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line="240" w:lineRule="auto"/>
        <w:ind w:firstLine="0" w:firstLineChars="0"/>
        <w:jc w:val="center"/>
        <w:rPr>
          <w:rFonts w:ascii="黑体" w:eastAsia="黑体"/>
          <w:b/>
          <w:bCs/>
          <w:color w:val="auto"/>
          <w:kern w:val="2"/>
          <w:sz w:val="52"/>
          <w:szCs w:val="52"/>
        </w:rPr>
      </w:pPr>
    </w:p>
    <w:p>
      <w:pPr>
        <w:spacing w:before="120" w:beforeLines="50" w:after="120" w:afterLines="50" w:line="240" w:lineRule="auto"/>
        <w:ind w:firstLine="0" w:firstLineChars="0"/>
        <w:jc w:val="center"/>
        <w:rPr>
          <w:rFonts w:ascii="黑体" w:eastAsia="黑体"/>
          <w:b/>
          <w:bCs/>
          <w:color w:val="auto"/>
          <w:kern w:val="2"/>
          <w:sz w:val="52"/>
          <w:szCs w:val="52"/>
        </w:rPr>
      </w:pPr>
    </w:p>
    <w:p>
      <w:pPr>
        <w:spacing w:before="120" w:beforeLines="50" w:after="120" w:afterLines="50" w:line="240" w:lineRule="auto"/>
        <w:ind w:firstLine="0" w:firstLineChars="0"/>
        <w:jc w:val="center"/>
        <w:rPr>
          <w:rFonts w:ascii="黑体" w:eastAsia="黑体"/>
          <w:b/>
          <w:bCs/>
          <w:color w:val="auto"/>
          <w:kern w:val="2"/>
          <w:sz w:val="52"/>
          <w:szCs w:val="52"/>
        </w:rPr>
      </w:pPr>
    </w:p>
    <w:p>
      <w:pPr>
        <w:spacing w:before="120" w:beforeLines="50" w:after="120" w:afterLines="50" w:line="240" w:lineRule="auto"/>
        <w:ind w:firstLine="0" w:firstLineChars="0"/>
        <w:jc w:val="center"/>
        <w:rPr>
          <w:rFonts w:ascii="黑体" w:eastAsia="黑体"/>
          <w:b/>
          <w:bCs/>
          <w:color w:val="auto"/>
          <w:kern w:val="2"/>
          <w:sz w:val="52"/>
          <w:szCs w:val="52"/>
        </w:rPr>
      </w:pPr>
    </w:p>
    <w:p>
      <w:pPr>
        <w:spacing w:before="120" w:beforeLines="50" w:after="120" w:afterLines="50" w:line="240" w:lineRule="auto"/>
        <w:ind w:firstLine="0" w:firstLineChars="0"/>
        <w:jc w:val="center"/>
        <w:rPr>
          <w:rFonts w:ascii="黑体" w:eastAsia="黑体"/>
          <w:b/>
          <w:bCs/>
          <w:color w:val="auto"/>
          <w:kern w:val="2"/>
          <w:sz w:val="52"/>
          <w:szCs w:val="52"/>
        </w:rPr>
      </w:pPr>
    </w:p>
    <w:p>
      <w:pPr>
        <w:spacing w:before="120" w:beforeLines="50" w:after="120" w:afterLines="50" w:line="240" w:lineRule="auto"/>
        <w:ind w:firstLine="0" w:firstLineChars="0"/>
        <w:jc w:val="center"/>
        <w:rPr>
          <w:rFonts w:ascii="黑体" w:eastAsia="黑体"/>
          <w:b/>
          <w:bCs/>
          <w:color w:val="auto"/>
          <w:kern w:val="2"/>
          <w:sz w:val="52"/>
          <w:szCs w:val="52"/>
        </w:rPr>
      </w:pPr>
      <w:r>
        <w:rPr>
          <w:rFonts w:hint="eastAsia" w:ascii="黑体" w:eastAsia="黑体"/>
          <w:b/>
          <w:bCs/>
          <w:color w:val="auto"/>
          <w:kern w:val="2"/>
          <w:sz w:val="52"/>
          <w:szCs w:val="52"/>
        </w:rPr>
        <w:t>北京市非建设空间管控指南</w:t>
      </w:r>
    </w:p>
    <w:p>
      <w:pPr>
        <w:spacing w:before="120" w:beforeLines="50" w:after="120" w:afterLines="50" w:line="240" w:lineRule="auto"/>
        <w:ind w:firstLine="0" w:firstLineChars="0"/>
        <w:jc w:val="center"/>
        <w:rPr>
          <w:rFonts w:ascii="黑体" w:eastAsia="黑体"/>
          <w:color w:val="auto"/>
          <w:kern w:val="2"/>
          <w:sz w:val="32"/>
        </w:rPr>
      </w:pPr>
      <w:r>
        <w:rPr>
          <w:rFonts w:hint="eastAsia" w:ascii="黑体" w:eastAsia="黑体"/>
          <w:color w:val="auto"/>
          <w:kern w:val="2"/>
          <w:sz w:val="32"/>
        </w:rPr>
        <w:t>（征求意见稿）</w:t>
      </w:r>
    </w:p>
    <w:p>
      <w:pPr>
        <w:pStyle w:val="31"/>
        <w:spacing w:before="120" w:beforeLines="50" w:after="120" w:afterLines="50"/>
        <w:ind w:firstLine="482"/>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rPr>
          <w:color w:val="auto"/>
        </w:rPr>
      </w:pPr>
    </w:p>
    <w:p>
      <w:pPr>
        <w:spacing w:before="120" w:beforeLines="50" w:after="120" w:afterLines="50"/>
        <w:ind w:firstLine="0" w:firstLineChars="0"/>
        <w:jc w:val="center"/>
        <w:rPr>
          <w:rFonts w:eastAsia="仿宋"/>
          <w:color w:val="auto"/>
          <w:sz w:val="36"/>
          <w:szCs w:val="40"/>
        </w:rPr>
      </w:pPr>
      <w:r>
        <w:rPr>
          <w:rFonts w:eastAsia="仿宋"/>
          <w:color w:val="auto"/>
          <w:sz w:val="36"/>
          <w:szCs w:val="40"/>
        </w:rPr>
        <w:t>北京市城市规划设计研究院</w:t>
      </w:r>
    </w:p>
    <w:p>
      <w:pPr>
        <w:spacing w:before="120" w:beforeLines="50" w:after="120" w:afterLines="50"/>
        <w:ind w:firstLine="0" w:firstLineChars="0"/>
        <w:jc w:val="center"/>
        <w:rPr>
          <w:color w:val="auto"/>
        </w:rPr>
      </w:pPr>
      <w:r>
        <w:rPr>
          <w:rFonts w:eastAsia="仿宋"/>
          <w:color w:val="auto"/>
          <w:sz w:val="36"/>
          <w:szCs w:val="40"/>
        </w:rPr>
        <w:t>2023年12月</w:t>
      </w:r>
    </w:p>
    <w:p>
      <w:pPr>
        <w:pStyle w:val="2"/>
        <w:numPr>
          <w:ilvl w:val="0"/>
          <w:numId w:val="0"/>
        </w:num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851" w:gutter="0"/>
          <w:cols w:space="425" w:num="1"/>
          <w:docGrid w:linePitch="435" w:charSpace="3827"/>
        </w:sectPr>
      </w:pPr>
    </w:p>
    <w:p>
      <w:pPr>
        <w:pStyle w:val="2"/>
        <w:numPr>
          <w:ilvl w:val="0"/>
          <w:numId w:val="0"/>
        </w:numPr>
        <w:rPr>
          <w:color w:val="auto"/>
        </w:rPr>
      </w:pPr>
      <w:bookmarkStart w:id="0" w:name="_Toc152543981"/>
      <w:bookmarkStart w:id="1" w:name="_Toc150417020"/>
      <w:bookmarkStart w:id="2" w:name="_Toc141649299"/>
      <w:bookmarkStart w:id="3" w:name="_Toc144903011"/>
      <w:bookmarkStart w:id="4" w:name="_Toc150765809"/>
      <w:bookmarkStart w:id="5" w:name="_Toc141647230"/>
      <w:bookmarkStart w:id="6" w:name="_Toc143782655"/>
      <w:bookmarkStart w:id="7" w:name="_Toc149295289"/>
      <w:r>
        <w:rPr>
          <w:rFonts w:hint="eastAsia"/>
          <w:color w:val="auto"/>
        </w:rPr>
        <w:t xml:space="preserve">前 </w:t>
      </w:r>
      <w:r>
        <w:rPr>
          <w:color w:val="auto"/>
        </w:rPr>
        <w:t xml:space="preserve"> </w:t>
      </w:r>
      <w:r>
        <w:rPr>
          <w:rFonts w:hint="eastAsia"/>
          <w:color w:val="auto"/>
        </w:rPr>
        <w:t>言</w:t>
      </w:r>
      <w:bookmarkEnd w:id="0"/>
      <w:bookmarkEnd w:id="1"/>
      <w:bookmarkEnd w:id="2"/>
      <w:bookmarkEnd w:id="3"/>
      <w:bookmarkEnd w:id="4"/>
      <w:bookmarkEnd w:id="5"/>
      <w:bookmarkEnd w:id="6"/>
      <w:bookmarkEnd w:id="7"/>
    </w:p>
    <w:p>
      <w:pPr>
        <w:ind w:firstLine="480"/>
        <w:rPr>
          <w:color w:val="auto"/>
        </w:rPr>
      </w:pPr>
      <w:r>
        <w:rPr>
          <w:rFonts w:hint="eastAsia" w:asciiTheme="minorEastAsia" w:hAnsiTheme="minorEastAsia" w:eastAsiaTheme="minorEastAsia"/>
          <w:color w:val="auto"/>
        </w:rPr>
        <w:t>为</w:t>
      </w:r>
      <w:r>
        <w:rPr>
          <w:rFonts w:hint="eastAsia"/>
          <w:color w:val="auto"/>
        </w:rPr>
        <w:t>贯彻落实党的二十大精神和习近平生态文明思想，统筹山水林田湖草沙整体保护、系统修复和综合治理，切实提高首都国土空间规划治理水平，编制组通过开展开展大量实地调研、认真总结提炼北京市非建设空间管控中应当解决的突出问题及技术要点，在广泛征求意见的基础上，制定《北京市非建设空间管控指南》（以下简称“本指南”）。</w:t>
      </w:r>
    </w:p>
    <w:p>
      <w:pPr>
        <w:ind w:firstLine="480"/>
        <w:rPr>
          <w:color w:val="auto"/>
        </w:rPr>
      </w:pPr>
      <w:r>
        <w:rPr>
          <w:rFonts w:hint="eastAsia"/>
          <w:color w:val="auto"/>
        </w:rPr>
        <w:t>本指南共分</w:t>
      </w:r>
      <w:r>
        <w:rPr>
          <w:rFonts w:ascii="Times New Roman"/>
          <w:color w:val="auto"/>
        </w:rPr>
        <w:t>为9章，分别</w:t>
      </w:r>
      <w:r>
        <w:rPr>
          <w:rFonts w:hint="eastAsia"/>
          <w:color w:val="auto"/>
        </w:rPr>
        <w:t>为：总则、术语、基本原则、管控维度与传导方式、底线管控—自然生态底线约束、格局管控—首都生态安全格局体系、功能管控—协同多重生态功能与目标、用途管控—全域全类型空间用途管制、实施保障措施，并附录了非建设空间与</w:t>
      </w:r>
      <w:r>
        <w:rPr>
          <w:rFonts w:ascii="Times New Roman"/>
          <w:color w:val="auto"/>
        </w:rPr>
        <w:t>用地类型对应</w:t>
      </w:r>
      <w:r>
        <w:rPr>
          <w:rFonts w:hint="eastAsia" w:ascii="Times New Roman"/>
          <w:color w:val="auto"/>
        </w:rPr>
        <w:t>关系</w:t>
      </w:r>
      <w:r>
        <w:rPr>
          <w:rFonts w:ascii="Times New Roman"/>
          <w:color w:val="auto"/>
        </w:rPr>
        <w:t>（附录</w:t>
      </w:r>
      <w:r>
        <w:rPr>
          <w:rFonts w:hint="eastAsia" w:ascii="Times New Roman"/>
          <w:color w:val="auto"/>
        </w:rPr>
        <w:t>A</w:t>
      </w:r>
      <w:r>
        <w:rPr>
          <w:rFonts w:ascii="Times New Roman"/>
          <w:color w:val="auto"/>
        </w:rPr>
        <w:t>）、非建设空间管控指标体系</w:t>
      </w:r>
      <w:r>
        <w:rPr>
          <w:rFonts w:hint="eastAsia" w:ascii="Times New Roman"/>
          <w:color w:val="auto"/>
        </w:rPr>
        <w:t>与指标说明</w:t>
      </w:r>
      <w:r>
        <w:rPr>
          <w:rFonts w:ascii="Times New Roman"/>
          <w:color w:val="auto"/>
        </w:rPr>
        <w:t>（附录B）、</w:t>
      </w:r>
      <w:r>
        <w:rPr>
          <w:rFonts w:hint="eastAsia" w:ascii="Times New Roman"/>
          <w:color w:val="auto"/>
        </w:rPr>
        <w:t>典型生境营建和恢复案例（附录C）、</w:t>
      </w:r>
      <w:r>
        <w:rPr>
          <w:rFonts w:ascii="Times New Roman"/>
          <w:color w:val="auto"/>
        </w:rPr>
        <w:t>非建设空间管控相关规范性文件（附录D）。</w:t>
      </w:r>
    </w:p>
    <w:p>
      <w:pPr>
        <w:ind w:firstLine="480"/>
        <w:rPr>
          <w:color w:val="auto"/>
        </w:rPr>
      </w:pPr>
      <w:r>
        <w:rPr>
          <w:rFonts w:hint="eastAsia"/>
          <w:color w:val="auto"/>
        </w:rPr>
        <w:t>作为北京市国土空间规划治理领域一项重要的基础性工作，本指南力图达到如下目标：</w:t>
      </w:r>
    </w:p>
    <w:p>
      <w:pPr>
        <w:ind w:firstLine="480"/>
        <w:rPr>
          <w:rFonts w:ascii="Times New Roman"/>
          <w:color w:val="auto"/>
        </w:rPr>
      </w:pPr>
      <w:r>
        <w:rPr>
          <w:rFonts w:ascii="Times New Roman"/>
          <w:color w:val="auto"/>
        </w:rPr>
        <w:t>1.</w:t>
      </w:r>
      <w:r>
        <w:rPr>
          <w:rFonts w:hint="eastAsia" w:ascii="Times New Roman"/>
          <w:color w:val="auto"/>
        </w:rPr>
        <w:t>强化</w:t>
      </w:r>
      <w:r>
        <w:rPr>
          <w:rFonts w:ascii="Times New Roman"/>
          <w:color w:val="auto"/>
        </w:rPr>
        <w:t>系统思维，建立适合首都生态文明建设要求及超大城市复合生态系统特点的非建设空间管控</w:t>
      </w:r>
      <w:r>
        <w:rPr>
          <w:rFonts w:hint="eastAsia" w:ascii="Times New Roman"/>
          <w:color w:val="auto"/>
        </w:rPr>
        <w:t>技术标准</w:t>
      </w:r>
      <w:r>
        <w:rPr>
          <w:rFonts w:ascii="Times New Roman"/>
          <w:color w:val="auto"/>
        </w:rPr>
        <w:t>，填补北京市非建设空间系统性管控和统筹性引导有关</w:t>
      </w:r>
      <w:r>
        <w:rPr>
          <w:rFonts w:hint="eastAsia" w:ascii="Times New Roman"/>
          <w:color w:val="auto"/>
        </w:rPr>
        <w:t>指南性</w:t>
      </w:r>
      <w:r>
        <w:rPr>
          <w:rFonts w:ascii="Times New Roman"/>
          <w:color w:val="auto"/>
        </w:rPr>
        <w:t>文件的缺失。</w:t>
      </w:r>
    </w:p>
    <w:p>
      <w:pPr>
        <w:ind w:firstLine="480"/>
        <w:rPr>
          <w:rFonts w:ascii="Times New Roman"/>
          <w:color w:val="auto"/>
        </w:rPr>
      </w:pPr>
      <w:r>
        <w:rPr>
          <w:rFonts w:ascii="Times New Roman"/>
          <w:color w:val="auto"/>
        </w:rPr>
        <w:t>2.推动协同治理，深度融合生态、韧性、</w:t>
      </w:r>
      <w:r>
        <w:rPr>
          <w:rFonts w:hint="eastAsia" w:ascii="Times New Roman"/>
          <w:color w:val="auto"/>
        </w:rPr>
        <w:t>固碳、健康、</w:t>
      </w:r>
      <w:r>
        <w:rPr>
          <w:rFonts w:ascii="Times New Roman"/>
          <w:color w:val="auto"/>
        </w:rPr>
        <w:t>宜居等多维度理念和价值取向，兼顾生态安全、粮食安全、社会福祉和绿色发展等多层次需求，明确多要素统筹、多系统耦合</w:t>
      </w:r>
      <w:r>
        <w:rPr>
          <w:rFonts w:hint="eastAsia" w:ascii="Times New Roman"/>
          <w:color w:val="auto"/>
        </w:rPr>
        <w:t>、多目标协同</w:t>
      </w:r>
      <w:r>
        <w:rPr>
          <w:rFonts w:ascii="Times New Roman"/>
          <w:color w:val="auto"/>
        </w:rPr>
        <w:t>的非建设空间管控要求。</w:t>
      </w:r>
    </w:p>
    <w:p>
      <w:pPr>
        <w:ind w:firstLine="480"/>
        <w:rPr>
          <w:color w:val="auto"/>
        </w:rPr>
      </w:pPr>
      <w:r>
        <w:rPr>
          <w:rFonts w:ascii="Times New Roman"/>
          <w:color w:val="auto"/>
        </w:rPr>
        <w:t>3.</w:t>
      </w:r>
      <w:r>
        <w:rPr>
          <w:rFonts w:hint="eastAsia" w:ascii="Times New Roman"/>
          <w:color w:val="auto"/>
        </w:rPr>
        <w:t>实现上下贯通，促进</w:t>
      </w:r>
      <w:r>
        <w:rPr>
          <w:rFonts w:ascii="Times New Roman"/>
          <w:color w:val="auto"/>
        </w:rPr>
        <w:t>非建设空</w:t>
      </w:r>
      <w:r>
        <w:rPr>
          <w:rFonts w:hint="eastAsia"/>
          <w:color w:val="auto"/>
        </w:rPr>
        <w:t>间相关管控要求在市—区—街乡—村各层级之间的有效传导和实施，提高精细化治理水平。</w:t>
      </w:r>
    </w:p>
    <w:p>
      <w:pPr>
        <w:ind w:firstLine="480"/>
        <w:rPr>
          <w:rFonts w:ascii="Times New Roman"/>
          <w:color w:val="auto"/>
        </w:rPr>
      </w:pPr>
      <w:r>
        <w:rPr>
          <w:rFonts w:hint="eastAsia" w:ascii="Times New Roman"/>
          <w:color w:val="auto"/>
        </w:rPr>
        <w:t>本指南由北京市规划和自然资源委员会归口管理，</w:t>
      </w:r>
      <w:r>
        <w:rPr>
          <w:rFonts w:hint="eastAsia" w:ascii="Times New Roman"/>
          <w:color w:val="auto"/>
          <w:lang w:eastAsia="zh-CN"/>
        </w:rPr>
        <w:t>北京市规划和自然资源标准化中心</w:t>
      </w:r>
      <w:r>
        <w:rPr>
          <w:rFonts w:hint="eastAsia" w:ascii="Times New Roman"/>
          <w:color w:val="auto"/>
        </w:rPr>
        <w:t>负责标准日常管理，北京市城市规划设计研究院负责具体技术内容的解释（地址：北京市西城区南礼士路60号，邮编：100045，电话：68022523，邮箱bmicpd@bmicpd.com.cn）。</w:t>
      </w:r>
    </w:p>
    <w:p>
      <w:pPr>
        <w:ind w:firstLine="480"/>
        <w:rPr>
          <w:rFonts w:ascii="Times New Roman"/>
          <w:color w:val="auto"/>
        </w:rPr>
      </w:pPr>
      <w:r>
        <w:rPr>
          <w:rFonts w:ascii="Times New Roman"/>
          <w:color w:val="auto"/>
        </w:rPr>
        <w:t>本指南执行过程中如有意见和建议，请寄送至</w:t>
      </w:r>
      <w:r>
        <w:rPr>
          <w:rFonts w:hint="eastAsia" w:ascii="Times New Roman"/>
          <w:color w:val="auto"/>
          <w:lang w:eastAsia="zh-CN"/>
        </w:rPr>
        <w:t>北京市规划和自然资源标准化中心</w:t>
      </w:r>
      <w:bookmarkStart w:id="72" w:name="_GoBack"/>
      <w:bookmarkEnd w:id="72"/>
      <w:r>
        <w:rPr>
          <w:rFonts w:ascii="Times New Roman"/>
          <w:color w:val="auto"/>
        </w:rPr>
        <w:t>，以供今后修订时参考。</w:t>
      </w:r>
    </w:p>
    <w:p>
      <w:pPr>
        <w:ind w:firstLine="480"/>
        <w:rPr>
          <w:color w:val="auto"/>
        </w:rPr>
      </w:pPr>
      <w:r>
        <w:rPr>
          <w:rFonts w:hint="eastAsia" w:ascii="黑体" w:hAnsi="黑体" w:eastAsia="黑体"/>
          <w:color w:val="auto"/>
        </w:rPr>
        <w:t>主要编制单位：</w:t>
      </w:r>
      <w:r>
        <w:rPr>
          <w:rFonts w:hint="eastAsia"/>
          <w:color w:val="auto"/>
        </w:rPr>
        <w:t>北京市城市规划设计研究院</w:t>
      </w:r>
    </w:p>
    <w:p>
      <w:pPr>
        <w:ind w:firstLine="480"/>
        <w:rPr>
          <w:rFonts w:ascii="黑体" w:hAnsi="黑体" w:eastAsia="黑体"/>
          <w:color w:val="auto"/>
        </w:rPr>
      </w:pPr>
      <w:r>
        <w:rPr>
          <w:rFonts w:hint="eastAsia" w:ascii="黑体" w:hAnsi="黑体" w:eastAsia="黑体"/>
          <w:color w:val="auto"/>
        </w:rPr>
        <w:t>主要起草人员：</w:t>
      </w:r>
    </w:p>
    <w:p>
      <w:pPr>
        <w:ind w:firstLine="480"/>
        <w:rPr>
          <w:rFonts w:ascii="黑体" w:hAnsi="黑体" w:eastAsia="黑体"/>
          <w:color w:val="auto"/>
        </w:rPr>
      </w:pPr>
      <w:r>
        <w:rPr>
          <w:rFonts w:hint="eastAsia" w:ascii="黑体" w:hAnsi="黑体" w:eastAsia="黑体"/>
          <w:color w:val="auto"/>
        </w:rPr>
        <w:t>主要审查人员：</w:t>
      </w:r>
    </w:p>
    <w:p>
      <w:pPr>
        <w:widowControl/>
        <w:spacing w:line="240" w:lineRule="auto"/>
        <w:ind w:firstLine="0" w:firstLineChars="0"/>
        <w:jc w:val="left"/>
        <w:rPr>
          <w:rFonts w:ascii="黑体" w:hAnsi="黑体" w:eastAsia="黑体"/>
          <w:color w:val="auto"/>
        </w:rPr>
      </w:pPr>
      <w:r>
        <w:rPr>
          <w:rFonts w:ascii="黑体" w:hAnsi="黑体" w:eastAsia="黑体"/>
          <w:color w:val="auto"/>
        </w:rPr>
        <w:br w:type="page"/>
      </w:r>
    </w:p>
    <w:p>
      <w:pPr>
        <w:pStyle w:val="2"/>
        <w:numPr>
          <w:ilvl w:val="0"/>
          <w:numId w:val="0"/>
        </w:numPr>
        <w:rPr>
          <w:rFonts w:ascii="仿宋_GB2312" w:eastAsia="仿宋_GB2312"/>
          <w:b w:val="0"/>
          <w:bCs w:val="0"/>
          <w:color w:val="auto"/>
        </w:rPr>
        <w:sectPr>
          <w:footerReference r:id="rId11" w:type="default"/>
          <w:footerReference r:id="rId12" w:type="even"/>
          <w:pgSz w:w="11906" w:h="16838"/>
          <w:pgMar w:top="1440" w:right="1800" w:bottom="1440" w:left="1800" w:header="851" w:footer="851" w:gutter="0"/>
          <w:pgNumType w:fmt="upperRoman"/>
          <w:cols w:space="425" w:num="1"/>
          <w:docGrid w:linePitch="435" w:charSpace="3827"/>
        </w:sectPr>
      </w:pPr>
      <w:bookmarkStart w:id="8" w:name="_Toc141647231"/>
    </w:p>
    <w:p>
      <w:pPr>
        <w:pStyle w:val="2"/>
        <w:numPr>
          <w:ilvl w:val="0"/>
          <w:numId w:val="0"/>
        </w:numPr>
        <w:rPr>
          <w:rFonts w:ascii="仿宋_GB2312" w:eastAsia="仿宋_GB2312"/>
          <w:b w:val="0"/>
          <w:bCs w:val="0"/>
          <w:color w:val="auto"/>
        </w:rPr>
      </w:pPr>
      <w:bookmarkStart w:id="9" w:name="_Toc141649300"/>
      <w:bookmarkStart w:id="10" w:name="_Toc152543982"/>
      <w:bookmarkStart w:id="11" w:name="_Toc144903012"/>
      <w:bookmarkStart w:id="12" w:name="_Toc150765810"/>
      <w:bookmarkStart w:id="13" w:name="_Toc150417021"/>
      <w:bookmarkStart w:id="14" w:name="_Toc149295290"/>
      <w:bookmarkStart w:id="15" w:name="_Toc143782656"/>
      <w:r>
        <w:rPr>
          <w:rFonts w:hint="eastAsia" w:ascii="仿宋_GB2312" w:eastAsia="仿宋_GB2312"/>
          <w:b w:val="0"/>
          <w:bCs w:val="0"/>
          <w:color w:val="auto"/>
        </w:rPr>
        <w:t>目  次</w:t>
      </w:r>
      <w:bookmarkEnd w:id="8"/>
      <w:bookmarkEnd w:id="9"/>
      <w:bookmarkEnd w:id="10"/>
      <w:bookmarkEnd w:id="11"/>
      <w:bookmarkEnd w:id="12"/>
      <w:bookmarkEnd w:id="13"/>
      <w:bookmarkEnd w:id="14"/>
      <w:bookmarkEnd w:id="15"/>
      <w:r>
        <w:rPr>
          <w:rFonts w:ascii="Times New Roman"/>
          <w:color w:val="auto"/>
          <w14:ligatures w14:val="standardContextual"/>
        </w:rPr>
        <w:fldChar w:fldCharType="begin"/>
      </w:r>
      <w:r>
        <w:rPr>
          <w:color w:val="auto"/>
        </w:rPr>
        <w:instrText xml:space="preserve"> TOC \o "1-2" \h \z \u </w:instrText>
      </w:r>
      <w:r>
        <w:rPr>
          <w:rFonts w:ascii="Times New Roman"/>
          <w:color w:val="auto"/>
          <w14:ligatures w14:val="standardContextual"/>
        </w:rPr>
        <w:fldChar w:fldCharType="separate"/>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"_Toc152543983" </w:instrText>
      </w:r>
      <w:r>
        <w:fldChar w:fldCharType="separate"/>
      </w:r>
      <w:r>
        <w:rPr>
          <w:rStyle w:val="40"/>
          <w:color w:val="auto"/>
        </w:rPr>
        <w:t>1</w:t>
      </w:r>
      <w:r>
        <w:rPr>
          <w:rFonts w:asciiTheme="minorHAnsi" w:hAnsiTheme="minorHAnsi" w:eastAsiaTheme="minorEastAsia" w:cstheme="minorBidi"/>
          <w:color w:val="auto"/>
          <w:kern w:val="2"/>
          <w:sz w:val="21"/>
          <w:szCs w:val="22"/>
          <w14:ligatures w14:val="none"/>
        </w:rPr>
        <w:t xml:space="preserve"> </w:t>
      </w:r>
      <w:r>
        <w:rPr>
          <w:rStyle w:val="40"/>
          <w:color w:val="auto"/>
        </w:rPr>
        <w:t>总  则</w:t>
      </w:r>
      <w:r>
        <w:rPr>
          <w:color w:val="auto"/>
        </w:rPr>
        <w:tab/>
      </w:r>
      <w:r>
        <w:rPr>
          <w:color w:val="auto"/>
        </w:rPr>
        <w:fldChar w:fldCharType="begin"/>
      </w:r>
      <w:r>
        <w:rPr>
          <w:color w:val="auto"/>
        </w:rPr>
        <w:instrText xml:space="preserve"> PAGEREF _Toc152543983 \h </w:instrText>
      </w:r>
      <w:r>
        <w:rPr>
          <w:color w:val="auto"/>
        </w:rPr>
        <w:fldChar w:fldCharType="separate"/>
      </w:r>
      <w:r>
        <w:rPr>
          <w:color w:val="auto"/>
        </w:rPr>
        <w:t>1</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"_Toc152543984" </w:instrText>
      </w:r>
      <w:r>
        <w:fldChar w:fldCharType="separate"/>
      </w:r>
      <w:r>
        <w:rPr>
          <w:rStyle w:val="40"/>
          <w:color w:val="auto"/>
        </w:rPr>
        <w:t>2</w:t>
      </w:r>
      <w:r>
        <w:rPr>
          <w:rFonts w:asciiTheme="minorHAnsi" w:hAnsiTheme="minorHAnsi" w:eastAsiaTheme="minorEastAsia" w:cstheme="minorBidi"/>
          <w:color w:val="auto"/>
          <w:kern w:val="2"/>
          <w:sz w:val="21"/>
          <w:szCs w:val="22"/>
          <w14:ligatures w14:val="none"/>
        </w:rPr>
        <w:t xml:space="preserve"> </w:t>
      </w:r>
      <w:r>
        <w:rPr>
          <w:rStyle w:val="40"/>
          <w:color w:val="auto"/>
        </w:rPr>
        <w:t>术  语</w:t>
      </w:r>
      <w:r>
        <w:rPr>
          <w:color w:val="auto"/>
        </w:rPr>
        <w:tab/>
      </w:r>
      <w:r>
        <w:rPr>
          <w:color w:val="auto"/>
        </w:rPr>
        <w:fldChar w:fldCharType="begin"/>
      </w:r>
      <w:r>
        <w:rPr>
          <w:color w:val="auto"/>
        </w:rPr>
        <w:instrText xml:space="preserve"> PAGEREF _Toc152543984 \h </w:instrText>
      </w:r>
      <w:r>
        <w:rPr>
          <w:color w:val="auto"/>
        </w:rPr>
        <w:fldChar w:fldCharType="separate"/>
      </w:r>
      <w:r>
        <w:rPr>
          <w:color w:val="auto"/>
        </w:rPr>
        <w:t>2</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"_Toc152543985" </w:instrText>
      </w:r>
      <w:r>
        <w:fldChar w:fldCharType="separate"/>
      </w:r>
      <w:r>
        <w:rPr>
          <w:rStyle w:val="40"/>
          <w:color w:val="auto"/>
        </w:rPr>
        <w:t>3</w:t>
      </w:r>
      <w:r>
        <w:rPr>
          <w:rFonts w:asciiTheme="minorHAnsi" w:hAnsiTheme="minorHAnsi" w:eastAsiaTheme="minorEastAsia" w:cstheme="minorBidi"/>
          <w:color w:val="auto"/>
          <w:kern w:val="2"/>
          <w:sz w:val="21"/>
          <w:szCs w:val="22"/>
          <w14:ligatures w14:val="none"/>
        </w:rPr>
        <w:t xml:space="preserve"> </w:t>
      </w:r>
      <w:r>
        <w:rPr>
          <w:rStyle w:val="40"/>
          <w:color w:val="auto"/>
        </w:rPr>
        <w:t>基本原则</w:t>
      </w:r>
      <w:r>
        <w:rPr>
          <w:color w:val="auto"/>
        </w:rPr>
        <w:tab/>
      </w:r>
      <w:r>
        <w:rPr>
          <w:color w:val="auto"/>
        </w:rPr>
        <w:fldChar w:fldCharType="begin"/>
      </w:r>
      <w:r>
        <w:rPr>
          <w:color w:val="auto"/>
        </w:rPr>
        <w:instrText xml:space="preserve"> PAGEREF _Toc152543985 \h </w:instrText>
      </w:r>
      <w:r>
        <w:rPr>
          <w:color w:val="auto"/>
        </w:rPr>
        <w:fldChar w:fldCharType="separate"/>
      </w:r>
      <w:r>
        <w:rPr>
          <w:color w:val="auto"/>
        </w:rPr>
        <w:t>6</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"_Toc152543986" </w:instrText>
      </w:r>
      <w:r>
        <w:fldChar w:fldCharType="separate"/>
      </w:r>
      <w:r>
        <w:rPr>
          <w:rStyle w:val="40"/>
          <w:color w:val="auto"/>
        </w:rPr>
        <w:t>4</w:t>
      </w:r>
      <w:r>
        <w:rPr>
          <w:rFonts w:asciiTheme="minorHAnsi" w:hAnsiTheme="minorHAnsi" w:eastAsiaTheme="minorEastAsia" w:cstheme="minorBidi"/>
          <w:color w:val="auto"/>
          <w:kern w:val="2"/>
          <w:sz w:val="21"/>
          <w:szCs w:val="22"/>
          <w14:ligatures w14:val="none"/>
        </w:rPr>
        <w:t xml:space="preserve"> </w:t>
      </w:r>
      <w:r>
        <w:rPr>
          <w:rStyle w:val="40"/>
          <w:color w:val="auto"/>
        </w:rPr>
        <w:t>管控维度与管控重点</w:t>
      </w:r>
      <w:r>
        <w:rPr>
          <w:color w:val="auto"/>
        </w:rPr>
        <w:tab/>
      </w:r>
      <w:r>
        <w:rPr>
          <w:color w:val="auto"/>
        </w:rPr>
        <w:fldChar w:fldCharType="begin"/>
      </w:r>
      <w:r>
        <w:rPr>
          <w:color w:val="auto"/>
        </w:rPr>
        <w:instrText xml:space="preserve"> PAGEREF _Toc152543986 \h </w:instrText>
      </w:r>
      <w:r>
        <w:rPr>
          <w:color w:val="auto"/>
        </w:rPr>
        <w:fldChar w:fldCharType="separate"/>
      </w:r>
      <w:r>
        <w:rPr>
          <w:color w:val="auto"/>
        </w:rPr>
        <w:t>7</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"_Toc152543987" </w:instrText>
      </w:r>
      <w:r>
        <w:fldChar w:fldCharType="separate"/>
      </w:r>
      <w:r>
        <w:rPr>
          <w:rStyle w:val="40"/>
          <w:color w:val="auto"/>
        </w:rPr>
        <w:t>5</w:t>
      </w:r>
      <w:r>
        <w:rPr>
          <w:rFonts w:asciiTheme="minorHAnsi" w:hAnsiTheme="minorHAnsi" w:eastAsiaTheme="minorEastAsia" w:cstheme="minorBidi"/>
          <w:color w:val="auto"/>
          <w:kern w:val="2"/>
          <w:sz w:val="21"/>
          <w:szCs w:val="22"/>
          <w14:ligatures w14:val="none"/>
        </w:rPr>
        <w:t xml:space="preserve"> </w:t>
      </w:r>
      <w:r>
        <w:rPr>
          <w:rStyle w:val="40"/>
          <w:color w:val="auto"/>
        </w:rPr>
        <w:t>底线管控—自然生态底线约束</w:t>
      </w:r>
      <w:r>
        <w:rPr>
          <w:color w:val="auto"/>
        </w:rPr>
        <w:tab/>
      </w:r>
      <w:r>
        <w:rPr>
          <w:color w:val="auto"/>
        </w:rPr>
        <w:fldChar w:fldCharType="begin"/>
      </w:r>
      <w:r>
        <w:rPr>
          <w:color w:val="auto"/>
        </w:rPr>
        <w:instrText xml:space="preserve"> PAGEREF _Toc152543987 \h </w:instrText>
      </w:r>
      <w:r>
        <w:rPr>
          <w:color w:val="auto"/>
        </w:rPr>
        <w:fldChar w:fldCharType="separate"/>
      </w:r>
      <w:r>
        <w:rPr>
          <w:color w:val="auto"/>
        </w:rPr>
        <w:t>9</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"_Toc152543988" </w:instrText>
      </w:r>
      <w:r>
        <w:fldChar w:fldCharType="separate"/>
      </w:r>
      <w:r>
        <w:rPr>
          <w:rStyle w:val="40"/>
          <w:color w:val="auto"/>
        </w:rPr>
        <w:t>5.1 耕地保护底线管控</w:t>
      </w:r>
      <w:r>
        <w:rPr>
          <w:color w:val="auto"/>
        </w:rPr>
        <w:tab/>
      </w:r>
      <w:r>
        <w:rPr>
          <w:color w:val="auto"/>
        </w:rPr>
        <w:fldChar w:fldCharType="begin"/>
      </w:r>
      <w:r>
        <w:rPr>
          <w:color w:val="auto"/>
        </w:rPr>
        <w:instrText xml:space="preserve"> PAGEREF _Toc152543988 \h </w:instrText>
      </w:r>
      <w:r>
        <w:rPr>
          <w:color w:val="auto"/>
        </w:rPr>
        <w:fldChar w:fldCharType="separate"/>
      </w:r>
      <w:r>
        <w:rPr>
          <w:color w:val="auto"/>
        </w:rPr>
        <w:t>9</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"_Toc152543989" </w:instrText>
      </w:r>
      <w:r>
        <w:fldChar w:fldCharType="separate"/>
      </w:r>
      <w:r>
        <w:rPr>
          <w:rStyle w:val="40"/>
          <w:color w:val="auto"/>
        </w:rPr>
        <w:t>5.2 生态保护红线管控</w:t>
      </w:r>
      <w:r>
        <w:rPr>
          <w:color w:val="auto"/>
        </w:rPr>
        <w:tab/>
      </w:r>
      <w:r>
        <w:rPr>
          <w:color w:val="auto"/>
        </w:rPr>
        <w:fldChar w:fldCharType="begin"/>
      </w:r>
      <w:r>
        <w:rPr>
          <w:color w:val="auto"/>
        </w:rPr>
        <w:instrText xml:space="preserve"> PAGEREF _Toc152543989 \h </w:instrText>
      </w:r>
      <w:r>
        <w:rPr>
          <w:color w:val="auto"/>
        </w:rPr>
        <w:fldChar w:fldCharType="separate"/>
      </w:r>
      <w:r>
        <w:rPr>
          <w:color w:val="auto"/>
        </w:rPr>
        <w:t>11</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"_Toc152543991" </w:instrText>
      </w:r>
      <w:r>
        <w:fldChar w:fldCharType="separate"/>
      </w:r>
      <w:r>
        <w:rPr>
          <w:rStyle w:val="40"/>
          <w:color w:val="auto"/>
        </w:rPr>
        <w:t>5.3 生态控制线管理</w:t>
      </w:r>
      <w:r>
        <w:rPr>
          <w:color w:val="auto"/>
        </w:rPr>
        <w:tab/>
      </w:r>
      <w:r>
        <w:rPr>
          <w:color w:val="auto"/>
        </w:rPr>
        <w:fldChar w:fldCharType="begin"/>
      </w:r>
      <w:r>
        <w:rPr>
          <w:color w:val="auto"/>
        </w:rPr>
        <w:instrText xml:space="preserve"> PAGEREF _Toc152543991 \h </w:instrText>
      </w:r>
      <w:r>
        <w:rPr>
          <w:color w:val="auto"/>
        </w:rPr>
        <w:fldChar w:fldCharType="separate"/>
      </w:r>
      <w:r>
        <w:rPr>
          <w:color w:val="auto"/>
        </w:rPr>
        <w:t>13</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"_Toc152543992" </w:instrText>
      </w:r>
      <w:r>
        <w:fldChar w:fldCharType="separate"/>
      </w:r>
      <w:r>
        <w:rPr>
          <w:rStyle w:val="40"/>
          <w:color w:val="auto"/>
        </w:rPr>
        <w:t>6</w:t>
      </w:r>
      <w:r>
        <w:rPr>
          <w:rFonts w:asciiTheme="minorHAnsi" w:hAnsiTheme="minorHAnsi" w:eastAsiaTheme="minorEastAsia" w:cstheme="minorBidi"/>
          <w:color w:val="auto"/>
          <w:kern w:val="2"/>
          <w:sz w:val="21"/>
          <w:szCs w:val="22"/>
          <w14:ligatures w14:val="none"/>
        </w:rPr>
        <w:t xml:space="preserve"> </w:t>
      </w:r>
      <w:r>
        <w:rPr>
          <w:rStyle w:val="40"/>
          <w:color w:val="auto"/>
        </w:rPr>
        <w:t>格局管控—首都生态安全格局体系</w:t>
      </w:r>
      <w:r>
        <w:rPr>
          <w:rStyle w:val="40"/>
          <w:rFonts w:hint="eastAsia"/>
          <w:color w:val="auto"/>
        </w:rPr>
        <w:t>构筑</w:t>
      </w:r>
      <w:r>
        <w:rPr>
          <w:color w:val="auto"/>
        </w:rPr>
        <w:tab/>
      </w:r>
      <w:r>
        <w:rPr>
          <w:color w:val="auto"/>
        </w:rPr>
        <w:fldChar w:fldCharType="begin"/>
      </w:r>
      <w:r>
        <w:rPr>
          <w:color w:val="auto"/>
        </w:rPr>
        <w:instrText xml:space="preserve"> PAGEREF _Toc152543992 \h </w:instrText>
      </w:r>
      <w:r>
        <w:rPr>
          <w:color w:val="auto"/>
        </w:rPr>
        <w:fldChar w:fldCharType="separate"/>
      </w:r>
      <w:r>
        <w:rPr>
          <w:color w:val="auto"/>
        </w:rPr>
        <w:t>15</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"_Toc152543993" </w:instrText>
      </w:r>
      <w:r>
        <w:fldChar w:fldCharType="separate"/>
      </w:r>
      <w:r>
        <w:rPr>
          <w:rStyle w:val="40"/>
          <w:color w:val="auto"/>
        </w:rPr>
        <w:t>6.1 生态安全格局战略引领</w:t>
      </w:r>
      <w:r>
        <w:rPr>
          <w:color w:val="auto"/>
        </w:rPr>
        <w:tab/>
      </w:r>
      <w:r>
        <w:rPr>
          <w:color w:val="auto"/>
        </w:rPr>
        <w:fldChar w:fldCharType="begin"/>
      </w:r>
      <w:r>
        <w:rPr>
          <w:color w:val="auto"/>
        </w:rPr>
        <w:instrText xml:space="preserve"> PAGEREF _Toc152543993 \h </w:instrText>
      </w:r>
      <w:r>
        <w:rPr>
          <w:color w:val="auto"/>
        </w:rPr>
        <w:fldChar w:fldCharType="separate"/>
      </w:r>
      <w:r>
        <w:rPr>
          <w:color w:val="auto"/>
        </w:rPr>
        <w:t>15</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"_Toc152543994" </w:instrText>
      </w:r>
      <w:r>
        <w:fldChar w:fldCharType="separate"/>
      </w:r>
      <w:r>
        <w:rPr>
          <w:rStyle w:val="40"/>
          <w:color w:val="auto"/>
        </w:rPr>
        <w:t>6.2 首都山区生态屏障构筑</w:t>
      </w:r>
      <w:r>
        <w:rPr>
          <w:color w:val="auto"/>
        </w:rPr>
        <w:tab/>
      </w:r>
      <w:r>
        <w:rPr>
          <w:color w:val="auto"/>
        </w:rPr>
        <w:fldChar w:fldCharType="begin"/>
      </w:r>
      <w:r>
        <w:rPr>
          <w:color w:val="auto"/>
        </w:rPr>
        <w:instrText xml:space="preserve"> PAGEREF _Toc152543994 \h </w:instrText>
      </w:r>
      <w:r>
        <w:rPr>
          <w:color w:val="auto"/>
        </w:rPr>
        <w:fldChar w:fldCharType="separate"/>
      </w:r>
      <w:r>
        <w:rPr>
          <w:color w:val="auto"/>
        </w:rPr>
        <w:t>15</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"_Toc152543995" </w:instrText>
      </w:r>
      <w:r>
        <w:fldChar w:fldCharType="separate"/>
      </w:r>
      <w:r>
        <w:rPr>
          <w:rStyle w:val="40"/>
          <w:color w:val="auto"/>
        </w:rPr>
        <w:t>6.3 两环地区减量提质增绿</w:t>
      </w:r>
      <w:r>
        <w:rPr>
          <w:color w:val="auto"/>
        </w:rPr>
        <w:tab/>
      </w:r>
      <w:r>
        <w:rPr>
          <w:color w:val="auto"/>
        </w:rPr>
        <w:fldChar w:fldCharType="begin"/>
      </w:r>
      <w:r>
        <w:rPr>
          <w:color w:val="auto"/>
        </w:rPr>
        <w:instrText xml:space="preserve"> PAGEREF _Toc152543995 \h </w:instrText>
      </w:r>
      <w:r>
        <w:rPr>
          <w:color w:val="auto"/>
        </w:rPr>
        <w:fldChar w:fldCharType="separate"/>
      </w:r>
      <w:r>
        <w:rPr>
          <w:color w:val="auto"/>
        </w:rPr>
        <w:t>16</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"_Toc152543996" </w:instrText>
      </w:r>
      <w:r>
        <w:fldChar w:fldCharType="separate"/>
      </w:r>
      <w:r>
        <w:rPr>
          <w:rStyle w:val="40"/>
          <w:color w:val="auto"/>
        </w:rPr>
        <w:t>6.4 多级多类生态廊道优化</w:t>
      </w:r>
      <w:r>
        <w:rPr>
          <w:color w:val="auto"/>
        </w:rPr>
        <w:tab/>
      </w:r>
      <w:r>
        <w:rPr>
          <w:color w:val="auto"/>
        </w:rPr>
        <w:fldChar w:fldCharType="begin"/>
      </w:r>
      <w:r>
        <w:rPr>
          <w:color w:val="auto"/>
        </w:rPr>
        <w:instrText xml:space="preserve"> PAGEREF _Toc152543996 \h </w:instrText>
      </w:r>
      <w:r>
        <w:rPr>
          <w:color w:val="auto"/>
        </w:rPr>
        <w:fldChar w:fldCharType="separate"/>
      </w:r>
      <w:r>
        <w:rPr>
          <w:color w:val="auto"/>
        </w:rPr>
        <w:t>17</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"_Toc152543997" </w:instrText>
      </w:r>
      <w:r>
        <w:fldChar w:fldCharType="separate"/>
      </w:r>
      <w:r>
        <w:rPr>
          <w:rStyle w:val="40"/>
          <w:color w:val="auto"/>
        </w:rPr>
        <w:t>7</w:t>
      </w:r>
      <w:r>
        <w:rPr>
          <w:rFonts w:asciiTheme="minorHAnsi" w:hAnsiTheme="minorHAnsi" w:eastAsiaTheme="minorEastAsia" w:cstheme="minorBidi"/>
          <w:color w:val="auto"/>
          <w:kern w:val="2"/>
          <w:sz w:val="21"/>
          <w:szCs w:val="22"/>
          <w14:ligatures w14:val="none"/>
        </w:rPr>
        <w:t xml:space="preserve"> </w:t>
      </w:r>
      <w:r>
        <w:rPr>
          <w:rStyle w:val="40"/>
          <w:color w:val="auto"/>
        </w:rPr>
        <w:t>功能管控—多重生态目标</w:t>
      </w:r>
      <w:r>
        <w:rPr>
          <w:rStyle w:val="40"/>
          <w:rFonts w:hint="eastAsia"/>
          <w:color w:val="auto"/>
        </w:rPr>
        <w:t>治理协同</w:t>
      </w:r>
      <w:r>
        <w:rPr>
          <w:color w:val="auto"/>
        </w:rPr>
        <w:tab/>
      </w:r>
      <w:r>
        <w:rPr>
          <w:color w:val="auto"/>
        </w:rPr>
        <w:fldChar w:fldCharType="begin"/>
      </w:r>
      <w:r>
        <w:rPr>
          <w:color w:val="auto"/>
        </w:rPr>
        <w:instrText xml:space="preserve"> PAGEREF _Toc152543997 \h </w:instrText>
      </w:r>
      <w:r>
        <w:rPr>
          <w:color w:val="auto"/>
        </w:rPr>
        <w:fldChar w:fldCharType="separate"/>
      </w:r>
      <w:r>
        <w:rPr>
          <w:color w:val="auto"/>
        </w:rPr>
        <w:t>21</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"_Toc152543998" </w:instrText>
      </w:r>
      <w:r>
        <w:fldChar w:fldCharType="separate"/>
      </w:r>
      <w:r>
        <w:rPr>
          <w:rStyle w:val="40"/>
          <w:color w:val="auto"/>
        </w:rPr>
        <w:t xml:space="preserve">7.1 </w:t>
      </w:r>
      <w:r>
        <w:rPr>
          <w:rStyle w:val="40"/>
          <w:rFonts w:hint="eastAsia"/>
          <w:color w:val="auto"/>
        </w:rPr>
        <w:t>协同治理总体要求</w:t>
      </w:r>
      <w:r>
        <w:rPr>
          <w:color w:val="auto"/>
        </w:rPr>
        <w:tab/>
      </w:r>
      <w:r>
        <w:rPr>
          <w:color w:val="auto"/>
        </w:rPr>
        <w:fldChar w:fldCharType="begin"/>
      </w:r>
      <w:r>
        <w:rPr>
          <w:color w:val="auto"/>
        </w:rPr>
        <w:instrText xml:space="preserve"> PAGEREF _Toc152543998 \h </w:instrText>
      </w:r>
      <w:r>
        <w:rPr>
          <w:color w:val="auto"/>
        </w:rPr>
        <w:fldChar w:fldCharType="separate"/>
      </w:r>
      <w:r>
        <w:rPr>
          <w:color w:val="auto"/>
        </w:rPr>
        <w:t>21</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"_Toc152543999" </w:instrText>
      </w:r>
      <w:r>
        <w:fldChar w:fldCharType="separate"/>
      </w:r>
      <w:r>
        <w:rPr>
          <w:rStyle w:val="40"/>
          <w:color w:val="auto"/>
        </w:rPr>
        <w:t>7.2 生物多样性保护</w:t>
      </w:r>
      <w:r>
        <w:rPr>
          <w:color w:val="auto"/>
        </w:rPr>
        <w:tab/>
      </w:r>
      <w:r>
        <w:rPr>
          <w:color w:val="auto"/>
        </w:rPr>
        <w:fldChar w:fldCharType="begin"/>
      </w:r>
      <w:r>
        <w:rPr>
          <w:color w:val="auto"/>
        </w:rPr>
        <w:instrText xml:space="preserve"> PAGEREF _Toc152543999 \h </w:instrText>
      </w:r>
      <w:r>
        <w:rPr>
          <w:color w:val="auto"/>
        </w:rPr>
        <w:fldChar w:fldCharType="separate"/>
      </w:r>
      <w:r>
        <w:rPr>
          <w:color w:val="auto"/>
        </w:rPr>
        <w:t>21</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"_Toc152544000" </w:instrText>
      </w:r>
      <w:r>
        <w:fldChar w:fldCharType="separate"/>
      </w:r>
      <w:r>
        <w:rPr>
          <w:rStyle w:val="40"/>
          <w:color w:val="auto"/>
        </w:rPr>
        <w:t>7.3 生态系统固碳增汇</w:t>
      </w:r>
      <w:r>
        <w:rPr>
          <w:color w:val="auto"/>
        </w:rPr>
        <w:tab/>
      </w:r>
      <w:r>
        <w:rPr>
          <w:color w:val="auto"/>
        </w:rPr>
        <w:fldChar w:fldCharType="begin"/>
      </w:r>
      <w:r>
        <w:rPr>
          <w:color w:val="auto"/>
        </w:rPr>
        <w:instrText xml:space="preserve"> PAGEREF _Toc152544000 \h </w:instrText>
      </w:r>
      <w:r>
        <w:rPr>
          <w:color w:val="auto"/>
        </w:rPr>
        <w:fldChar w:fldCharType="separate"/>
      </w:r>
      <w:r>
        <w:rPr>
          <w:color w:val="auto"/>
        </w:rPr>
        <w:t>23</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"_Toc152544001" </w:instrText>
      </w:r>
      <w:r>
        <w:fldChar w:fldCharType="separate"/>
      </w:r>
      <w:r>
        <w:rPr>
          <w:rStyle w:val="40"/>
          <w:color w:val="auto"/>
        </w:rPr>
        <w:t>7.4 生态安全韧性建设</w:t>
      </w:r>
      <w:r>
        <w:rPr>
          <w:color w:val="auto"/>
        </w:rPr>
        <w:tab/>
      </w:r>
      <w:r>
        <w:rPr>
          <w:color w:val="auto"/>
        </w:rPr>
        <w:fldChar w:fldCharType="begin"/>
      </w:r>
      <w:r>
        <w:rPr>
          <w:color w:val="auto"/>
        </w:rPr>
        <w:instrText xml:space="preserve"> PAGEREF _Toc152544001 \h </w:instrText>
      </w:r>
      <w:r>
        <w:rPr>
          <w:color w:val="auto"/>
        </w:rPr>
        <w:fldChar w:fldCharType="separate"/>
      </w:r>
      <w:r>
        <w:rPr>
          <w:color w:val="auto"/>
        </w:rPr>
        <w:t>24</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"_Toc152544002" </w:instrText>
      </w:r>
      <w:r>
        <w:fldChar w:fldCharType="separate"/>
      </w:r>
      <w:r>
        <w:rPr>
          <w:rStyle w:val="40"/>
          <w:color w:val="auto"/>
        </w:rPr>
        <w:t>7.5 农田综合效益提升</w:t>
      </w:r>
      <w:r>
        <w:rPr>
          <w:color w:val="auto"/>
        </w:rPr>
        <w:tab/>
      </w:r>
      <w:r>
        <w:rPr>
          <w:color w:val="auto"/>
        </w:rPr>
        <w:fldChar w:fldCharType="begin"/>
      </w:r>
      <w:r>
        <w:rPr>
          <w:color w:val="auto"/>
        </w:rPr>
        <w:instrText xml:space="preserve"> PAGEREF _Toc152544002 \h </w:instrText>
      </w:r>
      <w:r>
        <w:rPr>
          <w:color w:val="auto"/>
        </w:rPr>
        <w:fldChar w:fldCharType="separate"/>
      </w:r>
      <w:r>
        <w:rPr>
          <w:color w:val="auto"/>
        </w:rPr>
        <w:t>27</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"_Toc152544003" </w:instrText>
      </w:r>
      <w:r>
        <w:fldChar w:fldCharType="separate"/>
      </w:r>
      <w:r>
        <w:rPr>
          <w:rStyle w:val="40"/>
          <w:color w:val="auto"/>
        </w:rPr>
        <w:t>7.6 休闲游憩功能提升</w:t>
      </w:r>
      <w:r>
        <w:rPr>
          <w:color w:val="auto"/>
        </w:rPr>
        <w:tab/>
      </w:r>
      <w:r>
        <w:rPr>
          <w:color w:val="auto"/>
        </w:rPr>
        <w:fldChar w:fldCharType="begin"/>
      </w:r>
      <w:r>
        <w:rPr>
          <w:color w:val="auto"/>
        </w:rPr>
        <w:instrText xml:space="preserve"> PAGEREF _Toc152544003 \h </w:instrText>
      </w:r>
      <w:r>
        <w:rPr>
          <w:color w:val="auto"/>
        </w:rPr>
        <w:fldChar w:fldCharType="separate"/>
      </w:r>
      <w:r>
        <w:rPr>
          <w:color w:val="auto"/>
        </w:rPr>
        <w:t>28</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"_Toc152544004" </w:instrText>
      </w:r>
      <w:r>
        <w:fldChar w:fldCharType="separate"/>
      </w:r>
      <w:r>
        <w:rPr>
          <w:rStyle w:val="40"/>
          <w:color w:val="auto"/>
        </w:rPr>
        <w:t>7.7 生态产品价值实现</w:t>
      </w:r>
      <w:r>
        <w:rPr>
          <w:color w:val="auto"/>
        </w:rPr>
        <w:tab/>
      </w:r>
      <w:r>
        <w:rPr>
          <w:color w:val="auto"/>
        </w:rPr>
        <w:fldChar w:fldCharType="begin"/>
      </w:r>
      <w:r>
        <w:rPr>
          <w:color w:val="auto"/>
        </w:rPr>
        <w:instrText xml:space="preserve"> PAGEREF _Toc152544004 \h </w:instrText>
      </w:r>
      <w:r>
        <w:rPr>
          <w:color w:val="auto"/>
        </w:rPr>
        <w:fldChar w:fldCharType="separate"/>
      </w:r>
      <w:r>
        <w:rPr>
          <w:color w:val="auto"/>
        </w:rPr>
        <w:t>29</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"_Toc152544005" </w:instrText>
      </w:r>
      <w:r>
        <w:fldChar w:fldCharType="separate"/>
      </w:r>
      <w:r>
        <w:rPr>
          <w:rStyle w:val="40"/>
          <w:color w:val="auto"/>
        </w:rPr>
        <w:t>8</w:t>
      </w:r>
      <w:r>
        <w:rPr>
          <w:rFonts w:asciiTheme="minorHAnsi" w:hAnsiTheme="minorHAnsi" w:eastAsiaTheme="minorEastAsia" w:cstheme="minorBidi"/>
          <w:color w:val="auto"/>
          <w:kern w:val="2"/>
          <w:sz w:val="21"/>
          <w:szCs w:val="22"/>
          <w14:ligatures w14:val="none"/>
        </w:rPr>
        <w:t xml:space="preserve"> </w:t>
      </w:r>
      <w:r>
        <w:rPr>
          <w:rStyle w:val="40"/>
          <w:color w:val="auto"/>
        </w:rPr>
        <w:t>用途管控—</w:t>
      </w:r>
      <w:r>
        <w:rPr>
          <w:rStyle w:val="40"/>
          <w:rFonts w:hint="eastAsia"/>
          <w:color w:val="auto"/>
        </w:rPr>
        <w:t>非建设</w:t>
      </w:r>
      <w:r>
        <w:rPr>
          <w:rStyle w:val="40"/>
          <w:color w:val="auto"/>
        </w:rPr>
        <w:t>空间用途管制</w:t>
      </w:r>
      <w:r>
        <w:rPr>
          <w:color w:val="auto"/>
        </w:rPr>
        <w:tab/>
      </w:r>
      <w:r>
        <w:rPr>
          <w:color w:val="auto"/>
        </w:rPr>
        <w:fldChar w:fldCharType="begin"/>
      </w:r>
      <w:r>
        <w:rPr>
          <w:color w:val="auto"/>
        </w:rPr>
        <w:instrText xml:space="preserve"> PAGEREF _Toc152544005 \h </w:instrText>
      </w:r>
      <w:r>
        <w:rPr>
          <w:color w:val="auto"/>
        </w:rPr>
        <w:fldChar w:fldCharType="separate"/>
      </w:r>
      <w:r>
        <w:rPr>
          <w:color w:val="auto"/>
        </w:rPr>
        <w:t>31</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"_Toc152544006" </w:instrText>
      </w:r>
      <w:r>
        <w:fldChar w:fldCharType="separate"/>
      </w:r>
      <w:r>
        <w:rPr>
          <w:rStyle w:val="40"/>
          <w:color w:val="auto"/>
        </w:rPr>
        <w:t>8.1 非建设空间用途管制</w:t>
      </w:r>
      <w:r>
        <w:rPr>
          <w:color w:val="auto"/>
        </w:rPr>
        <w:tab/>
      </w:r>
      <w:r>
        <w:rPr>
          <w:color w:val="auto"/>
        </w:rPr>
        <w:fldChar w:fldCharType="begin"/>
      </w:r>
      <w:r>
        <w:rPr>
          <w:color w:val="auto"/>
        </w:rPr>
        <w:instrText xml:space="preserve"> PAGEREF _Toc152544006 \h </w:instrText>
      </w:r>
      <w:r>
        <w:rPr>
          <w:color w:val="auto"/>
        </w:rPr>
        <w:fldChar w:fldCharType="separate"/>
      </w:r>
      <w:r>
        <w:rPr>
          <w:color w:val="auto"/>
        </w:rPr>
        <w:t>31</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"_Toc152544007" </w:instrText>
      </w:r>
      <w:r>
        <w:fldChar w:fldCharType="separate"/>
      </w:r>
      <w:r>
        <w:rPr>
          <w:rStyle w:val="40"/>
          <w:color w:val="auto"/>
        </w:rPr>
        <w:t>8.2 田林水空间协调处理</w:t>
      </w:r>
      <w:r>
        <w:rPr>
          <w:color w:val="auto"/>
        </w:rPr>
        <w:tab/>
      </w:r>
      <w:r>
        <w:rPr>
          <w:color w:val="auto"/>
        </w:rPr>
        <w:fldChar w:fldCharType="begin"/>
      </w:r>
      <w:r>
        <w:rPr>
          <w:color w:val="auto"/>
        </w:rPr>
        <w:instrText xml:space="preserve"> PAGEREF _Toc152544007 \h </w:instrText>
      </w:r>
      <w:r>
        <w:rPr>
          <w:color w:val="auto"/>
        </w:rPr>
        <w:fldChar w:fldCharType="separate"/>
      </w:r>
      <w:r>
        <w:rPr>
          <w:color w:val="auto"/>
        </w:rPr>
        <w:t>34</w:t>
      </w:r>
      <w:r>
        <w:rPr>
          <w:color w:val="auto"/>
        </w:rPr>
        <w:fldChar w:fldCharType="end"/>
      </w:r>
      <w:r>
        <w:rPr>
          <w:color w:val="auto"/>
        </w:rPr>
        <w:fldChar w:fldCharType="end"/>
      </w:r>
    </w:p>
    <w:p>
      <w:pPr>
        <w:pStyle w:val="22"/>
        <w:tabs>
          <w:tab w:val="left" w:pos="735"/>
        </w:tabs>
        <w:rPr>
          <w:rFonts w:asciiTheme="minorHAnsi" w:hAnsiTheme="minorHAnsi" w:eastAsiaTheme="minorEastAsia" w:cstheme="minorBidi"/>
          <w:color w:val="auto"/>
          <w:kern w:val="2"/>
          <w:sz w:val="21"/>
          <w:szCs w:val="22"/>
          <w14:ligatures w14:val="none"/>
        </w:rPr>
      </w:pPr>
      <w:r>
        <w:fldChar w:fldCharType="begin"/>
      </w:r>
      <w:r>
        <w:instrText xml:space="preserve"> HYPERLINK \l "_Toc152544008" </w:instrText>
      </w:r>
      <w:r>
        <w:fldChar w:fldCharType="separate"/>
      </w:r>
      <w:r>
        <w:rPr>
          <w:rStyle w:val="40"/>
          <w:color w:val="auto"/>
        </w:rPr>
        <w:t>9</w:t>
      </w:r>
      <w:r>
        <w:rPr>
          <w:rFonts w:asciiTheme="minorHAnsi" w:hAnsiTheme="minorHAnsi" w:eastAsiaTheme="minorEastAsia" w:cstheme="minorBidi"/>
          <w:color w:val="auto"/>
          <w:kern w:val="2"/>
          <w:sz w:val="21"/>
          <w:szCs w:val="22"/>
          <w14:ligatures w14:val="none"/>
        </w:rPr>
        <w:t xml:space="preserve"> </w:t>
      </w:r>
      <w:r>
        <w:rPr>
          <w:rStyle w:val="40"/>
          <w:color w:val="auto"/>
        </w:rPr>
        <w:t>实施保障措施</w:t>
      </w:r>
      <w:r>
        <w:rPr>
          <w:color w:val="auto"/>
        </w:rPr>
        <w:tab/>
      </w:r>
      <w:r>
        <w:rPr>
          <w:color w:val="auto"/>
        </w:rPr>
        <w:fldChar w:fldCharType="begin"/>
      </w:r>
      <w:r>
        <w:rPr>
          <w:color w:val="auto"/>
        </w:rPr>
        <w:instrText xml:space="preserve"> PAGEREF _Toc152544008 \h </w:instrText>
      </w:r>
      <w:r>
        <w:rPr>
          <w:color w:val="auto"/>
        </w:rPr>
        <w:fldChar w:fldCharType="separate"/>
      </w:r>
      <w:r>
        <w:rPr>
          <w:color w:val="auto"/>
        </w:rPr>
        <w:t>39</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"_Toc152544012" </w:instrText>
      </w:r>
      <w:r>
        <w:fldChar w:fldCharType="separate"/>
      </w:r>
      <w:r>
        <w:rPr>
          <w:rStyle w:val="40"/>
          <w:color w:val="auto"/>
        </w:rPr>
        <w:t>9.2 政策机制保障</w:t>
      </w:r>
      <w:r>
        <w:rPr>
          <w:color w:val="auto"/>
        </w:rPr>
        <w:tab/>
      </w:r>
      <w:r>
        <w:rPr>
          <w:color w:val="auto"/>
        </w:rPr>
        <w:fldChar w:fldCharType="begin"/>
      </w:r>
      <w:r>
        <w:rPr>
          <w:color w:val="auto"/>
        </w:rPr>
        <w:instrText xml:space="preserve"> PAGEREF _Toc152544012 \h </w:instrText>
      </w:r>
      <w:r>
        <w:rPr>
          <w:color w:val="auto"/>
        </w:rPr>
        <w:fldChar w:fldCharType="separate"/>
      </w:r>
      <w:r>
        <w:rPr>
          <w:color w:val="auto"/>
        </w:rPr>
        <w:t>39</w:t>
      </w:r>
      <w:r>
        <w:rPr>
          <w:color w:val="auto"/>
        </w:rPr>
        <w:fldChar w:fldCharType="end"/>
      </w:r>
      <w:r>
        <w:rPr>
          <w:color w:val="auto"/>
        </w:rPr>
        <w:fldChar w:fldCharType="end"/>
      </w:r>
    </w:p>
    <w:p>
      <w:pPr>
        <w:pStyle w:val="28"/>
        <w:ind w:left="360"/>
        <w:rPr>
          <w:rFonts w:asciiTheme="minorHAnsi" w:hAnsiTheme="minorHAnsi" w:eastAsiaTheme="minorEastAsia" w:cstheme="minorBidi"/>
          <w:color w:val="auto"/>
          <w:kern w:val="2"/>
          <w:sz w:val="21"/>
          <w:szCs w:val="22"/>
        </w:rPr>
      </w:pPr>
      <w:r>
        <w:fldChar w:fldCharType="begin"/>
      </w:r>
      <w:r>
        <w:instrText xml:space="preserve"> HYPERLINK \l "_Toc152544013" </w:instrText>
      </w:r>
      <w:r>
        <w:fldChar w:fldCharType="separate"/>
      </w:r>
      <w:r>
        <w:rPr>
          <w:rStyle w:val="40"/>
          <w:color w:val="auto"/>
        </w:rPr>
        <w:t>9.3 智慧平台支持</w:t>
      </w:r>
      <w:r>
        <w:rPr>
          <w:color w:val="auto"/>
        </w:rPr>
        <w:tab/>
      </w:r>
      <w:r>
        <w:rPr>
          <w:color w:val="auto"/>
        </w:rPr>
        <w:fldChar w:fldCharType="begin"/>
      </w:r>
      <w:r>
        <w:rPr>
          <w:color w:val="auto"/>
        </w:rPr>
        <w:instrText xml:space="preserve"> PAGEREF _Toc152544013 \h </w:instrText>
      </w:r>
      <w:r>
        <w:rPr>
          <w:color w:val="auto"/>
        </w:rPr>
        <w:fldChar w:fldCharType="separate"/>
      </w:r>
      <w:r>
        <w:rPr>
          <w:color w:val="auto"/>
        </w:rPr>
        <w:t>40</w:t>
      </w:r>
      <w:r>
        <w:rPr>
          <w:color w:val="auto"/>
        </w:rPr>
        <w:fldChar w:fldCharType="end"/>
      </w:r>
      <w:r>
        <w:rPr>
          <w:color w:val="auto"/>
        </w:rPr>
        <w:fldChar w:fldCharType="end"/>
      </w:r>
    </w:p>
    <w:p>
      <w:pPr>
        <w:pStyle w:val="22"/>
        <w:rPr>
          <w:rFonts w:asciiTheme="minorHAnsi" w:hAnsiTheme="minorHAnsi" w:eastAsiaTheme="minorEastAsia" w:cstheme="minorBidi"/>
          <w:color w:val="auto"/>
          <w:kern w:val="2"/>
          <w:sz w:val="21"/>
          <w:szCs w:val="22"/>
          <w14:ligatures w14:val="none"/>
        </w:rPr>
      </w:pPr>
      <w:r>
        <w:fldChar w:fldCharType="begin"/>
      </w:r>
      <w:r>
        <w:instrText xml:space="preserve"> HYPERLINK \l "_Toc152544014" </w:instrText>
      </w:r>
      <w:r>
        <w:fldChar w:fldCharType="separate"/>
      </w:r>
      <w:r>
        <w:rPr>
          <w:rStyle w:val="40"/>
          <w:color w:val="auto"/>
        </w:rPr>
        <w:t>附录A 非建设空间与用地类型对应关系</w:t>
      </w:r>
      <w:r>
        <w:rPr>
          <w:color w:val="auto"/>
        </w:rPr>
        <w:tab/>
      </w:r>
      <w:r>
        <w:rPr>
          <w:color w:val="auto"/>
        </w:rPr>
        <w:fldChar w:fldCharType="begin"/>
      </w:r>
      <w:r>
        <w:rPr>
          <w:color w:val="auto"/>
        </w:rPr>
        <w:instrText xml:space="preserve"> PAGEREF _Toc152544014 \h </w:instrText>
      </w:r>
      <w:r>
        <w:rPr>
          <w:color w:val="auto"/>
        </w:rPr>
        <w:fldChar w:fldCharType="separate"/>
      </w:r>
      <w:r>
        <w:rPr>
          <w:color w:val="auto"/>
        </w:rPr>
        <w:t>41</w:t>
      </w:r>
      <w:r>
        <w:rPr>
          <w:color w:val="auto"/>
        </w:rPr>
        <w:fldChar w:fldCharType="end"/>
      </w:r>
      <w:r>
        <w:rPr>
          <w:color w:val="auto"/>
        </w:rPr>
        <w:fldChar w:fldCharType="end"/>
      </w:r>
    </w:p>
    <w:p>
      <w:pPr>
        <w:pStyle w:val="22"/>
        <w:rPr>
          <w:rFonts w:asciiTheme="minorHAnsi" w:hAnsiTheme="minorHAnsi" w:eastAsiaTheme="minorEastAsia" w:cstheme="minorBidi"/>
          <w:color w:val="auto"/>
          <w:kern w:val="2"/>
          <w:sz w:val="21"/>
          <w:szCs w:val="22"/>
          <w14:ligatures w14:val="none"/>
        </w:rPr>
      </w:pPr>
      <w:r>
        <w:fldChar w:fldCharType="begin"/>
      </w:r>
      <w:r>
        <w:instrText xml:space="preserve"> HYPERLINK \l "_Toc152544015" </w:instrText>
      </w:r>
      <w:r>
        <w:fldChar w:fldCharType="separate"/>
      </w:r>
      <w:r>
        <w:rPr>
          <w:rStyle w:val="40"/>
          <w:color w:val="auto"/>
        </w:rPr>
        <w:t>附录B 非建设空间管控指标体系与指标说明</w:t>
      </w:r>
      <w:r>
        <w:rPr>
          <w:color w:val="auto"/>
        </w:rPr>
        <w:tab/>
      </w:r>
      <w:r>
        <w:rPr>
          <w:color w:val="auto"/>
        </w:rPr>
        <w:fldChar w:fldCharType="begin"/>
      </w:r>
      <w:r>
        <w:rPr>
          <w:color w:val="auto"/>
        </w:rPr>
        <w:instrText xml:space="preserve"> PAGEREF _Toc152544015 \h </w:instrText>
      </w:r>
      <w:r>
        <w:rPr>
          <w:color w:val="auto"/>
        </w:rPr>
        <w:fldChar w:fldCharType="separate"/>
      </w:r>
      <w:r>
        <w:rPr>
          <w:color w:val="auto"/>
        </w:rPr>
        <w:t>42</w:t>
      </w:r>
      <w:r>
        <w:rPr>
          <w:color w:val="auto"/>
        </w:rPr>
        <w:fldChar w:fldCharType="end"/>
      </w:r>
      <w:r>
        <w:rPr>
          <w:color w:val="auto"/>
        </w:rPr>
        <w:fldChar w:fldCharType="end"/>
      </w:r>
    </w:p>
    <w:p>
      <w:pPr>
        <w:pStyle w:val="22"/>
        <w:rPr>
          <w:rFonts w:asciiTheme="minorHAnsi" w:hAnsiTheme="minorHAnsi" w:eastAsiaTheme="minorEastAsia" w:cstheme="minorBidi"/>
          <w:color w:val="auto"/>
          <w:kern w:val="2"/>
          <w:sz w:val="21"/>
          <w:szCs w:val="22"/>
          <w14:ligatures w14:val="none"/>
        </w:rPr>
      </w:pPr>
      <w:r>
        <w:fldChar w:fldCharType="begin"/>
      </w:r>
      <w:r>
        <w:instrText xml:space="preserve"> HYPERLINK \l "_Toc152544016" </w:instrText>
      </w:r>
      <w:r>
        <w:fldChar w:fldCharType="separate"/>
      </w:r>
      <w:r>
        <w:rPr>
          <w:rStyle w:val="40"/>
          <w:color w:val="auto"/>
        </w:rPr>
        <w:t>附录C 典型生境营建和恢复案例</w:t>
      </w:r>
      <w:r>
        <w:rPr>
          <w:color w:val="auto"/>
        </w:rPr>
        <w:tab/>
      </w:r>
      <w:r>
        <w:rPr>
          <w:color w:val="auto"/>
        </w:rPr>
        <w:fldChar w:fldCharType="begin"/>
      </w:r>
      <w:r>
        <w:rPr>
          <w:color w:val="auto"/>
        </w:rPr>
        <w:instrText xml:space="preserve"> PAGEREF _Toc152544016 \h </w:instrText>
      </w:r>
      <w:r>
        <w:rPr>
          <w:color w:val="auto"/>
        </w:rPr>
        <w:fldChar w:fldCharType="separate"/>
      </w:r>
      <w:r>
        <w:rPr>
          <w:color w:val="auto"/>
        </w:rPr>
        <w:t>45</w:t>
      </w:r>
      <w:r>
        <w:rPr>
          <w:color w:val="auto"/>
        </w:rPr>
        <w:fldChar w:fldCharType="end"/>
      </w:r>
      <w:r>
        <w:rPr>
          <w:color w:val="auto"/>
        </w:rPr>
        <w:fldChar w:fldCharType="end"/>
      </w:r>
    </w:p>
    <w:p>
      <w:pPr>
        <w:pStyle w:val="22"/>
        <w:rPr>
          <w:rFonts w:asciiTheme="minorHAnsi" w:hAnsiTheme="minorHAnsi" w:eastAsiaTheme="minorEastAsia" w:cstheme="minorBidi"/>
          <w:color w:val="auto"/>
          <w:kern w:val="2"/>
          <w:sz w:val="21"/>
          <w:szCs w:val="22"/>
          <w14:ligatures w14:val="none"/>
        </w:rPr>
      </w:pPr>
      <w:r>
        <w:fldChar w:fldCharType="begin"/>
      </w:r>
      <w:r>
        <w:instrText xml:space="preserve"> HYPERLINK \l "_Toc152544017" </w:instrText>
      </w:r>
      <w:r>
        <w:fldChar w:fldCharType="separate"/>
      </w:r>
      <w:r>
        <w:rPr>
          <w:rStyle w:val="40"/>
          <w:color w:val="auto"/>
        </w:rPr>
        <w:t>附录D 非建设空间管控相关规范性文件</w:t>
      </w:r>
      <w:r>
        <w:rPr>
          <w:color w:val="auto"/>
        </w:rPr>
        <w:tab/>
      </w:r>
      <w:r>
        <w:rPr>
          <w:color w:val="auto"/>
        </w:rPr>
        <w:fldChar w:fldCharType="begin"/>
      </w:r>
      <w:r>
        <w:rPr>
          <w:color w:val="auto"/>
        </w:rPr>
        <w:instrText xml:space="preserve"> PAGEREF _Toc152544017 \h </w:instrText>
      </w:r>
      <w:r>
        <w:rPr>
          <w:color w:val="auto"/>
        </w:rPr>
        <w:fldChar w:fldCharType="separate"/>
      </w:r>
      <w:r>
        <w:rPr>
          <w:color w:val="auto"/>
        </w:rPr>
        <w:t>49</w:t>
      </w:r>
      <w:r>
        <w:rPr>
          <w:color w:val="auto"/>
        </w:rPr>
        <w:fldChar w:fldCharType="end"/>
      </w:r>
      <w:r>
        <w:rPr>
          <w:color w:val="auto"/>
        </w:rPr>
        <w:fldChar w:fldCharType="end"/>
      </w:r>
    </w:p>
    <w:p>
      <w:pPr>
        <w:ind w:firstLine="480"/>
        <w:rPr>
          <w:color w:val="auto"/>
        </w:rPr>
      </w:pPr>
      <w:r>
        <w:rPr>
          <w:color w:val="auto"/>
        </w:rPr>
        <w:fldChar w:fldCharType="end"/>
      </w:r>
    </w:p>
    <w:p>
      <w:pPr>
        <w:ind w:firstLine="480"/>
        <w:rPr>
          <w:color w:val="auto"/>
        </w:rPr>
      </w:pPr>
    </w:p>
    <w:p>
      <w:pPr>
        <w:ind w:firstLine="480"/>
        <w:rPr>
          <w:color w:val="auto"/>
        </w:rPr>
      </w:pPr>
    </w:p>
    <w:p>
      <w:pPr>
        <w:ind w:firstLine="480"/>
        <w:rPr>
          <w:color w:val="auto"/>
        </w:rPr>
      </w:pPr>
    </w:p>
    <w:p>
      <w:pPr>
        <w:pStyle w:val="2"/>
        <w:rPr>
          <w:color w:val="auto"/>
        </w:rPr>
        <w:sectPr>
          <w:footerReference r:id="rId13" w:type="default"/>
          <w:footerReference r:id="rId14" w:type="even"/>
          <w:pgSz w:w="11906" w:h="16838"/>
          <w:pgMar w:top="1440" w:right="1800" w:bottom="1440" w:left="1800" w:header="851" w:footer="851" w:gutter="0"/>
          <w:pgNumType w:fmt="upperRoman" w:start="1"/>
          <w:cols w:space="425" w:num="1"/>
          <w:docGrid w:linePitch="435" w:charSpace="3827"/>
        </w:sectPr>
      </w:pPr>
    </w:p>
    <w:p>
      <w:pPr>
        <w:pStyle w:val="2"/>
        <w:rPr>
          <w:color w:val="auto"/>
        </w:rPr>
      </w:pPr>
      <w:bookmarkStart w:id="16" w:name="_Toc152543983"/>
      <w:r>
        <w:rPr>
          <w:rFonts w:hint="eastAsia"/>
          <w:color w:val="auto"/>
        </w:rPr>
        <w:t xml:space="preserve">总 </w:t>
      </w:r>
      <w:r>
        <w:rPr>
          <w:color w:val="auto"/>
        </w:rPr>
        <w:t xml:space="preserve"> </w:t>
      </w:r>
      <w:r>
        <w:rPr>
          <w:rFonts w:hint="eastAsia"/>
          <w:color w:val="auto"/>
        </w:rPr>
        <w:t>则</w:t>
      </w:r>
      <w:bookmarkEnd w:id="16"/>
    </w:p>
    <w:p>
      <w:pPr>
        <w:pStyle w:val="5"/>
        <w:numPr>
          <w:ilvl w:val="0"/>
          <w:numId w:val="0"/>
        </w:numPr>
        <w:jc w:val="both"/>
        <w:rPr>
          <w:b w:val="0"/>
          <w:bCs/>
          <w:color w:val="auto"/>
        </w:rPr>
      </w:pPr>
      <w:r>
        <w:rPr>
          <w:rFonts w:hint="eastAsia"/>
          <w:b w:val="0"/>
          <w:bCs/>
          <w:color w:val="auto"/>
        </w:rPr>
        <w:t>1</w:t>
      </w:r>
      <w:r>
        <w:rPr>
          <w:b w:val="0"/>
          <w:bCs/>
          <w:color w:val="auto"/>
        </w:rPr>
        <w:t xml:space="preserve">.0.1 </w:t>
      </w:r>
      <w:r>
        <w:rPr>
          <w:rFonts w:hint="eastAsia"/>
          <w:b w:val="0"/>
          <w:bCs/>
          <w:color w:val="auto"/>
        </w:rPr>
        <w:t>为推进山水林田湖草沙系统治理，统筹和规范非建设空间管控，制定本指南。</w:t>
      </w:r>
    </w:p>
    <w:p>
      <w:pPr>
        <w:pStyle w:val="108"/>
        <w:rPr>
          <w:bCs/>
          <w:color w:val="auto"/>
        </w:rPr>
      </w:pPr>
      <w:r>
        <w:rPr>
          <w:rFonts w:hint="eastAsia"/>
          <w:bCs/>
          <w:color w:val="auto"/>
        </w:rPr>
        <w:t>北京市非建设空间占全市总面积约达80%，对保障首都生态安全和粮食安全，提升居民健康福祉等具有重要作用，非建设空间管控水平直接关乎首都国土空间治理能力和民生福祉。同时，非建设空间由于管控体系不健全，要素类型多、管理主体多、目标需求多、矛盾冲突多，是规划治理的薄弱区域，也是国土空间规划变革的重点和难点所在。为强化系统化、精细化治理，特制定本指南。</w:t>
      </w:r>
    </w:p>
    <w:p>
      <w:pPr>
        <w:ind w:firstLine="0" w:firstLineChars="0"/>
        <w:rPr>
          <w:bCs/>
          <w:color w:val="auto"/>
        </w:rPr>
      </w:pPr>
      <w:r>
        <w:rPr>
          <w:rFonts w:ascii="Times New Roman"/>
          <w:bCs/>
          <w:color w:val="auto"/>
        </w:rPr>
        <w:t xml:space="preserve">1.0.2 </w:t>
      </w:r>
      <w:r>
        <w:rPr>
          <w:rFonts w:hint="eastAsia" w:ascii="Times New Roman"/>
          <w:bCs/>
          <w:color w:val="auto"/>
        </w:rPr>
        <w:t>本指南适用于</w:t>
      </w:r>
      <w:r>
        <w:rPr>
          <w:rFonts w:hint="eastAsia"/>
          <w:bCs/>
          <w:color w:val="auto"/>
        </w:rPr>
        <w:t>涉及非建设空间相关专项规划的编制、实施、评估和更新维护等工作，以及不同层级或部门非建设空间及各类自然资源要素管控</w:t>
      </w:r>
      <w:r>
        <w:rPr>
          <w:rFonts w:hint="eastAsia" w:ascii="Times New Roman"/>
          <w:bCs/>
          <w:color w:val="auto"/>
        </w:rPr>
        <w:t>。</w:t>
      </w:r>
    </w:p>
    <w:p>
      <w:pPr>
        <w:pStyle w:val="5"/>
        <w:numPr>
          <w:ilvl w:val="0"/>
          <w:numId w:val="0"/>
        </w:numPr>
        <w:jc w:val="both"/>
        <w:rPr>
          <w:b w:val="0"/>
          <w:bCs/>
          <w:color w:val="auto"/>
        </w:rPr>
      </w:pPr>
      <w:r>
        <w:rPr>
          <w:rFonts w:hint="eastAsia"/>
          <w:b w:val="0"/>
          <w:bCs/>
          <w:color w:val="auto"/>
        </w:rPr>
        <w:t>1</w:t>
      </w:r>
      <w:r>
        <w:rPr>
          <w:b w:val="0"/>
          <w:bCs/>
          <w:color w:val="auto"/>
        </w:rPr>
        <w:t xml:space="preserve">.0.3 </w:t>
      </w:r>
      <w:r>
        <w:rPr>
          <w:rFonts w:hint="eastAsia"/>
          <w:b w:val="0"/>
          <w:bCs/>
          <w:color w:val="auto"/>
        </w:rPr>
        <w:t>北京市非建设空间管控应坚持绿水青山就是金山银山的理念，坚持山水林田湖草沙一体化保护和系统治理，应充分衔接既有国土空间规划管控方式，注重多要素多目标多尺度协同，生态效益、社会效益和经济效益的协调统一。。</w:t>
      </w:r>
    </w:p>
    <w:p>
      <w:pPr>
        <w:pStyle w:val="5"/>
        <w:numPr>
          <w:ilvl w:val="0"/>
          <w:numId w:val="0"/>
        </w:numPr>
        <w:jc w:val="both"/>
        <w:rPr>
          <w:b w:val="0"/>
          <w:bCs/>
          <w:color w:val="auto"/>
        </w:rPr>
      </w:pPr>
      <w:r>
        <w:rPr>
          <w:rFonts w:hint="eastAsia"/>
          <w:b w:val="0"/>
          <w:bCs/>
          <w:color w:val="auto"/>
        </w:rPr>
        <w:t>1</w:t>
      </w:r>
      <w:r>
        <w:rPr>
          <w:b w:val="0"/>
          <w:bCs/>
          <w:color w:val="auto"/>
        </w:rPr>
        <w:t xml:space="preserve">.0.4 </w:t>
      </w:r>
      <w:r>
        <w:rPr>
          <w:rFonts w:hint="eastAsia"/>
          <w:b w:val="0"/>
          <w:bCs/>
          <w:color w:val="auto"/>
        </w:rPr>
        <w:t>北京市非建设空间管控除执行本指南外，还应遵守现行的国家和北京市相关标准和规范等。</w:t>
      </w:r>
    </w:p>
    <w:p>
      <w:pPr>
        <w:pStyle w:val="2"/>
        <w:rPr>
          <w:color w:val="auto"/>
        </w:rPr>
      </w:pPr>
      <w:bookmarkStart w:id="17" w:name="_Toc152543984"/>
      <w:r>
        <w:rPr>
          <w:rFonts w:hint="eastAsia"/>
          <w:color w:val="auto"/>
        </w:rPr>
        <w:t xml:space="preserve">术 </w:t>
      </w:r>
      <w:r>
        <w:rPr>
          <w:color w:val="auto"/>
        </w:rPr>
        <w:t xml:space="preserve"> </w:t>
      </w:r>
      <w:r>
        <w:rPr>
          <w:rFonts w:hint="eastAsia"/>
          <w:color w:val="auto"/>
        </w:rPr>
        <w:t>语</w:t>
      </w:r>
      <w:bookmarkEnd w:id="17"/>
    </w:p>
    <w:p>
      <w:pPr>
        <w:pStyle w:val="5"/>
        <w:numPr>
          <w:ilvl w:val="0"/>
          <w:numId w:val="0"/>
        </w:numPr>
        <w:jc w:val="both"/>
        <w:rPr>
          <w:rFonts w:ascii="黑体" w:hAnsi="黑体" w:eastAsia="黑体"/>
          <w:b w:val="0"/>
          <w:bCs/>
          <w:color w:val="auto"/>
        </w:rPr>
      </w:pPr>
      <w:r>
        <w:rPr>
          <w:rFonts w:ascii="黑体" w:hAnsi="黑体" w:eastAsia="黑体"/>
          <w:b w:val="0"/>
          <w:bCs/>
          <w:color w:val="auto"/>
        </w:rPr>
        <w:t xml:space="preserve">2.0.1 </w:t>
      </w:r>
    </w:p>
    <w:p>
      <w:pPr>
        <w:pStyle w:val="5"/>
        <w:numPr>
          <w:ilvl w:val="0"/>
          <w:numId w:val="0"/>
        </w:numPr>
        <w:ind w:firstLine="480" w:firstLineChars="200"/>
        <w:jc w:val="both"/>
        <w:rPr>
          <w:rFonts w:eastAsia="黑体"/>
          <w:b w:val="0"/>
          <w:bCs/>
          <w:color w:val="auto"/>
        </w:rPr>
      </w:pPr>
      <w:r>
        <w:rPr>
          <w:rFonts w:eastAsia="黑体"/>
          <w:b w:val="0"/>
          <w:bCs/>
          <w:color w:val="auto"/>
        </w:rPr>
        <w:t>非建设空间 non-construction space</w:t>
      </w:r>
    </w:p>
    <w:p>
      <w:pPr>
        <w:ind w:firstLine="480"/>
        <w:rPr>
          <w:rFonts w:ascii="Times New Roman"/>
          <w:color w:val="auto"/>
        </w:rPr>
      </w:pPr>
      <w:r>
        <w:rPr>
          <w:rFonts w:hint="eastAsia" w:ascii="Times New Roman"/>
          <w:color w:val="auto"/>
        </w:rPr>
        <w:t>以提供生态系统服务和生态产品为主体功能的国土空间，包括生态空间、农业空间和城镇蓝绿开敞空间。</w:t>
      </w:r>
    </w:p>
    <w:p>
      <w:pPr>
        <w:ind w:firstLine="480"/>
        <w:rPr>
          <w:rFonts w:ascii="Times New Roman"/>
          <w:color w:val="auto"/>
        </w:rPr>
      </w:pPr>
      <w:r>
        <w:rPr>
          <w:rFonts w:hint="eastAsia" w:ascii="Times New Roman"/>
          <w:color w:val="auto"/>
        </w:rPr>
        <w:t>（原创概念）</w:t>
      </w:r>
    </w:p>
    <w:p>
      <w:pPr>
        <w:pStyle w:val="5"/>
        <w:numPr>
          <w:ilvl w:val="0"/>
          <w:numId w:val="0"/>
        </w:numPr>
        <w:jc w:val="both"/>
        <w:rPr>
          <w:rFonts w:ascii="黑体" w:hAnsi="黑体" w:eastAsia="黑体"/>
          <w:b w:val="0"/>
          <w:bCs/>
          <w:color w:val="auto"/>
        </w:rPr>
      </w:pPr>
      <w:r>
        <w:rPr>
          <w:rFonts w:ascii="黑体" w:hAnsi="黑体" w:eastAsia="黑体"/>
          <w:b w:val="0"/>
          <w:bCs/>
          <w:color w:val="auto"/>
        </w:rPr>
        <w:t xml:space="preserve">2.0.2 </w:t>
      </w:r>
    </w:p>
    <w:p>
      <w:pPr>
        <w:pStyle w:val="5"/>
        <w:numPr>
          <w:ilvl w:val="0"/>
          <w:numId w:val="0"/>
        </w:numPr>
        <w:ind w:firstLine="480" w:firstLineChars="200"/>
        <w:jc w:val="both"/>
        <w:rPr>
          <w:rFonts w:eastAsia="黑体"/>
          <w:b w:val="0"/>
          <w:bCs/>
          <w:color w:val="auto"/>
        </w:rPr>
      </w:pPr>
      <w:r>
        <w:rPr>
          <w:rFonts w:hint="eastAsia" w:eastAsia="黑体"/>
          <w:b w:val="0"/>
          <w:bCs/>
          <w:color w:val="auto"/>
        </w:rPr>
        <w:t>生态</w:t>
      </w:r>
      <w:r>
        <w:rPr>
          <w:rFonts w:eastAsia="黑体"/>
          <w:b w:val="0"/>
          <w:bCs/>
          <w:color w:val="auto"/>
        </w:rPr>
        <w:t xml:space="preserve">空间 </w:t>
      </w:r>
      <w:r>
        <w:rPr>
          <w:rFonts w:hint="eastAsia" w:eastAsia="黑体"/>
          <w:b w:val="0"/>
          <w:bCs/>
          <w:color w:val="auto"/>
        </w:rPr>
        <w:t>ecological</w:t>
      </w:r>
      <w:r>
        <w:rPr>
          <w:rFonts w:eastAsia="黑体"/>
          <w:b w:val="0"/>
          <w:bCs/>
          <w:color w:val="auto"/>
        </w:rPr>
        <w:t xml:space="preserve"> space</w:t>
      </w:r>
    </w:p>
    <w:p>
      <w:pPr>
        <w:ind w:firstLine="480"/>
        <w:rPr>
          <w:rFonts w:ascii="Times New Roman"/>
          <w:color w:val="auto"/>
        </w:rPr>
      </w:pPr>
      <w:r>
        <w:rPr>
          <w:rFonts w:hint="eastAsia" w:ascii="Times New Roman"/>
          <w:color w:val="auto"/>
        </w:rPr>
        <w:t>农业生产空间、城镇蓝绿空间以外的，以提供物质供给、生态调节、生态支持、生态文化等类型生态系统服务为主导功能、不以建设为主要目标的国土空间。</w:t>
      </w:r>
    </w:p>
    <w:p>
      <w:pPr>
        <w:ind w:firstLine="420"/>
        <w:rPr>
          <w:rFonts w:ascii="Times New Roman"/>
          <w:color w:val="auto"/>
        </w:rPr>
      </w:pPr>
      <w:r>
        <w:rPr>
          <w:rFonts w:hint="eastAsia" w:ascii="黑体" w:hAnsi="黑体" w:eastAsia="黑体"/>
          <w:color w:val="auto"/>
          <w:sz w:val="21"/>
          <w:szCs w:val="24"/>
        </w:rPr>
        <w:t>注</w:t>
      </w:r>
      <w:r>
        <w:rPr>
          <w:rFonts w:hint="eastAsia"/>
          <w:color w:val="auto"/>
          <w:sz w:val="21"/>
          <w:szCs w:val="24"/>
        </w:rPr>
        <w:t>：从用地类型看，生态空间包括园地、林地、草地、湿地、农业设施建设用地、绿地与开敞空间用地、陆地水域，以及空闲地、田坎、田间道、裸土地、裸岩石砾地等其他土地。</w:t>
      </w:r>
    </w:p>
    <w:p>
      <w:pPr>
        <w:ind w:left="96" w:leftChars="40" w:firstLine="480"/>
        <w:rPr>
          <w:rFonts w:ascii="Times New Roman"/>
          <w:color w:val="auto"/>
        </w:rPr>
      </w:pPr>
      <w:r>
        <w:rPr>
          <w:rFonts w:hint="eastAsia" w:ascii="Times New Roman"/>
          <w:color w:val="auto"/>
        </w:rPr>
        <w:t>（原创概念）</w:t>
      </w:r>
    </w:p>
    <w:p>
      <w:pPr>
        <w:pStyle w:val="5"/>
        <w:numPr>
          <w:ilvl w:val="0"/>
          <w:numId w:val="0"/>
        </w:numPr>
        <w:jc w:val="both"/>
        <w:rPr>
          <w:rFonts w:ascii="黑体" w:hAnsi="黑体" w:eastAsia="黑体"/>
          <w:b w:val="0"/>
          <w:bCs/>
          <w:color w:val="auto"/>
        </w:rPr>
      </w:pPr>
      <w:r>
        <w:rPr>
          <w:rFonts w:ascii="黑体" w:hAnsi="黑体" w:eastAsia="黑体"/>
          <w:b w:val="0"/>
          <w:bCs/>
          <w:color w:val="auto"/>
        </w:rPr>
        <w:t xml:space="preserve">2.0.3 </w:t>
      </w:r>
    </w:p>
    <w:p>
      <w:pPr>
        <w:pStyle w:val="5"/>
        <w:numPr>
          <w:ilvl w:val="0"/>
          <w:numId w:val="0"/>
        </w:numPr>
        <w:ind w:firstLine="480" w:firstLineChars="200"/>
        <w:jc w:val="both"/>
        <w:rPr>
          <w:rFonts w:eastAsia="黑体"/>
          <w:b w:val="0"/>
          <w:bCs/>
          <w:color w:val="auto"/>
        </w:rPr>
      </w:pPr>
      <w:r>
        <w:rPr>
          <w:rFonts w:hint="eastAsia" w:eastAsia="黑体"/>
          <w:b w:val="0"/>
          <w:bCs/>
          <w:color w:val="auto"/>
        </w:rPr>
        <w:t>农业</w:t>
      </w:r>
      <w:r>
        <w:rPr>
          <w:rFonts w:eastAsia="黑体"/>
          <w:b w:val="0"/>
          <w:bCs/>
          <w:color w:val="auto"/>
        </w:rPr>
        <w:t>空间 agricultural space</w:t>
      </w:r>
    </w:p>
    <w:p>
      <w:pPr>
        <w:ind w:firstLine="480"/>
        <w:rPr>
          <w:rFonts w:ascii="Times New Roman"/>
          <w:color w:val="auto"/>
        </w:rPr>
      </w:pPr>
      <w:r>
        <w:rPr>
          <w:rFonts w:hint="eastAsia" w:ascii="Times New Roman"/>
          <w:color w:val="auto"/>
        </w:rPr>
        <w:t>以农业生产为主导功能的国土空间。</w:t>
      </w:r>
    </w:p>
    <w:p>
      <w:pPr>
        <w:ind w:firstLine="420"/>
        <w:rPr>
          <w:rFonts w:ascii="Times New Roman"/>
          <w:color w:val="auto"/>
        </w:rPr>
      </w:pPr>
      <w:r>
        <w:rPr>
          <w:rFonts w:hint="eastAsia" w:ascii="黑体" w:hAnsi="黑体" w:eastAsia="黑体"/>
          <w:color w:val="auto"/>
          <w:sz w:val="21"/>
          <w:szCs w:val="24"/>
        </w:rPr>
        <w:t>注</w:t>
      </w:r>
      <w:r>
        <w:rPr>
          <w:rFonts w:hint="eastAsia"/>
          <w:color w:val="auto"/>
          <w:sz w:val="21"/>
          <w:szCs w:val="24"/>
        </w:rPr>
        <w:t>：从用地类型看，农业空间包括水田、水浇地、旱地等。</w:t>
      </w:r>
    </w:p>
    <w:p>
      <w:pPr>
        <w:ind w:left="96" w:leftChars="40" w:firstLine="480"/>
        <w:rPr>
          <w:rFonts w:ascii="Times New Roman"/>
          <w:color w:val="auto"/>
        </w:rPr>
      </w:pPr>
      <w:r>
        <w:rPr>
          <w:rFonts w:hint="eastAsia" w:ascii="Times New Roman"/>
          <w:color w:val="auto"/>
        </w:rPr>
        <w:t>（原创概念）</w:t>
      </w:r>
    </w:p>
    <w:p>
      <w:pPr>
        <w:pStyle w:val="5"/>
        <w:numPr>
          <w:ilvl w:val="0"/>
          <w:numId w:val="0"/>
        </w:numPr>
        <w:jc w:val="both"/>
        <w:rPr>
          <w:rFonts w:ascii="黑体" w:hAnsi="黑体" w:eastAsia="黑体"/>
          <w:b w:val="0"/>
          <w:bCs/>
          <w:color w:val="auto"/>
        </w:rPr>
      </w:pPr>
      <w:r>
        <w:rPr>
          <w:rFonts w:ascii="黑体" w:hAnsi="黑体" w:eastAsia="黑体"/>
          <w:b w:val="0"/>
          <w:bCs/>
          <w:color w:val="auto"/>
        </w:rPr>
        <w:t xml:space="preserve">2.0.4 </w:t>
      </w:r>
    </w:p>
    <w:p>
      <w:pPr>
        <w:pStyle w:val="5"/>
        <w:numPr>
          <w:ilvl w:val="0"/>
          <w:numId w:val="0"/>
        </w:numPr>
        <w:ind w:firstLine="480" w:firstLineChars="200"/>
        <w:jc w:val="both"/>
        <w:rPr>
          <w:rFonts w:eastAsia="黑体"/>
          <w:b w:val="0"/>
          <w:bCs/>
          <w:color w:val="auto"/>
        </w:rPr>
      </w:pPr>
      <w:r>
        <w:rPr>
          <w:rFonts w:hint="eastAsia" w:eastAsia="黑体"/>
          <w:b w:val="0"/>
          <w:bCs/>
          <w:color w:val="auto"/>
        </w:rPr>
        <w:t>城镇蓝绿</w:t>
      </w:r>
      <w:r>
        <w:rPr>
          <w:rFonts w:eastAsia="黑体"/>
          <w:b w:val="0"/>
          <w:bCs/>
          <w:color w:val="auto"/>
        </w:rPr>
        <w:t>空间 urban blue-green space</w:t>
      </w:r>
    </w:p>
    <w:p>
      <w:pPr>
        <w:ind w:firstLine="480"/>
        <w:rPr>
          <w:rFonts w:ascii="Times New Roman"/>
          <w:color w:val="auto"/>
        </w:rPr>
      </w:pPr>
      <w:r>
        <w:rPr>
          <w:rFonts w:hint="eastAsia" w:ascii="Times New Roman"/>
          <w:color w:val="auto"/>
        </w:rPr>
        <w:t>在城镇范围内，由以湿地、水域为代表的蓝色空间，和以林草覆盖的绿色空间组成的复合国土空间。</w:t>
      </w:r>
    </w:p>
    <w:p>
      <w:pPr>
        <w:ind w:firstLine="420"/>
        <w:rPr>
          <w:color w:val="auto"/>
          <w:sz w:val="21"/>
          <w:szCs w:val="24"/>
        </w:rPr>
      </w:pPr>
      <w:r>
        <w:rPr>
          <w:rFonts w:hint="eastAsia" w:ascii="黑体" w:hAnsi="黑体" w:eastAsia="黑体"/>
          <w:color w:val="auto"/>
          <w:sz w:val="21"/>
          <w:szCs w:val="24"/>
        </w:rPr>
        <w:t>注</w:t>
      </w:r>
      <w:r>
        <w:rPr>
          <w:rFonts w:hint="eastAsia"/>
          <w:color w:val="auto"/>
          <w:sz w:val="21"/>
          <w:szCs w:val="24"/>
        </w:rPr>
        <w:t>：从用地类型看，城镇蓝绿空间主要为城镇开发边界内的公园绿地、防护绿地、城市水面，还可包括、陆地水域，还可包括了城镇开发边界内的园地、林地、草地、湿地等。</w:t>
      </w:r>
    </w:p>
    <w:p>
      <w:pPr>
        <w:ind w:left="96" w:leftChars="40" w:firstLine="480"/>
        <w:rPr>
          <w:rFonts w:ascii="Times New Roman"/>
          <w:color w:val="auto"/>
        </w:rPr>
      </w:pPr>
      <w:r>
        <w:rPr>
          <w:rFonts w:hint="eastAsia" w:ascii="Times New Roman"/>
          <w:color w:val="auto"/>
        </w:rPr>
        <w:t>（原创概念）</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5</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生态安全格局 ecological security pattern</w:t>
      </w:r>
    </w:p>
    <w:p>
      <w:pPr>
        <w:ind w:firstLine="480"/>
        <w:rPr>
          <w:color w:val="auto"/>
        </w:rPr>
      </w:pPr>
      <w:r>
        <w:rPr>
          <w:rFonts w:hint="eastAsia"/>
          <w:color w:val="auto"/>
        </w:rPr>
        <w:t>针对区域生态环境问题，在干扰排除的基础上，能够保护和恢复生物多样性、维持生态系统结构和过程的完整性、实现对区域生态环境问题有效控制和持续改善的区域性空间格局，由对维护生态过程和生态安全具有关键作用的功能节点、生态廊道和重要空间及其联系所构成。</w:t>
      </w:r>
    </w:p>
    <w:p>
      <w:pPr>
        <w:ind w:firstLine="480"/>
        <w:rPr>
          <w:color w:val="auto"/>
        </w:rPr>
      </w:pPr>
      <w:r>
        <w:rPr>
          <w:rFonts w:hint="eastAsia"/>
          <w:color w:val="auto"/>
        </w:rPr>
        <w:t>（根据文献改写：马克明,傅伯杰,黎晓亚,等.区域生态安全格局:概念与理论基础[J].生态学报,</w:t>
      </w:r>
      <w:r>
        <w:rPr>
          <w:rFonts w:ascii="Times New Roman"/>
          <w:color w:val="auto"/>
        </w:rPr>
        <w:t>2004, 24(4):761-768.</w:t>
      </w:r>
      <w:r>
        <w:rPr>
          <w:rFonts w:hint="eastAsia"/>
          <w:color w:val="auto"/>
        </w:rPr>
        <w:t>）</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6</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生态保护红线 ecological conservation redline</w:t>
      </w:r>
    </w:p>
    <w:p>
      <w:pPr>
        <w:ind w:firstLine="480"/>
        <w:rPr>
          <w:color w:val="auto"/>
        </w:rPr>
      </w:pPr>
      <w:r>
        <w:rPr>
          <w:rFonts w:hint="eastAsia"/>
          <w:color w:val="auto"/>
        </w:rPr>
        <w:t>在生态空间范围内具有特殊重要生态功能，必须强制性严格保护的区域。</w:t>
      </w:r>
    </w:p>
    <w:p>
      <w:pPr>
        <w:ind w:firstLine="480"/>
        <w:rPr>
          <w:b/>
          <w:color w:val="auto"/>
        </w:rPr>
      </w:pPr>
      <w:r>
        <w:rPr>
          <w:rFonts w:hint="eastAsia"/>
          <w:color w:val="auto"/>
        </w:rPr>
        <w:t>（中共中央办公厅 国务院办公厅印发《关于在国土空间规划中统筹划定落实三条控制线的指导意见》）</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7</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 xml:space="preserve">生态保护红线天窗区 hollow area of ecological conservation redline </w:t>
      </w:r>
    </w:p>
    <w:p>
      <w:pPr>
        <w:ind w:firstLine="480"/>
        <w:rPr>
          <w:color w:val="auto"/>
        </w:rPr>
      </w:pPr>
      <w:r>
        <w:rPr>
          <w:rFonts w:hint="eastAsia"/>
          <w:color w:val="auto"/>
        </w:rPr>
        <w:t>被生态保护红线完全围合、但不属于生态保护红线的区域。</w:t>
      </w:r>
    </w:p>
    <w:p>
      <w:pPr>
        <w:ind w:firstLine="480"/>
        <w:rPr>
          <w:color w:val="auto"/>
        </w:rPr>
      </w:pPr>
      <w:r>
        <w:rPr>
          <w:rFonts w:hint="eastAsia"/>
          <w:color w:val="auto"/>
        </w:rPr>
        <w:t>（原创概念）</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8</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永久基本农田 permanent basic farmland</w:t>
      </w:r>
    </w:p>
    <w:p>
      <w:pPr>
        <w:ind w:firstLine="480"/>
        <w:rPr>
          <w:color w:val="auto"/>
        </w:rPr>
      </w:pPr>
      <w:r>
        <w:rPr>
          <w:rFonts w:hint="eastAsia"/>
          <w:color w:val="auto"/>
          <w:shd w:val="clear" w:color="auto" w:fill="FFFFFF"/>
        </w:rPr>
        <w:t>我国最优质、最精华、生产能力最好，需集中资源、积聚力量</w:t>
      </w:r>
      <w:r>
        <w:rPr>
          <w:rFonts w:hint="eastAsia"/>
          <w:color w:val="auto"/>
        </w:rPr>
        <w:t>实施永久特殊保护的耕地。</w:t>
      </w:r>
    </w:p>
    <w:p>
      <w:pPr>
        <w:ind w:firstLine="480"/>
        <w:rPr>
          <w:color w:val="auto"/>
        </w:rPr>
      </w:pPr>
      <w:r>
        <w:rPr>
          <w:rFonts w:hint="eastAsia"/>
          <w:color w:val="auto"/>
        </w:rPr>
        <w:t>（结合国土资源部 农业部《关于全面划定永久基本农田实行特殊保护的通知》和中共中央办公厅 国务院办公厅印发《关于在国土空间规划中统筹划定落实三条控制线的指导意见》改写）</w:t>
      </w:r>
    </w:p>
    <w:p>
      <w:pPr>
        <w:pStyle w:val="5"/>
        <w:numPr>
          <w:ilvl w:val="0"/>
          <w:numId w:val="0"/>
        </w:numPr>
        <w:jc w:val="both"/>
        <w:rPr>
          <w:rFonts w:ascii="黑体" w:hAnsi="黑体" w:eastAsia="黑体"/>
          <w:b w:val="0"/>
          <w:bCs/>
          <w:color w:val="auto"/>
        </w:rPr>
      </w:pPr>
      <w:r>
        <w:rPr>
          <w:rFonts w:ascii="黑体" w:hAnsi="黑体" w:eastAsia="黑体"/>
          <w:b w:val="0"/>
          <w:bCs/>
          <w:color w:val="auto"/>
        </w:rPr>
        <w:t xml:space="preserve">2.0.9 </w:t>
      </w:r>
    </w:p>
    <w:p>
      <w:pPr>
        <w:pStyle w:val="5"/>
        <w:numPr>
          <w:ilvl w:val="0"/>
          <w:numId w:val="0"/>
        </w:numPr>
        <w:ind w:firstLine="480" w:firstLineChars="200"/>
        <w:jc w:val="both"/>
        <w:rPr>
          <w:rFonts w:eastAsia="黑体"/>
          <w:b w:val="0"/>
          <w:bCs/>
          <w:color w:val="auto"/>
        </w:rPr>
      </w:pPr>
      <w:r>
        <w:rPr>
          <w:rFonts w:hint="eastAsia" w:eastAsia="黑体"/>
          <w:b w:val="0"/>
          <w:bCs/>
          <w:color w:val="auto"/>
        </w:rPr>
        <w:t>永久基本农田储备区 permanent basic farmland reserve area</w:t>
      </w:r>
    </w:p>
    <w:p>
      <w:pPr>
        <w:ind w:firstLine="480"/>
        <w:rPr>
          <w:color w:val="auto"/>
        </w:rPr>
      </w:pPr>
      <w:r>
        <w:rPr>
          <w:rFonts w:hint="eastAsia"/>
          <w:color w:val="auto"/>
        </w:rPr>
        <w:t>在永久基本农田以外的其他质量较好、集中连片的优质耕地，具备调整补充为永久基本农田而划定的区域。</w:t>
      </w:r>
    </w:p>
    <w:p>
      <w:pPr>
        <w:ind w:firstLine="480"/>
        <w:rPr>
          <w:color w:val="auto"/>
        </w:rPr>
      </w:pPr>
      <w:r>
        <w:rPr>
          <w:rFonts w:hint="eastAsia"/>
          <w:color w:val="auto"/>
        </w:rPr>
        <w:t>（自然资源部发布了 《关于划定永久基本农田储备区有关问题的通知》（自然资办函〔2019〕343号））</w:t>
      </w:r>
    </w:p>
    <w:p>
      <w:pPr>
        <w:ind w:firstLine="0" w:firstLineChars="0"/>
        <w:rPr>
          <w:rFonts w:ascii="黑体" w:hAnsi="黑体" w:eastAsia="黑体"/>
          <w:b/>
          <w:bCs/>
          <w:color w:val="auto"/>
        </w:rPr>
      </w:pPr>
      <w:r>
        <w:rPr>
          <w:rFonts w:hint="eastAsia" w:ascii="黑体" w:hAnsi="黑体" w:eastAsia="黑体"/>
          <w:bCs/>
          <w:color w:val="auto"/>
        </w:rPr>
        <w:t>2.0.</w:t>
      </w:r>
      <w:r>
        <w:rPr>
          <w:rFonts w:ascii="黑体" w:hAnsi="黑体" w:eastAsia="黑体"/>
          <w:bCs/>
          <w:color w:val="auto"/>
        </w:rPr>
        <w:t>10</w:t>
      </w:r>
      <w:r>
        <w:rPr>
          <w:rFonts w:hint="eastAsia" w:ascii="黑体" w:hAnsi="黑体" w:eastAsia="黑体"/>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一般耕地 ordinary</w:t>
      </w:r>
      <w:r>
        <w:rPr>
          <w:rFonts w:eastAsia="黑体"/>
          <w:b w:val="0"/>
          <w:bCs/>
          <w:color w:val="auto"/>
        </w:rPr>
        <w:t xml:space="preserve"> </w:t>
      </w:r>
      <w:r>
        <w:rPr>
          <w:rFonts w:hint="eastAsia" w:eastAsia="黑体"/>
          <w:b w:val="0"/>
          <w:bCs/>
          <w:color w:val="auto"/>
        </w:rPr>
        <w:t>farmland</w:t>
      </w:r>
    </w:p>
    <w:p>
      <w:pPr>
        <w:ind w:firstLine="480"/>
        <w:rPr>
          <w:color w:val="auto"/>
        </w:rPr>
      </w:pPr>
      <w:r>
        <w:rPr>
          <w:rFonts w:hint="eastAsia"/>
          <w:color w:val="auto"/>
        </w:rPr>
        <w:t>永久基本农田和永久基本农田储备区以外的其它现状耕地。</w:t>
      </w:r>
    </w:p>
    <w:p>
      <w:pPr>
        <w:ind w:firstLine="480"/>
        <w:rPr>
          <w:color w:val="auto"/>
        </w:rPr>
      </w:pPr>
      <w:r>
        <w:rPr>
          <w:rFonts w:hint="eastAsia"/>
          <w:color w:val="auto"/>
        </w:rPr>
        <w:t>（参考《北京市耕地保护规划（2022年—2035年）》）</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11</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 xml:space="preserve">耕地保护空间 </w:t>
      </w:r>
      <w:r>
        <w:rPr>
          <w:rFonts w:eastAsia="黑体"/>
          <w:b w:val="0"/>
          <w:bCs/>
          <w:color w:val="auto"/>
        </w:rPr>
        <w:t>farmland preservation space</w:t>
      </w:r>
    </w:p>
    <w:p>
      <w:pPr>
        <w:ind w:firstLine="480"/>
        <w:rPr>
          <w:color w:val="auto"/>
        </w:rPr>
      </w:pPr>
      <w:r>
        <w:rPr>
          <w:rFonts w:hint="eastAsia"/>
          <w:color w:val="auto"/>
        </w:rPr>
        <w:t>永久基本农田和永久基本农田储备区的统称。</w:t>
      </w:r>
    </w:p>
    <w:p>
      <w:pPr>
        <w:ind w:firstLine="480"/>
        <w:rPr>
          <w:color w:val="auto"/>
        </w:rPr>
      </w:pPr>
      <w:bookmarkStart w:id="18" w:name="_Hlk143550762"/>
      <w:r>
        <w:rPr>
          <w:rFonts w:hint="eastAsia"/>
          <w:color w:val="auto"/>
        </w:rPr>
        <w:t>（参考《北京市耕地保护规划（2022年—2035年）》）</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12</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永久基本农田集中连片区</w:t>
      </w:r>
      <w:r>
        <w:rPr>
          <w:rFonts w:eastAsia="黑体"/>
          <w:b w:val="0"/>
          <w:bCs/>
          <w:color w:val="auto"/>
        </w:rPr>
        <w:t xml:space="preserve"> permanent basic farmland concentrated contiguous area</w:t>
      </w:r>
    </w:p>
    <w:p>
      <w:pPr>
        <w:ind w:firstLine="480"/>
        <w:rPr>
          <w:color w:val="auto"/>
        </w:rPr>
      </w:pPr>
      <w:r>
        <w:rPr>
          <w:rFonts w:hint="eastAsia"/>
          <w:color w:val="auto"/>
        </w:rPr>
        <w:t>是指以促进耕地和永久基本农田集中连片保护为主要目标，以耕地保护空间为基础，划定的耕地和永久基本农田以及农业生产适宜区域相对集中的区域，是规划期内耕地数量增加、质量提高、生态功能提升的主要区域，也是保障首都粮食安全的关键地区。</w:t>
      </w:r>
    </w:p>
    <w:p>
      <w:pPr>
        <w:ind w:firstLine="480"/>
        <w:rPr>
          <w:color w:val="auto"/>
        </w:rPr>
      </w:pPr>
      <w:r>
        <w:rPr>
          <w:rFonts w:hint="eastAsia"/>
          <w:color w:val="auto"/>
        </w:rPr>
        <w:t>（参考《北京市区级田林空间引导实施专项规划编制指导意见》）</w:t>
      </w:r>
    </w:p>
    <w:bookmarkEnd w:id="18"/>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13</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城市蓝线 blue</w:t>
      </w:r>
      <w:r>
        <w:rPr>
          <w:rFonts w:eastAsia="黑体"/>
          <w:b w:val="0"/>
          <w:bCs/>
          <w:color w:val="auto"/>
        </w:rPr>
        <w:t xml:space="preserve"> lines</w:t>
      </w:r>
    </w:p>
    <w:p>
      <w:pPr>
        <w:ind w:firstLine="480"/>
        <w:rPr>
          <w:color w:val="auto"/>
        </w:rPr>
      </w:pPr>
      <w:r>
        <w:rPr>
          <w:rFonts w:hint="eastAsia"/>
          <w:color w:val="auto"/>
        </w:rPr>
        <w:t>城市规划确定的江、河、湖、库、渠和湿地等城市地表水体保护和控制的地域界线。</w:t>
      </w:r>
    </w:p>
    <w:p>
      <w:pPr>
        <w:ind w:firstLine="480"/>
        <w:rPr>
          <w:b/>
          <w:color w:val="auto"/>
        </w:rPr>
      </w:pPr>
      <w:r>
        <w:rPr>
          <w:rFonts w:hint="eastAsia"/>
          <w:color w:val="auto"/>
        </w:rPr>
        <w:t>（《城市蓝线管理办法（</w:t>
      </w:r>
      <w:r>
        <w:rPr>
          <w:color w:val="auto"/>
        </w:rPr>
        <w:t>2006</w:t>
      </w:r>
      <w:r>
        <w:rPr>
          <w:rFonts w:hint="eastAsia"/>
          <w:color w:val="auto"/>
        </w:rPr>
        <w:t>年）》）</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w:t>
      </w:r>
      <w:r>
        <w:rPr>
          <w:rFonts w:ascii="黑体" w:hAnsi="黑体" w:eastAsia="黑体"/>
          <w:b w:val="0"/>
          <w:bCs/>
          <w:color w:val="auto"/>
        </w:rPr>
        <w:t>.0.14</w:t>
      </w:r>
    </w:p>
    <w:p>
      <w:pPr>
        <w:pStyle w:val="5"/>
        <w:numPr>
          <w:ilvl w:val="0"/>
          <w:numId w:val="0"/>
        </w:numPr>
        <w:ind w:firstLine="480" w:firstLineChars="200"/>
        <w:jc w:val="both"/>
        <w:rPr>
          <w:rFonts w:ascii="黑体" w:hAnsi="黑体" w:eastAsia="黑体"/>
          <w:b w:val="0"/>
          <w:bCs/>
          <w:color w:val="auto"/>
        </w:rPr>
      </w:pPr>
      <w:r>
        <w:rPr>
          <w:rFonts w:hint="eastAsia" w:eastAsia="黑体"/>
          <w:b w:val="0"/>
          <w:bCs/>
          <w:color w:val="auto"/>
        </w:rPr>
        <w:t xml:space="preserve">国土空间用途管制 </w:t>
      </w:r>
      <w:r>
        <w:rPr>
          <w:rFonts w:eastAsia="黑体"/>
          <w:b w:val="0"/>
          <w:bCs/>
          <w:color w:val="auto"/>
        </w:rPr>
        <w:t>territorial</w:t>
      </w:r>
      <w:r>
        <w:rPr>
          <w:rFonts w:hint="eastAsia" w:eastAsia="黑体"/>
          <w:b w:val="0"/>
          <w:bCs/>
          <w:color w:val="auto"/>
        </w:rPr>
        <w:t xml:space="preserve"> </w:t>
      </w:r>
      <w:r>
        <w:rPr>
          <w:rFonts w:eastAsia="黑体"/>
          <w:b w:val="0"/>
          <w:bCs/>
          <w:color w:val="auto"/>
        </w:rPr>
        <w:t xml:space="preserve">space </w:t>
      </w:r>
      <w:r>
        <w:rPr>
          <w:rFonts w:hint="eastAsia" w:eastAsia="黑体"/>
          <w:b w:val="0"/>
          <w:bCs/>
          <w:color w:val="auto"/>
        </w:rPr>
        <w:t>use regulation</w:t>
      </w:r>
    </w:p>
    <w:p>
      <w:pPr>
        <w:ind w:firstLine="480"/>
        <w:rPr>
          <w:color w:val="auto"/>
        </w:rPr>
      </w:pPr>
      <w:r>
        <w:rPr>
          <w:rFonts w:hint="eastAsia"/>
          <w:color w:val="auto"/>
        </w:rPr>
        <w:t>以总体规划、详细规划为依据，对陆海所有国土空间的保护、开发和利用活动，按照规划确定的区域、边界、用途和使用条件等，核发行政许可、进行行政审批等。</w:t>
      </w:r>
    </w:p>
    <w:p>
      <w:pPr>
        <w:ind w:firstLine="480"/>
        <w:rPr>
          <w:color w:val="auto"/>
        </w:rPr>
      </w:pPr>
      <w:r>
        <w:rPr>
          <w:rFonts w:hint="eastAsia"/>
          <w:color w:val="auto"/>
        </w:rPr>
        <w:t>（自然资源部《省级国土空间规划编制指南》（试行）》）</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2.0.</w:t>
      </w:r>
      <w:r>
        <w:rPr>
          <w:rFonts w:ascii="黑体" w:hAnsi="黑体" w:eastAsia="黑体"/>
          <w:b w:val="0"/>
          <w:bCs/>
          <w:color w:val="auto"/>
        </w:rPr>
        <w:t>15</w:t>
      </w:r>
      <w:r>
        <w:rPr>
          <w:rFonts w:hint="eastAsia" w:ascii="黑体" w:hAnsi="黑体" w:eastAsia="黑体"/>
          <w:b w:val="0"/>
          <w:bCs/>
          <w:color w:val="auto"/>
        </w:rPr>
        <w:t xml:space="preserve"> </w:t>
      </w:r>
    </w:p>
    <w:p>
      <w:pPr>
        <w:pStyle w:val="5"/>
        <w:numPr>
          <w:ilvl w:val="0"/>
          <w:numId w:val="0"/>
        </w:numPr>
        <w:ind w:firstLine="480" w:firstLineChars="200"/>
        <w:jc w:val="both"/>
        <w:rPr>
          <w:rFonts w:eastAsia="黑体"/>
          <w:b w:val="0"/>
          <w:bCs/>
          <w:color w:val="auto"/>
        </w:rPr>
      </w:pPr>
      <w:r>
        <w:rPr>
          <w:rFonts w:hint="eastAsia" w:eastAsia="黑体"/>
          <w:b w:val="0"/>
          <w:bCs/>
          <w:color w:val="auto"/>
        </w:rPr>
        <w:t>游憩服务盲区 recreation service blind area</w:t>
      </w:r>
    </w:p>
    <w:p>
      <w:pPr>
        <w:ind w:firstLine="480"/>
        <w:rPr>
          <w:color w:val="auto"/>
        </w:rPr>
      </w:pPr>
      <w:r>
        <w:rPr>
          <w:rFonts w:hint="eastAsia"/>
          <w:color w:val="auto"/>
        </w:rPr>
        <w:t>城乡居住用地步行可达范围内，未能被各类蓝绿游憩空间服务范围覆盖的区域。</w:t>
      </w:r>
    </w:p>
    <w:p>
      <w:pPr>
        <w:ind w:firstLine="480"/>
        <w:rPr>
          <w:color w:val="auto"/>
        </w:rPr>
      </w:pPr>
      <w:r>
        <w:rPr>
          <w:rFonts w:hint="eastAsia"/>
          <w:color w:val="auto"/>
        </w:rPr>
        <w:t>（原创概念）</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w:t>
      </w:r>
      <w:r>
        <w:rPr>
          <w:rFonts w:ascii="黑体" w:hAnsi="黑体" w:eastAsia="黑体"/>
          <w:b w:val="0"/>
          <w:bCs/>
          <w:color w:val="auto"/>
        </w:rPr>
        <w:t xml:space="preserve">.0.16 </w:t>
      </w:r>
    </w:p>
    <w:p>
      <w:pPr>
        <w:pStyle w:val="5"/>
        <w:numPr>
          <w:ilvl w:val="0"/>
          <w:numId w:val="0"/>
        </w:numPr>
        <w:ind w:firstLine="480" w:firstLineChars="200"/>
        <w:jc w:val="both"/>
        <w:rPr>
          <w:rFonts w:eastAsia="黑体"/>
          <w:b w:val="0"/>
          <w:bCs/>
          <w:color w:val="auto"/>
        </w:rPr>
      </w:pPr>
      <w:r>
        <w:rPr>
          <w:rFonts w:hint="eastAsia" w:eastAsia="黑体"/>
          <w:b w:val="0"/>
          <w:bCs/>
          <w:color w:val="auto"/>
        </w:rPr>
        <w:t>“三长”联动 river chief-forest chief-field chief linkage</w:t>
      </w:r>
    </w:p>
    <w:p>
      <w:pPr>
        <w:ind w:firstLine="480"/>
        <w:rPr>
          <w:color w:val="auto"/>
        </w:rPr>
      </w:pPr>
      <w:r>
        <w:rPr>
          <w:rFonts w:hint="eastAsia"/>
          <w:color w:val="auto"/>
        </w:rPr>
        <w:t>河长、林长、田长“三长”协同共治。</w:t>
      </w:r>
    </w:p>
    <w:p>
      <w:pPr>
        <w:ind w:firstLine="480"/>
        <w:rPr>
          <w:bCs/>
          <w:color w:val="auto"/>
        </w:rPr>
      </w:pPr>
      <w:r>
        <w:rPr>
          <w:rFonts w:hint="eastAsia"/>
          <w:bCs/>
          <w:color w:val="auto"/>
        </w:rPr>
        <w:t>（根据《北京市建立“三长联动”一张工作底图工作方案》改写）</w:t>
      </w:r>
    </w:p>
    <w:p>
      <w:pPr>
        <w:pStyle w:val="5"/>
        <w:numPr>
          <w:ilvl w:val="0"/>
          <w:numId w:val="0"/>
        </w:numPr>
        <w:jc w:val="both"/>
        <w:rPr>
          <w:rFonts w:ascii="黑体" w:hAnsi="黑体" w:eastAsia="黑体"/>
          <w:b w:val="0"/>
          <w:bCs/>
          <w:color w:val="auto"/>
        </w:rPr>
      </w:pPr>
      <w:r>
        <w:rPr>
          <w:rFonts w:hint="eastAsia" w:ascii="黑体" w:hAnsi="黑体" w:eastAsia="黑体"/>
          <w:b w:val="0"/>
          <w:bCs/>
          <w:color w:val="auto"/>
        </w:rPr>
        <w:t>2</w:t>
      </w:r>
      <w:r>
        <w:rPr>
          <w:rFonts w:ascii="黑体" w:hAnsi="黑体" w:eastAsia="黑体"/>
          <w:b w:val="0"/>
          <w:bCs/>
          <w:color w:val="auto"/>
        </w:rPr>
        <w:t xml:space="preserve">.0.17 </w:t>
      </w:r>
    </w:p>
    <w:p>
      <w:pPr>
        <w:pStyle w:val="5"/>
        <w:numPr>
          <w:ilvl w:val="0"/>
          <w:numId w:val="0"/>
        </w:numPr>
        <w:ind w:firstLine="480" w:firstLineChars="200"/>
        <w:jc w:val="both"/>
        <w:rPr>
          <w:rFonts w:eastAsia="黑体"/>
          <w:b w:val="0"/>
          <w:bCs/>
          <w:color w:val="auto"/>
        </w:rPr>
      </w:pPr>
      <w:r>
        <w:rPr>
          <w:rFonts w:hint="eastAsia" w:eastAsia="黑体"/>
          <w:b w:val="0"/>
          <w:bCs/>
          <w:color w:val="auto"/>
        </w:rPr>
        <w:t>两线三区 t</w:t>
      </w:r>
      <w:r>
        <w:rPr>
          <w:rFonts w:eastAsia="黑体"/>
          <w:b w:val="0"/>
          <w:bCs/>
          <w:color w:val="auto"/>
        </w:rPr>
        <w:t>wo lines and three zones</w:t>
      </w:r>
    </w:p>
    <w:p>
      <w:pPr>
        <w:ind w:firstLine="480"/>
        <w:rPr>
          <w:color w:val="auto"/>
        </w:rPr>
      </w:pPr>
      <w:r>
        <w:rPr>
          <w:rFonts w:hint="eastAsia"/>
          <w:color w:val="auto"/>
        </w:rPr>
        <w:t>两线即城镇开发边界、生态控制线，三区即集中建设区、限制建设区、生态控制区。</w:t>
      </w:r>
    </w:p>
    <w:p>
      <w:pPr>
        <w:ind w:firstLine="480"/>
        <w:rPr>
          <w:bCs/>
          <w:color w:val="auto"/>
        </w:rPr>
      </w:pPr>
      <w:r>
        <w:rPr>
          <w:rFonts w:hint="eastAsia"/>
          <w:bCs/>
          <w:color w:val="auto"/>
        </w:rPr>
        <w:t>（根据《北京城市总体规划（2</w:t>
      </w:r>
      <w:r>
        <w:rPr>
          <w:bCs/>
          <w:color w:val="auto"/>
        </w:rPr>
        <w:t>016</w:t>
      </w:r>
      <w:r>
        <w:rPr>
          <w:rFonts w:hint="eastAsia"/>
          <w:bCs/>
          <w:color w:val="auto"/>
        </w:rPr>
        <w:t>年—2</w:t>
      </w:r>
      <w:r>
        <w:rPr>
          <w:bCs/>
          <w:color w:val="auto"/>
        </w:rPr>
        <w:t>035</w:t>
      </w:r>
      <w:r>
        <w:rPr>
          <w:rFonts w:hint="eastAsia"/>
          <w:bCs/>
          <w:color w:val="auto"/>
        </w:rPr>
        <w:t>年）》改写）</w:t>
      </w:r>
    </w:p>
    <w:p>
      <w:pPr>
        <w:ind w:firstLine="480"/>
        <w:rPr>
          <w:bCs/>
          <w:color w:val="auto"/>
        </w:rPr>
      </w:pPr>
    </w:p>
    <w:p>
      <w:pPr>
        <w:pStyle w:val="2"/>
        <w:rPr>
          <w:color w:val="auto"/>
        </w:rPr>
      </w:pPr>
      <w:bookmarkStart w:id="19" w:name="_Toc152543985"/>
      <w:r>
        <w:rPr>
          <w:rFonts w:hint="eastAsia"/>
          <w:color w:val="auto"/>
        </w:rPr>
        <w:t>基本原则</w:t>
      </w:r>
      <w:bookmarkEnd w:id="19"/>
    </w:p>
    <w:p>
      <w:pPr>
        <w:pStyle w:val="5"/>
        <w:numPr>
          <w:ilvl w:val="0"/>
          <w:numId w:val="0"/>
        </w:numPr>
        <w:jc w:val="both"/>
        <w:rPr>
          <w:b w:val="0"/>
          <w:bCs/>
          <w:color w:val="auto"/>
        </w:rPr>
      </w:pPr>
      <w:r>
        <w:rPr>
          <w:rFonts w:hint="eastAsia"/>
          <w:b w:val="0"/>
          <w:bCs/>
          <w:color w:val="auto"/>
        </w:rPr>
        <w:t>3</w:t>
      </w:r>
      <w:r>
        <w:rPr>
          <w:b w:val="0"/>
          <w:bCs/>
          <w:color w:val="auto"/>
        </w:rPr>
        <w:t xml:space="preserve">.0.1 </w:t>
      </w:r>
      <w:r>
        <w:rPr>
          <w:rFonts w:hint="eastAsia"/>
          <w:b w:val="0"/>
          <w:bCs/>
          <w:color w:val="auto"/>
        </w:rPr>
        <w:t>系统治理——非建设空间管控应坚持山水林田湖草沙生命共同体理念，科学推进整体保护、系统修复和综合治理，促进多元目标协同和生态产品价值实现。</w:t>
      </w:r>
    </w:p>
    <w:p>
      <w:pPr>
        <w:pStyle w:val="5"/>
        <w:numPr>
          <w:ilvl w:val="0"/>
          <w:numId w:val="0"/>
        </w:numPr>
        <w:jc w:val="both"/>
        <w:rPr>
          <w:b w:val="0"/>
          <w:bCs/>
          <w:color w:val="auto"/>
        </w:rPr>
      </w:pPr>
      <w:r>
        <w:rPr>
          <w:rFonts w:hint="eastAsia"/>
          <w:b w:val="0"/>
          <w:bCs/>
          <w:color w:val="auto"/>
        </w:rPr>
        <w:t>3.0.2 刚弹结合——非建设空间管控应在严守生态安全底线前提下，融合生态、安全、韧性、低碳、健康、宜居等多维度目标和价值取向，强化要素空间复合、功能融合，助力构建超大城市韧性生态系统，促进人与自然和谐共生。</w:t>
      </w:r>
    </w:p>
    <w:p>
      <w:pPr>
        <w:pStyle w:val="5"/>
        <w:numPr>
          <w:ilvl w:val="0"/>
          <w:numId w:val="0"/>
        </w:numPr>
        <w:jc w:val="both"/>
        <w:rPr>
          <w:b w:val="0"/>
          <w:bCs/>
          <w:color w:val="auto"/>
        </w:rPr>
      </w:pPr>
      <w:r>
        <w:rPr>
          <w:rFonts w:hint="eastAsia"/>
          <w:b w:val="0"/>
          <w:bCs/>
          <w:color w:val="auto"/>
        </w:rPr>
        <w:t>3.0.3 因地制宜——应尊重自然规律，因地制宜、量水而行，按照“宜林则林、宜草则草、宜湿则湿、宜荒则荒”的原则，进行生态修复和整治。应把握空间主导功能和生态本底特征的差异性，加强分区分类分级差异化管控，提高精细化治理水平。</w:t>
      </w:r>
    </w:p>
    <w:p>
      <w:pPr>
        <w:pStyle w:val="2"/>
        <w:rPr>
          <w:color w:val="auto"/>
        </w:rPr>
      </w:pPr>
      <w:bookmarkStart w:id="20" w:name="_Toc152543986"/>
      <w:r>
        <w:rPr>
          <w:rFonts w:hint="eastAsia"/>
          <w:color w:val="auto"/>
        </w:rPr>
        <w:t>管控维度与管控重点</w:t>
      </w:r>
      <w:bookmarkEnd w:id="20"/>
    </w:p>
    <w:p>
      <w:pPr>
        <w:pStyle w:val="5"/>
        <w:numPr>
          <w:ilvl w:val="0"/>
          <w:numId w:val="0"/>
        </w:numPr>
        <w:jc w:val="both"/>
        <w:rPr>
          <w:b w:val="0"/>
          <w:bCs/>
          <w:color w:val="auto"/>
        </w:rPr>
      </w:pPr>
      <w:r>
        <w:rPr>
          <w:rFonts w:hint="eastAsia"/>
          <w:b w:val="0"/>
          <w:bCs/>
          <w:color w:val="auto"/>
        </w:rPr>
        <w:t>4</w:t>
      </w:r>
      <w:r>
        <w:rPr>
          <w:b w:val="0"/>
          <w:bCs/>
          <w:color w:val="auto"/>
        </w:rPr>
        <w:t xml:space="preserve">.0.1 </w:t>
      </w:r>
      <w:r>
        <w:rPr>
          <w:rFonts w:hint="eastAsia"/>
          <w:b w:val="0"/>
          <w:bCs/>
          <w:color w:val="auto"/>
        </w:rPr>
        <w:t>基于首都超大城市社会—经济—自然复合生态系统特征，综合考虑生态系统规模、结构、布局、质量、功能、价值等多个方面，建立包括底线管控、格局管控、功能管控、用途管控等多维度的首都非建设空间管控体系。</w:t>
      </w:r>
    </w:p>
    <w:p>
      <w:pPr>
        <w:pStyle w:val="108"/>
        <w:rPr>
          <w:color w:val="auto"/>
        </w:rPr>
      </w:pPr>
      <w:r>
        <w:rPr>
          <w:rFonts w:hint="eastAsia"/>
          <w:color w:val="auto"/>
        </w:rPr>
        <w:t>底线管控维度聚焦耕地保护空间、生态保护红线和生态控制线，加强对自然生态底线的管控引导，突出粮食安全、生态安全，强化自然保育和修复。</w:t>
      </w:r>
    </w:p>
    <w:p>
      <w:pPr>
        <w:pStyle w:val="108"/>
        <w:rPr>
          <w:color w:val="auto"/>
        </w:rPr>
      </w:pPr>
      <w:r>
        <w:rPr>
          <w:rFonts w:hint="eastAsia"/>
          <w:color w:val="auto"/>
        </w:rPr>
        <w:t>格局管控维度聚集首都山地生态屏障地区、两环地区和各级分类生态廊道等重要结构性空间，加强战略引领、体系构建和格局优化，实现筑牢全域生态安全格局的目标。</w:t>
      </w:r>
    </w:p>
    <w:p>
      <w:pPr>
        <w:pStyle w:val="108"/>
        <w:rPr>
          <w:color w:val="auto"/>
        </w:rPr>
      </w:pPr>
      <w:r>
        <w:rPr>
          <w:rFonts w:hint="eastAsia"/>
          <w:color w:val="auto"/>
        </w:rPr>
        <w:t>功能管控维度聚焦生物多样性维育、固碳增汇、安全韧性、农田综合效益、休闲游憩、生态价值实现等生态功能，强化非建设空间各类要素多目标协同治理，实现整体效能最优。</w:t>
      </w:r>
    </w:p>
    <w:p>
      <w:pPr>
        <w:pStyle w:val="108"/>
        <w:rPr>
          <w:color w:val="auto"/>
        </w:rPr>
      </w:pPr>
      <w:r>
        <w:rPr>
          <w:rFonts w:hint="eastAsia"/>
          <w:color w:val="auto"/>
        </w:rPr>
        <w:t>用途管控维度聚焦耕地、园地、林地、草地、湿地等全类型用途，严格管控耕地“非农化”“非粮化”，严格控制各类建设需求对非建设空间的占用和扰动，实现各类用途空间协调与布局优化。</w:t>
      </w:r>
    </w:p>
    <w:p>
      <w:pPr>
        <w:pStyle w:val="5"/>
        <w:numPr>
          <w:ilvl w:val="0"/>
          <w:numId w:val="0"/>
        </w:numPr>
        <w:jc w:val="both"/>
        <w:rPr>
          <w:b w:val="0"/>
          <w:bCs/>
          <w:color w:val="auto"/>
        </w:rPr>
      </w:pPr>
      <w:r>
        <w:rPr>
          <w:rFonts w:hint="eastAsia"/>
          <w:b w:val="0"/>
          <w:bCs/>
          <w:color w:val="auto"/>
        </w:rPr>
        <w:t>4</w:t>
      </w:r>
      <w:r>
        <w:rPr>
          <w:b w:val="0"/>
          <w:bCs/>
          <w:color w:val="auto"/>
        </w:rPr>
        <w:t xml:space="preserve">.0.3 </w:t>
      </w:r>
      <w:r>
        <w:rPr>
          <w:rFonts w:hint="eastAsia"/>
          <w:b w:val="0"/>
          <w:bCs/>
          <w:color w:val="auto"/>
        </w:rPr>
        <w:t>衔接北京市三级三类国土空间规划体系，促进非建设空间规划管控要求在市级—区级—街乡—村级多层级有效传导。</w:t>
      </w:r>
    </w:p>
    <w:p>
      <w:pPr>
        <w:pStyle w:val="108"/>
        <w:rPr>
          <w:color w:val="auto"/>
        </w:rPr>
      </w:pPr>
      <w:r>
        <w:rPr>
          <w:rFonts w:hint="eastAsia"/>
          <w:color w:val="auto"/>
        </w:rPr>
        <w:t>市级层面建体系筑格局：重点建立非建设空间规划管控实施体系、构筑生态安全格局，做好非建设空间顶层设计，按照“宜田则田、宜林则林、宜水则水”的生态适宜性原则，统筹确定田林水空间关系处理原则，加强全域全类型国土空间用途管制，提出非建设空间管控指标体系，明确上位刚性约束要求。</w:t>
      </w:r>
    </w:p>
    <w:p>
      <w:pPr>
        <w:pStyle w:val="108"/>
        <w:rPr>
          <w:color w:val="auto"/>
        </w:rPr>
      </w:pPr>
      <w:r>
        <w:rPr>
          <w:rFonts w:hint="eastAsia"/>
          <w:color w:val="auto"/>
        </w:rPr>
        <w:t>区级层面强统筹明规则：统筹各要素、各部门相关管控要求，形成“多规融合”的非建设空间管控引导的具体要求和实施细则，引导田林水等非建设空间要素合理有序布局。</w:t>
      </w:r>
    </w:p>
    <w:p>
      <w:pPr>
        <w:pStyle w:val="108"/>
        <w:rPr>
          <w:color w:val="auto"/>
        </w:rPr>
      </w:pPr>
      <w:r>
        <w:rPr>
          <w:rFonts w:hint="eastAsia"/>
          <w:color w:val="auto"/>
        </w:rPr>
        <w:t>乡镇层面重衔接落空间：将区级非建设空间管控的核心内容与乡镇层级相关规划和管控工作充分衔接，明确不同区域、重点空间的具体管控要求。</w:t>
      </w:r>
    </w:p>
    <w:p>
      <w:pPr>
        <w:pStyle w:val="108"/>
        <w:rPr>
          <w:color w:val="auto"/>
        </w:rPr>
      </w:pPr>
      <w:r>
        <w:rPr>
          <w:rFonts w:hint="eastAsia"/>
          <w:color w:val="auto"/>
        </w:rPr>
        <w:t>村庄层面强管控抓落实：落实乡镇层面的管控要求，结合实用性村庄规划编制实施以及“三长联动、一巡三查”等工作予以落实。</w:t>
      </w:r>
    </w:p>
    <w:p>
      <w:pPr>
        <w:pStyle w:val="2"/>
        <w:rPr>
          <w:color w:val="auto"/>
        </w:rPr>
      </w:pPr>
      <w:bookmarkStart w:id="21" w:name="_Toc152543987"/>
      <w:r>
        <w:rPr>
          <w:rFonts w:hint="eastAsia"/>
          <w:color w:val="auto"/>
        </w:rPr>
        <w:t>底线管控—自然生态底线约束</w:t>
      </w:r>
      <w:bookmarkEnd w:id="21"/>
    </w:p>
    <w:p>
      <w:pPr>
        <w:pStyle w:val="4"/>
        <w:rPr>
          <w:color w:val="auto"/>
        </w:rPr>
      </w:pPr>
      <w:bookmarkStart w:id="22" w:name="_Toc152543988"/>
      <w:r>
        <w:rPr>
          <w:rFonts w:hint="eastAsia"/>
          <w:color w:val="auto"/>
        </w:rPr>
        <w:t>耕地保护底线管控</w:t>
      </w:r>
      <w:bookmarkEnd w:id="22"/>
    </w:p>
    <w:p>
      <w:pPr>
        <w:pStyle w:val="5"/>
        <w:rPr>
          <w:color w:val="auto"/>
        </w:rPr>
      </w:pPr>
      <w:r>
        <w:rPr>
          <w:rFonts w:hint="eastAsia"/>
          <w:color w:val="auto"/>
        </w:rPr>
        <w:t>“多位一体”耕地保护利用目标</w:t>
      </w:r>
    </w:p>
    <w:p>
      <w:pPr>
        <w:ind w:firstLine="480"/>
        <w:rPr>
          <w:color w:val="auto"/>
        </w:rPr>
      </w:pPr>
      <w:r>
        <w:rPr>
          <w:rFonts w:hint="eastAsia"/>
          <w:color w:val="auto"/>
        </w:rPr>
        <w:t>落实最严格的耕地保护制度，落实耕地保护目标任务要求，鼓励集中连片布局，注重农田质量提高、生态效益提升、生产配套完善和发展模式创新，在确保不伤农毁林、保护农民利益的前提下，实现资源数量、空间、质量、生态、产业、配套等“多位一体”的耕地保护目标。</w:t>
      </w:r>
    </w:p>
    <w:p>
      <w:pPr>
        <w:pStyle w:val="108"/>
        <w:rPr>
          <w:color w:val="auto"/>
        </w:rPr>
      </w:pPr>
      <w:r>
        <w:rPr>
          <w:rFonts w:hint="eastAsia"/>
          <w:color w:val="auto"/>
        </w:rPr>
        <w:t>国家实行最严格的耕地保护制度，目的是通过保护耕地，保障可持续的耕地产能，确保粮食安全。具体而言，要确保证全市耕地和永久基本农田数量不减少，质量有提升，农田生态系统健康稳定。永久基本农田、永久基本农田储备区和一般耕地均属于耕地管控范畴。</w:t>
      </w:r>
    </w:p>
    <w:p>
      <w:pPr>
        <w:pStyle w:val="5"/>
        <w:rPr>
          <w:color w:val="auto"/>
        </w:rPr>
      </w:pPr>
      <w:r>
        <w:rPr>
          <w:rFonts w:hint="eastAsia"/>
          <w:color w:val="auto"/>
        </w:rPr>
        <w:t>加强耕地规模管控和布局优化</w:t>
      </w:r>
    </w:p>
    <w:p>
      <w:pPr>
        <w:ind w:firstLine="480"/>
        <w:rPr>
          <w:color w:val="auto"/>
        </w:rPr>
      </w:pPr>
      <w:r>
        <w:rPr>
          <w:rFonts w:hint="eastAsia" w:ascii="Times New Roman"/>
          <w:color w:val="auto"/>
        </w:rPr>
        <w:t>（</w:t>
      </w:r>
      <w:r>
        <w:rPr>
          <w:rFonts w:ascii="Times New Roman"/>
          <w:color w:val="auto"/>
        </w:rPr>
        <w:t>1</w:t>
      </w:r>
      <w:r>
        <w:rPr>
          <w:rFonts w:hint="eastAsia" w:ascii="Times New Roman"/>
          <w:color w:val="auto"/>
        </w:rPr>
        <w:t>）</w:t>
      </w:r>
      <w:r>
        <w:rPr>
          <w:rFonts w:hint="eastAsia"/>
          <w:color w:val="auto"/>
        </w:rPr>
        <w:t>夯实规模底线，守住永久基本农田保护线，从严管控非农建设占用永久基本农田及储备区，坚决防止“</w:t>
      </w:r>
      <w:r>
        <w:rPr>
          <w:rFonts w:hint="eastAsia" w:asciiTheme="minorEastAsia" w:hAnsiTheme="minorEastAsia" w:eastAsiaTheme="minorEastAsia"/>
          <w:color w:val="auto"/>
        </w:rPr>
        <w:t>非农化”</w:t>
      </w:r>
      <w:r>
        <w:rPr>
          <w:rFonts w:asciiTheme="minorEastAsia" w:hAnsiTheme="minorEastAsia" w:eastAsiaTheme="minorEastAsia"/>
          <w:color w:val="auto"/>
        </w:rPr>
        <w:t>“</w:t>
      </w:r>
      <w:r>
        <w:rPr>
          <w:rFonts w:hint="eastAsia" w:asciiTheme="minorEastAsia" w:hAnsiTheme="minorEastAsia" w:eastAsiaTheme="minorEastAsia"/>
          <w:color w:val="auto"/>
        </w:rPr>
        <w:t>非粮化</w:t>
      </w:r>
      <w:r>
        <w:rPr>
          <w:rFonts w:asciiTheme="minorEastAsia" w:hAnsiTheme="minorEastAsia" w:eastAsiaTheme="minorEastAsia"/>
          <w:color w:val="auto"/>
        </w:rPr>
        <w:t>”</w:t>
      </w:r>
      <w:r>
        <w:rPr>
          <w:rFonts w:hint="eastAsia"/>
          <w:color w:val="auto"/>
        </w:rPr>
        <w:t>，落实耕地占补平衡、进出平衡要求，坚决防止占多补少、占优补劣、占水田补旱地的现象。</w:t>
      </w:r>
    </w:p>
    <w:p>
      <w:pPr>
        <w:ind w:firstLine="480"/>
        <w:rPr>
          <w:color w:val="auto"/>
        </w:rPr>
      </w:pPr>
      <w:r>
        <w:rPr>
          <w:rFonts w:hint="eastAsia" w:ascii="Times New Roman"/>
          <w:color w:val="auto"/>
        </w:rPr>
        <w:t>（</w:t>
      </w:r>
      <w:r>
        <w:rPr>
          <w:rFonts w:ascii="Times New Roman"/>
          <w:color w:val="auto"/>
        </w:rPr>
        <w:t>2</w:t>
      </w:r>
      <w:r>
        <w:rPr>
          <w:rFonts w:hint="eastAsia" w:ascii="Times New Roman"/>
          <w:color w:val="auto"/>
        </w:rPr>
        <w:t>）</w:t>
      </w:r>
      <w:r>
        <w:rPr>
          <w:rFonts w:hint="eastAsia"/>
          <w:color w:val="auto"/>
        </w:rPr>
        <w:t>推动耕地和永久基本农田集中连片保护，鼓励划定万亩级、千亩级和百亩级永久基本农田集中连片区，逐步引导区外零散耕地与区内复耕地块等量置换，为加快农业现代化转型、推动耕地机械化种植和适度规模经营奠定基础。</w:t>
      </w:r>
    </w:p>
    <w:p>
      <w:pPr>
        <w:pStyle w:val="108"/>
        <w:rPr>
          <w:color w:val="auto"/>
        </w:rPr>
      </w:pPr>
      <w:r>
        <w:rPr>
          <w:rFonts w:hint="eastAsia"/>
          <w:color w:val="auto"/>
        </w:rPr>
        <w:t>具体管控要求参见《中华人民共和国土地管理法》（2019年修订）、《中华人民共和国基本农田保护条例》（2011年修订）、《国务院办公厅关于防止耕地</w:t>
      </w:r>
      <w:r>
        <w:rPr>
          <w:color w:val="auto"/>
        </w:rPr>
        <w:t>“</w:t>
      </w:r>
      <w:r>
        <w:rPr>
          <w:rFonts w:hint="eastAsia"/>
          <w:color w:val="auto"/>
        </w:rPr>
        <w:t>非粮化</w:t>
      </w:r>
      <w:r>
        <w:rPr>
          <w:color w:val="auto"/>
        </w:rPr>
        <w:t>”</w:t>
      </w:r>
      <w:r>
        <w:rPr>
          <w:rFonts w:hint="eastAsia"/>
          <w:color w:val="auto"/>
        </w:rPr>
        <w:t>稳定粮食生产的意见》（国办发〔2020〕44号）、《国务院办公厅关于坚决制止耕地</w:t>
      </w:r>
      <w:r>
        <w:rPr>
          <w:color w:val="auto"/>
        </w:rPr>
        <w:t>“</w:t>
      </w:r>
      <w:r>
        <w:rPr>
          <w:rFonts w:hint="eastAsia"/>
          <w:color w:val="auto"/>
        </w:rPr>
        <w:t>非农化</w:t>
      </w:r>
      <w:r>
        <w:rPr>
          <w:color w:val="auto"/>
        </w:rPr>
        <w:t>”</w:t>
      </w:r>
      <w:r>
        <w:rPr>
          <w:rFonts w:hint="eastAsia"/>
          <w:color w:val="auto"/>
        </w:rPr>
        <w:t>行为的通知》（国办发明电〔</w:t>
      </w:r>
      <w:r>
        <w:rPr>
          <w:color w:val="auto"/>
        </w:rPr>
        <w:t>2020</w:t>
      </w:r>
      <w:r>
        <w:rPr>
          <w:rFonts w:hint="eastAsia"/>
          <w:color w:val="auto"/>
        </w:rPr>
        <w:t>〕</w:t>
      </w:r>
      <w:r>
        <w:rPr>
          <w:color w:val="auto"/>
        </w:rPr>
        <w:t>24</w:t>
      </w:r>
      <w:r>
        <w:rPr>
          <w:rFonts w:hint="eastAsia"/>
          <w:color w:val="auto"/>
        </w:rPr>
        <w:t>号）、《北京市基本农田保护条例》（</w:t>
      </w:r>
      <w:r>
        <w:rPr>
          <w:color w:val="auto"/>
        </w:rPr>
        <w:t>2016</w:t>
      </w:r>
      <w:r>
        <w:rPr>
          <w:rFonts w:hint="eastAsia"/>
          <w:color w:val="auto"/>
        </w:rPr>
        <w:t>年修订）等。根据《北京城市总体规划（2016年—2035年）》，北京市应保持全市耕地保有量不低于166万亩，全市永久基本农田保护面积不低于150万亩。</w:t>
      </w:r>
    </w:p>
    <w:p>
      <w:pPr>
        <w:pStyle w:val="5"/>
        <w:rPr>
          <w:color w:val="auto"/>
        </w:rPr>
      </w:pPr>
      <w:r>
        <w:rPr>
          <w:rFonts w:hint="eastAsia"/>
          <w:color w:val="auto"/>
        </w:rPr>
        <w:t>耕地和永久基本农田正负面清单</w:t>
      </w:r>
    </w:p>
    <w:p>
      <w:pPr>
        <w:ind w:firstLine="480"/>
        <w:rPr>
          <w:color w:val="auto"/>
        </w:rPr>
      </w:pPr>
      <w:r>
        <w:rPr>
          <w:rFonts w:hint="eastAsia"/>
          <w:color w:val="auto"/>
        </w:rPr>
        <w:t>落实永久基本农田内“一不得”“四严禁”，严格执行耕地用途“五不得”。对永久基本农田实施特殊保护和管理，控制征用占用，通过规范农业生产经营活动、加强撂荒地管理、加强大棚房治理等，实现长期稳定利用、旱涝保收、高产稳产，保障重要农产品供应。永久基本农田储备区补划为永久基本农田前，按一般耕地管理和使用；严格管控一般耕地，用于满足耕地动态补充需求，引导难以稳定利用的耕地有序退耕，在保持生态系统稳定基础上可有计划开展休耕。</w:t>
      </w:r>
    </w:p>
    <w:p>
      <w:pPr>
        <w:pStyle w:val="108"/>
        <w:rPr>
          <w:color w:val="auto"/>
        </w:rPr>
      </w:pPr>
      <w:r>
        <w:rPr>
          <w:rFonts w:hint="eastAsia"/>
          <w:color w:val="auto"/>
        </w:rPr>
        <w:t>具体参照《自然资源部 农业农村部 国家林业和草原局关于严格耕地用途管制有关问题的通知》（自然资发[2021]166号）。</w:t>
      </w:r>
    </w:p>
    <w:p>
      <w:pPr>
        <w:pStyle w:val="10"/>
        <w:rPr>
          <w:color w:val="auto"/>
        </w:rPr>
      </w:pPr>
      <w:bookmarkStart w:id="23" w:name="_Ref141635574"/>
      <w:r>
        <w:rPr>
          <w:rFonts w:hint="eastAsia"/>
          <w:color w:val="auto"/>
        </w:rPr>
        <w:t>表</w:t>
      </w:r>
      <w:bookmarkEnd w:id="23"/>
      <w:r>
        <w:rPr>
          <w:color w:val="auto"/>
        </w:rPr>
        <w:t xml:space="preserve">1 </w:t>
      </w:r>
      <w:r>
        <w:rPr>
          <w:rFonts w:hint="eastAsia"/>
          <w:color w:val="auto"/>
        </w:rPr>
        <w:t>耕地管控负面清单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240" w:lineRule="auto"/>
              <w:ind w:firstLine="0" w:firstLineChars="0"/>
              <w:jc w:val="center"/>
              <w:rPr>
                <w:color w:val="auto"/>
              </w:rPr>
            </w:pPr>
            <w:r>
              <w:rPr>
                <w:rFonts w:hint="eastAsia" w:ascii="Times New Roman" w:eastAsiaTheme="minorEastAsia"/>
                <w:b/>
                <w:bCs/>
                <w:color w:val="auto"/>
                <w:sz w:val="20"/>
                <w:szCs w:val="20"/>
              </w:rPr>
              <w:t>类型</w:t>
            </w:r>
          </w:p>
        </w:tc>
        <w:tc>
          <w:tcPr>
            <w:tcW w:w="6378" w:type="dxa"/>
            <w:vAlign w:val="center"/>
          </w:tcPr>
          <w:p>
            <w:pPr>
              <w:spacing w:line="240" w:lineRule="auto"/>
              <w:ind w:firstLine="0" w:firstLineChars="0"/>
              <w:jc w:val="center"/>
              <w:rPr>
                <w:color w:val="auto"/>
              </w:rPr>
            </w:pPr>
            <w:r>
              <w:rPr>
                <w:rFonts w:hint="eastAsia" w:ascii="Times New Roman" w:eastAsiaTheme="minorEastAsia"/>
                <w:b/>
                <w:bCs/>
                <w:color w:val="auto"/>
                <w:sz w:val="20"/>
                <w:szCs w:val="20"/>
              </w:rPr>
              <w:t>空间负面清单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240" w:lineRule="auto"/>
              <w:ind w:firstLine="0" w:firstLineChars="0"/>
              <w:jc w:val="center"/>
              <w:rPr>
                <w:color w:val="auto"/>
              </w:rPr>
            </w:pPr>
            <w:r>
              <w:rPr>
                <w:rFonts w:hint="eastAsia" w:ascii="Times New Roman" w:eastAsiaTheme="minorEastAsia"/>
                <w:color w:val="auto"/>
                <w:sz w:val="20"/>
                <w:szCs w:val="20"/>
              </w:rPr>
              <w:t>永久基本农田</w:t>
            </w:r>
          </w:p>
        </w:tc>
        <w:tc>
          <w:tcPr>
            <w:tcW w:w="6378" w:type="dxa"/>
            <w:vAlign w:val="center"/>
          </w:tcPr>
          <w:p>
            <w:pPr>
              <w:pStyle w:val="3"/>
              <w:widowControl/>
              <w:numPr>
                <w:ilvl w:val="0"/>
                <w:numId w:val="3"/>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禁止占用永久基本农田从事林果业以及挖塘养鱼；</w:t>
            </w:r>
          </w:p>
          <w:p>
            <w:pPr>
              <w:pStyle w:val="3"/>
              <w:widowControl/>
              <w:numPr>
                <w:ilvl w:val="0"/>
                <w:numId w:val="3"/>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禁止占用永久基本农田种植苗木、草皮等用于绿化装饰以及其他破坏耕作层的植物；</w:t>
            </w:r>
          </w:p>
          <w:p>
            <w:pPr>
              <w:pStyle w:val="3"/>
              <w:widowControl/>
              <w:numPr>
                <w:ilvl w:val="0"/>
                <w:numId w:val="3"/>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严禁占用永久基本农田扩大自然保护地；</w:t>
            </w:r>
          </w:p>
          <w:p>
            <w:pPr>
              <w:pStyle w:val="3"/>
              <w:numPr>
                <w:ilvl w:val="0"/>
                <w:numId w:val="3"/>
              </w:numPr>
              <w:spacing w:line="240" w:lineRule="auto"/>
              <w:ind w:left="0" w:firstLine="0" w:firstLineChars="0"/>
              <w:rPr>
                <w:color w:val="auto"/>
              </w:rPr>
            </w:pPr>
            <w:r>
              <w:rPr>
                <w:rFonts w:hint="eastAsia" w:ascii="楷体_GB2312" w:eastAsia="楷体_GB2312"/>
                <w:color w:val="auto"/>
                <w:sz w:val="20"/>
                <w:szCs w:val="20"/>
              </w:rPr>
              <w:t>以下永久基本农田储备区和一般耕地负面清单中的全部内容。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240" w:lineRule="auto"/>
              <w:ind w:firstLine="0" w:firstLineChars="0"/>
              <w:jc w:val="center"/>
              <w:rPr>
                <w:color w:val="auto"/>
              </w:rPr>
            </w:pPr>
            <w:r>
              <w:rPr>
                <w:rFonts w:hint="eastAsia" w:ascii="Times New Roman" w:eastAsiaTheme="minorEastAsia"/>
                <w:color w:val="auto"/>
                <w:sz w:val="20"/>
                <w:szCs w:val="20"/>
              </w:rPr>
              <w:t>永久基本农田储备区</w:t>
            </w:r>
          </w:p>
        </w:tc>
        <w:tc>
          <w:tcPr>
            <w:tcW w:w="6378" w:type="dxa"/>
            <w:vAlign w:val="center"/>
          </w:tcPr>
          <w:p>
            <w:pPr>
              <w:widowControl/>
              <w:spacing w:line="240" w:lineRule="auto"/>
              <w:ind w:firstLine="0" w:firstLineChars="0"/>
              <w:rPr>
                <w:rFonts w:ascii="楷体_GB2312" w:eastAsia="楷体_GB2312"/>
                <w:color w:val="auto"/>
                <w:sz w:val="20"/>
                <w:szCs w:val="20"/>
              </w:rPr>
            </w:pPr>
            <w:r>
              <w:rPr>
                <w:rFonts w:hint="eastAsia" w:ascii="楷体_GB2312" w:eastAsia="楷体_GB2312"/>
                <w:color w:val="auto"/>
                <w:sz w:val="20"/>
                <w:szCs w:val="20"/>
              </w:rPr>
              <w:t>1</w:t>
            </w:r>
            <w:r>
              <w:rPr>
                <w:rFonts w:ascii="楷体_GB2312" w:eastAsia="楷体_GB2312"/>
                <w:color w:val="auto"/>
                <w:sz w:val="20"/>
                <w:szCs w:val="20"/>
              </w:rPr>
              <w:t>.</w:t>
            </w:r>
            <w:r>
              <w:rPr>
                <w:rFonts w:hint="eastAsia" w:ascii="楷体_GB2312" w:eastAsia="楷体_GB2312"/>
                <w:color w:val="auto"/>
                <w:sz w:val="20"/>
                <w:szCs w:val="20"/>
              </w:rPr>
              <w:t>在补划为永久基本农田前，按一般耕地管理和使用。</w:t>
            </w:r>
          </w:p>
          <w:p>
            <w:pPr>
              <w:spacing w:line="240" w:lineRule="auto"/>
              <w:ind w:firstLine="0" w:firstLineChars="0"/>
              <w:rPr>
                <w:color w:val="auto"/>
              </w:rPr>
            </w:pPr>
            <w:r>
              <w:rPr>
                <w:rFonts w:hint="eastAsia" w:ascii="楷体_GB2312" w:eastAsia="楷体_GB2312"/>
                <w:color w:val="auto"/>
                <w:sz w:val="20"/>
                <w:szCs w:val="20"/>
              </w:rPr>
              <w:t>2</w:t>
            </w:r>
            <w:r>
              <w:rPr>
                <w:rFonts w:ascii="楷体_GB2312" w:eastAsia="楷体_GB2312"/>
                <w:color w:val="auto"/>
                <w:sz w:val="20"/>
                <w:szCs w:val="20"/>
              </w:rPr>
              <w:t>.</w:t>
            </w:r>
            <w:r>
              <w:rPr>
                <w:rFonts w:hint="eastAsia" w:ascii="楷体_GB2312" w:eastAsia="楷体_GB2312"/>
                <w:color w:val="auto"/>
                <w:sz w:val="20"/>
                <w:szCs w:val="20"/>
              </w:rPr>
              <w:t>以下一般耕地负面清单中的全部内容。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spacing w:line="240" w:lineRule="auto"/>
              <w:ind w:firstLine="0" w:firstLineChars="0"/>
              <w:jc w:val="center"/>
              <w:rPr>
                <w:color w:val="auto"/>
              </w:rPr>
            </w:pPr>
            <w:r>
              <w:rPr>
                <w:rFonts w:hint="eastAsia" w:ascii="Times New Roman" w:eastAsiaTheme="minorEastAsia"/>
                <w:color w:val="auto"/>
                <w:sz w:val="20"/>
                <w:szCs w:val="20"/>
              </w:rPr>
              <w:t>一般耕地</w:t>
            </w:r>
          </w:p>
        </w:tc>
        <w:tc>
          <w:tcPr>
            <w:tcW w:w="6378" w:type="dxa"/>
            <w:vAlign w:val="center"/>
          </w:tcPr>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禁止占用耕地建窑、建坟或者擅自在耕地上建房、挖砂、采石、采矿、取土等；</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禁止任何单位和个人闲置、荒芜耕地；</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严禁违规占用耕地绿化造林；</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严禁超标准建设绿色通道（铁路公路沿线绿化带宽度不得超5米，县乡道路不得超3米）；</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不得在一般耕地上挖湖造景、种植草皮；</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严禁违规占用耕地从事非农建设；</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乡村道路、种植设施、养殖设施破坏地表耕作层的，为农业设施建设用地；</w:t>
            </w:r>
          </w:p>
          <w:p>
            <w:pPr>
              <w:pStyle w:val="3"/>
              <w:widowControl/>
              <w:numPr>
                <w:ilvl w:val="0"/>
                <w:numId w:val="4"/>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禁止倾倒垃圾、渣土等废弃物和排放未经处理的废水；</w:t>
            </w:r>
          </w:p>
          <w:p>
            <w:pPr>
              <w:pStyle w:val="3"/>
              <w:widowControl/>
              <w:numPr>
                <w:ilvl w:val="0"/>
                <w:numId w:val="4"/>
              </w:numPr>
              <w:spacing w:line="240" w:lineRule="auto"/>
              <w:ind w:left="0" w:firstLine="0" w:firstLineChars="0"/>
              <w:rPr>
                <w:color w:val="auto"/>
                <w:sz w:val="20"/>
                <w:szCs w:val="20"/>
              </w:rPr>
            </w:pPr>
            <w:r>
              <w:rPr>
                <w:rFonts w:hint="eastAsia" w:ascii="楷体_GB2312" w:eastAsia="楷体_GB2312"/>
                <w:color w:val="auto"/>
                <w:sz w:val="20"/>
                <w:szCs w:val="20"/>
              </w:rPr>
              <w:t>防止市场明显过剩的非食用农产品无序发展。</w:t>
            </w:r>
          </w:p>
        </w:tc>
      </w:tr>
    </w:tbl>
    <w:p>
      <w:pPr>
        <w:pStyle w:val="10"/>
        <w:rPr>
          <w:color w:val="auto"/>
        </w:rPr>
      </w:pPr>
      <w:bookmarkStart w:id="24" w:name="_Ref141635576"/>
      <w:r>
        <w:rPr>
          <w:rFonts w:hint="eastAsia"/>
          <w:color w:val="auto"/>
        </w:rPr>
        <w:t>表</w:t>
      </w:r>
      <w:bookmarkEnd w:id="24"/>
      <w:r>
        <w:rPr>
          <w:color w:val="auto"/>
        </w:rPr>
        <w:t xml:space="preserve">2 </w:t>
      </w:r>
      <w:r>
        <w:rPr>
          <w:rFonts w:hint="eastAsia"/>
          <w:color w:val="auto"/>
        </w:rPr>
        <w:t>耕地管控正面清单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108"/>
              <w:spacing w:line="240" w:lineRule="auto"/>
              <w:ind w:firstLine="0" w:firstLineChars="0"/>
              <w:jc w:val="center"/>
              <w:rPr>
                <w:color w:val="auto"/>
              </w:rPr>
            </w:pPr>
            <w:r>
              <w:rPr>
                <w:rFonts w:hint="eastAsia" w:ascii="Times New Roman" w:eastAsiaTheme="minorEastAsia"/>
                <w:b/>
                <w:bCs/>
                <w:color w:val="auto"/>
                <w:sz w:val="20"/>
                <w:szCs w:val="20"/>
              </w:rPr>
              <w:t>类型</w:t>
            </w:r>
          </w:p>
        </w:tc>
        <w:tc>
          <w:tcPr>
            <w:tcW w:w="6378" w:type="dxa"/>
            <w:vAlign w:val="center"/>
          </w:tcPr>
          <w:p>
            <w:pPr>
              <w:pStyle w:val="108"/>
              <w:spacing w:line="240" w:lineRule="auto"/>
              <w:ind w:firstLine="0" w:firstLineChars="0"/>
              <w:jc w:val="center"/>
              <w:rPr>
                <w:color w:val="auto"/>
              </w:rPr>
            </w:pPr>
            <w:r>
              <w:rPr>
                <w:rFonts w:hint="eastAsia" w:ascii="Times New Roman" w:eastAsiaTheme="minorEastAsia"/>
                <w:b/>
                <w:bCs/>
                <w:color w:val="auto"/>
                <w:sz w:val="20"/>
                <w:szCs w:val="20"/>
              </w:rPr>
              <w:t>空间正面清单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5" w:type="dxa"/>
            <w:vAlign w:val="center"/>
          </w:tcPr>
          <w:p>
            <w:pPr>
              <w:pStyle w:val="108"/>
              <w:spacing w:line="240" w:lineRule="auto"/>
              <w:ind w:firstLine="0" w:firstLineChars="0"/>
              <w:jc w:val="center"/>
              <w:rPr>
                <w:color w:val="auto"/>
              </w:rPr>
            </w:pPr>
            <w:r>
              <w:rPr>
                <w:rFonts w:hint="eastAsia" w:ascii="Times New Roman" w:eastAsiaTheme="minorEastAsia"/>
                <w:color w:val="auto"/>
                <w:sz w:val="20"/>
                <w:szCs w:val="20"/>
              </w:rPr>
              <w:t>永久基本农田</w:t>
            </w:r>
          </w:p>
        </w:tc>
        <w:tc>
          <w:tcPr>
            <w:tcW w:w="6378" w:type="dxa"/>
            <w:vAlign w:val="center"/>
          </w:tcPr>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主要用来种植粮食作物，特别是保障稻谷、小麦、玉米三大谷物的种植面积；</w:t>
            </w:r>
          </w:p>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可种植油料作物和蔬菜；</w:t>
            </w:r>
          </w:p>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可用作农业科研、教学试验田、种子生产基地、名特优新农产品生产基地的耕地；</w:t>
            </w:r>
          </w:p>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粮食作物可与非粮食作物间作、轮作、套种；</w:t>
            </w:r>
          </w:p>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引导因地制宜轮作休耕，改良土壤；</w:t>
            </w:r>
          </w:p>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进行农田水利、田间道路和农田防护林建设，减少风沙危害，防止水土流失，改良土壤，提高地力，把基本农田建设成为旱涝保收的高产、稳产农田；</w:t>
            </w:r>
          </w:p>
          <w:p>
            <w:pPr>
              <w:pStyle w:val="3"/>
              <w:widowControl/>
              <w:numPr>
                <w:ilvl w:val="0"/>
                <w:numId w:val="5"/>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可将符合国家有关标准的城市垃圾和污泥作为肥料提供给永久基本农田。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108"/>
              <w:spacing w:line="240" w:lineRule="auto"/>
              <w:ind w:firstLine="0" w:firstLineChars="0"/>
              <w:jc w:val="center"/>
              <w:rPr>
                <w:color w:val="auto"/>
              </w:rPr>
            </w:pPr>
            <w:r>
              <w:rPr>
                <w:rFonts w:hint="eastAsia" w:ascii="Times New Roman" w:eastAsiaTheme="minorEastAsia"/>
                <w:color w:val="auto"/>
                <w:sz w:val="20"/>
                <w:szCs w:val="20"/>
              </w:rPr>
              <w:t>永久基本农田储备区</w:t>
            </w:r>
          </w:p>
        </w:tc>
        <w:tc>
          <w:tcPr>
            <w:tcW w:w="6378" w:type="dxa"/>
            <w:vAlign w:val="center"/>
          </w:tcPr>
          <w:p>
            <w:pPr>
              <w:pStyle w:val="3"/>
              <w:widowControl/>
              <w:numPr>
                <w:ilvl w:val="0"/>
                <w:numId w:val="6"/>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在补划为永久基本农田前，按一般耕地管理和使用；</w:t>
            </w:r>
          </w:p>
          <w:p>
            <w:pPr>
              <w:pStyle w:val="3"/>
              <w:widowControl/>
              <w:numPr>
                <w:ilvl w:val="0"/>
                <w:numId w:val="6"/>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以上永久基本农田正面清单中的全部内容。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pStyle w:val="108"/>
              <w:spacing w:line="240" w:lineRule="auto"/>
              <w:ind w:firstLine="0" w:firstLineChars="0"/>
              <w:jc w:val="center"/>
              <w:rPr>
                <w:color w:val="auto"/>
              </w:rPr>
            </w:pPr>
            <w:r>
              <w:rPr>
                <w:rFonts w:hint="eastAsia" w:ascii="Times New Roman" w:eastAsiaTheme="minorEastAsia"/>
                <w:color w:val="auto"/>
                <w:sz w:val="20"/>
                <w:szCs w:val="20"/>
              </w:rPr>
              <w:t>一般耕地</w:t>
            </w:r>
          </w:p>
        </w:tc>
        <w:tc>
          <w:tcPr>
            <w:tcW w:w="6378" w:type="dxa"/>
            <w:vAlign w:val="center"/>
          </w:tcPr>
          <w:p>
            <w:pPr>
              <w:pStyle w:val="3"/>
              <w:widowControl/>
              <w:numPr>
                <w:ilvl w:val="0"/>
                <w:numId w:val="7"/>
              </w:numPr>
              <w:spacing w:line="240" w:lineRule="auto"/>
              <w:ind w:firstLineChars="0"/>
              <w:rPr>
                <w:rFonts w:ascii="楷体_GB2312" w:eastAsia="楷体_GB2312"/>
                <w:color w:val="auto"/>
                <w:sz w:val="20"/>
                <w:szCs w:val="20"/>
              </w:rPr>
            </w:pPr>
            <w:r>
              <w:rPr>
                <w:rFonts w:hint="eastAsia" w:ascii="楷体_GB2312" w:eastAsia="楷体_GB2312"/>
                <w:color w:val="auto"/>
                <w:sz w:val="20"/>
                <w:szCs w:val="20"/>
              </w:rPr>
              <w:t>除粮食、棉、油、糖、蔬菜以外，也可进行饲草饲料生产；</w:t>
            </w:r>
          </w:p>
          <w:p>
            <w:pPr>
              <w:pStyle w:val="3"/>
              <w:widowControl/>
              <w:numPr>
                <w:ilvl w:val="0"/>
                <w:numId w:val="7"/>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在优先满足粮食和食用农产品生产基础上，适度用于非食用农产品生产；</w:t>
            </w:r>
          </w:p>
          <w:p>
            <w:pPr>
              <w:pStyle w:val="3"/>
              <w:widowControl/>
              <w:numPr>
                <w:ilvl w:val="0"/>
                <w:numId w:val="7"/>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在不破坏耕地耕作层且不造成耕地地类改变的前提下，可以适度种植其他农作物；</w:t>
            </w:r>
          </w:p>
          <w:p>
            <w:pPr>
              <w:pStyle w:val="3"/>
              <w:widowControl/>
              <w:numPr>
                <w:ilvl w:val="0"/>
                <w:numId w:val="7"/>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确需在耕地建设农田防护林的，应当符合农田防护林建设相关标准。变更为林地的应扣除耕地面积；</w:t>
            </w:r>
          </w:p>
          <w:p>
            <w:pPr>
              <w:pStyle w:val="3"/>
              <w:widowControl/>
              <w:numPr>
                <w:ilvl w:val="0"/>
                <w:numId w:val="7"/>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可修建简易塑料大棚或地膜，但不能破坏耕作层；</w:t>
            </w:r>
          </w:p>
          <w:p>
            <w:pPr>
              <w:pStyle w:val="3"/>
              <w:widowControl/>
              <w:numPr>
                <w:ilvl w:val="0"/>
                <w:numId w:val="7"/>
              </w:numPr>
              <w:spacing w:line="240" w:lineRule="auto"/>
              <w:ind w:left="0" w:firstLine="0" w:firstLineChars="0"/>
              <w:rPr>
                <w:rFonts w:ascii="楷体_GB2312" w:eastAsia="楷体_GB2312"/>
                <w:color w:val="auto"/>
                <w:sz w:val="20"/>
                <w:szCs w:val="20"/>
              </w:rPr>
            </w:pPr>
            <w:r>
              <w:rPr>
                <w:rFonts w:hint="eastAsia" w:ascii="楷体_GB2312" w:eastAsia="楷体_GB2312"/>
                <w:color w:val="auto"/>
                <w:sz w:val="20"/>
                <w:szCs w:val="20"/>
              </w:rPr>
              <w:t>以上永久基本农田、永久基本农田储备区正面清单中的全部内容。</w:t>
            </w:r>
          </w:p>
        </w:tc>
      </w:tr>
    </w:tbl>
    <w:p>
      <w:pPr>
        <w:pStyle w:val="108"/>
        <w:spacing w:line="240" w:lineRule="auto"/>
        <w:ind w:firstLine="400"/>
        <w:rPr>
          <w:color w:val="auto"/>
          <w:sz w:val="20"/>
          <w:szCs w:val="20"/>
        </w:rPr>
      </w:pPr>
      <w:r>
        <w:rPr>
          <w:color w:val="auto"/>
          <w:sz w:val="20"/>
          <w:szCs w:val="20"/>
        </w:rPr>
        <w:fldChar w:fldCharType="begin"/>
      </w:r>
      <w:r>
        <w:rPr>
          <w:color w:val="auto"/>
          <w:sz w:val="20"/>
          <w:szCs w:val="20"/>
        </w:rPr>
        <w:instrText xml:space="preserve"> REF _Ref141635574 \h  \* MERGEFORMAT </w:instrText>
      </w:r>
      <w:r>
        <w:rPr>
          <w:color w:val="auto"/>
          <w:sz w:val="20"/>
          <w:szCs w:val="20"/>
        </w:rPr>
        <w:fldChar w:fldCharType="separate"/>
      </w:r>
      <w:r>
        <w:rPr>
          <w:rFonts w:hint="eastAsia"/>
          <w:color w:val="auto"/>
          <w:sz w:val="20"/>
          <w:szCs w:val="20"/>
        </w:rPr>
        <w:t>表1</w:t>
      </w:r>
      <w:r>
        <w:rPr>
          <w:color w:val="auto"/>
          <w:sz w:val="20"/>
          <w:szCs w:val="20"/>
        </w:rPr>
        <w:fldChar w:fldCharType="end"/>
      </w:r>
      <w:r>
        <w:rPr>
          <w:rFonts w:hint="eastAsia"/>
          <w:color w:val="auto"/>
          <w:sz w:val="20"/>
          <w:szCs w:val="20"/>
        </w:rPr>
        <w:t>和</w:t>
      </w:r>
      <w:r>
        <w:rPr>
          <w:color w:val="auto"/>
          <w:sz w:val="20"/>
          <w:szCs w:val="20"/>
        </w:rPr>
        <w:fldChar w:fldCharType="begin"/>
      </w:r>
      <w:r>
        <w:rPr>
          <w:color w:val="auto"/>
          <w:sz w:val="20"/>
          <w:szCs w:val="20"/>
        </w:rPr>
        <w:instrText xml:space="preserve"> REF _Ref141635576 \h  \* MERGEFORMAT </w:instrText>
      </w:r>
      <w:r>
        <w:rPr>
          <w:color w:val="auto"/>
          <w:sz w:val="20"/>
          <w:szCs w:val="20"/>
        </w:rPr>
        <w:fldChar w:fldCharType="separate"/>
      </w:r>
      <w:r>
        <w:rPr>
          <w:rFonts w:hint="eastAsia"/>
          <w:color w:val="auto"/>
          <w:sz w:val="20"/>
          <w:szCs w:val="20"/>
        </w:rPr>
        <w:t>表</w:t>
      </w:r>
      <w:r>
        <w:rPr>
          <w:color w:val="auto"/>
          <w:sz w:val="20"/>
          <w:szCs w:val="20"/>
        </w:rPr>
        <w:t>2</w:t>
      </w:r>
      <w:r>
        <w:rPr>
          <w:color w:val="auto"/>
          <w:sz w:val="20"/>
          <w:szCs w:val="20"/>
        </w:rPr>
        <w:fldChar w:fldCharType="end"/>
      </w:r>
      <w:r>
        <w:rPr>
          <w:rFonts w:hint="eastAsia"/>
          <w:color w:val="auto"/>
          <w:sz w:val="20"/>
          <w:szCs w:val="20"/>
        </w:rPr>
        <w:t>根据《中华人民共和国土地管理法》（2019年修订）、《中华人民共和国基本农田保护条例》（2011年修订）、《国务院办公厅关于防止耕地“非粮化”稳定粮食生产的意见》（国办发〔2020〕44号）、《国务院办公厅关于坚决制止耕地“非农化”行为的通知》（国办发明电〔2020〕24号）、《北京市基本农田保护条例》（2016年修订）等整理。</w:t>
      </w:r>
    </w:p>
    <w:p>
      <w:pPr>
        <w:pStyle w:val="4"/>
        <w:rPr>
          <w:color w:val="auto"/>
        </w:rPr>
      </w:pPr>
      <w:bookmarkStart w:id="25" w:name="_Toc152543989"/>
      <w:r>
        <w:rPr>
          <w:rFonts w:hint="eastAsia"/>
          <w:color w:val="auto"/>
        </w:rPr>
        <w:t>生态保护红线管控</w:t>
      </w:r>
      <w:bookmarkEnd w:id="25"/>
    </w:p>
    <w:p>
      <w:pPr>
        <w:pStyle w:val="5"/>
        <w:rPr>
          <w:color w:val="auto"/>
        </w:rPr>
      </w:pPr>
      <w:r>
        <w:rPr>
          <w:rFonts w:hint="eastAsia"/>
          <w:color w:val="auto"/>
        </w:rPr>
        <w:t>加强人为活动管控</w:t>
      </w:r>
    </w:p>
    <w:p>
      <w:pPr>
        <w:ind w:firstLine="480"/>
        <w:rPr>
          <w:color w:val="auto"/>
        </w:rPr>
      </w:pPr>
      <w:r>
        <w:rPr>
          <w:rFonts w:hint="eastAsia"/>
          <w:color w:val="auto"/>
        </w:rPr>
        <w:t>生态保护红线采用正面清单准入管理，规范管控对生态功能不造成破坏的有限人为活动。生态保护红线内自然保护地核心保护区原则上禁止人为活动。生态保护红线内自然保护地核心保护区外，禁止开发性、生产性建设活动，在符合法律法规的前提下，仅允许部分对生态功能不造成破坏的有限人为活动。</w:t>
      </w:r>
    </w:p>
    <w:p>
      <w:pPr>
        <w:pStyle w:val="108"/>
        <w:rPr>
          <w:color w:val="auto"/>
        </w:rPr>
      </w:pPr>
      <w:r>
        <w:rPr>
          <w:rFonts w:hint="eastAsia"/>
          <w:color w:val="auto"/>
        </w:rPr>
        <w:t>具体参照《中共中央办公厅 国务院办公厅关于建立以国家公园为主体的自然保护地体系的指导意见》（</w:t>
      </w:r>
      <w:r>
        <w:rPr>
          <w:color w:val="auto"/>
        </w:rPr>
        <w:t>中办发〔2019〕42号）《中共中央办公厅 国务院办公厅关于在国土空间规划中统筹划定落实三条控制线的指导意见》（厅字〔2019〕48号）《自然资源部 生态环境部 国家林业和草原局关于加强生态保护红线管理的通知（试行）》（自然资发〔2022〕142</w:t>
      </w:r>
      <w:r>
        <w:rPr>
          <w:rFonts w:hint="eastAsia"/>
          <w:color w:val="auto"/>
        </w:rPr>
        <w:t>号）执行。</w:t>
      </w:r>
    </w:p>
    <w:p>
      <w:pPr>
        <w:ind w:firstLine="480"/>
        <w:rPr>
          <w:color w:val="auto"/>
        </w:rPr>
      </w:pPr>
      <w:r>
        <w:rPr>
          <w:rFonts w:hint="eastAsia"/>
          <w:color w:val="auto"/>
        </w:rPr>
        <w:t>生态保护红线内自然保护地、饮用水源地、国家级重点生态公益林、重要湿地等区域的管控，还应依照相关法律法规和规章规定执行，所开展的开发利用建设等活动，必须符合自然保护地专项规划、林地保护利用规划、湿地保护规划等有关要求，并应严格控制在允许的范围和强度内。</w:t>
      </w:r>
    </w:p>
    <w:p>
      <w:pPr>
        <w:pStyle w:val="10"/>
        <w:rPr>
          <w:color w:val="auto"/>
        </w:rPr>
      </w:pPr>
      <w:bookmarkStart w:id="26" w:name="_Ref141635570"/>
      <w:r>
        <w:rPr>
          <w:rFonts w:hint="eastAsia"/>
          <w:color w:val="auto"/>
        </w:rPr>
        <w:t>表</w:t>
      </w:r>
      <w:r>
        <w:rPr>
          <w:color w:val="auto"/>
        </w:rPr>
        <w:fldChar w:fldCharType="begin"/>
      </w:r>
      <w:r>
        <w:rPr>
          <w:color w:val="auto"/>
        </w:rPr>
        <w:instrText xml:space="preserve"> </w:instrText>
      </w:r>
      <w:r>
        <w:rPr>
          <w:rFonts w:hint="eastAsia"/>
          <w:color w:val="auto"/>
        </w:rPr>
        <w:instrText xml:space="preserve">SEQ 表 \* ARABIC</w:instrText>
      </w:r>
      <w:r>
        <w:rPr>
          <w:color w:val="auto"/>
        </w:rPr>
        <w:instrText xml:space="preserve"> </w:instrText>
      </w:r>
      <w:r>
        <w:rPr>
          <w:color w:val="auto"/>
        </w:rPr>
        <w:fldChar w:fldCharType="separate"/>
      </w:r>
      <w:r>
        <w:rPr>
          <w:color w:val="auto"/>
        </w:rPr>
        <w:t>1</w:t>
      </w:r>
      <w:r>
        <w:rPr>
          <w:color w:val="auto"/>
        </w:rPr>
        <w:fldChar w:fldCharType="end"/>
      </w:r>
      <w:bookmarkEnd w:id="26"/>
      <w:r>
        <w:rPr>
          <w:color w:val="auto"/>
        </w:rPr>
        <w:t xml:space="preserve"> </w:t>
      </w:r>
      <w:r>
        <w:rPr>
          <w:rFonts w:hint="eastAsia"/>
          <w:color w:val="auto"/>
        </w:rPr>
        <w:t>生态保护红线空间正面准入清单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2" w:type="dxa"/>
            <w:vAlign w:val="center"/>
          </w:tcPr>
          <w:p>
            <w:pPr>
              <w:spacing w:line="240" w:lineRule="auto"/>
              <w:ind w:firstLine="0" w:firstLineChars="0"/>
              <w:jc w:val="center"/>
              <w:rPr>
                <w:color w:val="auto"/>
                <w:sz w:val="20"/>
                <w:szCs w:val="20"/>
              </w:rPr>
            </w:pPr>
            <w:r>
              <w:rPr>
                <w:rFonts w:hint="eastAsia"/>
                <w:b/>
                <w:bCs/>
                <w:color w:val="auto"/>
                <w:sz w:val="20"/>
                <w:szCs w:val="20"/>
              </w:rPr>
              <w:t>类型</w:t>
            </w:r>
          </w:p>
        </w:tc>
        <w:tc>
          <w:tcPr>
            <w:tcW w:w="6174" w:type="dxa"/>
            <w:vAlign w:val="center"/>
          </w:tcPr>
          <w:p>
            <w:pPr>
              <w:spacing w:line="240" w:lineRule="auto"/>
              <w:ind w:firstLine="0" w:firstLineChars="0"/>
              <w:jc w:val="center"/>
              <w:rPr>
                <w:color w:val="auto"/>
                <w:sz w:val="20"/>
                <w:szCs w:val="20"/>
              </w:rPr>
            </w:pPr>
            <w:r>
              <w:rPr>
                <w:b/>
                <w:bCs/>
                <w:color w:val="auto"/>
                <w:sz w:val="20"/>
                <w:szCs w:val="20"/>
              </w:rPr>
              <w:t>空间正面准入清单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pStyle w:val="62"/>
              <w:rPr>
                <w:color w:val="auto"/>
                <w:sz w:val="20"/>
                <w:szCs w:val="20"/>
              </w:rPr>
            </w:pPr>
            <w:r>
              <w:rPr>
                <w:color w:val="auto"/>
                <w:sz w:val="20"/>
                <w:szCs w:val="20"/>
              </w:rPr>
              <w:t>自然保护地</w:t>
            </w:r>
          </w:p>
          <w:p>
            <w:pPr>
              <w:spacing w:line="240" w:lineRule="auto"/>
              <w:ind w:firstLine="0" w:firstLineChars="0"/>
              <w:jc w:val="center"/>
              <w:rPr>
                <w:color w:val="auto"/>
                <w:sz w:val="20"/>
                <w:szCs w:val="20"/>
              </w:rPr>
            </w:pPr>
            <w:r>
              <w:rPr>
                <w:color w:val="auto"/>
                <w:sz w:val="20"/>
                <w:szCs w:val="20"/>
              </w:rPr>
              <w:t>核心保护区</w:t>
            </w:r>
          </w:p>
        </w:tc>
        <w:tc>
          <w:tcPr>
            <w:tcW w:w="6174" w:type="dxa"/>
            <w:vAlign w:val="center"/>
          </w:tcPr>
          <w:p>
            <w:pPr>
              <w:spacing w:line="240" w:lineRule="auto"/>
              <w:ind w:firstLine="400"/>
              <w:rPr>
                <w:rFonts w:ascii="楷体_GB2312" w:eastAsia="楷体_GB2312"/>
                <w:color w:val="auto"/>
                <w:sz w:val="20"/>
                <w:szCs w:val="20"/>
              </w:rPr>
            </w:pPr>
            <w:r>
              <w:rPr>
                <w:rFonts w:hint="eastAsia" w:ascii="楷体_GB2312" w:eastAsia="楷体_GB2312"/>
                <w:color w:val="auto"/>
                <w:sz w:val="20"/>
                <w:szCs w:val="20"/>
              </w:rPr>
              <w:t>原则上禁止人为活动。结合精准扶贫、生态扶贫，核心保护区内原住居民应实施有序搬迁，对暂时不能搬迁的，可以设立过渡期，允许开展必要的、基本的生产活动，但不能再扩大发展。依法清理整治探矿采矿、水电开发、工业建设等项目，通过分类处置方式有序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bottom w:val="single" w:color="auto" w:sz="4" w:space="0"/>
            </w:tcBorders>
            <w:vAlign w:val="center"/>
          </w:tcPr>
          <w:p>
            <w:pPr>
              <w:spacing w:line="240" w:lineRule="auto"/>
              <w:ind w:firstLine="0" w:firstLineChars="0"/>
              <w:jc w:val="center"/>
              <w:rPr>
                <w:color w:val="auto"/>
                <w:sz w:val="20"/>
                <w:szCs w:val="20"/>
              </w:rPr>
            </w:pPr>
            <w:r>
              <w:rPr>
                <w:color w:val="auto"/>
                <w:sz w:val="20"/>
                <w:szCs w:val="20"/>
              </w:rPr>
              <w:t>市级地表饮用水水源一级保护区</w:t>
            </w:r>
          </w:p>
        </w:tc>
        <w:tc>
          <w:tcPr>
            <w:tcW w:w="6174" w:type="dxa"/>
            <w:tcBorders>
              <w:bottom w:val="single" w:color="auto" w:sz="4" w:space="0"/>
            </w:tcBorders>
            <w:vAlign w:val="center"/>
          </w:tcPr>
          <w:p>
            <w:pPr>
              <w:spacing w:line="240" w:lineRule="auto"/>
              <w:ind w:firstLine="400"/>
              <w:rPr>
                <w:rFonts w:ascii="楷体_GB2312" w:eastAsia="楷体_GB2312"/>
                <w:color w:val="auto"/>
                <w:sz w:val="20"/>
                <w:szCs w:val="20"/>
              </w:rPr>
            </w:pPr>
            <w:r>
              <w:rPr>
                <w:rFonts w:hint="eastAsia" w:ascii="楷体_GB2312" w:eastAsia="楷体_GB2312"/>
                <w:color w:val="auto"/>
                <w:sz w:val="20"/>
                <w:szCs w:val="20"/>
              </w:rPr>
              <w:t>除根据需要建设供水设施和保护水源有关建设项目外，原则上禁止人为活动。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Borders>
              <w:bottom w:val="single" w:color="auto" w:sz="4" w:space="0"/>
            </w:tcBorders>
            <w:vAlign w:val="center"/>
          </w:tcPr>
          <w:p>
            <w:pPr>
              <w:pStyle w:val="62"/>
              <w:rPr>
                <w:color w:val="auto"/>
                <w:sz w:val="20"/>
                <w:szCs w:val="20"/>
              </w:rPr>
            </w:pPr>
            <w:r>
              <w:rPr>
                <w:color w:val="auto"/>
                <w:sz w:val="20"/>
                <w:szCs w:val="20"/>
              </w:rPr>
              <w:t>自然保护地</w:t>
            </w:r>
          </w:p>
          <w:p>
            <w:pPr>
              <w:pStyle w:val="62"/>
              <w:rPr>
                <w:color w:val="auto"/>
                <w:sz w:val="20"/>
                <w:szCs w:val="20"/>
              </w:rPr>
            </w:pPr>
            <w:r>
              <w:rPr>
                <w:color w:val="auto"/>
                <w:sz w:val="20"/>
                <w:szCs w:val="20"/>
              </w:rPr>
              <w:t>一般控制区</w:t>
            </w:r>
          </w:p>
          <w:p>
            <w:pPr>
              <w:pStyle w:val="62"/>
              <w:rPr>
                <w:color w:val="auto"/>
                <w:sz w:val="20"/>
                <w:szCs w:val="20"/>
              </w:rPr>
            </w:pPr>
            <w:r>
              <w:rPr>
                <w:rFonts w:hint="eastAsia"/>
                <w:color w:val="auto"/>
                <w:sz w:val="20"/>
                <w:szCs w:val="20"/>
              </w:rPr>
              <w:t>与</w:t>
            </w:r>
          </w:p>
          <w:p>
            <w:pPr>
              <w:pStyle w:val="62"/>
              <w:rPr>
                <w:color w:val="auto"/>
                <w:sz w:val="20"/>
                <w:szCs w:val="20"/>
              </w:rPr>
            </w:pPr>
            <w:r>
              <w:rPr>
                <w:color w:val="auto"/>
                <w:sz w:val="20"/>
                <w:szCs w:val="20"/>
              </w:rPr>
              <w:t>其他生态保护</w:t>
            </w:r>
          </w:p>
          <w:p>
            <w:pPr>
              <w:spacing w:line="240" w:lineRule="auto"/>
              <w:ind w:firstLine="0" w:firstLineChars="0"/>
              <w:jc w:val="center"/>
              <w:rPr>
                <w:color w:val="auto"/>
                <w:sz w:val="20"/>
                <w:szCs w:val="20"/>
              </w:rPr>
            </w:pPr>
            <w:r>
              <w:rPr>
                <w:color w:val="auto"/>
                <w:sz w:val="20"/>
                <w:szCs w:val="20"/>
              </w:rPr>
              <w:t>红线区域</w:t>
            </w:r>
          </w:p>
        </w:tc>
        <w:tc>
          <w:tcPr>
            <w:tcW w:w="6174" w:type="dxa"/>
            <w:tcBorders>
              <w:bottom w:val="single" w:color="auto" w:sz="4" w:space="0"/>
            </w:tcBorders>
          </w:tcPr>
          <w:p>
            <w:pPr>
              <w:spacing w:line="240" w:lineRule="auto"/>
              <w:ind w:firstLine="400"/>
              <w:rPr>
                <w:rFonts w:ascii="楷体_GB2312" w:eastAsia="楷体_GB2312"/>
                <w:color w:val="auto"/>
                <w:sz w:val="20"/>
                <w:szCs w:val="20"/>
              </w:rPr>
            </w:pPr>
            <w:r>
              <w:rPr>
                <w:rFonts w:hint="eastAsia" w:ascii="楷体_GB2312" w:eastAsia="楷体_GB2312"/>
                <w:color w:val="auto"/>
                <w:sz w:val="20"/>
                <w:szCs w:val="20"/>
              </w:rPr>
              <w:t>禁止开发性、生产性建设活动，在符合法律法规的前提下，仅允许以下对生态功能不造成破坏的有限人为活动。生态保护红线内自然保护区、风景名胜区、饮用水水源保护区等区域，依照法律法规执行。</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管护巡护、保护执法、科学研究、调查监测、测绘导航、防灾减灾救灾、军事国防、疫情防控等活动及相关的必要设施修筑。</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原住居民和其他合法权益主体，允许在不扩大现有建设用地、耕地、水产养殖规模的前提下，开展种植、捕捞、养殖等活动，修筑生产生活设施。</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经依法批准的考古调查发掘、古生物化石调查发掘、标本采集和文物保护活动。</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按规定对人工商品林进行抚育采伐，或以提升森林质量、优化栖息地、建设生物防火隔离带等为目的的树种更新，依法开展的竹林采伐经营。</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不破坏生态功能的适度参观旅游、科普宣教及符合相关规划的配套性服务设施和相关的必要公共设施建设及维护。</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必须且无法避让、符合区级以上国土空间规划的线性基础设施、通讯和防洪、供水设施建设等活动；已有的合法水利、交通运输等设施运行维护改造。</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地质调查与矿产资源勘查开采。</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依据区级以上国土空间规划和生态修复专项规划开展的生态修复。</w:t>
            </w:r>
          </w:p>
          <w:p>
            <w:pPr>
              <w:pStyle w:val="3"/>
              <w:numPr>
                <w:ilvl w:val="0"/>
                <w:numId w:val="8"/>
              </w:numPr>
              <w:spacing w:line="240" w:lineRule="auto"/>
              <w:ind w:left="240" w:leftChars="100" w:firstLine="0" w:firstLineChars="0"/>
              <w:rPr>
                <w:rFonts w:ascii="楷体_GB2312" w:eastAsia="楷体_GB2312"/>
                <w:color w:val="auto"/>
                <w:sz w:val="20"/>
                <w:szCs w:val="20"/>
              </w:rPr>
            </w:pPr>
            <w:r>
              <w:rPr>
                <w:rFonts w:hint="eastAsia" w:ascii="楷体_GB2312" w:eastAsia="楷体_GB2312"/>
                <w:color w:val="auto"/>
                <w:sz w:val="20"/>
                <w:szCs w:val="20"/>
              </w:rPr>
              <w:t>界务工程的修建、维护和拆除工作。</w:t>
            </w:r>
          </w:p>
          <w:p>
            <w:pPr>
              <w:pStyle w:val="3"/>
              <w:numPr>
                <w:ilvl w:val="0"/>
                <w:numId w:val="8"/>
              </w:numPr>
              <w:spacing w:line="240" w:lineRule="auto"/>
              <w:ind w:left="240" w:leftChars="100" w:firstLine="0" w:firstLineChars="0"/>
              <w:rPr>
                <w:color w:val="auto"/>
                <w:sz w:val="20"/>
                <w:szCs w:val="20"/>
              </w:rPr>
            </w:pPr>
            <w:r>
              <w:rPr>
                <w:rFonts w:hint="eastAsia" w:ascii="楷体_GB2312" w:eastAsia="楷体_GB2312"/>
                <w:color w:val="auto"/>
                <w:sz w:val="20"/>
                <w:szCs w:val="20"/>
              </w:rPr>
              <w:t>法律法规规定允许的其他人为活动。</w:t>
            </w:r>
          </w:p>
        </w:tc>
      </w:tr>
    </w:tbl>
    <w:p>
      <w:pPr>
        <w:pStyle w:val="108"/>
        <w:spacing w:line="240" w:lineRule="auto"/>
        <w:ind w:firstLine="400"/>
        <w:rPr>
          <w:color w:val="auto"/>
          <w:sz w:val="20"/>
          <w:szCs w:val="20"/>
        </w:rPr>
      </w:pPr>
      <w:r>
        <w:rPr>
          <w:color w:val="auto"/>
          <w:sz w:val="20"/>
          <w:szCs w:val="20"/>
        </w:rPr>
        <w:fldChar w:fldCharType="begin"/>
      </w:r>
      <w:r>
        <w:rPr>
          <w:color w:val="auto"/>
          <w:sz w:val="20"/>
          <w:szCs w:val="20"/>
        </w:rPr>
        <w:instrText xml:space="preserve"> </w:instrText>
      </w:r>
      <w:r>
        <w:rPr>
          <w:rFonts w:hint="eastAsia"/>
          <w:color w:val="auto"/>
          <w:sz w:val="20"/>
          <w:szCs w:val="20"/>
        </w:rPr>
        <w:instrText xml:space="preserve">REF _Ref141635570 \h</w:instrText>
      </w:r>
      <w:r>
        <w:rPr>
          <w:color w:val="auto"/>
          <w:sz w:val="20"/>
          <w:szCs w:val="20"/>
        </w:rPr>
        <w:instrText xml:space="preserve">  \* MERGEFORMAT </w:instrText>
      </w:r>
      <w:r>
        <w:rPr>
          <w:color w:val="auto"/>
          <w:sz w:val="20"/>
          <w:szCs w:val="20"/>
        </w:rPr>
        <w:fldChar w:fldCharType="separate"/>
      </w:r>
      <w:r>
        <w:rPr>
          <w:rFonts w:hint="eastAsia"/>
          <w:color w:val="auto"/>
          <w:sz w:val="20"/>
          <w:szCs w:val="20"/>
        </w:rPr>
        <w:t>表</w:t>
      </w:r>
      <w:r>
        <w:rPr>
          <w:color w:val="auto"/>
          <w:sz w:val="20"/>
          <w:szCs w:val="20"/>
        </w:rPr>
        <w:t>1</w:t>
      </w:r>
      <w:r>
        <w:rPr>
          <w:color w:val="auto"/>
          <w:sz w:val="20"/>
          <w:szCs w:val="20"/>
        </w:rPr>
        <w:fldChar w:fldCharType="end"/>
      </w:r>
      <w:r>
        <w:rPr>
          <w:rFonts w:hint="eastAsia"/>
          <w:color w:val="auto"/>
          <w:sz w:val="20"/>
          <w:szCs w:val="20"/>
        </w:rPr>
        <w:t>根据《中华人民共和国自然保护区条例（2017修订）》和《自然保护区条例（修订草案）》，《中共中央办公厅 国务院办公厅关于建立以国家公园为主体的自然保护地体系的指导意见》（中办发〔2019〕42号）、《中共中央办公厅 国务院办公厅关于在国土空间规划中统筹划定落实三条控制线的指导意见》（厅字〔2019〕48号）、《自然资源部 生态环境部 国家林业和草原局关于加强生态保护红线管理的通知（试行）》（自然资发〔2022〕142号）整理。</w:t>
      </w:r>
    </w:p>
    <w:p>
      <w:pPr>
        <w:pStyle w:val="5"/>
        <w:rPr>
          <w:color w:val="auto"/>
        </w:rPr>
      </w:pPr>
      <w:r>
        <w:rPr>
          <w:rFonts w:hint="eastAsia"/>
          <w:color w:val="auto"/>
        </w:rPr>
        <w:t>优先实施以自然恢复为主的生态修复</w:t>
      </w:r>
    </w:p>
    <w:p>
      <w:pPr>
        <w:ind w:firstLine="480"/>
        <w:rPr>
          <w:color w:val="auto"/>
        </w:rPr>
      </w:pPr>
      <w:r>
        <w:rPr>
          <w:rFonts w:hint="eastAsia"/>
          <w:color w:val="auto"/>
        </w:rPr>
        <w:t>生态保护红线内自然保护地核心保护区，除发生不可逆的生态破坏外，施以封禁为主的自然修复。因防治有害生物和外来物种入侵，建设护林防火设施及防火隔离带、清理自然残积物、维护或优化主要保护对象生态环境等特殊情况，经批准可开展必要的生态修复、栖息地和林分改造，物种重引入、增殖放流、病害动植物和林木清理等人工干预措施。</w:t>
      </w:r>
    </w:p>
    <w:p>
      <w:pPr>
        <w:ind w:firstLine="480"/>
        <w:rPr>
          <w:color w:val="auto"/>
        </w:rPr>
      </w:pPr>
      <w:r>
        <w:rPr>
          <w:rFonts w:hint="eastAsia"/>
          <w:color w:val="auto"/>
        </w:rPr>
        <w:t>生态保护红线内自然保护地核心保护区外，经评估难以自然恢复的，辅以科学的人工引导。</w:t>
      </w:r>
    </w:p>
    <w:p>
      <w:pPr>
        <w:pStyle w:val="5"/>
        <w:rPr>
          <w:color w:val="auto"/>
        </w:rPr>
      </w:pPr>
      <w:bookmarkStart w:id="27" w:name="_Hlk141442577"/>
      <w:r>
        <w:rPr>
          <w:rFonts w:hint="eastAsia"/>
          <w:color w:val="auto"/>
        </w:rPr>
        <w:t>生态保护红线天窗</w:t>
      </w:r>
      <w:bookmarkEnd w:id="27"/>
      <w:r>
        <w:rPr>
          <w:rFonts w:hint="eastAsia"/>
          <w:color w:val="auto"/>
        </w:rPr>
        <w:t>分类处理</w:t>
      </w:r>
    </w:p>
    <w:p>
      <w:pPr>
        <w:ind w:firstLine="480"/>
        <w:rPr>
          <w:color w:val="auto"/>
        </w:rPr>
      </w:pPr>
      <w:r>
        <w:rPr>
          <w:rFonts w:hint="eastAsia"/>
          <w:color w:val="auto"/>
        </w:rPr>
        <w:t>谨防生态保护红线天窗区对周边生态保护红线产生蚕食性影响，原则上生态保护红线天窗范围内不宜安排新增建设用地，确有必要的，须加以严格论证和审批。根据生态保护红线天窗区</w:t>
      </w:r>
      <w:bookmarkStart w:id="28" w:name="_Hlk141433014"/>
      <w:r>
        <w:rPr>
          <w:rFonts w:hint="eastAsia"/>
          <w:color w:val="auto"/>
        </w:rPr>
        <w:t>土地利用现状和规划用途类型，</w:t>
      </w:r>
      <w:bookmarkEnd w:id="28"/>
      <w:r>
        <w:rPr>
          <w:rFonts w:hint="eastAsia"/>
          <w:color w:val="auto"/>
        </w:rPr>
        <w:t>分为以下两类情形进行管控引导：</w:t>
      </w:r>
    </w:p>
    <w:p>
      <w:pPr>
        <w:ind w:firstLine="480"/>
        <w:rPr>
          <w:rFonts w:ascii="Times New Roman"/>
          <w:color w:val="auto"/>
        </w:rPr>
      </w:pPr>
      <w:r>
        <w:rPr>
          <w:rFonts w:ascii="Times New Roman"/>
          <w:color w:val="auto"/>
        </w:rPr>
        <w:t>（1）生态保护红线天窗区</w:t>
      </w:r>
      <w:r>
        <w:rPr>
          <w:rFonts w:hint="eastAsia" w:ascii="Times New Roman"/>
          <w:color w:val="auto"/>
        </w:rPr>
        <w:t>内</w:t>
      </w:r>
      <w:r>
        <w:rPr>
          <w:rFonts w:ascii="Times New Roman"/>
          <w:color w:val="auto"/>
        </w:rPr>
        <w:t>属于规划非建设空间</w:t>
      </w:r>
      <w:r>
        <w:rPr>
          <w:rFonts w:hint="eastAsia" w:ascii="Times New Roman"/>
          <w:color w:val="auto"/>
        </w:rPr>
        <w:t>的</w:t>
      </w:r>
      <w:r>
        <w:rPr>
          <w:rFonts w:ascii="Times New Roman"/>
          <w:color w:val="auto"/>
        </w:rPr>
        <w:t>，即规划保留非建设用地</w:t>
      </w:r>
      <w:r>
        <w:rPr>
          <w:rFonts w:hint="eastAsia" w:ascii="Times New Roman"/>
          <w:color w:val="auto"/>
        </w:rPr>
        <w:t>或</w:t>
      </w:r>
      <w:r>
        <w:rPr>
          <w:rFonts w:ascii="Times New Roman"/>
          <w:color w:val="auto"/>
        </w:rPr>
        <w:t>规划</w:t>
      </w:r>
      <w:r>
        <w:rPr>
          <w:rFonts w:hint="eastAsia" w:ascii="Times New Roman"/>
          <w:color w:val="auto"/>
        </w:rPr>
        <w:t>待</w:t>
      </w:r>
      <w:r>
        <w:rPr>
          <w:rFonts w:ascii="Times New Roman"/>
          <w:color w:val="auto"/>
        </w:rPr>
        <w:t>腾退</w:t>
      </w:r>
      <w:r>
        <w:rPr>
          <w:rFonts w:hint="eastAsia" w:ascii="Times New Roman"/>
          <w:color w:val="auto"/>
        </w:rPr>
        <w:t>建设用地</w:t>
      </w:r>
      <w:r>
        <w:rPr>
          <w:rFonts w:ascii="Times New Roman"/>
          <w:color w:val="auto"/>
        </w:rPr>
        <w:t>，则</w:t>
      </w:r>
      <w:r>
        <w:rPr>
          <w:rFonts w:hint="eastAsia" w:ascii="Times New Roman"/>
          <w:color w:val="auto"/>
        </w:rPr>
        <w:t>宜</w:t>
      </w:r>
      <w:r>
        <w:rPr>
          <w:rFonts w:ascii="Times New Roman"/>
          <w:color w:val="auto"/>
        </w:rPr>
        <w:t>逐步</w:t>
      </w:r>
      <w:r>
        <w:rPr>
          <w:rFonts w:hint="eastAsia" w:ascii="Times New Roman"/>
          <w:color w:val="auto"/>
        </w:rPr>
        <w:t>改善</w:t>
      </w:r>
      <w:r>
        <w:rPr>
          <w:rFonts w:ascii="Times New Roman"/>
          <w:color w:val="auto"/>
        </w:rPr>
        <w:t>生态质量</w:t>
      </w:r>
      <w:r>
        <w:rPr>
          <w:rFonts w:hint="eastAsia" w:ascii="Times New Roman"/>
          <w:color w:val="auto"/>
        </w:rPr>
        <w:t>。</w:t>
      </w:r>
      <w:r>
        <w:rPr>
          <w:rFonts w:ascii="Times New Roman"/>
          <w:color w:val="auto"/>
        </w:rPr>
        <w:t>符合</w:t>
      </w:r>
      <w:r>
        <w:rPr>
          <w:rFonts w:hint="eastAsia" w:ascii="Times New Roman"/>
          <w:color w:val="auto"/>
        </w:rPr>
        <w:t>生态保护</w:t>
      </w:r>
      <w:r>
        <w:rPr>
          <w:rFonts w:ascii="Times New Roman"/>
          <w:color w:val="auto"/>
        </w:rPr>
        <w:t>红线</w:t>
      </w:r>
      <w:r>
        <w:rPr>
          <w:rFonts w:hint="eastAsia" w:ascii="Times New Roman"/>
          <w:color w:val="auto"/>
        </w:rPr>
        <w:t>或生态控制区</w:t>
      </w:r>
      <w:r>
        <w:rPr>
          <w:rFonts w:ascii="Times New Roman"/>
          <w:color w:val="auto"/>
        </w:rPr>
        <w:t>划定要求的</w:t>
      </w:r>
      <w:r>
        <w:rPr>
          <w:rFonts w:hint="eastAsia" w:ascii="Times New Roman"/>
          <w:color w:val="auto"/>
        </w:rPr>
        <w:t>逐步</w:t>
      </w:r>
      <w:r>
        <w:rPr>
          <w:rFonts w:ascii="Times New Roman"/>
          <w:color w:val="auto"/>
        </w:rPr>
        <w:t>纳入</w:t>
      </w:r>
      <w:r>
        <w:rPr>
          <w:rFonts w:hint="eastAsia" w:ascii="Times New Roman"/>
          <w:color w:val="auto"/>
        </w:rPr>
        <w:t>生态保护</w:t>
      </w:r>
      <w:r>
        <w:rPr>
          <w:rFonts w:ascii="Times New Roman"/>
          <w:color w:val="auto"/>
        </w:rPr>
        <w:t>红线</w:t>
      </w:r>
      <w:r>
        <w:rPr>
          <w:rFonts w:hint="eastAsia" w:ascii="Times New Roman"/>
          <w:color w:val="auto"/>
        </w:rPr>
        <w:t>，适宜开展农业生产的可合理引导复耕复垦，发挥农业生产生态功能。</w:t>
      </w:r>
    </w:p>
    <w:p>
      <w:pPr>
        <w:ind w:firstLine="480"/>
        <w:rPr>
          <w:rFonts w:ascii="Times New Roman"/>
          <w:color w:val="auto"/>
        </w:rPr>
      </w:pPr>
      <w:r>
        <w:rPr>
          <w:rFonts w:hint="eastAsia" w:ascii="Times New Roman"/>
          <w:color w:val="auto"/>
        </w:rPr>
        <w:t>（</w:t>
      </w:r>
      <w:r>
        <w:rPr>
          <w:rFonts w:ascii="Times New Roman"/>
          <w:color w:val="auto"/>
        </w:rPr>
        <w:t>3</w:t>
      </w:r>
      <w:r>
        <w:rPr>
          <w:rFonts w:hint="eastAsia" w:ascii="Times New Roman"/>
          <w:color w:val="auto"/>
        </w:rPr>
        <w:t>）</w:t>
      </w:r>
      <w:r>
        <w:rPr>
          <w:rFonts w:ascii="Times New Roman"/>
          <w:color w:val="auto"/>
        </w:rPr>
        <w:t>生态保护红线天窗区</w:t>
      </w:r>
      <w:r>
        <w:rPr>
          <w:rFonts w:hint="eastAsia" w:ascii="Times New Roman"/>
          <w:color w:val="auto"/>
        </w:rPr>
        <w:t>内</w:t>
      </w:r>
      <w:r>
        <w:rPr>
          <w:rFonts w:ascii="Times New Roman"/>
          <w:color w:val="auto"/>
        </w:rPr>
        <w:t>属于</w:t>
      </w:r>
      <w:r>
        <w:rPr>
          <w:rFonts w:hint="eastAsia" w:ascii="Times New Roman"/>
          <w:color w:val="auto"/>
        </w:rPr>
        <w:t>规划</w:t>
      </w:r>
      <w:r>
        <w:rPr>
          <w:rFonts w:ascii="Times New Roman"/>
          <w:color w:val="auto"/>
        </w:rPr>
        <w:t>建设</w:t>
      </w:r>
      <w:r>
        <w:rPr>
          <w:rFonts w:hint="eastAsia" w:ascii="Times New Roman"/>
          <w:color w:val="auto"/>
        </w:rPr>
        <w:t>用地的</w:t>
      </w:r>
      <w:r>
        <w:rPr>
          <w:rFonts w:ascii="Times New Roman"/>
          <w:color w:val="auto"/>
        </w:rPr>
        <w:t>，严格</w:t>
      </w:r>
      <w:r>
        <w:rPr>
          <w:rFonts w:hint="eastAsia" w:ascii="Times New Roman"/>
          <w:color w:val="auto"/>
        </w:rPr>
        <w:t>实施建设行为</w:t>
      </w:r>
      <w:r>
        <w:rPr>
          <w:rFonts w:ascii="Times New Roman"/>
          <w:color w:val="auto"/>
        </w:rPr>
        <w:t>管控，</w:t>
      </w:r>
      <w:r>
        <w:rPr>
          <w:rFonts w:hint="eastAsia" w:ascii="Times New Roman"/>
          <w:color w:val="auto"/>
        </w:rPr>
        <w:t>研究制定</w:t>
      </w:r>
      <w:r>
        <w:rPr>
          <w:rFonts w:ascii="Times New Roman"/>
          <w:color w:val="auto"/>
        </w:rPr>
        <w:t>正负面清单，避免对生态环境造成不利影响。</w:t>
      </w:r>
    </w:p>
    <w:p>
      <w:pPr>
        <w:pStyle w:val="108"/>
        <w:rPr>
          <w:color w:val="auto"/>
        </w:rPr>
      </w:pPr>
      <w:r>
        <w:rPr>
          <w:rFonts w:hint="eastAsia"/>
          <w:color w:val="auto"/>
        </w:rPr>
        <w:t>生态保护红线天窗区的存在使生态保护红线局部呈现相对破碎化状态，对生态空间系统性和功能完整性形成潜在胁迫。生态保护红线天窗区内如果出现高强度开发利用建设、过度种植养殖、企业生产污染等行为，将会给周边生态保护红线的管控造成压力，故生态保护红线天窗区的管控要与周边生态保护红线的管控相协调，以提高生态系统保护的完整性和连续性。同时，由于生态保护红线天窗区本身并不属于生态保护红线，若照搬生态保护红线管控要求，容易出现基层治理“层层加码”“一刀切”的情况。因此，宜根据生态保护红线天窗区内土地利用现状和规划用途类型等情况差异，参照生态控制区管理要求引导分类管控。</w:t>
      </w:r>
    </w:p>
    <w:p>
      <w:pPr>
        <w:pStyle w:val="4"/>
        <w:rPr>
          <w:color w:val="auto"/>
        </w:rPr>
      </w:pPr>
      <w:bookmarkStart w:id="29" w:name="_Toc152543991"/>
      <w:r>
        <w:rPr>
          <w:rFonts w:hint="eastAsia"/>
          <w:color w:val="auto"/>
        </w:rPr>
        <w:t>生态控制线管理</w:t>
      </w:r>
      <w:bookmarkEnd w:id="29"/>
    </w:p>
    <w:p>
      <w:pPr>
        <w:pStyle w:val="5"/>
        <w:rPr>
          <w:color w:val="auto"/>
        </w:rPr>
      </w:pPr>
      <w:r>
        <w:rPr>
          <w:rFonts w:hint="eastAsia"/>
          <w:color w:val="auto"/>
        </w:rPr>
        <w:t>生态控制线管理总体要求</w:t>
      </w:r>
    </w:p>
    <w:p>
      <w:pPr>
        <w:ind w:firstLine="480"/>
        <w:rPr>
          <w:color w:val="auto"/>
        </w:rPr>
      </w:pPr>
      <w:r>
        <w:rPr>
          <w:rFonts w:hint="eastAsia"/>
          <w:color w:val="auto"/>
        </w:rPr>
        <w:t>严守生态控制线，严格控制与生态保护无关的建设活动，落实北京城市总体规划和《北京市生态控制线和城市开发边界管理办法》关于“两线三区”全域空间管制要求。</w:t>
      </w:r>
    </w:p>
    <w:p>
      <w:pPr>
        <w:pStyle w:val="5"/>
        <w:rPr>
          <w:color w:val="auto"/>
        </w:rPr>
      </w:pPr>
      <w:r>
        <w:rPr>
          <w:rFonts w:hint="eastAsia"/>
          <w:color w:val="auto"/>
        </w:rPr>
        <w:t>生态控制区管控要求</w:t>
      </w:r>
    </w:p>
    <w:p>
      <w:pPr>
        <w:ind w:firstLine="480"/>
        <w:rPr>
          <w:color w:val="auto"/>
        </w:rPr>
      </w:pPr>
      <w:r>
        <w:rPr>
          <w:rFonts w:hint="eastAsia"/>
          <w:color w:val="auto"/>
        </w:rPr>
        <w:t>生态控制区内严禁不符合主体功能的产业，严格执行新增产业禁止和限制目录，严控新占用非建设用地。加强生态控制区各类生态资源要素的整体保护和监管，开展整体生态保育和生态修复，不断提高生态控制区的面积和质量，提高生态系统的完整性和连续性。</w:t>
      </w:r>
    </w:p>
    <w:p>
      <w:pPr>
        <w:pStyle w:val="5"/>
        <w:rPr>
          <w:color w:val="auto"/>
        </w:rPr>
      </w:pPr>
      <w:r>
        <w:rPr>
          <w:rFonts w:hint="eastAsia"/>
          <w:color w:val="auto"/>
        </w:rPr>
        <w:t>限制建设区管控要求</w:t>
      </w:r>
    </w:p>
    <w:p>
      <w:pPr>
        <w:ind w:firstLine="480"/>
        <w:rPr>
          <w:color w:val="auto"/>
        </w:rPr>
      </w:pPr>
      <w:r>
        <w:rPr>
          <w:rFonts w:hint="eastAsia"/>
          <w:color w:val="auto"/>
        </w:rPr>
        <w:t>加强限制建设区规划引导和改造治理，引导现状分散、低效的建设用地实施减量腾退还绿，特别是优先推动位于规划绿地和生态廊道范围内现状低效建设用地、集体产业用地腾退，加强生态修复和生态建设。</w:t>
      </w:r>
    </w:p>
    <w:p>
      <w:pPr>
        <w:ind w:firstLine="480"/>
        <w:rPr>
          <w:color w:val="auto"/>
        </w:rPr>
      </w:pPr>
      <w:r>
        <w:rPr>
          <w:rFonts w:hint="eastAsia"/>
          <w:color w:val="auto"/>
        </w:rPr>
        <w:t>通过集体建设用地腾退减量和绿化建设，引导限制建设区用地逐步划入生态控制区和集中建设区。已实施绿地和公园经园林绿化部门评估验收，达到规模和质量要求后，可申请动态增补到生态控制区，有序推进“两线三区”向“一线两区”转变的远期目标。</w:t>
      </w:r>
    </w:p>
    <w:p>
      <w:pPr>
        <w:pStyle w:val="2"/>
        <w:rPr>
          <w:color w:val="auto"/>
        </w:rPr>
      </w:pPr>
      <w:bookmarkStart w:id="30" w:name="_Toc152543992"/>
      <w:r>
        <w:rPr>
          <w:rFonts w:hint="eastAsia"/>
          <w:color w:val="auto"/>
        </w:rPr>
        <w:t>格局管控—首都生态安全格局体系</w:t>
      </w:r>
      <w:bookmarkEnd w:id="30"/>
      <w:r>
        <w:rPr>
          <w:rFonts w:hint="eastAsia"/>
          <w:color w:val="auto"/>
        </w:rPr>
        <w:t>构筑</w:t>
      </w:r>
    </w:p>
    <w:p>
      <w:pPr>
        <w:pStyle w:val="4"/>
        <w:rPr>
          <w:color w:val="auto"/>
        </w:rPr>
      </w:pPr>
      <w:bookmarkStart w:id="31" w:name="_Toc152543993"/>
      <w:r>
        <w:rPr>
          <w:rFonts w:hint="eastAsia"/>
          <w:color w:val="auto"/>
        </w:rPr>
        <w:t>生态安全格局战略引领</w:t>
      </w:r>
      <w:bookmarkEnd w:id="31"/>
    </w:p>
    <w:p>
      <w:pPr>
        <w:ind w:firstLine="480"/>
        <w:rPr>
          <w:color w:val="auto"/>
        </w:rPr>
      </w:pPr>
      <w:r>
        <w:rPr>
          <w:rFonts w:hint="eastAsia"/>
          <w:color w:val="auto"/>
        </w:rPr>
        <w:t>非建设空间系统管控要坚持山水林田湖草沙生命共同体理念，将生态安全、粮食安全置于突出位置，统筹考虑重要自然资源要素保护、生态功能保障、生态环境风险防控、健康福祉提升等多维度，充分发挥生态安全格局对中远期稳态非建设空间格局的顶层设计和战略引领作用，以切实筑牢首都生态安全屏障。</w:t>
      </w:r>
      <w:bookmarkStart w:id="32" w:name="_Hlk141387522"/>
      <w:r>
        <w:rPr>
          <w:rFonts w:hint="eastAsia"/>
          <w:color w:val="auto"/>
        </w:rPr>
        <w:t>按照“宜田则田、宜林则林、宜水则水”的生态适宜性原则，</w:t>
      </w:r>
      <w:bookmarkEnd w:id="32"/>
      <w:r>
        <w:rPr>
          <w:rFonts w:hint="eastAsia"/>
          <w:color w:val="auto"/>
        </w:rPr>
        <w:t>统筹协调非建设空间与建设空间的关系，协同提升田林水要素兼容性，逐步优化国土空间开发保护格局。</w:t>
      </w:r>
    </w:p>
    <w:p>
      <w:pPr>
        <w:ind w:firstLine="480"/>
        <w:rPr>
          <w:color w:val="auto"/>
        </w:rPr>
      </w:pPr>
      <w:r>
        <w:rPr>
          <w:rFonts w:hint="eastAsia"/>
          <w:color w:val="auto"/>
        </w:rPr>
        <w:t>落实新版总体规划构建“一屏、三环、五河、九楔”市域绿色空间结构的管控要求，强化西北部山区重要生态源地和生态屏障功能，加强第一道绿化隔离地区、第二道绿化隔离地区在</w:t>
      </w:r>
      <w:r>
        <w:rPr>
          <w:color w:val="auto"/>
        </w:rPr>
        <w:t>构建平原地区生态安全格局</w:t>
      </w:r>
      <w:r>
        <w:rPr>
          <w:rFonts w:hint="eastAsia"/>
          <w:color w:val="auto"/>
        </w:rPr>
        <w:t>中的作用，完善多类型、多层次、多功能的绿色生态网络体系。</w:t>
      </w:r>
    </w:p>
    <w:p>
      <w:pPr>
        <w:pStyle w:val="4"/>
        <w:rPr>
          <w:color w:val="auto"/>
        </w:rPr>
      </w:pPr>
      <w:bookmarkStart w:id="33" w:name="_Toc152543994"/>
      <w:r>
        <w:rPr>
          <w:rFonts w:hint="eastAsia"/>
          <w:color w:val="auto"/>
        </w:rPr>
        <w:t>首都山区生态屏障构筑</w:t>
      </w:r>
      <w:bookmarkEnd w:id="33"/>
    </w:p>
    <w:p>
      <w:pPr>
        <w:pStyle w:val="5"/>
        <w:rPr>
          <w:color w:val="auto"/>
        </w:rPr>
      </w:pPr>
      <w:r>
        <w:rPr>
          <w:rFonts w:hint="eastAsia"/>
          <w:color w:val="auto"/>
        </w:rPr>
        <w:t>山区生态屏障构建总体要求</w:t>
      </w:r>
    </w:p>
    <w:p>
      <w:pPr>
        <w:ind w:firstLine="480"/>
        <w:rPr>
          <w:color w:val="auto"/>
        </w:rPr>
      </w:pPr>
      <w:r>
        <w:rPr>
          <w:rFonts w:hint="eastAsia"/>
          <w:color w:val="auto"/>
        </w:rPr>
        <w:t>应充分发挥山区整体作为生态屏障的作用，加强深山区生态保育，加强天然林保护修复，控制浅山区开发规模和强度，推进生态林断带修复，充分发挥山区水源涵养、水土保持、生物多样性保护等重要生态系统服务。</w:t>
      </w:r>
    </w:p>
    <w:p>
      <w:pPr>
        <w:pStyle w:val="5"/>
        <w:rPr>
          <w:color w:val="auto"/>
        </w:rPr>
      </w:pPr>
      <w:r>
        <w:rPr>
          <w:rFonts w:hint="eastAsia"/>
          <w:color w:val="auto"/>
        </w:rPr>
        <w:t>深山区生态保育</w:t>
      </w:r>
    </w:p>
    <w:p>
      <w:pPr>
        <w:ind w:firstLine="480"/>
        <w:rPr>
          <w:color w:val="auto"/>
        </w:rPr>
      </w:pPr>
      <w:r>
        <w:rPr>
          <w:rFonts w:hint="eastAsia"/>
          <w:color w:val="auto"/>
        </w:rPr>
        <w:t>深山区应开展北方防沙带治理、太行山绿化和天然林保护等工程，对侧柏林、油松林等人工纯林进行提质和退化林修复，及时全面抚育中幼龄林，对林木过密、树种单一的退化林分进行森林健康经营林木抚育，补植多样的乡土树种、灌木和草本，加速人工纯林向近自然林地的演替；对密度过高的林分采取开林窗等方式为野生动物提供生境；对过熟林、生长不良或退化的森林进行采伐更新、择伐补造、抚育改造，促进森林更新，提高森林质量。</w:t>
      </w:r>
    </w:p>
    <w:p>
      <w:pPr>
        <w:pStyle w:val="5"/>
        <w:rPr>
          <w:color w:val="auto"/>
        </w:rPr>
      </w:pPr>
      <w:r>
        <w:rPr>
          <w:rFonts w:hint="eastAsia"/>
          <w:color w:val="auto"/>
        </w:rPr>
        <w:t>浅山区生态修复</w:t>
      </w:r>
    </w:p>
    <w:p>
      <w:pPr>
        <w:ind w:firstLine="480"/>
        <w:rPr>
          <w:color w:val="auto"/>
        </w:rPr>
      </w:pPr>
      <w:r>
        <w:rPr>
          <w:rFonts w:hint="eastAsia"/>
          <w:color w:val="auto"/>
        </w:rPr>
        <w:t>浅山区应统筹“留白增绿”和“战略留白”，推进生态林断带森林织补和大尺度“块状”绿化，构建与原有林自然衔接、功能完备的森林生态系统，修复退化乔木林、病虫害林、缺绿断带林等低质低效林。对浅山区山坡台地、坡耕地应实施退耕还林还湿，结合违法占地违法建设专项治理、环境整治等，对清理出的拆迁腾退地实施生态修复。</w:t>
      </w:r>
    </w:p>
    <w:p>
      <w:pPr>
        <w:pStyle w:val="4"/>
        <w:rPr>
          <w:color w:val="auto"/>
        </w:rPr>
      </w:pPr>
      <w:bookmarkStart w:id="34" w:name="_Toc152543995"/>
      <w:r>
        <w:rPr>
          <w:rFonts w:hint="eastAsia"/>
          <w:color w:val="auto"/>
        </w:rPr>
        <w:t>两环地区减量提质增绿</w:t>
      </w:r>
      <w:bookmarkEnd w:id="34"/>
    </w:p>
    <w:p>
      <w:pPr>
        <w:pStyle w:val="5"/>
        <w:rPr>
          <w:color w:val="auto"/>
        </w:rPr>
      </w:pPr>
      <w:r>
        <w:rPr>
          <w:rFonts w:hint="eastAsia"/>
          <w:color w:val="auto"/>
        </w:rPr>
        <w:t>以生态安全格局为引领实施减量增绿</w:t>
      </w:r>
    </w:p>
    <w:p>
      <w:pPr>
        <w:ind w:firstLine="480"/>
        <w:rPr>
          <w:color w:val="auto"/>
        </w:rPr>
      </w:pPr>
      <w:r>
        <w:rPr>
          <w:rFonts w:hint="eastAsia"/>
          <w:color w:val="auto"/>
        </w:rPr>
        <w:t>两环地区应强化生态安全格局对减量增绿实施重点空间和时序的指引作用，宜优先在底线生态安全格局范围内引导空间疏解腾退，加强生态控制区减量，增加“九楔”绿色空间，实现九楔互通、九楔入城，优化“两线三区”空间结构。</w:t>
      </w:r>
    </w:p>
    <w:p>
      <w:pPr>
        <w:ind w:firstLine="480"/>
        <w:rPr>
          <w:color w:val="auto"/>
        </w:rPr>
      </w:pPr>
      <w:r>
        <w:rPr>
          <w:rFonts w:hint="eastAsia"/>
          <w:color w:val="auto"/>
        </w:rPr>
        <w:t>统筹违法建设精准拆除与生态修复，推进拆违腾退用地空间优化提升，结合“留白增绿”“腾退还绿”等方式，为服务保障首都绿色高质量发展所需的生态战略地区腾挪空间。</w:t>
      </w:r>
    </w:p>
    <w:p>
      <w:pPr>
        <w:pStyle w:val="5"/>
        <w:rPr>
          <w:color w:val="auto"/>
        </w:rPr>
      </w:pPr>
      <w:r>
        <w:rPr>
          <w:rFonts w:hint="eastAsia"/>
          <w:color w:val="auto"/>
        </w:rPr>
        <w:t>复合型生态网络体系建设</w:t>
      </w:r>
    </w:p>
    <w:p>
      <w:pPr>
        <w:ind w:firstLine="480"/>
        <w:rPr>
          <w:color w:val="auto"/>
        </w:rPr>
      </w:pPr>
      <w:r>
        <w:rPr>
          <w:rFonts w:hint="eastAsia"/>
          <w:color w:val="auto"/>
        </w:rPr>
        <w:t>遵循生态系统的整体性、连通性和非建设空间的开放性特征，构建两环地区以水为脉、九楔入城的空间骨架。建设功能复合型生态网络，沿潮白河、永定河、温榆河等主要河流构建湿地生物廊道；推进河道整治和蓄洪（涝）区建设，结合“疏、整、促”工作推动水系河网生态修复；加强楔形通风廊道堵点区域空间优化和建设管控，优化楔形通风廊道下垫面，改善热环境和风环境。</w:t>
      </w:r>
    </w:p>
    <w:p>
      <w:pPr>
        <w:pStyle w:val="5"/>
        <w:rPr>
          <w:color w:val="auto"/>
        </w:rPr>
      </w:pPr>
      <w:r>
        <w:rPr>
          <w:rFonts w:hint="eastAsia"/>
          <w:color w:val="auto"/>
        </w:rPr>
        <w:t>城绿融合的“生态+游憩”体系构建</w:t>
      </w:r>
    </w:p>
    <w:p>
      <w:pPr>
        <w:ind w:firstLine="480"/>
        <w:rPr>
          <w:color w:val="auto"/>
        </w:rPr>
      </w:pPr>
      <w:r>
        <w:rPr>
          <w:rFonts w:hint="eastAsia"/>
          <w:color w:val="auto"/>
        </w:rPr>
        <w:t>两环地区宜重点增加绿地面积，优化绿地结构和质量，织补游憩服务盲区。第一道绿化隔离地区注重城市公园环建设的整体性、系统性，整体保护三山五园地区，加强各城市公园之间的联系，整合建设单个面积在200公顷—600公顷之间的结构性公园，实现绿带互通、绿道贯通、生境相连；第二道绿化隔离地区宜加强沙河、温榆河、东郊、台湖等大尺度郊野公园环绿化建设，在九楔廊道范围内建设公园群，提高绿色开敞空间比重，完善慢行绿道体系以串联环内公园和环外城市地区。</w:t>
      </w:r>
    </w:p>
    <w:p>
      <w:pPr>
        <w:ind w:firstLine="480"/>
        <w:rPr>
          <w:color w:val="auto"/>
        </w:rPr>
      </w:pPr>
      <w:r>
        <w:rPr>
          <w:rFonts w:hint="eastAsia"/>
          <w:color w:val="auto"/>
        </w:rPr>
        <w:t>完善公园配套服务设施，提升绿色空间品质。发挥绿色空间健康惠民效益，鼓励在两环地区绿色空间中融入体育健身、文化休闲、科普教育、应急避险等功能，补充设置相关公园配套服务设施，按照全龄友好原则提升景观风貌设计和设施建设水平。</w:t>
      </w:r>
    </w:p>
    <w:p>
      <w:pPr>
        <w:ind w:firstLine="480"/>
        <w:rPr>
          <w:color w:val="auto"/>
        </w:rPr>
      </w:pPr>
      <w:r>
        <w:rPr>
          <w:rFonts w:hint="eastAsia"/>
          <w:color w:val="auto"/>
        </w:rPr>
        <w:t>构建基于不同人群、不同尤其需求的分类、分层的公园游憩配置供给体系。对于周末或假日1-2天的郊野休闲游憩活动，可通过近郊自然资源保护和游憩利用协同发展，加强生态公园建设；对于周末0.5-1天的日常拓展休闲游憩，可通过结构型公园与公园化地区融合展示城市活力和古都文明；对于1-3小时的日常基本休闲游憩，可通过边界可达、功能完善、品质高端的公园绿地和绿道，以及社区周边小微绿地和口袋公园满足市民健身、休闲需求 。</w:t>
      </w:r>
    </w:p>
    <w:p>
      <w:pPr>
        <w:pStyle w:val="4"/>
        <w:rPr>
          <w:color w:val="auto"/>
        </w:rPr>
      </w:pPr>
      <w:bookmarkStart w:id="35" w:name="_Hlk141443854"/>
      <w:bookmarkStart w:id="36" w:name="_Toc152543996"/>
      <w:r>
        <w:rPr>
          <w:rFonts w:hint="eastAsia"/>
          <w:color w:val="auto"/>
        </w:rPr>
        <w:t>多级多类</w:t>
      </w:r>
      <w:bookmarkEnd w:id="35"/>
      <w:r>
        <w:rPr>
          <w:rFonts w:hint="eastAsia"/>
          <w:color w:val="auto"/>
        </w:rPr>
        <w:t>生态廊道优化</w:t>
      </w:r>
      <w:bookmarkEnd w:id="36"/>
    </w:p>
    <w:p>
      <w:pPr>
        <w:pStyle w:val="5"/>
        <w:rPr>
          <w:color w:val="auto"/>
        </w:rPr>
      </w:pPr>
      <w:bookmarkStart w:id="37" w:name="_Hlk141435843"/>
      <w:r>
        <w:rPr>
          <w:rFonts w:hint="eastAsia"/>
          <w:color w:val="auto"/>
        </w:rPr>
        <w:t>多级多类生态廊道构成</w:t>
      </w:r>
    </w:p>
    <w:bookmarkEnd w:id="37"/>
    <w:p>
      <w:pPr>
        <w:ind w:firstLine="480"/>
        <w:rPr>
          <w:color w:val="auto"/>
        </w:rPr>
      </w:pPr>
      <w:r>
        <w:rPr>
          <w:rFonts w:hint="eastAsia"/>
          <w:color w:val="auto"/>
        </w:rPr>
        <w:t>多类型生态廊道体系构成包括生物廊道、通风廊道、城市绿道、河流蓝网等，由此形成连续完整、内外连通的生态网络体系，串联山水林田湖草沙生态系统。</w:t>
      </w:r>
    </w:p>
    <w:p>
      <w:pPr>
        <w:pStyle w:val="108"/>
        <w:rPr>
          <w:color w:val="auto"/>
        </w:rPr>
      </w:pPr>
      <w:r>
        <w:rPr>
          <w:rFonts w:hint="eastAsia"/>
          <w:color w:val="auto"/>
        </w:rPr>
        <w:t>生物廊道以其范围内主导生境类型，可分为</w:t>
      </w:r>
      <w:bookmarkStart w:id="38" w:name="_Hlk141448241"/>
      <w:r>
        <w:rPr>
          <w:rFonts w:hint="eastAsia"/>
          <w:color w:val="auto"/>
        </w:rPr>
        <w:t>河流型生物廊道</w:t>
      </w:r>
      <w:bookmarkEnd w:id="38"/>
      <w:r>
        <w:rPr>
          <w:rFonts w:hint="eastAsia"/>
          <w:color w:val="auto"/>
        </w:rPr>
        <w:t>、森林型生物廊道、</w:t>
      </w:r>
      <w:bookmarkStart w:id="39" w:name="_Hlk141453003"/>
      <w:r>
        <w:rPr>
          <w:rFonts w:hint="eastAsia"/>
          <w:color w:val="auto"/>
        </w:rPr>
        <w:t>农田型生物廊道</w:t>
      </w:r>
      <w:bookmarkEnd w:id="39"/>
      <w:r>
        <w:rPr>
          <w:rFonts w:hint="eastAsia"/>
          <w:color w:val="auto"/>
        </w:rPr>
        <w:t>，其中，河流型生物廊道包括平原河流生物廊道和山区河谷生物廊道。</w:t>
      </w:r>
    </w:p>
    <w:p>
      <w:pPr>
        <w:pStyle w:val="108"/>
        <w:rPr>
          <w:color w:val="auto"/>
        </w:rPr>
      </w:pPr>
      <w:r>
        <w:rPr>
          <w:rFonts w:hint="eastAsia"/>
          <w:color w:val="auto"/>
        </w:rPr>
        <w:t>通风廊道主要是为提升建成区整体空气流通性、缓解城市热岛效应而构建，包括5条一级通风廊道、1</w:t>
      </w:r>
      <w:r>
        <w:rPr>
          <w:color w:val="auto"/>
        </w:rPr>
        <w:t>5</w:t>
      </w:r>
      <w:r>
        <w:rPr>
          <w:rFonts w:hint="eastAsia"/>
          <w:color w:val="auto"/>
        </w:rPr>
        <w:t>条二级通风廊道，远期宜进一步研究确定三级通风廊道。</w:t>
      </w:r>
    </w:p>
    <w:p>
      <w:pPr>
        <w:pStyle w:val="108"/>
        <w:rPr>
          <w:color w:val="auto"/>
        </w:rPr>
      </w:pPr>
      <w:r>
        <w:rPr>
          <w:rFonts w:hint="eastAsia"/>
          <w:color w:val="auto"/>
        </w:rPr>
        <w:t>城市绿道按照其所处区位、功能定位和建设标准，可分为城市型、郊野型和联络型三类。可在现有市级绿道体系基础上进一步深化区级和社区级绿道。</w:t>
      </w:r>
    </w:p>
    <w:p>
      <w:pPr>
        <w:pStyle w:val="108"/>
        <w:rPr>
          <w:color w:val="auto"/>
        </w:rPr>
      </w:pPr>
      <w:r>
        <w:rPr>
          <w:rFonts w:hint="eastAsia"/>
          <w:color w:val="auto"/>
        </w:rPr>
        <w:t>河流蓝网一般由水体、滨水绿化廊道、滨水空间共同组成。</w:t>
      </w:r>
    </w:p>
    <w:p>
      <w:pPr>
        <w:pStyle w:val="5"/>
        <w:rPr>
          <w:color w:val="auto"/>
        </w:rPr>
      </w:pPr>
      <w:r>
        <w:rPr>
          <w:rFonts w:hint="eastAsia"/>
          <w:color w:val="auto"/>
        </w:rPr>
        <w:t>生物廊道管控与优化</w:t>
      </w:r>
    </w:p>
    <w:p>
      <w:pPr>
        <w:pStyle w:val="6"/>
        <w:rPr>
          <w:color w:val="auto"/>
        </w:rPr>
      </w:pPr>
      <w:r>
        <w:rPr>
          <w:rFonts w:hint="eastAsia"/>
          <w:color w:val="auto"/>
        </w:rPr>
        <w:t>生物廊道保护修复</w:t>
      </w:r>
    </w:p>
    <w:p>
      <w:pPr>
        <w:ind w:firstLine="482"/>
        <w:rPr>
          <w:color w:val="auto"/>
        </w:rPr>
      </w:pPr>
      <w:r>
        <w:rPr>
          <w:rFonts w:hint="eastAsia"/>
          <w:b/>
          <w:bCs/>
          <w:color w:val="auto"/>
        </w:rPr>
        <w:t>（1）河流型生物廊道：</w:t>
      </w:r>
      <w:r>
        <w:rPr>
          <w:rFonts w:hint="eastAsia"/>
          <w:color w:val="auto"/>
        </w:rPr>
        <w:t>构建完整的水生态系统，控制水岸挺水植物覆盖范围，尽可能维持净水面；加强恢复和保护平原河道在自然状态下的植被，特别是河道两岸的河漫滩、灌草和高覆盖度草地等，为鸟类、昆虫和小型兽类提供适宜栖息地，此类区域原则上不宜新种植木本植物。</w:t>
      </w:r>
    </w:p>
    <w:p>
      <w:pPr>
        <w:ind w:firstLine="482"/>
        <w:rPr>
          <w:color w:val="auto"/>
        </w:rPr>
      </w:pPr>
      <w:r>
        <w:rPr>
          <w:rFonts w:hint="eastAsia"/>
          <w:b/>
          <w:bCs/>
          <w:color w:val="auto"/>
        </w:rPr>
        <w:t>（2）森林型生物廊道：</w:t>
      </w:r>
      <w:r>
        <w:rPr>
          <w:rFonts w:hint="eastAsia"/>
          <w:color w:val="auto"/>
        </w:rPr>
        <w:t>山区森林廊道宽度原则上不宜小于2</w:t>
      </w:r>
      <w:r>
        <w:rPr>
          <w:color w:val="auto"/>
        </w:rPr>
        <w:t>00</w:t>
      </w:r>
      <w:r>
        <w:rPr>
          <w:rFonts w:hint="eastAsia"/>
          <w:color w:val="auto"/>
        </w:rPr>
        <w:t>米。对于廊道范围内单一纯林以及临近草地和水域的林地，宜开林窗伐除羸弱植株，并补充长寿乡土树种以及槭树科、壳斗科、桑科、榆科等乔木树种；林缘处宜补植灌木，林下宜补植耐阴灌木，增加灌木林面积和林地竖向层次。</w:t>
      </w:r>
    </w:p>
    <w:p>
      <w:pPr>
        <w:ind w:firstLine="482"/>
        <w:rPr>
          <w:color w:val="auto"/>
        </w:rPr>
      </w:pPr>
      <w:r>
        <w:rPr>
          <w:rFonts w:hint="eastAsia"/>
          <w:b/>
          <w:bCs/>
          <w:color w:val="auto"/>
        </w:rPr>
        <w:t>（3）农田型生物廊道：</w:t>
      </w:r>
      <w:r>
        <w:rPr>
          <w:rFonts w:hint="eastAsia"/>
          <w:color w:val="auto"/>
        </w:rPr>
        <w:t>推进生态景观型土地整治，在对农田实施整治工程时尽可能采用生态化设计方式开展土地平整工程、灌溉排水工程、田间道路工程等，充分利用农田边缘地带、干石墙等作为本地天然动植物的庇护所，耕地间田埂可适当增加灌木林生境空间。</w:t>
      </w:r>
    </w:p>
    <w:p>
      <w:pPr>
        <w:pStyle w:val="6"/>
        <w:ind w:firstLine="480"/>
        <w:rPr>
          <w:color w:val="auto"/>
        </w:rPr>
      </w:pPr>
      <w:r>
        <w:rPr>
          <w:rFonts w:hint="eastAsia"/>
          <w:color w:val="auto"/>
        </w:rPr>
        <w:t>生物廊道内减量腾退与建设行为管控</w:t>
      </w:r>
    </w:p>
    <w:p>
      <w:pPr>
        <w:ind w:firstLine="480"/>
        <w:rPr>
          <w:color w:val="auto"/>
        </w:rPr>
      </w:pPr>
      <w:r>
        <w:rPr>
          <w:rFonts w:hint="eastAsia"/>
          <w:color w:val="auto"/>
        </w:rPr>
        <w:t>（1）位于平原区重要生物廊道范围内的拆违腾地等减量空间宜优先开展生态修复，结合小微湿地建设、疏整促、留白增绿等工作实施复蓝复绿，通过利用耐旱节水乡土树种增加中下层植物，丰富群落结构。</w:t>
      </w:r>
    </w:p>
    <w:p>
      <w:pPr>
        <w:ind w:firstLine="480"/>
        <w:rPr>
          <w:color w:val="auto"/>
        </w:rPr>
      </w:pPr>
      <w:r>
        <w:rPr>
          <w:rFonts w:hint="eastAsia"/>
          <w:color w:val="auto"/>
        </w:rPr>
        <w:t>（2）严格限制生物廊道内建设占用并加强建设行为管控，减少旅游、采集、建设等人为活动干扰。加强存量建设空间内植被保护和恢复，有条件地区探索设立和营造自然带，实行城市重要生态空间低水平维护和“再野化”管理；生物廊道范围内特别是涉及廊道重要节点或交叉点处的新增建设，可通过微观生物通道建设等方式尽可能减少对生物安全的影响。</w:t>
      </w:r>
    </w:p>
    <w:p>
      <w:pPr>
        <w:pStyle w:val="6"/>
        <w:rPr>
          <w:color w:val="auto"/>
        </w:rPr>
      </w:pPr>
      <w:bookmarkStart w:id="40" w:name="_Hlk141458159"/>
      <w:r>
        <w:rPr>
          <w:rFonts w:hint="eastAsia"/>
          <w:color w:val="auto"/>
        </w:rPr>
        <w:t>微观生物通道设施建设</w:t>
      </w:r>
    </w:p>
    <w:p>
      <w:pPr>
        <w:ind w:firstLine="480"/>
        <w:rPr>
          <w:color w:val="auto"/>
        </w:rPr>
      </w:pPr>
      <w:r>
        <w:rPr>
          <w:rFonts w:hint="eastAsia"/>
          <w:color w:val="auto"/>
        </w:rPr>
        <w:t>在野生动物数量较多的地区规划建设工程项目时，宜避让野生动物迁徙洄游通道。无法避让的，宜同步论证、规划、建设野生动物通道、过鱼设施等，尽可能减少项目建设对野生动物的影响。</w:t>
      </w:r>
    </w:p>
    <w:p>
      <w:pPr>
        <w:ind w:firstLine="480"/>
        <w:rPr>
          <w:color w:val="auto"/>
        </w:rPr>
      </w:pPr>
      <w:r>
        <w:rPr>
          <w:rFonts w:hint="eastAsia"/>
          <w:color w:val="auto"/>
        </w:rPr>
        <w:t>因地制宜进行野生动物通道差异化设计。在山体和起伏地面，可建设跨越道路的桥梁作为生物通道，桥面种植本地植物以延续原生境；在道路通过低洼区域，可在高架桥下疏通生物通道，维持生境连通；在沿河湿地，可构建不同尺度涵洞，供两栖、爬行动物迁徙，并兼具排水功能。</w:t>
      </w:r>
    </w:p>
    <w:p>
      <w:pPr>
        <w:ind w:firstLine="480"/>
        <w:rPr>
          <w:color w:val="auto"/>
        </w:rPr>
      </w:pPr>
      <w:r>
        <w:rPr>
          <w:rFonts w:hint="eastAsia"/>
          <w:color w:val="auto"/>
        </w:rPr>
        <w:t>在涉及生物廊道的相关道路上宜科学设置提醒注意野生动物的标志，保障野生动物安全通行。</w:t>
      </w:r>
    </w:p>
    <w:p>
      <w:pPr>
        <w:pStyle w:val="5"/>
        <w:rPr>
          <w:color w:val="auto"/>
        </w:rPr>
      </w:pPr>
      <w:r>
        <w:rPr>
          <w:rFonts w:hint="eastAsia"/>
          <w:color w:val="auto"/>
        </w:rPr>
        <w:t>通风</w:t>
      </w:r>
      <w:bookmarkEnd w:id="40"/>
      <w:r>
        <w:rPr>
          <w:rFonts w:hint="eastAsia"/>
          <w:color w:val="auto"/>
        </w:rPr>
        <w:t>廊道分类管控</w:t>
      </w:r>
    </w:p>
    <w:p>
      <w:pPr>
        <w:ind w:firstLine="480"/>
        <w:rPr>
          <w:color w:val="auto"/>
        </w:rPr>
      </w:pPr>
      <w:r>
        <w:rPr>
          <w:rFonts w:hint="eastAsia"/>
          <w:color w:val="auto"/>
        </w:rPr>
        <w:t>（1）对于</w:t>
      </w:r>
      <w:bookmarkStart w:id="41" w:name="_Hlk141458170"/>
      <w:r>
        <w:rPr>
          <w:rFonts w:hint="eastAsia"/>
          <w:color w:val="auto"/>
        </w:rPr>
        <w:t>通风</w:t>
      </w:r>
      <w:bookmarkEnd w:id="41"/>
      <w:r>
        <w:rPr>
          <w:rFonts w:hint="eastAsia"/>
          <w:color w:val="auto"/>
        </w:rPr>
        <w:t>廊道内规划保留非建设空间，宜降低下垫面粗糙度，避免大规模种植大树冠的高大乔木或致密绿篱，以减少在不同高度形成防风效应；</w:t>
      </w:r>
    </w:p>
    <w:p>
      <w:pPr>
        <w:ind w:firstLine="480"/>
        <w:rPr>
          <w:color w:val="auto"/>
        </w:rPr>
      </w:pPr>
      <w:r>
        <w:rPr>
          <w:rFonts w:hint="eastAsia"/>
          <w:color w:val="auto"/>
        </w:rPr>
        <w:t>（2）对于通风廊道内存量建设空间，宜改善下垫面粗糙度，如铺面做渗水化材料处理；通风堵点区域内用地布局难以规划调整的，结合见缝插绿、庭院增绿等方式，增加冷源用地。</w:t>
      </w:r>
    </w:p>
    <w:p>
      <w:pPr>
        <w:ind w:firstLine="480"/>
        <w:rPr>
          <w:color w:val="auto"/>
        </w:rPr>
      </w:pPr>
      <w:r>
        <w:rPr>
          <w:rFonts w:hint="eastAsia"/>
          <w:color w:val="auto"/>
        </w:rPr>
        <w:t>（3）对于通风廊道内待腾退建设空间，可通过疏解腾退、城市更新等方式逐步疏通通风堵点，宜顺应主导风向或与主导风向呈</w:t>
      </w:r>
      <w:r>
        <w:rPr>
          <w:rFonts w:ascii="Times New Roman"/>
          <w:color w:val="auto"/>
        </w:rPr>
        <w:t>30°</w:t>
      </w:r>
      <w:r>
        <w:rPr>
          <w:rFonts w:hint="eastAsia"/>
          <w:color w:val="auto"/>
        </w:rPr>
        <w:t>以内夹角范围内，局部增加水体或绿化斑块，提高冷源连通度；</w:t>
      </w:r>
    </w:p>
    <w:p>
      <w:pPr>
        <w:ind w:firstLine="480"/>
        <w:rPr>
          <w:color w:val="auto"/>
        </w:rPr>
      </w:pPr>
      <w:r>
        <w:rPr>
          <w:rFonts w:hint="eastAsia"/>
          <w:color w:val="auto"/>
        </w:rPr>
        <w:t>（4）对于通风廊道内新增建设，宜采取控制建设强度、建筑体量、建筑布局及形态等方法，尽可能增加</w:t>
      </w:r>
      <w:r>
        <w:rPr>
          <w:rFonts w:ascii="Times New Roman"/>
          <w:color w:val="auto"/>
        </w:rPr>
        <w:t>10</w:t>
      </w:r>
      <w:r>
        <w:rPr>
          <w:rFonts w:hint="eastAsia"/>
          <w:color w:val="auto"/>
        </w:rPr>
        <w:t>米高度左右通风廊道的有效宽度。</w:t>
      </w:r>
    </w:p>
    <w:p>
      <w:pPr>
        <w:pStyle w:val="5"/>
        <w:rPr>
          <w:color w:val="auto"/>
        </w:rPr>
      </w:pPr>
      <w:r>
        <w:rPr>
          <w:rFonts w:hint="eastAsia"/>
          <w:color w:val="auto"/>
        </w:rPr>
        <w:t>城市绿道完善提升</w:t>
      </w:r>
    </w:p>
    <w:p>
      <w:pPr>
        <w:ind w:firstLine="480"/>
        <w:rPr>
          <w:rFonts w:ascii="Times New Roman"/>
          <w:color w:val="auto"/>
        </w:rPr>
      </w:pPr>
      <w:r>
        <w:rPr>
          <w:rFonts w:ascii="Times New Roman"/>
          <w:color w:val="auto"/>
        </w:rPr>
        <w:t>（1）</w:t>
      </w:r>
      <w:r>
        <w:rPr>
          <w:rFonts w:hint="eastAsia" w:ascii="Times New Roman"/>
          <w:color w:val="auto"/>
        </w:rPr>
        <w:t>完善市、区、社区级绿道体系，建设森林步道，在全市逐步形成“成带成环、互联互通、快进慢游、功能完善”的线性生态休闲空间体系新格局。</w:t>
      </w:r>
    </w:p>
    <w:p>
      <w:pPr>
        <w:ind w:firstLine="480"/>
        <w:rPr>
          <w:rFonts w:ascii="Times New Roman"/>
          <w:color w:val="auto"/>
        </w:rPr>
      </w:pPr>
      <w:r>
        <w:rPr>
          <w:rFonts w:ascii="Times New Roman"/>
          <w:color w:val="auto"/>
        </w:rPr>
        <w:t>（2）对于环城公园绿道、中心城</w:t>
      </w:r>
      <w:r>
        <w:rPr>
          <w:rFonts w:hint="eastAsia" w:ascii="Times New Roman"/>
          <w:color w:val="auto"/>
        </w:rPr>
        <w:t>区</w:t>
      </w:r>
      <w:r>
        <w:rPr>
          <w:rFonts w:ascii="Times New Roman"/>
          <w:color w:val="auto"/>
        </w:rPr>
        <w:t>滨水绿道等城市型绿道，宜加强绿道与公共交通、公共服务设施、各类游憩活动热点区域的连通性，疏通绿道沿线重要景观视廊，确保景观控制区内建筑物</w:t>
      </w:r>
      <w:r>
        <w:rPr>
          <w:rFonts w:hint="eastAsia" w:ascii="Times New Roman"/>
          <w:color w:val="auto"/>
        </w:rPr>
        <w:t>、</w:t>
      </w:r>
      <w:r>
        <w:rPr>
          <w:rFonts w:ascii="Times New Roman"/>
          <w:color w:val="auto"/>
        </w:rPr>
        <w:t>构筑物</w:t>
      </w:r>
      <w:r>
        <w:rPr>
          <w:rFonts w:hint="eastAsia" w:ascii="Times New Roman"/>
          <w:color w:val="auto"/>
        </w:rPr>
        <w:t>的</w:t>
      </w:r>
      <w:r>
        <w:rPr>
          <w:rFonts w:ascii="Times New Roman"/>
          <w:color w:val="auto"/>
        </w:rPr>
        <w:t>风貌与绿道统一</w:t>
      </w:r>
      <w:r>
        <w:rPr>
          <w:rFonts w:hint="eastAsia" w:ascii="Times New Roman"/>
          <w:color w:val="auto"/>
        </w:rPr>
        <w:t>。</w:t>
      </w:r>
    </w:p>
    <w:p>
      <w:pPr>
        <w:ind w:firstLine="480"/>
        <w:rPr>
          <w:rFonts w:ascii="Times New Roman"/>
          <w:color w:val="auto"/>
        </w:rPr>
      </w:pPr>
      <w:r>
        <w:rPr>
          <w:rFonts w:ascii="Times New Roman"/>
          <w:color w:val="auto"/>
        </w:rPr>
        <w:t>（3）对于森林公园环绿道、外翼绿道等郊野型绿道，宜加强绿道与重点游憩空间的连通性，提升沿线环卫、饮水、急救、安保</w:t>
      </w:r>
      <w:r>
        <w:rPr>
          <w:rFonts w:hint="eastAsia" w:ascii="Times New Roman"/>
          <w:color w:val="auto"/>
        </w:rPr>
        <w:t>等</w:t>
      </w:r>
      <w:r>
        <w:rPr>
          <w:rFonts w:ascii="Times New Roman"/>
          <w:color w:val="auto"/>
        </w:rPr>
        <w:t>设施便利性</w:t>
      </w:r>
      <w:r>
        <w:rPr>
          <w:rFonts w:hint="eastAsia" w:ascii="Times New Roman"/>
          <w:color w:val="auto"/>
        </w:rPr>
        <w:t>。</w:t>
      </w:r>
    </w:p>
    <w:p>
      <w:pPr>
        <w:ind w:firstLine="480"/>
        <w:rPr>
          <w:rFonts w:ascii="Times New Roman"/>
          <w:color w:val="auto"/>
        </w:rPr>
      </w:pPr>
      <w:r>
        <w:rPr>
          <w:rFonts w:ascii="Times New Roman"/>
          <w:color w:val="auto"/>
        </w:rPr>
        <w:t>（4）对于采用非机动车道连接的联络型绿道，宜加强绿道路段景观整体连续性，科学布局绿道网络关键节点。</w:t>
      </w:r>
    </w:p>
    <w:p>
      <w:pPr>
        <w:ind w:firstLine="480"/>
        <w:rPr>
          <w:rFonts w:ascii="Times New Roman"/>
          <w:color w:val="auto"/>
        </w:rPr>
      </w:pPr>
      <w:r>
        <w:rPr>
          <w:rFonts w:ascii="Times New Roman"/>
          <w:color w:val="auto"/>
        </w:rPr>
        <w:t>（5）对于因工程时序、</w:t>
      </w:r>
      <w:r>
        <w:rPr>
          <w:rFonts w:hint="eastAsia" w:ascii="Times New Roman"/>
          <w:color w:val="auto"/>
        </w:rPr>
        <w:t>拆除</w:t>
      </w:r>
      <w:r>
        <w:rPr>
          <w:rFonts w:ascii="Times New Roman"/>
          <w:color w:val="auto"/>
        </w:rPr>
        <w:t>腾退</w:t>
      </w:r>
      <w:r>
        <w:rPr>
          <w:rFonts w:hint="eastAsia" w:ascii="Times New Roman"/>
          <w:color w:val="auto"/>
        </w:rPr>
        <w:t>施工</w:t>
      </w:r>
      <w:r>
        <w:rPr>
          <w:rFonts w:ascii="Times New Roman"/>
          <w:color w:val="auto"/>
        </w:rPr>
        <w:t>等造成的城市型、郊野型绿道断点，可在现阶段参考联络型绿道模式进行临时补足，并设置必要的导向标识。</w:t>
      </w:r>
    </w:p>
    <w:p>
      <w:pPr>
        <w:ind w:firstLine="480"/>
        <w:rPr>
          <w:rFonts w:ascii="Times New Roman"/>
          <w:color w:val="auto"/>
        </w:rPr>
      </w:pPr>
      <w:r>
        <w:rPr>
          <w:rFonts w:ascii="Times New Roman"/>
          <w:color w:val="auto"/>
        </w:rPr>
        <w:t>（6）对于已有绿道，宜通过拆栏透绿、全时开放，避免与新建绿道形成新的断点。</w:t>
      </w:r>
    </w:p>
    <w:p>
      <w:pPr>
        <w:ind w:firstLine="480"/>
        <w:rPr>
          <w:rFonts w:ascii="Times New Roman"/>
          <w:color w:val="auto"/>
        </w:rPr>
      </w:pPr>
    </w:p>
    <w:p>
      <w:pPr>
        <w:pStyle w:val="5"/>
        <w:rPr>
          <w:color w:val="auto"/>
        </w:rPr>
      </w:pPr>
      <w:r>
        <w:rPr>
          <w:rFonts w:hint="eastAsia"/>
          <w:color w:val="auto"/>
        </w:rPr>
        <w:t>蓝网系统三向连通</w:t>
      </w:r>
    </w:p>
    <w:p>
      <w:pPr>
        <w:ind w:firstLine="480"/>
        <w:rPr>
          <w:color w:val="auto"/>
        </w:rPr>
      </w:pPr>
      <w:r>
        <w:rPr>
          <w:rFonts w:hint="eastAsia"/>
          <w:color w:val="auto"/>
        </w:rPr>
        <w:t>结合重要河流综合治理、中小河道整治、湿地保护与修复、小微湿地建设等工作，退还河湖水生态空间，依法依规处理妨碍行洪、影响河势稳定、危害水工程安全的现状建筑物、构筑物、林地等，恢复河湖等水体自然连通状态，提高河湖水系纵向、横向和垂向的连通性：</w:t>
      </w:r>
    </w:p>
    <w:p>
      <w:pPr>
        <w:ind w:firstLine="480"/>
        <w:rPr>
          <w:color w:val="auto"/>
        </w:rPr>
      </w:pPr>
      <w:r>
        <w:rPr>
          <w:rFonts w:hint="eastAsia"/>
          <w:color w:val="auto"/>
        </w:rPr>
        <w:t>（1）纵向连通性方面，恢复河流纵向形态完整性、干支流层次完整性，拆除腾退主流区内的现状违法违规建设、林地，拆除改造不符合规划、影响河流纵向连通性的闸坝、桥梁，使河道自然畅通，水系自然完整，干流支流脉络相通；</w:t>
      </w:r>
    </w:p>
    <w:p>
      <w:pPr>
        <w:ind w:firstLine="480"/>
        <w:rPr>
          <w:color w:val="auto"/>
        </w:rPr>
      </w:pPr>
      <w:r>
        <w:rPr>
          <w:rFonts w:hint="eastAsia"/>
          <w:color w:val="auto"/>
        </w:rPr>
        <w:t>（2）横向连通性方面，恢复河道断面结构完整、滨岸健康生境结构，降低人为干扰，恢复河道过水断面“主河槽—河漫滩—高地边缘”过渡带状态的渐变过程，保障河流滨岸河漫滩及高地边缘过渡带的状态在沿河流方向上自然、连续；</w:t>
      </w:r>
    </w:p>
    <w:p>
      <w:pPr>
        <w:ind w:firstLine="480"/>
        <w:rPr>
          <w:color w:val="auto"/>
        </w:rPr>
      </w:pPr>
      <w:r>
        <w:rPr>
          <w:rFonts w:hint="eastAsia"/>
          <w:color w:val="auto"/>
        </w:rPr>
        <w:t>（3）垂向连通性方面，维持自然河床，去除人为干扰遮挡，恢复河面自然开阔，可对平原非建设区和山区的人工渠化、硬化河床进行改造，恢复河道可渗透性，利用现状砂石坑等设置深潭，在岸边营造浅潭、浅水湾。</w:t>
      </w:r>
    </w:p>
    <w:p>
      <w:pPr>
        <w:pStyle w:val="108"/>
        <w:rPr>
          <w:color w:val="auto"/>
        </w:rPr>
      </w:pPr>
    </w:p>
    <w:p>
      <w:pPr>
        <w:pStyle w:val="2"/>
        <w:rPr>
          <w:color w:val="auto"/>
        </w:rPr>
      </w:pPr>
      <w:bookmarkStart w:id="42" w:name="_Toc152543997"/>
      <w:r>
        <w:rPr>
          <w:rFonts w:hint="eastAsia"/>
          <w:color w:val="auto"/>
        </w:rPr>
        <w:t>功能管控—多重生态目标</w:t>
      </w:r>
      <w:bookmarkEnd w:id="42"/>
      <w:r>
        <w:rPr>
          <w:rFonts w:hint="eastAsia"/>
          <w:color w:val="auto"/>
        </w:rPr>
        <w:t>治理协同</w:t>
      </w:r>
    </w:p>
    <w:p>
      <w:pPr>
        <w:pStyle w:val="4"/>
        <w:rPr>
          <w:color w:val="auto"/>
        </w:rPr>
      </w:pPr>
      <w:r>
        <w:rPr>
          <w:rFonts w:hint="eastAsia"/>
          <w:color w:val="auto"/>
        </w:rPr>
        <w:t>协同治理总体要求</w:t>
      </w:r>
    </w:p>
    <w:p>
      <w:pPr>
        <w:ind w:firstLine="480"/>
        <w:rPr>
          <w:color w:val="auto"/>
        </w:rPr>
      </w:pPr>
      <w:r>
        <w:rPr>
          <w:rFonts w:hint="eastAsia"/>
          <w:color w:val="auto"/>
        </w:rPr>
        <w:t>首都非建设空间兼具自然生态服务和社会民生福祉价值，宜加强治理目标的系统优化和综合统筹，协同生物多样性保护、固碳增汇、安全韧性、农田综合效益、休闲游憩、生态价值实现等多重生态功能与目标，实现整体效能最优。</w:t>
      </w:r>
    </w:p>
    <w:p>
      <w:pPr>
        <w:pStyle w:val="4"/>
        <w:rPr>
          <w:color w:val="auto"/>
        </w:rPr>
      </w:pPr>
      <w:bookmarkStart w:id="43" w:name="_Toc152543999"/>
      <w:r>
        <w:rPr>
          <w:rFonts w:hint="eastAsia"/>
          <w:color w:val="auto"/>
        </w:rPr>
        <w:t>生物多样性保护</w:t>
      </w:r>
      <w:bookmarkEnd w:id="43"/>
    </w:p>
    <w:p>
      <w:pPr>
        <w:pStyle w:val="5"/>
        <w:rPr>
          <w:color w:val="auto"/>
        </w:rPr>
      </w:pPr>
      <w:r>
        <w:rPr>
          <w:rFonts w:hint="eastAsia"/>
          <w:color w:val="auto"/>
        </w:rPr>
        <w:t>生物多样性协同保护原则</w:t>
      </w:r>
    </w:p>
    <w:p>
      <w:pPr>
        <w:ind w:firstLine="480"/>
        <w:rPr>
          <w:color w:val="auto"/>
        </w:rPr>
      </w:pPr>
      <w:r>
        <w:rPr>
          <w:rFonts w:hint="eastAsia"/>
          <w:color w:val="auto"/>
        </w:rPr>
        <w:t>保护森林、湿地、城市绿地等生态系统基底，整合优化自然保护地等生物多样性保护热点区域，建立多尺度生物廊道网络，以自然带等节点为生物垫脚石，引导生境营建和恢复（详见附录</w:t>
      </w:r>
      <w:r>
        <w:rPr>
          <w:rFonts w:ascii="Times New Roman"/>
          <w:color w:val="auto"/>
        </w:rPr>
        <w:t>C</w:t>
      </w:r>
      <w:r>
        <w:rPr>
          <w:rFonts w:hint="eastAsia"/>
          <w:color w:val="auto"/>
        </w:rPr>
        <w:t>），形成点—线—面—网相结合、区域协同和城乡一体化的多层次生物多样性保护空间体系，促进生物多样性与碳汇功能协同增效，营建人与自然和谐共生的城市家园。</w:t>
      </w:r>
    </w:p>
    <w:p>
      <w:pPr>
        <w:pStyle w:val="5"/>
        <w:rPr>
          <w:color w:val="auto"/>
        </w:rPr>
      </w:pPr>
      <w:r>
        <w:rPr>
          <w:rFonts w:hint="eastAsia"/>
          <w:color w:val="auto"/>
        </w:rPr>
        <w:t>重要生态系统生物多样性保护</w:t>
      </w:r>
    </w:p>
    <w:p>
      <w:pPr>
        <w:pStyle w:val="6"/>
        <w:ind w:firstLine="480"/>
        <w:rPr>
          <w:color w:val="auto"/>
        </w:rPr>
      </w:pPr>
      <w:r>
        <w:rPr>
          <w:color w:val="auto"/>
        </w:rPr>
        <w:t>森林生态系统</w:t>
      </w:r>
      <w:r>
        <w:rPr>
          <w:rFonts w:hint="eastAsia"/>
          <w:color w:val="auto"/>
        </w:rPr>
        <w:t>生物多样性保护</w:t>
      </w:r>
    </w:p>
    <w:p>
      <w:pPr>
        <w:ind w:firstLine="480"/>
        <w:rPr>
          <w:rFonts w:ascii="Times New Roman"/>
          <w:color w:val="auto"/>
        </w:rPr>
      </w:pPr>
      <w:r>
        <w:rPr>
          <w:rFonts w:ascii="Times New Roman"/>
          <w:color w:val="auto"/>
        </w:rPr>
        <w:t>生态涵养区宜根据生态本底、功能定位和管理要求等差异对森林生态系统开展精准靶向修复，坚持量质并重，开展山区森林健康经营林木抚育和森林经营示范区建设，优化森林林分结构和空间布局。在生态修复方式上，自然保护地核心保护区内，除发生不可逆的生态破坏外，施以封禁为主的自然恢复，其余地区以自然恢复为主，经评估难以自然恢复的，科学开展人工修复。平原区宜利用乡土树种，优化林分结构、树种组成，提升混交林、复层林、异龄林比重，建立可持续的近自然森林经营与管理模式。</w:t>
      </w:r>
    </w:p>
    <w:p>
      <w:pPr>
        <w:pStyle w:val="6"/>
        <w:ind w:firstLine="480"/>
        <w:rPr>
          <w:color w:val="auto"/>
        </w:rPr>
      </w:pPr>
      <w:r>
        <w:rPr>
          <w:rFonts w:hint="eastAsia"/>
          <w:color w:val="auto"/>
        </w:rPr>
        <w:t>湿地生态系统</w:t>
      </w:r>
      <w:bookmarkStart w:id="44" w:name="_Hlk152541787"/>
      <w:r>
        <w:rPr>
          <w:rFonts w:hint="eastAsia"/>
          <w:color w:val="auto"/>
        </w:rPr>
        <w:t>生物多样性保护</w:t>
      </w:r>
    </w:p>
    <w:bookmarkEnd w:id="44"/>
    <w:p>
      <w:pPr>
        <w:ind w:firstLine="480"/>
        <w:rPr>
          <w:color w:val="auto"/>
        </w:rPr>
      </w:pPr>
      <w:r>
        <w:rPr>
          <w:rFonts w:hint="eastAsia" w:ascii="Times New Roman"/>
          <w:color w:val="auto"/>
        </w:rPr>
        <w:t>加强湿地自然保护区、湿地保护小区、湿地公园保护修复，维护天然湿地重要生态功能，恢复湿地滨岸带自然滩涂生境；对被破坏的野生动物栖息地和水鸟迁徙停歇地、珍稀植物原生地等生态敏感区域开展生态修复，</w:t>
      </w:r>
      <w:r>
        <w:rPr>
          <w:rFonts w:hint="eastAsia"/>
          <w:color w:val="auto"/>
        </w:rPr>
        <w:t>为水鸟等野生动物提供迁徙“垫脚石”</w:t>
      </w:r>
      <w:r>
        <w:rPr>
          <w:rFonts w:hint="eastAsia" w:ascii="Times New Roman"/>
          <w:color w:val="auto"/>
        </w:rPr>
        <w:t>；对于水库、湖泊、坑塘、滩涂和滩涂等生境，宜恢复周边自然状态下的植被，特别是河道两岸、水库周边地势平缓地区的漫滩和灌草等栖息地；城区宜结合海绵城市建设、城市留白增绿、疏解整治促提升，开展河湖湿地连通、河湖生态化改造、湿地岸带整治、小微湿地修复，整体保护老城湿地。</w:t>
      </w:r>
    </w:p>
    <w:p>
      <w:pPr>
        <w:pStyle w:val="6"/>
        <w:ind w:firstLine="480"/>
        <w:rPr>
          <w:color w:val="auto"/>
        </w:rPr>
      </w:pPr>
      <w:r>
        <w:rPr>
          <w:rFonts w:hint="eastAsia"/>
          <w:color w:val="auto"/>
        </w:rPr>
        <w:t>农田生态系统生物多样性保护</w:t>
      </w:r>
    </w:p>
    <w:p>
      <w:pPr>
        <w:ind w:firstLine="480"/>
        <w:rPr>
          <w:rFonts w:ascii="Times New Roman"/>
          <w:color w:val="auto"/>
        </w:rPr>
      </w:pPr>
      <w:r>
        <w:rPr>
          <w:rFonts w:hint="eastAsia" w:ascii="Times New Roman"/>
          <w:color w:val="auto"/>
        </w:rPr>
        <w:t>严格控制耕地转为其他农用地，在保障永久基本农田粮食生产功能的基础上，应兼顾农田作为鹤类、大鸨等重要物种栖息地的功能，分布相对集中连片、面积在2平方公里以上的玉米种植区，可优先作为大鸨、灰鹤等鸟类的迁徙停落地或越冬地。保持农田土壤微生物多样性，提高耕地土壤肥力和生态健康。</w:t>
      </w:r>
    </w:p>
    <w:p>
      <w:pPr>
        <w:pStyle w:val="6"/>
        <w:rPr>
          <w:color w:val="auto"/>
        </w:rPr>
      </w:pPr>
      <w:r>
        <w:rPr>
          <w:rFonts w:hint="eastAsia"/>
          <w:color w:val="auto"/>
        </w:rPr>
        <w:t>灌丛和天然草地生态系统生物多样性保护</w:t>
      </w:r>
    </w:p>
    <w:p>
      <w:pPr>
        <w:ind w:firstLine="480"/>
        <w:rPr>
          <w:rFonts w:ascii="Times New Roman"/>
          <w:color w:val="auto"/>
        </w:rPr>
      </w:pPr>
      <w:r>
        <w:rPr>
          <w:rFonts w:hint="eastAsia" w:ascii="Times New Roman"/>
          <w:color w:val="auto"/>
        </w:rPr>
        <w:t>坚持自然恢复为主、人工修复为辅，采用适度封育和补植等方式，促进鹅耳枥等灌丛生态系统正向演替；山地草甸、河道周边高覆盖度草地等天然草地资源应严格保护和促进恢复；平原生态片林中宜适当保留灌木和草本，为鸟类、小型野生动物等提供生境。</w:t>
      </w:r>
    </w:p>
    <w:p>
      <w:pPr>
        <w:pStyle w:val="6"/>
        <w:ind w:firstLine="480"/>
        <w:rPr>
          <w:color w:val="auto"/>
        </w:rPr>
      </w:pPr>
      <w:r>
        <w:rPr>
          <w:rFonts w:hint="eastAsia"/>
          <w:color w:val="auto"/>
        </w:rPr>
        <w:t>城市绿地生态系统生物多样性保护</w:t>
      </w:r>
    </w:p>
    <w:p>
      <w:pPr>
        <w:ind w:firstLine="480"/>
        <w:rPr>
          <w:rFonts w:ascii="Times New Roman"/>
          <w:color w:val="auto"/>
        </w:rPr>
      </w:pPr>
      <w:r>
        <w:rPr>
          <w:rFonts w:hint="eastAsia" w:ascii="Times New Roman"/>
          <w:color w:val="auto"/>
        </w:rPr>
        <w:t>中心城区、城市副中心和平原新城等地区宜推进近自然城市片林建设，通过规划建绿、疏解建绿、拆违还绿、留白增绿等方式，推动新增造林与原有零散绿地连通连片。优化城区绿地植物配置，营造复层、混交、异龄的近自然森林群落。新增城市绿地内乡土树种比例宜大于80%，林木绿化率宜大于80%，自然林比重不宜低于30%。</w:t>
      </w:r>
    </w:p>
    <w:p>
      <w:pPr>
        <w:pStyle w:val="5"/>
        <w:rPr>
          <w:color w:val="auto"/>
        </w:rPr>
      </w:pPr>
      <w:r>
        <w:rPr>
          <w:rFonts w:hint="eastAsia"/>
          <w:color w:val="auto"/>
        </w:rPr>
        <w:t>自然带营建与近自然化管理</w:t>
      </w:r>
    </w:p>
    <w:p>
      <w:pPr>
        <w:ind w:firstLine="480"/>
        <w:rPr>
          <w:rFonts w:ascii="Times New Roman"/>
          <w:color w:val="auto"/>
        </w:rPr>
      </w:pPr>
      <w:r>
        <w:rPr>
          <w:rFonts w:hint="eastAsia" w:ascii="Times New Roman"/>
          <w:color w:val="auto"/>
        </w:rPr>
        <w:t>坚持精野结合理念，自然带营建可在城市公园绿地、郊野公园、平原生态林、湿地等区域中，选择人为干扰较少的水源、湖岛、湿地、山体或存有原生植被、古树名木等有条件地区，通过建设保育小区、生态保育核、留野区等形式，探索保留1</w:t>
      </w:r>
      <w:r>
        <w:rPr>
          <w:rFonts w:ascii="Times New Roman"/>
          <w:color w:val="auto"/>
        </w:rPr>
        <w:t>0</w:t>
      </w:r>
      <w:r>
        <w:rPr>
          <w:rFonts w:hint="eastAsia" w:ascii="Times New Roman"/>
          <w:color w:val="auto"/>
        </w:rPr>
        <w:t>%</w:t>
      </w:r>
      <w:r>
        <w:rPr>
          <w:rFonts w:ascii="Times New Roman"/>
          <w:color w:val="auto"/>
        </w:rPr>
        <w:t>-20</w:t>
      </w:r>
      <w:r>
        <w:rPr>
          <w:rFonts w:hint="eastAsia" w:ascii="Times New Roman"/>
          <w:color w:val="auto"/>
        </w:rPr>
        <w:t>%自然带；在管理上坚持低维护和“再野化”管理，可采取设置本杰士堆、巢箱、昆虫旅馆、保留枯立木、开林窗、适当增加花灌木、湿地生态化改造等措施，维持自然带内植物群落原生状态和自然演替过程。</w:t>
      </w:r>
    </w:p>
    <w:p>
      <w:pPr>
        <w:ind w:firstLine="480"/>
        <w:rPr>
          <w:rFonts w:ascii="Times New Roman"/>
          <w:color w:val="auto"/>
        </w:rPr>
      </w:pPr>
      <w:r>
        <w:rPr>
          <w:rFonts w:hint="eastAsia" w:ascii="楷体_GB2312" w:eastAsia="楷体_GB2312"/>
          <w:color w:val="auto"/>
        </w:rPr>
        <w:t>自然带营造和管理具体要求可参照《自然带营造和管理技术指南（试行）》（京绿办发〔</w:t>
      </w:r>
      <w:r>
        <w:rPr>
          <w:rFonts w:ascii="楷体_GB2312" w:eastAsia="楷体_GB2312"/>
          <w:color w:val="auto"/>
        </w:rPr>
        <w:t>2022</w:t>
      </w:r>
      <w:r>
        <w:rPr>
          <w:rFonts w:hint="eastAsia" w:ascii="楷体_GB2312" w:eastAsia="楷体_GB2312"/>
          <w:color w:val="auto"/>
        </w:rPr>
        <w:t>〕</w:t>
      </w:r>
      <w:r>
        <w:rPr>
          <w:rFonts w:ascii="楷体_GB2312" w:eastAsia="楷体_GB2312"/>
          <w:color w:val="auto"/>
        </w:rPr>
        <w:t>115</w:t>
      </w:r>
      <w:r>
        <w:rPr>
          <w:rFonts w:hint="eastAsia" w:ascii="楷体_GB2312" w:eastAsia="楷体_GB2312"/>
          <w:color w:val="auto"/>
        </w:rPr>
        <w:t>号）执行。</w:t>
      </w:r>
    </w:p>
    <w:p>
      <w:pPr>
        <w:pStyle w:val="5"/>
        <w:rPr>
          <w:color w:val="auto"/>
        </w:rPr>
      </w:pPr>
      <w:r>
        <w:rPr>
          <w:rFonts w:hint="eastAsia"/>
          <w:color w:val="auto"/>
        </w:rPr>
        <w:t>城市植源性污染防治</w:t>
      </w:r>
    </w:p>
    <w:p>
      <w:pPr>
        <w:ind w:firstLine="480"/>
        <w:rPr>
          <w:color w:val="auto"/>
        </w:rPr>
      </w:pPr>
      <w:r>
        <w:rPr>
          <w:rFonts w:hint="eastAsia"/>
          <w:color w:val="auto"/>
        </w:rPr>
        <w:t>控制植物花粉过敏源，根据人口密度、人流量等因素，在近居民区、公园游人活动区等区域限制柏科植物等过敏性木本和草本植物的栽植数量和密度，减少在人行道、广场、游憩绿地等硬化比重较大地带以及城市绿地使用致敏树种。在花粉传播和飞絮季节，应对人为活动频繁地区的树木植物采取临时人工喷水增湿等措施，以减轻污染影响。中心城区和新城建成区应开展杨柳飞絮污染治理，减少对居民健康的影响。</w:t>
      </w:r>
    </w:p>
    <w:p>
      <w:pPr>
        <w:pStyle w:val="4"/>
        <w:rPr>
          <w:color w:val="auto"/>
        </w:rPr>
      </w:pPr>
      <w:bookmarkStart w:id="45" w:name="_Toc152544000"/>
      <w:r>
        <w:rPr>
          <w:rFonts w:hint="eastAsia"/>
          <w:color w:val="auto"/>
        </w:rPr>
        <w:t>生态系统固碳增汇</w:t>
      </w:r>
      <w:bookmarkEnd w:id="45"/>
    </w:p>
    <w:p>
      <w:pPr>
        <w:pStyle w:val="5"/>
        <w:rPr>
          <w:color w:val="auto"/>
        </w:rPr>
      </w:pPr>
      <w:r>
        <w:rPr>
          <w:rFonts w:hint="eastAsia"/>
          <w:color w:val="auto"/>
        </w:rPr>
        <w:t>森林固碳增汇</w:t>
      </w:r>
    </w:p>
    <w:p>
      <w:pPr>
        <w:ind w:firstLine="480"/>
        <w:rPr>
          <w:color w:val="auto"/>
        </w:rPr>
      </w:pPr>
      <w:r>
        <w:rPr>
          <w:rFonts w:hint="eastAsia"/>
          <w:color w:val="auto"/>
        </w:rPr>
        <w:t>森林生态系统宜引导形成针阔混交的水平结构、乔灌草结合的垂直结构、林龄组成多元化的复层异龄结构，因地制宜地推进森林质量精准提升，增加林木蓄积量。其中，天然林是森林生态系统的主体和精华，全面加强天然林资源保护，特别是加强对栎类、桦树、油松、侧柏、椴树、青檀等天然次生林集中分布区的重点保护。以自然恢复为主、人工促进为辅，培育乡土树种，提高天然林质量和生态承载力。全面落实林长制，在天然林集中分布的重点区域，除森林防火、有害生物防治和必要的森林抚育作业措施外，宜实施封禁管理，禁止其他一切生产经营活动，促进天然林休养生息。</w:t>
      </w:r>
    </w:p>
    <w:p>
      <w:pPr>
        <w:pStyle w:val="5"/>
        <w:rPr>
          <w:color w:val="auto"/>
        </w:rPr>
      </w:pPr>
      <w:r>
        <w:rPr>
          <w:rFonts w:hint="eastAsia"/>
          <w:color w:val="auto"/>
        </w:rPr>
        <w:t>湿地碳汇提升</w:t>
      </w:r>
    </w:p>
    <w:p>
      <w:pPr>
        <w:ind w:firstLine="480"/>
        <w:rPr>
          <w:color w:val="auto"/>
        </w:rPr>
      </w:pPr>
      <w:r>
        <w:rPr>
          <w:rFonts w:hint="eastAsia"/>
          <w:color w:val="auto"/>
        </w:rPr>
        <w:t>适当扩展河湖滨缓冲带，增强河湖水域纵向、横向和垂向连通性，通过开展隔离廊道建设、物种原位保护工程，以及湿地植被恢复、基质修复、湿地岸带生态修复，营建不同湿地植被交错分布的自然生境，兼顾提升湿地生境质量以及碳汇等生态功能。</w:t>
      </w:r>
    </w:p>
    <w:p>
      <w:pPr>
        <w:ind w:firstLine="480"/>
        <w:rPr>
          <w:color w:val="auto"/>
        </w:rPr>
      </w:pPr>
      <w:r>
        <w:rPr>
          <w:rFonts w:hint="eastAsia"/>
          <w:color w:val="auto"/>
        </w:rPr>
        <w:t>科学合理调控湿地水位，进而综合调节植被光合固碳、水分对土壤呼吸的抑制、厌氧带甲烷的形成，促进湿地固碳。可利用固碳能力强的植被改善湿地植被类型组成，恢复平原河道在自然状态下的草本植被，特别是河道两岸的河漫滩和灌草等，保持水库周边地势平缓地区的漫滩和草地。</w:t>
      </w:r>
    </w:p>
    <w:p>
      <w:pPr>
        <w:ind w:firstLine="480"/>
        <w:rPr>
          <w:color w:val="auto"/>
        </w:rPr>
      </w:pPr>
      <w:r>
        <w:rPr>
          <w:rFonts w:hint="eastAsia"/>
          <w:color w:val="auto"/>
        </w:rPr>
        <w:t>确定小微湿地修复的类型、面积和布局时宜综合考虑拟修复小微湿地的场地区位、地形地貌、水文特点和水资源状况等，采用自然或生态材料和技术，优先选择乡土物种，降低小微湿地修复过程中对原有自然生态环境的影响；通过适度的修复措施，构建健康稳定的湿地生态系统；与城市雨洪管理设施整合，成为一个相互连通的整体。</w:t>
      </w:r>
    </w:p>
    <w:p>
      <w:pPr>
        <w:pStyle w:val="5"/>
        <w:rPr>
          <w:color w:val="auto"/>
        </w:rPr>
      </w:pPr>
      <w:r>
        <w:rPr>
          <w:rFonts w:hint="eastAsia"/>
          <w:color w:val="auto"/>
        </w:rPr>
        <w:t>农田土壤增汇</w:t>
      </w:r>
    </w:p>
    <w:p>
      <w:pPr>
        <w:ind w:firstLine="480"/>
        <w:rPr>
          <w:color w:val="auto"/>
        </w:rPr>
      </w:pPr>
      <w:r>
        <w:rPr>
          <w:rFonts w:hint="eastAsia"/>
          <w:color w:val="auto"/>
        </w:rPr>
        <w:t>实施保护性耕作，最大程度减少对农田土壤扰动和土壤侵蚀，增加土壤渗透性和生物多样性。宜通过实施化肥与有机肥配施、秸秆还田、废弃物肥料化循环利用等措施，增加土壤有机质，增强土壤蓄水保水能力，提升作物及土壤固碳能力。因地制宜实施灌草结合护坡工程，建设生态型坡面或沟渠，对农田边角等裸露区域进行绿色覆盖。</w:t>
      </w:r>
    </w:p>
    <w:p>
      <w:pPr>
        <w:pStyle w:val="4"/>
        <w:rPr>
          <w:color w:val="auto"/>
        </w:rPr>
      </w:pPr>
      <w:bookmarkStart w:id="46" w:name="_Toc152544001"/>
      <w:r>
        <w:rPr>
          <w:rFonts w:hint="eastAsia"/>
          <w:color w:val="auto"/>
        </w:rPr>
        <w:t>生态安全韧性建设</w:t>
      </w:r>
      <w:bookmarkEnd w:id="46"/>
    </w:p>
    <w:p>
      <w:pPr>
        <w:pStyle w:val="5"/>
        <w:rPr>
          <w:color w:val="auto"/>
        </w:rPr>
      </w:pPr>
      <w:r>
        <w:rPr>
          <w:rFonts w:hint="eastAsia"/>
          <w:color w:val="auto"/>
        </w:rPr>
        <w:t>空间韧性提升总体要求</w:t>
      </w:r>
    </w:p>
    <w:p>
      <w:pPr>
        <w:ind w:firstLine="480"/>
        <w:rPr>
          <w:color w:val="auto"/>
        </w:rPr>
      </w:pPr>
      <w:r>
        <w:rPr>
          <w:rFonts w:hint="eastAsia"/>
          <w:color w:val="auto"/>
        </w:rPr>
        <w:t>通过城乡建设用地减量、大尺度绿化等方式为缓解高密度建成区各类事故风险隐患提供空间保障。可结合两环、九楔、大尺度绿色空间及河流水系等生态空间划设防灾分区，阻止灾害蔓延，增强自然生态系统自我调节能力和抵御自然灾害能力，促进生态空间与防灾避难空间韧性融合建设。</w:t>
      </w:r>
    </w:p>
    <w:p>
      <w:pPr>
        <w:pStyle w:val="5"/>
        <w:rPr>
          <w:color w:val="auto"/>
        </w:rPr>
      </w:pPr>
      <w:r>
        <w:rPr>
          <w:rFonts w:hint="eastAsia"/>
          <w:color w:val="auto"/>
        </w:rPr>
        <w:t>水生态韧性综合提升</w:t>
      </w:r>
    </w:p>
    <w:p>
      <w:pPr>
        <w:ind w:firstLine="480"/>
        <w:rPr>
          <w:color w:val="auto"/>
        </w:rPr>
      </w:pPr>
      <w:r>
        <w:rPr>
          <w:rFonts w:ascii="Times New Roman"/>
          <w:color w:val="auto"/>
        </w:rPr>
        <w:t>（1）</w:t>
      </w:r>
      <w:r>
        <w:rPr>
          <w:rFonts w:hint="eastAsia" w:ascii="Times New Roman"/>
          <w:color w:val="auto"/>
        </w:rPr>
        <w:t>优化流域防洪排涝空间体系</w:t>
      </w:r>
      <w:r>
        <w:rPr>
          <w:color w:val="auto"/>
        </w:rPr>
        <w:t>。</w:t>
      </w:r>
      <w:r>
        <w:rPr>
          <w:rFonts w:hint="eastAsia"/>
          <w:color w:val="auto"/>
        </w:rPr>
        <w:t>以流域为单元，开展流域调控、分区防守、洪涝兼治，</w:t>
      </w:r>
      <w:r>
        <w:rPr>
          <w:color w:val="auto"/>
        </w:rPr>
        <w:t>统筹确定不同分区防护标准，合理划定河湖水系规划蓝线，完善蓄洪涝区</w:t>
      </w:r>
      <w:r>
        <w:rPr>
          <w:rFonts w:hint="eastAsia"/>
          <w:color w:val="auto"/>
        </w:rPr>
        <w:t>布</w:t>
      </w:r>
      <w:r>
        <w:rPr>
          <w:color w:val="auto"/>
        </w:rPr>
        <w:t>局，落实水域生态空间范围土地利用主导功能。</w:t>
      </w:r>
    </w:p>
    <w:p>
      <w:pPr>
        <w:pStyle w:val="108"/>
      </w:pPr>
      <w:r>
        <w:rPr>
          <w:rFonts w:hint="eastAsia"/>
        </w:rPr>
        <w:t>具体可参照《GB 50513 城市水系规划规范》《SL 431 城市水系规划导则》《GB51079城市防洪规划规范》《北京市河湖等水生态空间划定及管控规划技术指导意见（试行）》（京水务规〔2020〕3 号）等要求科学划定。</w:t>
      </w:r>
    </w:p>
    <w:p>
      <w:pPr>
        <w:ind w:firstLine="480"/>
        <w:rPr>
          <w:color w:val="auto"/>
        </w:rPr>
      </w:pPr>
      <w:r>
        <w:rPr>
          <w:color w:val="auto"/>
        </w:rPr>
        <w:t>（2）综合利用绿色基础设施</w:t>
      </w:r>
      <w:r>
        <w:rPr>
          <w:rFonts w:hint="eastAsia"/>
          <w:color w:val="auto"/>
        </w:rPr>
        <w:t>和</w:t>
      </w:r>
      <w:r>
        <w:rPr>
          <w:color w:val="auto"/>
        </w:rPr>
        <w:t>灰色基础设施</w:t>
      </w:r>
      <w:r>
        <w:rPr>
          <w:rFonts w:hint="eastAsia"/>
          <w:color w:val="auto"/>
        </w:rPr>
        <w:t>开展雨洪管理</w:t>
      </w:r>
      <w:r>
        <w:rPr>
          <w:color w:val="auto"/>
        </w:rPr>
        <w:t>。运用基于自然的解决方案</w:t>
      </w:r>
      <w:r>
        <w:rPr>
          <w:rFonts w:hint="eastAsia"/>
          <w:color w:val="auto"/>
        </w:rPr>
        <w:t>和海绵城市理念，从“渗、滞、蓄、净、用、排”等方面进行雨水管理。除了依靠传统的雨水管道、泵站、河道之外，</w:t>
      </w:r>
      <w:r>
        <w:rPr>
          <w:color w:val="auto"/>
        </w:rPr>
        <w:t>通过下凹绿地、植草沟、透水铺装等方式，保护和恢复降雨径流自然积存、自然渗透、自然净化能力。</w:t>
      </w:r>
      <w:r>
        <w:rPr>
          <w:rFonts w:hint="eastAsia"/>
          <w:color w:val="auto"/>
        </w:rPr>
        <w:t>尊重河道两侧城市建成区的本底条件，鼓励河道与滨河绿地融合设计，围绕河湖水系打造复合式的人水共存空间。</w:t>
      </w:r>
      <w:r>
        <w:rPr>
          <w:color w:val="auto"/>
        </w:rPr>
        <w:t>平原建设区河道，可因地制宜重塑复式生态断面形式。平原非建设区和山区宜恢复河道的天然形态。</w:t>
      </w:r>
    </w:p>
    <w:p>
      <w:pPr>
        <w:ind w:firstLine="480"/>
        <w:rPr>
          <w:color w:val="auto"/>
        </w:rPr>
      </w:pPr>
      <w:r>
        <w:rPr>
          <w:rFonts w:ascii="Times New Roman"/>
          <w:color w:val="auto"/>
        </w:rPr>
        <w:t>（3）分类</w:t>
      </w:r>
      <w:r>
        <w:rPr>
          <w:rFonts w:hint="eastAsia"/>
          <w:color w:val="auto"/>
        </w:rPr>
        <w:t>实施蓄滞洪区管控。对于已经实施建成的蓄滞洪区，可在稳定格局的基础上，按照“分得进、蓄得住、排得出、人安全”目标，保障防洪安全；对于已被占用开发的蓄滞洪区，可在相关规划研究的引导下，在适宜地区补充布局新蓄滞洪区；对于尚未实施的蓄滞洪区，可从竖向、预警、疏散等角度统筹考虑其选址，在蓝绿耦合理念下推进蓄滞洪区精细化定界，考虑超标准蓄洪需求；对于现状地势较高且用地类型为耕地的蓄洪涝区选址，可通过制定相关管理细则，在符合占补平衡基础上，确保耕作层土壤剥离后得到利用；在实施时序上，可把已识别出的洪涝风险点位作为蓄滞洪区的优先建设区域。</w:t>
      </w:r>
    </w:p>
    <w:p>
      <w:pPr>
        <w:ind w:firstLine="480"/>
        <w:rPr>
          <w:rFonts w:ascii="Times New Roman"/>
          <w:color w:val="auto"/>
        </w:rPr>
      </w:pPr>
      <w:r>
        <w:rPr>
          <w:rFonts w:ascii="Times New Roman"/>
          <w:color w:val="auto"/>
        </w:rPr>
        <w:t>（4）严格控制地下水开采。地下水开发、利用应当遵循</w:t>
      </w:r>
      <w:r>
        <w:rPr>
          <w:rFonts w:hint="eastAsia" w:ascii="Times New Roman"/>
          <w:color w:val="auto"/>
        </w:rPr>
        <w:t>“</w:t>
      </w:r>
      <w:r>
        <w:rPr>
          <w:rFonts w:ascii="Times New Roman"/>
          <w:color w:val="auto"/>
        </w:rPr>
        <w:t>总量控制、分层取水、采补平衡</w:t>
      </w:r>
      <w:r>
        <w:rPr>
          <w:rFonts w:hint="eastAsia" w:ascii="Times New Roman"/>
          <w:color w:val="auto"/>
        </w:rPr>
        <w:t>”</w:t>
      </w:r>
      <w:r>
        <w:rPr>
          <w:rFonts w:ascii="Times New Roman"/>
          <w:color w:val="auto"/>
        </w:rPr>
        <w:t>的原则，防止超量开采造成地面沉降、地裂缝、地面塌陷等地质灾害。严格执行地下水禁止开采区、限制开采区管理要求，认真核查禁止开采区内取水情况，加快制定水源置换计划，逐步推进禁止开采区内取水井置换。严格限制开采基岩水。确需开采基岩水的，应当经市水行政主管部门批准，并实行限量开采。</w:t>
      </w:r>
    </w:p>
    <w:p>
      <w:pPr>
        <w:pStyle w:val="108"/>
        <w:rPr>
          <w:rFonts w:ascii="Times New Roman"/>
        </w:rPr>
      </w:pPr>
      <w:r>
        <w:rPr>
          <w:rFonts w:hint="eastAsia"/>
        </w:rPr>
        <w:t>具体规定参见《北京市实施</w:t>
      </w:r>
      <w:r>
        <w:t>&lt;</w:t>
      </w:r>
      <w:r>
        <w:rPr>
          <w:rFonts w:hint="eastAsia"/>
        </w:rPr>
        <w:t>中华人民共和国水法</w:t>
      </w:r>
      <w:r>
        <w:t>&gt;</w:t>
      </w:r>
      <w:r>
        <w:rPr>
          <w:rFonts w:hint="eastAsia"/>
        </w:rPr>
        <w:t>办法》（</w:t>
      </w:r>
      <w:r>
        <w:t>2022</w:t>
      </w:r>
      <w:r>
        <w:rPr>
          <w:rFonts w:hint="eastAsia"/>
        </w:rPr>
        <w:t>年修正）、《北京市水污染防治条例》（</w:t>
      </w:r>
      <w:r>
        <w:t>2021</w:t>
      </w:r>
      <w:r>
        <w:rPr>
          <w:rFonts w:hint="eastAsia"/>
        </w:rPr>
        <w:t>年修订）、《进一步加强机井管理的暂行规定》（京水务地〔</w:t>
      </w:r>
      <w:r>
        <w:t>2022</w:t>
      </w:r>
      <w:r>
        <w:rPr>
          <w:rFonts w:hint="eastAsia"/>
        </w:rPr>
        <w:t>〕</w:t>
      </w:r>
      <w:r>
        <w:t>8</w:t>
      </w:r>
      <w:r>
        <w:rPr>
          <w:rFonts w:hint="eastAsia"/>
        </w:rPr>
        <w:t>号）、《北京市节水行动实施方案》（</w:t>
      </w:r>
      <w:r>
        <w:t>2020</w:t>
      </w:r>
      <w:r>
        <w:rPr>
          <w:rFonts w:hint="eastAsia"/>
        </w:rPr>
        <w:t>年）、《北京市节水条例》（</w:t>
      </w:r>
      <w:r>
        <w:t>2023</w:t>
      </w:r>
      <w:r>
        <w:rPr>
          <w:rFonts w:hint="eastAsia"/>
        </w:rPr>
        <w:t>年）等。</w:t>
      </w:r>
    </w:p>
    <w:p>
      <w:pPr>
        <w:ind w:firstLine="480"/>
        <w:rPr>
          <w:color w:val="auto"/>
        </w:rPr>
      </w:pPr>
      <w:r>
        <w:rPr>
          <w:color w:val="auto"/>
        </w:rPr>
        <w:t>（5）分区实施地下水防护。饮用水水源一级保护区内禁止新建、改建、扩建与供水设施和保护水源无关的建设项目；饮用水水源二级保护区内禁止新建、改建、扩建排放污染物的建设项目；饮用水水源准保护区内禁止新建、扩建对水体污染严重的建设项目；重点防护I区内严格进行地下水污染监控，积极开展深入的污染调查研究，以便提出污染治理方案，控制污染范围，防止地下水污染加剧；重点防护II区内严格进行地下水污染监控，必要时开展深入的污染调查研究，并提出污染治理方案；中等防护I区内采取地下水回灌等措施逐步改善现状地下水水质；严格控制新的污染源发生；中等防护区II区内加强工业开发区的地下水污染监控。</w:t>
      </w:r>
    </w:p>
    <w:p>
      <w:pPr>
        <w:pStyle w:val="108"/>
      </w:pPr>
      <w:r>
        <w:rPr>
          <w:rFonts w:hint="eastAsia"/>
        </w:rPr>
        <w:t>具体要求参见《北京市水污染防治条例》（</w:t>
      </w:r>
      <w:r>
        <w:t>2021</w:t>
      </w:r>
      <w:r>
        <w:rPr>
          <w:rFonts w:hint="eastAsia"/>
        </w:rPr>
        <w:t>年修订）、《北京市节水行动实施方案》（</w:t>
      </w:r>
      <w:r>
        <w:t>2020</w:t>
      </w:r>
      <w:r>
        <w:rPr>
          <w:rFonts w:hint="eastAsia"/>
        </w:rPr>
        <w:t>年）、《地下水管理条例》（中华人民共和国国务院令</w:t>
      </w:r>
      <w:r>
        <w:t xml:space="preserve"> </w:t>
      </w:r>
      <w:r>
        <w:rPr>
          <w:rFonts w:hint="eastAsia"/>
        </w:rPr>
        <w:t>第</w:t>
      </w:r>
      <w:r>
        <w:t>748</w:t>
      </w:r>
      <w:r>
        <w:rPr>
          <w:rFonts w:hint="eastAsia"/>
        </w:rPr>
        <w:t>号）。</w:t>
      </w:r>
    </w:p>
    <w:p>
      <w:pPr>
        <w:pStyle w:val="108"/>
      </w:pPr>
      <w:r>
        <w:rPr>
          <w:rFonts w:hint="eastAsia"/>
        </w:rPr>
        <w:t>北京市平原区已划分为地下水水源保护区、重点防护区、中等防护区和一般防护区。其中，重点防护区、中等防护区进一步细分为I、I</w:t>
      </w:r>
      <w:r>
        <w:t>I</w:t>
      </w:r>
      <w:r>
        <w:rPr>
          <w:rFonts w:hint="eastAsia"/>
        </w:rPr>
        <w:t>级。</w:t>
      </w:r>
    </w:p>
    <w:p>
      <w:pPr>
        <w:ind w:firstLine="480"/>
        <w:rPr>
          <w:color w:val="auto"/>
        </w:rPr>
      </w:pPr>
      <w:r>
        <w:rPr>
          <w:rFonts w:hint="eastAsia"/>
          <w:color w:val="auto"/>
        </w:rPr>
        <w:t>（6）构建地表地下联动的地下水储备区回补体系。在密怀顺、昌平、西郊、平谷和房山等入渗能力强、富水性好、同时具有一定的存储空间和集中开采能力的区域建设地下水储备区，以密云、官厅、怀柔、白河堡等四座重要地表水源水库为核心，建立地表水储备、调控的核心枢纽。沟通地表水源和地下水源，为地下水储备区配备多区域、多水源、多路径的地下水回补通道。</w:t>
      </w:r>
    </w:p>
    <w:p>
      <w:pPr>
        <w:ind w:firstLine="480"/>
        <w:rPr>
          <w:color w:val="auto"/>
        </w:rPr>
      </w:pPr>
      <w:r>
        <w:rPr>
          <w:color w:val="auto"/>
        </w:rPr>
        <w:t>（7）</w:t>
      </w:r>
      <w:r>
        <w:rPr>
          <w:rFonts w:hint="eastAsia"/>
          <w:color w:val="auto"/>
        </w:rPr>
        <w:t>按照“增渗、限采、禁堵、防污”的原则，</w:t>
      </w:r>
      <w:r>
        <w:rPr>
          <w:color w:val="auto"/>
        </w:rPr>
        <w:t>开展重要泉域精细化保护管理。加强重要泉域保护范围内地下水压采工作，制定水源置换计划，逐步完成地下水源替代。在重要泉域保护范围内，积极衔接工程建设需求和泉域保护要求。对已经干涸但具有重要历史文化和生态价值的泉域，具备条件的，应当采取措施予以恢复。针对补给区、径流区、汇集出露区和出露点分别提出保护措施、限制行为和禁止行为。</w:t>
      </w:r>
    </w:p>
    <w:p>
      <w:pPr>
        <w:pStyle w:val="108"/>
        <w:rPr>
          <w:rFonts w:ascii="黑体" w:hAnsi="黑体" w:eastAsia="黑体"/>
          <w:b/>
          <w:bCs/>
          <w:color w:val="auto"/>
          <w:sz w:val="36"/>
          <w:szCs w:val="30"/>
        </w:rPr>
      </w:pPr>
      <w:r>
        <w:rPr>
          <w:rFonts w:hint="eastAsia"/>
          <w:color w:val="auto"/>
        </w:rPr>
        <w:t>具体要求参见《地下水管理条例》（中华人民共和国国务院令 第748号）、《划定北京市地下水禁止开采区、限制开采区、储备区及重要泉城保护范围的通知》（京水务地〔2022〕17号）等。根据后者，北京市目前已划定重要泉域保护Ⅰ区，分布在昌平区白浮泉周边区域，面积约11平方公里，以及重要泉域保护Ⅱ区，分布在海淀区玉泉山周边区域，面积约34平方公里。</w:t>
      </w:r>
    </w:p>
    <w:p>
      <w:pPr>
        <w:pStyle w:val="5"/>
        <w:rPr>
          <w:color w:val="auto"/>
        </w:rPr>
      </w:pPr>
      <w:r>
        <w:rPr>
          <w:rFonts w:hint="eastAsia"/>
          <w:color w:val="auto"/>
        </w:rPr>
        <w:t>地质安全韧性分类引导</w:t>
      </w:r>
    </w:p>
    <w:p>
      <w:pPr>
        <w:ind w:firstLine="480"/>
        <w:rPr>
          <w:color w:val="auto"/>
        </w:rPr>
      </w:pPr>
      <w:r>
        <w:rPr>
          <w:rFonts w:hint="eastAsia"/>
          <w:color w:val="auto"/>
        </w:rPr>
        <w:t>根据非建设空间现状与规划情况，按照规划保留非建设空间、</w:t>
      </w:r>
      <w:bookmarkStart w:id="47" w:name="_Hlk141642382"/>
      <w:r>
        <w:rPr>
          <w:rFonts w:hint="eastAsia"/>
          <w:color w:val="auto"/>
        </w:rPr>
        <w:t>规划待腾退建设空间</w:t>
      </w:r>
      <w:bookmarkEnd w:id="47"/>
      <w:r>
        <w:rPr>
          <w:rFonts w:hint="eastAsia"/>
          <w:color w:val="auto"/>
        </w:rPr>
        <w:t>以及新增建设三种情形，分类提升应对地质灾害的韧性水平。</w:t>
      </w:r>
    </w:p>
    <w:p>
      <w:pPr>
        <w:pStyle w:val="108"/>
      </w:pPr>
      <w:r>
        <w:rPr>
          <w:rFonts w:hint="eastAsia"/>
        </w:rPr>
        <w:t>具体要求参见《地质灾害防治条例》（中华人民共和国国务院令第</w:t>
      </w:r>
      <w:r>
        <w:t>394</w:t>
      </w:r>
      <w:r>
        <w:rPr>
          <w:rFonts w:hint="eastAsia"/>
        </w:rPr>
        <w:t>号）、《国务院关于加强地质灾害防治工作的决定》（国发〔</w:t>
      </w:r>
      <w:r>
        <w:t>2011</w:t>
      </w:r>
      <w:r>
        <w:rPr>
          <w:rFonts w:hint="eastAsia"/>
        </w:rPr>
        <w:t>〕第</w:t>
      </w:r>
      <w:r>
        <w:t>20</w:t>
      </w:r>
      <w:r>
        <w:rPr>
          <w:rFonts w:hint="eastAsia"/>
        </w:rPr>
        <w:t>号）、《北京市人民政府印发北京市关于进一步加强地质灾害防治工作意见的通知》（京政发〔</w:t>
      </w:r>
      <w:r>
        <w:t>2012</w:t>
      </w:r>
      <w:r>
        <w:rPr>
          <w:rFonts w:hint="eastAsia"/>
        </w:rPr>
        <w:t>〕</w:t>
      </w:r>
      <w:r>
        <w:t>20</w:t>
      </w:r>
      <w:r>
        <w:rPr>
          <w:rFonts w:hint="eastAsia"/>
        </w:rPr>
        <w:t>号）、《北京市“十四五”时期防震减灾规划》、《关于加快推进韧性城市建设的指导意见》等。</w:t>
      </w:r>
    </w:p>
    <w:p>
      <w:pPr>
        <w:ind w:firstLine="480"/>
        <w:rPr>
          <w:color w:val="auto"/>
        </w:rPr>
      </w:pPr>
      <w:r>
        <w:rPr>
          <w:rFonts w:ascii="Times New Roman"/>
          <w:color w:val="auto"/>
        </w:rPr>
        <w:t>（1）</w:t>
      </w:r>
      <w:r>
        <w:rPr>
          <w:rFonts w:hint="eastAsia"/>
          <w:color w:val="auto"/>
        </w:rPr>
        <w:t>在规划保留非建设空间内，涉及崩塌、滑坡、泥石流、采空塌陷、地面沉降类地质灾害的区域以工程防护为主，活动断裂和地裂缝的区域以空间规避为主、工程防护为辅。其中，崩塌、滑坡等斜坡类灾害高易发区内不宜过度开挖形成高陡边坡，无科学防护措施条件下不宜开挖边坡；泥石流高易发区内严禁过度砍伐，因工程建设、采矿（石）不合理的弃土（渣）不宜堆积在沟道内；已经发生地面塌陷且其稳定性差、尚有活动迹象的地段要坚决避让，不宜用作居住用地和重要建筑设备厂房、公路等建设。</w:t>
      </w:r>
    </w:p>
    <w:p>
      <w:pPr>
        <w:ind w:firstLine="480"/>
        <w:rPr>
          <w:color w:val="auto"/>
        </w:rPr>
      </w:pPr>
      <w:r>
        <w:rPr>
          <w:rFonts w:hint="eastAsia"/>
          <w:color w:val="auto"/>
        </w:rPr>
        <w:t>（</w:t>
      </w:r>
      <w:r>
        <w:rPr>
          <w:rFonts w:ascii="Times New Roman"/>
          <w:color w:val="auto"/>
        </w:rPr>
        <w:t>2</w:t>
      </w:r>
      <w:r>
        <w:rPr>
          <w:rFonts w:hint="eastAsia"/>
          <w:color w:val="auto"/>
        </w:rPr>
        <w:t>）在规划待腾退建设空间内，确定各类地质灾害对腾退次序的影响大小时，宜优先考虑崩塌、滑坡、泥石流、采空塌陷等山区突发地质灾害，其次考虑活动断裂、地裂缝等平原地质灾害。对已查明的受地质灾害威胁严重的人口聚集区，以及新发现的稳定性较差、风险高、治理难度大的地质灾害隐患威胁区，宜优先实施避险、拆违、腾退。</w:t>
      </w:r>
    </w:p>
    <w:p>
      <w:pPr>
        <w:ind w:firstLine="480"/>
        <w:rPr>
          <w:color w:val="auto"/>
        </w:rPr>
      </w:pPr>
      <w:r>
        <w:rPr>
          <w:rFonts w:hint="eastAsia"/>
          <w:color w:val="auto"/>
        </w:rPr>
        <w:t>（</w:t>
      </w:r>
      <w:r>
        <w:rPr>
          <w:rFonts w:ascii="Times New Roman"/>
          <w:color w:val="auto"/>
        </w:rPr>
        <w:t>3</w:t>
      </w:r>
      <w:r>
        <w:rPr>
          <w:rFonts w:hint="eastAsia"/>
          <w:color w:val="auto"/>
        </w:rPr>
        <w:t>）在新增建设空间内，除依照国家、北京市相关规定完成地质灾害危险评估，避让地质灾害高易发区，采取地质灾害防治措施以外，涉及活动断裂、地裂缝灾害的空间宜根据地下水位变化情况，合理确定区域地下水回补方式、回补地点、回补水量和回补时间；针对地铁、综合管廊等地下结构防渗问题制定相应的应急预案，预防不良影响和次生灾害的发生。</w:t>
      </w:r>
    </w:p>
    <w:p>
      <w:pPr>
        <w:pStyle w:val="4"/>
        <w:rPr>
          <w:color w:val="auto"/>
        </w:rPr>
      </w:pPr>
      <w:bookmarkStart w:id="48" w:name="_Toc152544002"/>
      <w:r>
        <w:rPr>
          <w:rFonts w:hint="eastAsia"/>
          <w:color w:val="auto"/>
        </w:rPr>
        <w:t>农田综合效益提升</w:t>
      </w:r>
      <w:bookmarkEnd w:id="48"/>
    </w:p>
    <w:p>
      <w:pPr>
        <w:pStyle w:val="5"/>
        <w:rPr>
          <w:color w:val="auto"/>
        </w:rPr>
      </w:pPr>
      <w:r>
        <w:rPr>
          <w:rFonts w:hint="eastAsia"/>
          <w:color w:val="auto"/>
        </w:rPr>
        <w:t>耕地质量提升</w:t>
      </w:r>
    </w:p>
    <w:p>
      <w:pPr>
        <w:ind w:firstLine="480"/>
        <w:rPr>
          <w:color w:val="auto"/>
        </w:rPr>
      </w:pPr>
      <w:r>
        <w:rPr>
          <w:rFonts w:hint="eastAsia"/>
          <w:color w:val="auto"/>
        </w:rPr>
        <w:t>深化农业结构调整，开展高效节水灌溉与高标准农田建设，完善田块整治、灌溉排水、田间道路、农田防护与生态环境保护、农田输配电及其他工程，提升基础设施综合配套水平，改善农业生产条件。补充完善农业生产设施和农业辅助设施，稳定粮食生产能力，提高农业生产效率，促进农业生产现代化和产业化发展，为农业新技术利用和农业绿色发展创造条件。</w:t>
      </w:r>
    </w:p>
    <w:p>
      <w:pPr>
        <w:pStyle w:val="5"/>
        <w:rPr>
          <w:color w:val="auto"/>
        </w:rPr>
      </w:pPr>
      <w:r>
        <w:rPr>
          <w:rFonts w:hint="eastAsia"/>
          <w:color w:val="auto"/>
        </w:rPr>
        <w:t>耕地生态改善</w:t>
      </w:r>
    </w:p>
    <w:p>
      <w:pPr>
        <w:ind w:firstLine="480"/>
        <w:rPr>
          <w:color w:val="auto"/>
        </w:rPr>
      </w:pPr>
      <w:r>
        <w:rPr>
          <w:rFonts w:hint="eastAsia"/>
          <w:color w:val="auto"/>
        </w:rPr>
        <w:t>实施轮作、休耕及保护性耕作，通过培肥管理、绿色防控、农田生境营建等措施，推进耕地地块改良，稳步提升耕地土壤保水保肥能力。推动耕地生态化设计、优化农田生态防护林网，增强农田开敞生态空间在生物多样性保育、气候调节、污染防治、文化景观等方面的生态服务功能，提升综合生态效益，促进耕地生态可持续利用。</w:t>
      </w:r>
    </w:p>
    <w:p>
      <w:pPr>
        <w:pStyle w:val="4"/>
        <w:rPr>
          <w:color w:val="auto"/>
        </w:rPr>
      </w:pPr>
      <w:bookmarkStart w:id="49" w:name="_Toc152544003"/>
      <w:r>
        <w:rPr>
          <w:rFonts w:hint="eastAsia"/>
          <w:color w:val="auto"/>
        </w:rPr>
        <w:t>休闲游憩功能提升</w:t>
      </w:r>
      <w:bookmarkEnd w:id="49"/>
    </w:p>
    <w:p>
      <w:pPr>
        <w:pStyle w:val="5"/>
        <w:rPr>
          <w:color w:val="auto"/>
        </w:rPr>
      </w:pPr>
      <w:r>
        <w:rPr>
          <w:rFonts w:hint="eastAsia"/>
          <w:color w:val="auto"/>
        </w:rPr>
        <w:t>中心城区游憩资源引导</w:t>
      </w:r>
    </w:p>
    <w:p>
      <w:pPr>
        <w:ind w:firstLine="480"/>
        <w:rPr>
          <w:color w:val="auto"/>
        </w:rPr>
      </w:pPr>
      <w:r>
        <w:rPr>
          <w:rFonts w:hint="eastAsia"/>
          <w:color w:val="auto"/>
        </w:rPr>
        <w:t>中心城区宜优化游憩资源布局、提高集约利用和复合利用水平。具备条件的地区可通过腾退还绿、疏解建绿、见缝插绿等途径，因地制宜增加公园绿地、小微绿地。绿地潜力资源短缺的地区可重点打造“小而精”别具特色的游憩空间，补齐服务设施短板，完善林荫路和滨河路绿化建设，通过立体绿化和附属绿地更新改造拓展完善社区内部附属绿地，尽可能创造宜居宜游条件。</w:t>
      </w:r>
    </w:p>
    <w:p>
      <w:pPr>
        <w:pStyle w:val="5"/>
        <w:rPr>
          <w:color w:val="auto"/>
        </w:rPr>
      </w:pPr>
      <w:bookmarkStart w:id="50" w:name="_Hlk141350873"/>
      <w:r>
        <w:rPr>
          <w:rFonts w:hint="eastAsia"/>
          <w:color w:val="auto"/>
        </w:rPr>
        <w:t>城市副中心和多点地区</w:t>
      </w:r>
      <w:bookmarkEnd w:id="50"/>
      <w:r>
        <w:rPr>
          <w:rFonts w:hint="eastAsia"/>
          <w:color w:val="auto"/>
        </w:rPr>
        <w:t>游憩资源引导</w:t>
      </w:r>
    </w:p>
    <w:p>
      <w:pPr>
        <w:ind w:firstLine="480"/>
        <w:rPr>
          <w:color w:val="auto"/>
        </w:rPr>
      </w:pPr>
      <w:r>
        <w:rPr>
          <w:rFonts w:hint="eastAsia"/>
          <w:color w:val="auto"/>
        </w:rPr>
        <w:t>城市副中心和多点地区宜整合集聚游憩资源、提高游憩空间品质和利用率。具备条件的地区可提升人均绿地面积，建设具有较强地区服务能力的综合公园，重点打造全龄友好型的专类公园体系。绿地潜力资源短缺地区重点强化提升游憩空间品质和利用率，集中建设区内依托郊野公园环建设，挖掘自然和人文资源的潜力，优化基础服务设施配置；集中建设区外重点优化绿道慢行系统，构建环—线—面交织的生态绿色游憩网络。</w:t>
      </w:r>
    </w:p>
    <w:p>
      <w:pPr>
        <w:pStyle w:val="5"/>
        <w:rPr>
          <w:color w:val="auto"/>
        </w:rPr>
      </w:pPr>
      <w:bookmarkStart w:id="51" w:name="_Hlk141358540"/>
      <w:r>
        <w:rPr>
          <w:rFonts w:hint="eastAsia"/>
          <w:color w:val="auto"/>
        </w:rPr>
        <w:t>生态涵养区</w:t>
      </w:r>
      <w:bookmarkEnd w:id="51"/>
      <w:r>
        <w:rPr>
          <w:rFonts w:hint="eastAsia"/>
          <w:color w:val="auto"/>
        </w:rPr>
        <w:t>游憩资源引导</w:t>
      </w:r>
    </w:p>
    <w:p>
      <w:pPr>
        <w:ind w:firstLine="480"/>
        <w:rPr>
          <w:color w:val="auto"/>
        </w:rPr>
      </w:pPr>
      <w:r>
        <w:rPr>
          <w:rFonts w:hint="eastAsia"/>
          <w:color w:val="auto"/>
        </w:rPr>
        <w:t>生态涵养区宜建设生态化、人文化、品质化的游憩空间体系。具备条件的地区应充分挖掘优质特色自然资源和历史文化资源，加强“三条文化带”传承保护利用，加强冬奥会、世园会等重大活动场馆后续利用；绿地潜力资源短缺地区宜提升游憩空间综合价值，进一步开放公园围挡，完善城市绿道和森林步道体系，</w:t>
      </w:r>
      <w:r>
        <w:rPr>
          <w:color w:val="auto"/>
        </w:rPr>
        <w:t xml:space="preserve"> </w:t>
      </w:r>
      <w:r>
        <w:rPr>
          <w:rFonts w:hint="eastAsia"/>
          <w:color w:val="auto"/>
        </w:rPr>
        <w:t>结合农耕、花卉、采摘等文化特色和景观特色，将具有山区田园风光融入游憩景观建设。</w:t>
      </w:r>
    </w:p>
    <w:p>
      <w:pPr>
        <w:pStyle w:val="4"/>
        <w:rPr>
          <w:color w:val="auto"/>
        </w:rPr>
      </w:pPr>
      <w:bookmarkStart w:id="52" w:name="_Toc152544004"/>
      <w:r>
        <w:rPr>
          <w:rFonts w:hint="eastAsia"/>
          <w:color w:val="auto"/>
        </w:rPr>
        <w:t>生态产品价值实现</w:t>
      </w:r>
      <w:bookmarkEnd w:id="52"/>
    </w:p>
    <w:p>
      <w:pPr>
        <w:pStyle w:val="5"/>
        <w:rPr>
          <w:color w:val="auto"/>
        </w:rPr>
      </w:pPr>
      <w:r>
        <w:rPr>
          <w:rFonts w:hint="eastAsia"/>
          <w:color w:val="auto"/>
        </w:rPr>
        <w:t>“生态+”发展模式创新</w:t>
      </w:r>
    </w:p>
    <w:p>
      <w:pPr>
        <w:ind w:firstLine="480"/>
        <w:rPr>
          <w:color w:val="auto"/>
        </w:rPr>
      </w:pPr>
      <w:r>
        <w:rPr>
          <w:rFonts w:hint="eastAsia"/>
          <w:color w:val="auto"/>
        </w:rPr>
        <w:t>统筹保护与发展，推动以非建设空间为主导的乡镇地区产业差异化、特色化、品牌化发展。依托地区资源禀赋和发展条件，鼓励发展环境友好型产业，探索“生态+精品农业”“生态+高新技术产业”“生态+旅游”“生态+乡村振兴”等适宜的“生态+”模式，探索生态产品价值实现与转化的本地化路径。引导北京特色农林生态产业发展，深入挖掘燕山板栗、平谷大桃、延怀河谷葡萄、京白梨、通州大樱桃等北京传统特色林果资源价值；探索发展新型集体林场，有序扩大林药、林菌、林花等林下经济产业规模；支持生态涵养区发展生态马拉松、户外运动、数字经济、科创智能、中医药、生命健康等业态发展；支持发展冰雪产业，实现“冰天雪地也是金山银山”；支持农业与文旅、科技、教育等融合发展；支持山区旅游业发展，开发特色旅游线路和地理标志产品。</w:t>
      </w:r>
    </w:p>
    <w:p>
      <w:pPr>
        <w:pStyle w:val="5"/>
        <w:rPr>
          <w:color w:val="auto"/>
        </w:rPr>
      </w:pPr>
      <w:r>
        <w:rPr>
          <w:rFonts w:hint="eastAsia"/>
          <w:color w:val="auto"/>
        </w:rPr>
        <w:t>绿色发展配套用地保障</w:t>
      </w:r>
    </w:p>
    <w:p>
      <w:pPr>
        <w:ind w:firstLine="480"/>
        <w:rPr>
          <w:color w:val="auto"/>
        </w:rPr>
      </w:pPr>
      <w:r>
        <w:rPr>
          <w:rFonts w:hint="eastAsia"/>
          <w:color w:val="auto"/>
        </w:rPr>
        <w:t>保障农村一二三产业融合发展的合理集体产业用地需求，为以特色农林资源为依托的农村产业发展壮大留出用地空间，用地主要用于支持农业生产、农业高科技、种业高科技、农村一二三产融合发展等。</w:t>
      </w:r>
    </w:p>
    <w:p>
      <w:pPr>
        <w:ind w:firstLine="480"/>
        <w:rPr>
          <w:color w:val="auto"/>
        </w:rPr>
      </w:pPr>
      <w:r>
        <w:rPr>
          <w:rFonts w:hint="eastAsia"/>
          <w:color w:val="auto"/>
        </w:rPr>
        <w:t>在布局上，应以乡镇为单元进行统筹，加强农村存量建设用地盘活腾挪空间利用与农村闲置空间资源利用，根据规划用地性质和土地用途灵活开展点状布局。</w:t>
      </w:r>
    </w:p>
    <w:p>
      <w:pPr>
        <w:ind w:firstLine="480"/>
        <w:rPr>
          <w:color w:val="auto"/>
        </w:rPr>
      </w:pPr>
      <w:r>
        <w:rPr>
          <w:rFonts w:hint="eastAsia"/>
          <w:color w:val="auto"/>
        </w:rPr>
        <w:t>在指标上，在不突破乡镇国土空间规划城乡建设用地、建筑规模等约束性指标的前提下，宜统筹使用乡镇国土空间规划预留指标或区级预留指标。</w:t>
      </w:r>
    </w:p>
    <w:p>
      <w:pPr>
        <w:ind w:firstLine="480"/>
        <w:rPr>
          <w:color w:val="auto"/>
        </w:rPr>
      </w:pPr>
      <w:r>
        <w:rPr>
          <w:rFonts w:hint="eastAsia"/>
          <w:color w:val="auto"/>
        </w:rPr>
        <w:t>对于零散配套设施用地应予以规范，确保不占用耕地保护空间和生态保护红线，不得突破城乡建设用地和建筑规模管控要求，避免破坏生态环境和乡村风貌。</w:t>
      </w:r>
    </w:p>
    <w:p>
      <w:pPr>
        <w:pStyle w:val="108"/>
        <w:rPr>
          <w:color w:val="auto"/>
        </w:rPr>
      </w:pPr>
      <w:r>
        <w:rPr>
          <w:rFonts w:hint="eastAsia"/>
          <w:color w:val="auto"/>
        </w:rPr>
        <w:t>《关于建立健全城乡融合发展体制机制和政策体系的意见》鼓励农村集体经济组织及其成员盘活利用闲置宅基地和闲置房屋。在符合规划、用途管制和尊重农民意愿前提下，允许县级政府优化村庄用地布局，有效利用乡村零星分散存量建设用地。《北京市乡镇国土空间规划编制导则（试行）》提出，各乡镇可以预留少量城乡建设用地指标，用于零星分散的单独选址农业设施、乡村设施等建设，原则上不超过本镇城乡建设用地指标的5%。《关于加强点状配套设施用地管理 促进乡村振兴的指导意见（试行）》提出，点状配套设施用地服务的非建设空间面积原则上不得小于200亩，配套设施建设用地不得超过直接服务的农林生态资源空间面积的0.5%，总用地面积上限不超过10亩，单体建筑面积原则上不超过500平方米。</w:t>
      </w:r>
    </w:p>
    <w:p>
      <w:pPr>
        <w:widowControl/>
        <w:spacing w:line="240" w:lineRule="auto"/>
        <w:ind w:firstLine="0" w:firstLineChars="0"/>
        <w:jc w:val="left"/>
        <w:rPr>
          <w:rFonts w:ascii="黑体" w:hAnsi="黑体" w:eastAsia="黑体"/>
          <w:b/>
          <w:bCs/>
          <w:color w:val="auto"/>
          <w:sz w:val="36"/>
        </w:rPr>
      </w:pPr>
      <w:r>
        <w:rPr>
          <w:color w:val="auto"/>
        </w:rPr>
        <w:br w:type="page"/>
      </w:r>
    </w:p>
    <w:p>
      <w:pPr>
        <w:pStyle w:val="2"/>
        <w:rPr>
          <w:color w:val="auto"/>
        </w:rPr>
      </w:pPr>
      <w:bookmarkStart w:id="53" w:name="_Toc152544005"/>
      <w:r>
        <w:rPr>
          <w:rFonts w:hint="eastAsia"/>
          <w:color w:val="auto"/>
        </w:rPr>
        <w:t>用途管控—非建设空间用途管制</w:t>
      </w:r>
      <w:bookmarkEnd w:id="53"/>
    </w:p>
    <w:p>
      <w:pPr>
        <w:pStyle w:val="4"/>
        <w:rPr>
          <w:color w:val="auto"/>
        </w:rPr>
      </w:pPr>
      <w:bookmarkStart w:id="54" w:name="_Toc152544006"/>
      <w:r>
        <w:rPr>
          <w:rFonts w:hint="eastAsia"/>
          <w:color w:val="auto"/>
        </w:rPr>
        <w:t>非建设空间用途管制</w:t>
      </w:r>
      <w:bookmarkEnd w:id="54"/>
    </w:p>
    <w:p>
      <w:pPr>
        <w:pStyle w:val="5"/>
        <w:rPr>
          <w:color w:val="auto"/>
        </w:rPr>
      </w:pPr>
      <w:r>
        <w:rPr>
          <w:rFonts w:hint="eastAsia"/>
          <w:color w:val="auto"/>
        </w:rPr>
        <w:t>用途管制实施性依据和方式</w:t>
      </w:r>
    </w:p>
    <w:p>
      <w:pPr>
        <w:ind w:firstLine="480"/>
        <w:rPr>
          <w:color w:val="auto"/>
        </w:rPr>
      </w:pPr>
      <w:r>
        <w:rPr>
          <w:rFonts w:hint="eastAsia"/>
          <w:color w:val="auto"/>
        </w:rPr>
        <w:t>衔接北京市生态安全格局专项规划要求，以详细规划层面的国土空间规划为依据，实施全域全类型国土空间用途管制。其中，城镇开发边界内以控制性详细规划为依据，严格执行管控图则的刚性管控要求；城镇开发边界外的村庄地区，在乡镇域规划基础上编制实用性村庄规划，统筹美丽乡村建设和山水林田湖草沙综合管控，集中建设区外采用“约束指标+分区准入”的管理方式，制定差异化的准入清单和实施细则。</w:t>
      </w:r>
    </w:p>
    <w:p>
      <w:pPr>
        <w:pStyle w:val="5"/>
        <w:rPr>
          <w:color w:val="auto"/>
        </w:rPr>
      </w:pPr>
      <w:r>
        <w:rPr>
          <w:rFonts w:hint="eastAsia"/>
          <w:color w:val="auto"/>
        </w:rPr>
        <w:t>统筹非建设空间与建设空间关系</w:t>
      </w:r>
    </w:p>
    <w:p>
      <w:pPr>
        <w:pStyle w:val="6"/>
        <w:ind w:firstLine="480"/>
        <w:rPr>
          <w:color w:val="auto"/>
        </w:rPr>
      </w:pPr>
      <w:r>
        <w:rPr>
          <w:rFonts w:hint="eastAsia"/>
          <w:color w:val="auto"/>
        </w:rPr>
        <w:t>从严控制建设占用</w:t>
      </w:r>
    </w:p>
    <w:p>
      <w:pPr>
        <w:ind w:firstLine="480"/>
        <w:rPr>
          <w:color w:val="auto"/>
        </w:rPr>
      </w:pPr>
      <w:r>
        <w:rPr>
          <w:rFonts w:hint="eastAsia"/>
          <w:color w:val="auto"/>
        </w:rPr>
        <w:t>从严控制非建设空间转为建设空间，确需新增建设涉及占用耕地、林地、湿地、水域等的，应衔接资源环境承载能力和国土空间开发适宜性评价，并根据有关法律法规规定，严格按照规划许可和用地批准的项目选址、规模和方案进行建设、运行和维护。其中，占用耕地的由占用单位负责开垦与所占耕地的数量与质量相当的耕地，没有条件开垦或者开垦的耕地不符合要求的，应当按规定缴纳耕地开垦费；占用林地、湿地、水域等生态空间的，按照有关规定履行相应义务；如涉及占用非建设空间中其他未作明确规定的用地，宜严格开展论证和管理。</w:t>
      </w:r>
    </w:p>
    <w:p>
      <w:pPr>
        <w:ind w:firstLine="480"/>
        <w:rPr>
          <w:rFonts w:ascii="楷体_GB2312" w:eastAsia="楷体_GB2312"/>
          <w:color w:val="auto"/>
        </w:rPr>
      </w:pPr>
      <w:r>
        <w:rPr>
          <w:rFonts w:hint="eastAsia" w:ascii="楷体_GB2312" w:eastAsia="楷体_GB2312"/>
          <w:color w:val="auto"/>
        </w:rPr>
        <w:t>具体可参照《北京市耕地开垦费征收管理办法》（京政办发〔2023〕3号）、《北京市国土资源局关于征地及农转用管理等有关问题的通知》（京国土征〔2013〕649号）、《北京市建设征地补偿安置办法》（政府令〔2004〕148号）等文件规定。</w:t>
      </w:r>
    </w:p>
    <w:p>
      <w:pPr>
        <w:pStyle w:val="6"/>
        <w:rPr>
          <w:color w:val="auto"/>
        </w:rPr>
      </w:pPr>
      <w:r>
        <w:rPr>
          <w:rFonts w:hint="eastAsia"/>
          <w:color w:val="auto"/>
        </w:rPr>
        <w:t>有序实施城乡建设用地减量</w:t>
      </w:r>
    </w:p>
    <w:p>
      <w:pPr>
        <w:ind w:firstLine="480"/>
        <w:rPr>
          <w:color w:val="auto"/>
        </w:rPr>
      </w:pPr>
      <w:r>
        <w:rPr>
          <w:rFonts w:hint="eastAsia"/>
          <w:color w:val="auto"/>
        </w:rPr>
        <w:t>统筹协调建设空间与非建设空间的关系，依托违法建设腾退治理与土地资源整理等工作，优先在底线生态安全格局与两道绿化隔离地区范围内开展城乡建设用地减量腾退，腾退用地宜优先用于复耕、复绿、复蓝等生态修复工作，为战略性生态地区腾挪空间。</w:t>
      </w:r>
    </w:p>
    <w:p>
      <w:pPr>
        <w:pStyle w:val="5"/>
        <w:rPr>
          <w:color w:val="auto"/>
        </w:rPr>
      </w:pPr>
      <w:bookmarkStart w:id="55" w:name="_Hlk152491051"/>
      <w:r>
        <w:rPr>
          <w:rFonts w:hint="eastAsia"/>
          <w:color w:val="auto"/>
        </w:rPr>
        <w:t>非建设空间结构调整转换</w:t>
      </w:r>
    </w:p>
    <w:bookmarkEnd w:id="55"/>
    <w:p>
      <w:pPr>
        <w:pStyle w:val="6"/>
        <w:rPr>
          <w:color w:val="auto"/>
        </w:rPr>
      </w:pPr>
      <w:r>
        <w:rPr>
          <w:rFonts w:hint="eastAsia"/>
          <w:color w:val="auto"/>
        </w:rPr>
        <w:t>调整转换总体要求</w:t>
      </w:r>
    </w:p>
    <w:p>
      <w:pPr>
        <w:ind w:firstLine="480"/>
        <w:rPr>
          <w:rFonts w:ascii="Times New Roman"/>
          <w:color w:val="auto"/>
        </w:rPr>
      </w:pPr>
      <w:r>
        <w:rPr>
          <w:rFonts w:hint="eastAsia" w:ascii="Times New Roman"/>
          <w:color w:val="auto"/>
        </w:rPr>
        <w:t>（</w:t>
      </w:r>
      <w:r>
        <w:rPr>
          <w:rFonts w:ascii="Times New Roman"/>
          <w:color w:val="auto"/>
        </w:rPr>
        <w:t>1</w:t>
      </w:r>
      <w:r>
        <w:rPr>
          <w:rFonts w:hint="eastAsia" w:ascii="Times New Roman"/>
          <w:color w:val="auto"/>
        </w:rPr>
        <w:t>）非建设空间内部生态空间、农业空间、城镇蓝绿空间之间的相互转化利用，应衔接资源环境承载能力和国土空间开发适宜性评价，根据功能变化状况，依法由有批准权的人民政府进行修改调整。</w:t>
      </w:r>
    </w:p>
    <w:p>
      <w:pPr>
        <w:ind w:firstLine="480"/>
        <w:rPr>
          <w:rFonts w:ascii="Times New Roman"/>
          <w:color w:val="auto"/>
        </w:rPr>
      </w:pPr>
      <w:r>
        <w:rPr>
          <w:rFonts w:hint="eastAsia" w:ascii="Times New Roman"/>
          <w:color w:val="auto"/>
        </w:rPr>
        <w:t>（2）有序引导生态空间用途之间的相互转变，鼓励向有利于生态功能提升的方向转变，严格禁止不符合生态保护要求或有损生态功能的相互转换。</w:t>
      </w:r>
    </w:p>
    <w:p>
      <w:pPr>
        <w:pStyle w:val="6"/>
        <w:ind w:firstLine="480"/>
        <w:rPr>
          <w:color w:val="auto"/>
        </w:rPr>
      </w:pPr>
      <w:r>
        <w:rPr>
          <w:rFonts w:hint="eastAsia"/>
          <w:color w:val="auto"/>
        </w:rPr>
        <w:t>耕地用途管制</w:t>
      </w:r>
    </w:p>
    <w:p>
      <w:pPr>
        <w:ind w:firstLine="480"/>
        <w:rPr>
          <w:color w:val="auto"/>
        </w:rPr>
      </w:pPr>
      <w:r>
        <w:rPr>
          <w:rFonts w:ascii="Times New Roman"/>
          <w:color w:val="auto"/>
        </w:rPr>
        <w:t>（1）</w:t>
      </w:r>
      <w:r>
        <w:rPr>
          <w:rFonts w:hint="eastAsia"/>
          <w:color w:val="auto"/>
        </w:rPr>
        <w:t>落实最严格的耕地保护制度，坚决遏制耕地“非农化”和防止耕地“非粮化”。严格控制耕地转为林地、园地、草地等其他非建设空间，允许老旧果园、残次林地转用复耕。</w:t>
      </w:r>
    </w:p>
    <w:p>
      <w:pPr>
        <w:ind w:firstLine="480"/>
        <w:rPr>
          <w:rFonts w:ascii="Times New Roman"/>
          <w:color w:val="auto"/>
        </w:rPr>
      </w:pPr>
      <w:r>
        <w:rPr>
          <w:rFonts w:ascii="Times New Roman"/>
          <w:color w:val="auto"/>
        </w:rPr>
        <w:t>（2）按照耕地保护空间的规划布局，完善一般耕地与林地、园地、草地等其他</w:t>
      </w:r>
      <w:r>
        <w:rPr>
          <w:rFonts w:hint="eastAsia" w:ascii="Times New Roman"/>
          <w:color w:val="auto"/>
        </w:rPr>
        <w:t>农用地</w:t>
      </w:r>
      <w:r>
        <w:rPr>
          <w:rFonts w:ascii="Times New Roman"/>
          <w:color w:val="auto"/>
        </w:rPr>
        <w:t>及农业设施建设用地在一定空间范围内的用途转换政策。耕地保护空间外、规划非建设空间内的零散耕地，</w:t>
      </w:r>
      <w:r>
        <w:rPr>
          <w:rFonts w:hint="eastAsia" w:ascii="Times New Roman"/>
          <w:color w:val="auto"/>
        </w:rPr>
        <w:t>在满足“进出平衡”的前提下，</w:t>
      </w:r>
      <w:r>
        <w:rPr>
          <w:rFonts w:ascii="Times New Roman"/>
          <w:color w:val="auto"/>
        </w:rPr>
        <w:t>允许转用于复绿复蓝。因种植结构调整或者生态建设需要将永久基本农田以外的耕地转为林地、草地、园地等其他</w:t>
      </w:r>
      <w:r>
        <w:rPr>
          <w:rFonts w:hint="eastAsia" w:ascii="Times New Roman"/>
          <w:color w:val="auto"/>
        </w:rPr>
        <w:t>农用地</w:t>
      </w:r>
      <w:r>
        <w:rPr>
          <w:rFonts w:ascii="Times New Roman"/>
          <w:color w:val="auto"/>
        </w:rPr>
        <w:t>的，宜优先使用难以长期稳定利用的耕地，并从其他</w:t>
      </w:r>
      <w:r>
        <w:rPr>
          <w:rFonts w:hint="eastAsia" w:ascii="Times New Roman"/>
          <w:color w:val="auto"/>
        </w:rPr>
        <w:t>非建设空间</w:t>
      </w:r>
      <w:r>
        <w:rPr>
          <w:rFonts w:ascii="Times New Roman"/>
          <w:color w:val="auto"/>
        </w:rPr>
        <w:t>中调整补充数量、质量相当且可以长期稳定利用的耕地。</w:t>
      </w:r>
    </w:p>
    <w:p>
      <w:pPr>
        <w:ind w:firstLine="480"/>
        <w:rPr>
          <w:rFonts w:ascii="Times New Roman"/>
          <w:color w:val="auto"/>
        </w:rPr>
      </w:pPr>
      <w:r>
        <w:rPr>
          <w:rFonts w:hint="eastAsia" w:ascii="Times New Roman"/>
          <w:color w:val="auto"/>
        </w:rPr>
        <w:t>（</w:t>
      </w:r>
      <w:r>
        <w:rPr>
          <w:rFonts w:ascii="Times New Roman"/>
          <w:color w:val="auto"/>
        </w:rPr>
        <w:t>3</w:t>
      </w:r>
      <w:r>
        <w:rPr>
          <w:rFonts w:hint="eastAsia" w:ascii="Times New Roman"/>
          <w:color w:val="auto"/>
        </w:rPr>
        <w:t>）</w:t>
      </w:r>
      <w:r>
        <w:rPr>
          <w:rFonts w:ascii="Times New Roman"/>
          <w:color w:val="auto"/>
        </w:rPr>
        <w:t>河道、湖泊、水库周边高覆盖度草地具有重要的生境支持功能，宜加以严格保护，原则上不宜新种植木本植物</w:t>
      </w:r>
      <w:r>
        <w:rPr>
          <w:rFonts w:hint="eastAsia" w:ascii="Times New Roman"/>
          <w:color w:val="auto"/>
        </w:rPr>
        <w:t>和</w:t>
      </w:r>
      <w:r>
        <w:rPr>
          <w:rFonts w:ascii="Times New Roman"/>
          <w:color w:val="auto"/>
        </w:rPr>
        <w:t>作为复耕资源。</w:t>
      </w:r>
    </w:p>
    <w:p>
      <w:pPr>
        <w:pStyle w:val="6"/>
        <w:rPr>
          <w:color w:val="auto"/>
        </w:rPr>
      </w:pPr>
      <w:r>
        <w:rPr>
          <w:rFonts w:hint="eastAsia"/>
          <w:color w:val="auto"/>
        </w:rPr>
        <w:t>林地用途管制</w:t>
      </w:r>
    </w:p>
    <w:p>
      <w:pPr>
        <w:ind w:firstLine="480"/>
        <w:rPr>
          <w:color w:val="auto"/>
        </w:rPr>
      </w:pPr>
      <w:r>
        <w:rPr>
          <w:rFonts w:hint="eastAsia"/>
          <w:color w:val="auto"/>
        </w:rPr>
        <w:t>（1）严格保护生态公益林地。落实生态公益林效益补偿机制和管护责任制，尽量避免或减少生态公益林地被征占用，除国务院有关部门和市级人民政府批准的重大基础设施建设项目外，不得占用、征用国家重点公益林地。公益林地内采石、采沙、取土行为纳入负面清单管理。</w:t>
      </w:r>
    </w:p>
    <w:p>
      <w:pPr>
        <w:ind w:firstLine="480"/>
        <w:rPr>
          <w:color w:val="auto"/>
        </w:rPr>
      </w:pPr>
      <w:r>
        <w:rPr>
          <w:rFonts w:hint="eastAsia"/>
          <w:color w:val="auto"/>
        </w:rPr>
        <w:t>（2）严格执行林地征占用定额管理制度。定额管理坚持生态优先、统筹兼顾、适度从紧、保障重点的原则，定额使用以严格保护为前提，节约集约使用林地，执行国家和市级产业政策和供地政策，优先保障国家重点基础建设项目.</w:t>
      </w:r>
    </w:p>
    <w:p>
      <w:pPr>
        <w:ind w:firstLine="480"/>
        <w:rPr>
          <w:color w:val="auto"/>
        </w:rPr>
      </w:pPr>
      <w:r>
        <w:rPr>
          <w:rFonts w:hint="eastAsia"/>
          <w:color w:val="auto"/>
        </w:rPr>
        <w:t>（3）临时使用林地、林业直服设施占用林地及违法占用林地管理应严格执行现行法律规定。临时使用林地期满后按要求恢复林业生产条件，及时植树造林，恢复乔灌植被。加强林地和森林生态系统的防灾、抗灾、减灾能力建设，减少自然灾害损毁林地数量，对灾毁林地应及时进行修复治理。</w:t>
      </w:r>
    </w:p>
    <w:p>
      <w:pPr>
        <w:ind w:firstLine="480"/>
        <w:rPr>
          <w:rFonts w:ascii="楷体_GB2312" w:eastAsia="楷体_GB2312"/>
          <w:color w:val="auto"/>
        </w:rPr>
      </w:pPr>
      <w:r>
        <w:rPr>
          <w:rFonts w:hint="eastAsia" w:ascii="楷体_GB2312" w:eastAsia="楷体_GB2312"/>
          <w:color w:val="auto"/>
        </w:rPr>
        <w:t>相关要求参照《自然资源部</w:t>
      </w:r>
      <w:r>
        <w:rPr>
          <w:rFonts w:ascii="楷体_GB2312" w:eastAsia="楷体_GB2312"/>
          <w:color w:val="auto"/>
        </w:rPr>
        <w:t xml:space="preserve"> </w:t>
      </w:r>
      <w:r>
        <w:rPr>
          <w:rFonts w:hint="eastAsia" w:ascii="楷体_GB2312" w:eastAsia="楷体_GB2312"/>
          <w:color w:val="auto"/>
        </w:rPr>
        <w:t>国家林业和草原局关于以第三次全国国土调查成果为基础明确林地管理边界</w:t>
      </w:r>
      <w:r>
        <w:rPr>
          <w:rFonts w:ascii="楷体_GB2312" w:eastAsia="楷体_GB2312"/>
          <w:color w:val="auto"/>
        </w:rPr>
        <w:t xml:space="preserve"> </w:t>
      </w:r>
      <w:r>
        <w:rPr>
          <w:rFonts w:hint="eastAsia" w:ascii="楷体_GB2312" w:eastAsia="楷体_GB2312"/>
          <w:color w:val="auto"/>
        </w:rPr>
        <w:t>规范林地管理的通知》（自然资发〔</w:t>
      </w:r>
      <w:r>
        <w:rPr>
          <w:rFonts w:ascii="楷体_GB2312" w:eastAsia="楷体_GB2312"/>
          <w:color w:val="auto"/>
        </w:rPr>
        <w:t>2023</w:t>
      </w:r>
      <w:r>
        <w:rPr>
          <w:rFonts w:hint="eastAsia" w:ascii="楷体_GB2312" w:eastAsia="楷体_GB2312"/>
          <w:color w:val="auto"/>
        </w:rPr>
        <w:t>〕</w:t>
      </w:r>
      <w:r>
        <w:rPr>
          <w:rFonts w:ascii="楷体_GB2312" w:eastAsia="楷体_GB2312"/>
          <w:color w:val="auto"/>
        </w:rPr>
        <w:t>53</w:t>
      </w:r>
      <w:r>
        <w:rPr>
          <w:rFonts w:hint="eastAsia" w:ascii="楷体_GB2312" w:eastAsia="楷体_GB2312"/>
          <w:color w:val="auto"/>
        </w:rPr>
        <w:t>号）及后续有关规定执行。</w:t>
      </w:r>
    </w:p>
    <w:p>
      <w:pPr>
        <w:pStyle w:val="6"/>
        <w:rPr>
          <w:color w:val="auto"/>
        </w:rPr>
      </w:pPr>
      <w:r>
        <w:rPr>
          <w:rFonts w:hint="eastAsia"/>
          <w:color w:val="auto"/>
        </w:rPr>
        <w:t>湿地用途管制</w:t>
      </w:r>
    </w:p>
    <w:p>
      <w:pPr>
        <w:ind w:firstLine="480"/>
        <w:rPr>
          <w:color w:val="auto"/>
        </w:rPr>
      </w:pPr>
      <w:r>
        <w:rPr>
          <w:rFonts w:hint="eastAsia"/>
          <w:color w:val="auto"/>
        </w:rPr>
        <w:t>（1）实行湿地面积总量管控。确定全市和各区湿地面积管控目标，逐级分解落实。合理划定纳入生态保护红线的湿地范围，明确湿地名录，并落实到具体湿地地块。</w:t>
      </w:r>
    </w:p>
    <w:p>
      <w:pPr>
        <w:ind w:firstLine="480"/>
        <w:rPr>
          <w:color w:val="auto"/>
        </w:rPr>
      </w:pPr>
      <w:r>
        <w:rPr>
          <w:rFonts w:hint="eastAsia"/>
          <w:color w:val="auto"/>
        </w:rPr>
        <w:t>（</w:t>
      </w:r>
      <w:r>
        <w:rPr>
          <w:color w:val="auto"/>
        </w:rPr>
        <w:t>2</w:t>
      </w:r>
      <w:r>
        <w:rPr>
          <w:rFonts w:hint="eastAsia"/>
          <w:color w:val="auto"/>
        </w:rPr>
        <w:t>）严格控制湿地转为其他用地，工程建设项目选址、选线应当避让湿地，无法避让确需占用或临时占用湿地的，应尽量少占湿地。经批准征收、占用湿地并转为其他用途的，用地单位要按照“先补后占、占补平衡”的原则，负责恢复或重建与所占湿地面积和质量相当的湿地，确保湿地面积不减少。自然保护区范围内湿地用途管控，依照《中华人民共和国自然保护区条例》执行。</w:t>
      </w:r>
    </w:p>
    <w:p>
      <w:pPr>
        <w:ind w:firstLine="480"/>
        <w:rPr>
          <w:rFonts w:ascii="Times New Roman"/>
          <w:color w:val="auto"/>
        </w:rPr>
      </w:pPr>
      <w:r>
        <w:rPr>
          <w:rFonts w:hint="eastAsia" w:ascii="Times New Roman"/>
          <w:color w:val="auto"/>
        </w:rPr>
        <w:t>（</w:t>
      </w:r>
      <w:r>
        <w:rPr>
          <w:rFonts w:ascii="Times New Roman"/>
          <w:color w:val="auto"/>
        </w:rPr>
        <w:t>3</w:t>
      </w:r>
      <w:r>
        <w:rPr>
          <w:rFonts w:hint="eastAsia" w:ascii="Times New Roman"/>
          <w:color w:val="auto"/>
        </w:rPr>
        <w:t>）按照主导生态功能，对湿地实行负面清单管理。</w:t>
      </w:r>
    </w:p>
    <w:p>
      <w:pPr>
        <w:ind w:firstLine="480"/>
        <w:rPr>
          <w:rFonts w:ascii="楷体_GB2312" w:eastAsia="楷体_GB2312"/>
          <w:color w:val="auto"/>
        </w:rPr>
      </w:pPr>
      <w:r>
        <w:rPr>
          <w:rFonts w:hint="eastAsia" w:ascii="楷体_GB2312" w:eastAsia="楷体_GB2312"/>
          <w:color w:val="auto"/>
        </w:rPr>
        <w:t>根据《国务院办公厅关于印发湿地保护修复制度方案的通知》（国办发〔</w:t>
      </w:r>
      <w:r>
        <w:rPr>
          <w:rFonts w:ascii="楷体_GB2312" w:eastAsia="楷体_GB2312"/>
          <w:color w:val="auto"/>
        </w:rPr>
        <w:t>2016</w:t>
      </w:r>
      <w:r>
        <w:rPr>
          <w:rFonts w:hint="eastAsia" w:ascii="楷体_GB2312" w:eastAsia="楷体_GB2312"/>
          <w:color w:val="auto"/>
        </w:rPr>
        <w:t>〕</w:t>
      </w:r>
      <w:r>
        <w:rPr>
          <w:rFonts w:ascii="楷体_GB2312" w:eastAsia="楷体_GB2312"/>
          <w:color w:val="auto"/>
        </w:rPr>
        <w:t>89</w:t>
      </w:r>
      <w:r>
        <w:rPr>
          <w:rFonts w:hint="eastAsia" w:ascii="楷体_GB2312" w:eastAsia="楷体_GB2312"/>
          <w:color w:val="auto"/>
        </w:rPr>
        <w:t>号），湿地负面清单包括以下内容：禁止擅自征收、占用国家和地方重要湿地，在保护的前提下合理利用一般湿地，禁止侵占自然湿地等水源涵养空间，已侵占的要限期予以恢复，禁止开</w:t>
      </w:r>
      <w:r>
        <w:rPr>
          <w:rFonts w:ascii="楷体_GB2312" w:eastAsia="楷体_GB2312"/>
          <w:color w:val="auto"/>
        </w:rPr>
        <w:t>(</w:t>
      </w:r>
      <w:r>
        <w:rPr>
          <w:rFonts w:hint="eastAsia" w:ascii="楷体_GB2312" w:eastAsia="楷体_GB2312"/>
          <w:color w:val="auto"/>
        </w:rPr>
        <w:t>围</w:t>
      </w:r>
      <w:r>
        <w:rPr>
          <w:rFonts w:ascii="楷体_GB2312" w:eastAsia="楷体_GB2312"/>
          <w:color w:val="auto"/>
        </w:rPr>
        <w:t>)</w:t>
      </w:r>
      <w:r>
        <w:rPr>
          <w:rFonts w:hint="eastAsia" w:ascii="楷体_GB2312" w:eastAsia="楷体_GB2312"/>
          <w:color w:val="auto"/>
        </w:rPr>
        <w:t>垦、填埋、排干湿地，禁止永久性截断湿地水源，禁止向湿地超标排放污染物，禁止对湿地野生动物栖息地和鱼类洄游通道造成破坏，禁止破坏湿地及其生态功能的其他活动。</w:t>
      </w:r>
    </w:p>
    <w:p>
      <w:pPr>
        <w:ind w:firstLine="480"/>
        <w:rPr>
          <w:rFonts w:ascii="Times New Roman"/>
          <w:color w:val="auto"/>
        </w:rPr>
      </w:pPr>
      <w:r>
        <w:rPr>
          <w:rFonts w:hint="eastAsia" w:ascii="Times New Roman"/>
          <w:color w:val="auto"/>
        </w:rPr>
        <w:t>（</w:t>
      </w:r>
      <w:r>
        <w:rPr>
          <w:rFonts w:ascii="Times New Roman"/>
          <w:color w:val="auto"/>
        </w:rPr>
        <w:t>4</w:t>
      </w:r>
      <w:r>
        <w:rPr>
          <w:rFonts w:hint="eastAsia" w:ascii="Times New Roman"/>
          <w:color w:val="auto"/>
        </w:rPr>
        <w:t>）规范湿地用途管理。完善涉及湿地相关资源的用途管理制度，合理设立湿地相关资源利用的强度和时限，避免对湿地生态要素、生态过程、生态服务功能等方面造成破坏。进一步加强对取水、污染物排放、野生动植物资源利用、挖砂、取土、开矿、引进外来物种和涉外科学考察等活动的管理。</w:t>
      </w:r>
    </w:p>
    <w:p>
      <w:pPr>
        <w:pStyle w:val="6"/>
        <w:ind w:firstLine="480"/>
        <w:rPr>
          <w:color w:val="auto"/>
        </w:rPr>
      </w:pPr>
      <w:r>
        <w:rPr>
          <w:rFonts w:hint="eastAsia"/>
          <w:color w:val="auto"/>
        </w:rPr>
        <w:t>未利用地分类管控</w:t>
      </w:r>
    </w:p>
    <w:p>
      <w:pPr>
        <w:ind w:firstLine="480"/>
        <w:rPr>
          <w:color w:val="auto"/>
        </w:rPr>
      </w:pPr>
      <w:r>
        <w:rPr>
          <w:rFonts w:ascii="Times New Roman"/>
          <w:color w:val="auto"/>
        </w:rPr>
        <w:t>未利</w:t>
      </w:r>
      <w:r>
        <w:rPr>
          <w:rFonts w:hint="eastAsia"/>
          <w:color w:val="auto"/>
        </w:rPr>
        <w:t>用地宜分类开展整治、建设和保护修复等差别化管控。具有潜在农用地价值的可优先开发利用为农用地；具有潜在生态价值或生态修复条件的，宜加强保护保育，开展矿山及裸岩生态修复、洪涝灾害治理、结构性绿地建设、热岛效应治理、水土流失治理、水源涵养提升等生态修复；其他不涉及生态保护红线、城市蓝线、蓄洪（涝）区的，允许建设主体结合实际情况和规划用途，挖潜开发利用。</w:t>
      </w:r>
    </w:p>
    <w:p>
      <w:pPr>
        <w:spacing w:before="120" w:beforeLines="50" w:line="240" w:lineRule="auto"/>
        <w:ind w:firstLine="0" w:firstLineChars="0"/>
        <w:jc w:val="center"/>
        <w:rPr>
          <w:color w:val="auto"/>
        </w:rPr>
      </w:pPr>
      <w:r>
        <w:rPr>
          <w:color w:val="auto"/>
        </w:rPr>
        <w:drawing>
          <wp:inline distT="0" distB="0" distL="0" distR="0">
            <wp:extent cx="2752090" cy="3888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70844" cy="3915496"/>
                    </a:xfrm>
                    <a:prstGeom prst="rect">
                      <a:avLst/>
                    </a:prstGeom>
                    <a:noFill/>
                  </pic:spPr>
                </pic:pic>
              </a:graphicData>
            </a:graphic>
          </wp:inline>
        </w:drawing>
      </w:r>
    </w:p>
    <w:p>
      <w:pPr>
        <w:pStyle w:val="10"/>
        <w:rPr>
          <w:color w:val="auto"/>
        </w:rPr>
      </w:pPr>
      <w:r>
        <w:rPr>
          <w:rFonts w:hint="eastAsia"/>
          <w:color w:val="auto"/>
        </w:rPr>
        <w:t>图</w:t>
      </w:r>
      <w:r>
        <w:rPr>
          <w:color w:val="auto"/>
        </w:rPr>
        <w:t xml:space="preserve">1 </w:t>
      </w:r>
      <w:r>
        <w:rPr>
          <w:rFonts w:hint="eastAsia"/>
          <w:color w:val="auto"/>
        </w:rPr>
        <w:t>非建设空间用途管制示意</w:t>
      </w:r>
    </w:p>
    <w:p>
      <w:pPr>
        <w:pStyle w:val="4"/>
        <w:rPr>
          <w:color w:val="auto"/>
        </w:rPr>
      </w:pPr>
      <w:bookmarkStart w:id="56" w:name="_Toc152544007"/>
      <w:r>
        <w:rPr>
          <w:rFonts w:hint="eastAsia"/>
          <w:color w:val="auto"/>
        </w:rPr>
        <w:t>田林水空间协调处理</w:t>
      </w:r>
      <w:bookmarkEnd w:id="56"/>
    </w:p>
    <w:p>
      <w:pPr>
        <w:pStyle w:val="5"/>
        <w:rPr>
          <w:color w:val="auto"/>
        </w:rPr>
      </w:pPr>
      <w:r>
        <w:rPr>
          <w:rFonts w:hint="eastAsia"/>
          <w:color w:val="auto"/>
        </w:rPr>
        <w:t>总体要求</w:t>
      </w:r>
    </w:p>
    <w:p>
      <w:pPr>
        <w:spacing w:before="120" w:after="120"/>
        <w:ind w:firstLine="480"/>
        <w:rPr>
          <w:color w:val="auto"/>
        </w:rPr>
      </w:pPr>
      <w:r>
        <w:rPr>
          <w:rFonts w:hint="eastAsia"/>
          <w:color w:val="auto"/>
        </w:rPr>
        <w:t>对田林水等非建设空间要素关系的协调处理，宜统筹考虑粮食安全、生态安全、水源安全、雨洪安全等目标，按照“宜田则田、宜林则林、宜水则水”的根本原则，并充分尊重现状和农民意愿，分级分类确定田林水要素空间落位的优先序，明确要素空间邻近兼容、类型转换、科学退出的规则，引导非建设空间要素协调发展。</w:t>
      </w:r>
    </w:p>
    <w:p>
      <w:pPr>
        <w:pStyle w:val="6"/>
        <w:rPr>
          <w:color w:val="auto"/>
        </w:rPr>
      </w:pPr>
      <w:r>
        <w:rPr>
          <w:rFonts w:hint="eastAsia"/>
          <w:color w:val="auto"/>
        </w:rPr>
        <w:t>以田为主空间内矛盾处理</w:t>
      </w:r>
    </w:p>
    <w:p>
      <w:pPr>
        <w:ind w:firstLine="480"/>
        <w:rPr>
          <w:color w:val="auto"/>
        </w:rPr>
      </w:pPr>
      <w:r>
        <w:rPr>
          <w:rFonts w:hint="eastAsia"/>
          <w:color w:val="auto"/>
        </w:rPr>
        <w:t>本指南所称“以田为主空间”界定为现状耕地和永久基本农田集中连片区（即“大田”，见2.0.X</w:t>
      </w:r>
      <w:bookmarkStart w:id="57" w:name="_Hlk152539980"/>
      <w:r>
        <w:rPr>
          <w:rFonts w:hint="eastAsia"/>
          <w:color w:val="auto"/>
        </w:rPr>
        <w:t>永久基本农田集中连片区</w:t>
      </w:r>
      <w:bookmarkEnd w:id="57"/>
      <w:r>
        <w:rPr>
          <w:rFonts w:hint="eastAsia"/>
          <w:color w:val="auto"/>
        </w:rPr>
        <w:t>），并包含永久基本农田集中连片区范围内的现状非耕地部分。在避免挤占耕地空间、避免影响农作物播种面积的前提下，以田为主空间应逐步完善内部农村道路、沟渠、田坎、农田防护林的布局。</w:t>
      </w:r>
    </w:p>
    <w:p>
      <w:pPr>
        <w:ind w:firstLine="480"/>
        <w:rPr>
          <w:color w:val="auto"/>
        </w:rPr>
      </w:pPr>
      <w:r>
        <w:rPr>
          <w:rFonts w:hint="eastAsia"/>
          <w:color w:val="auto"/>
        </w:rPr>
        <w:t>根据耕地保护严格程度和空间布局层次，可将以田为主的空间区分为耕地保护空间（即永久基本农田及其储备区，</w:t>
      </w:r>
      <w:r>
        <w:rPr>
          <w:rFonts w:hint="eastAsia" w:ascii="Times New Roman"/>
          <w:color w:val="auto"/>
        </w:rPr>
        <w:t>见</w:t>
      </w:r>
      <w:r>
        <w:rPr>
          <w:rFonts w:ascii="Times New Roman"/>
          <w:color w:val="auto"/>
        </w:rPr>
        <w:t xml:space="preserve">2.0.9 </w:t>
      </w:r>
      <w:r>
        <w:rPr>
          <w:rFonts w:hint="eastAsia" w:ascii="Times New Roman"/>
          <w:color w:val="auto"/>
        </w:rPr>
        <w:t>耕地保护空间）、永久基本农田集中连片区以外的一般耕地（见</w:t>
      </w:r>
      <w:r>
        <w:rPr>
          <w:rFonts w:ascii="Times New Roman"/>
          <w:color w:val="auto"/>
        </w:rPr>
        <w:t xml:space="preserve">2.0.10 </w:t>
      </w:r>
      <w:r>
        <w:rPr>
          <w:rFonts w:hint="eastAsia" w:ascii="Times New Roman"/>
          <w:color w:val="auto"/>
        </w:rPr>
        <w:t>一般耕地</w:t>
      </w:r>
      <w:r>
        <w:rPr>
          <w:rFonts w:hint="eastAsia"/>
          <w:color w:val="auto"/>
        </w:rPr>
        <w:t>）等三个层次，在严格落实耕地保护制度的前提下，按分区分类的原则确定以田为主空间内田林水要素协调处理的基本原则：</w:t>
      </w:r>
    </w:p>
    <w:p>
      <w:pPr>
        <w:ind w:firstLine="480"/>
        <w:rPr>
          <w:color w:val="auto"/>
        </w:rPr>
      </w:pPr>
      <w:r>
        <w:rPr>
          <w:rFonts w:hint="eastAsia"/>
          <w:color w:val="auto"/>
        </w:rPr>
        <w:t>（1）耕地保护空间内矛盾处理原则</w:t>
      </w:r>
    </w:p>
    <w:p>
      <w:pPr>
        <w:ind w:firstLine="480"/>
        <w:rPr>
          <w:color w:val="auto"/>
        </w:rPr>
      </w:pPr>
      <w:r>
        <w:rPr>
          <w:rFonts w:hint="eastAsia"/>
          <w:color w:val="auto"/>
        </w:rPr>
        <w:t>①落实耕地保护空间是加强耕地保护的底线要求，需确保耕地保护空间内全部为耕地，规划新增林和水相关空间应主动避让。</w:t>
      </w:r>
    </w:p>
    <w:p>
      <w:pPr>
        <w:ind w:firstLine="480"/>
        <w:rPr>
          <w:color w:val="auto"/>
        </w:rPr>
      </w:pPr>
      <w:r>
        <w:rPr>
          <w:rFonts w:hint="eastAsia"/>
          <w:color w:val="auto"/>
        </w:rPr>
        <w:t>②耕地保护空间范围内需同时保证耕地规模和空间布局的稳定。</w:t>
      </w:r>
    </w:p>
    <w:p>
      <w:pPr>
        <w:ind w:firstLine="480"/>
        <w:rPr>
          <w:color w:val="auto"/>
        </w:rPr>
      </w:pPr>
      <w:r>
        <w:rPr>
          <w:rFonts w:hint="eastAsia"/>
          <w:color w:val="auto"/>
        </w:rPr>
        <w:t>（2）永久基本农田集中连片区内矛盾处理原则</w:t>
      </w:r>
    </w:p>
    <w:p>
      <w:pPr>
        <w:ind w:firstLine="480"/>
        <w:rPr>
          <w:color w:val="auto"/>
        </w:rPr>
      </w:pPr>
      <w:r>
        <w:rPr>
          <w:rFonts w:hint="eastAsia"/>
          <w:color w:val="auto"/>
        </w:rPr>
        <w:t>①永久基本农田集中连片区的划定宜按照《北京市区级田林空间优化引导实施规划编制指导意见》和后续相关技术规则要求，避让生态保护红线、河道管理范围线等重要控制线边界。</w:t>
      </w:r>
    </w:p>
    <w:p>
      <w:pPr>
        <w:ind w:firstLine="480"/>
        <w:rPr>
          <w:color w:val="auto"/>
        </w:rPr>
      </w:pPr>
      <w:r>
        <w:rPr>
          <w:rFonts w:hint="eastAsia"/>
          <w:color w:val="auto"/>
        </w:rPr>
        <w:t>②对于永久基本农田集中连片区内的现状非耕地，可按照规划时序进行复耕，复耕后允许用于满足耕地保护空间占补平衡、进出平衡等动态补充需求，并允许与永久基本农田集中连片区以外的零散耕地保护空间进行等量置换。</w:t>
      </w:r>
    </w:p>
    <w:p>
      <w:pPr>
        <w:ind w:firstLine="480"/>
        <w:rPr>
          <w:color w:val="auto"/>
        </w:rPr>
      </w:pPr>
      <w:r>
        <w:rPr>
          <w:rFonts w:hint="eastAsia"/>
          <w:color w:val="auto"/>
        </w:rPr>
        <w:t>③除永久基本农田集中连片区外用于发展都市农业的少量耕地，其空间布局可维持不变以外，区外其余耕地保护空间宜逐步引导向永久基本农田集中连片区内集中，完成置换的耕地应优先转换为非建设空间，用于生态建设。</w:t>
      </w:r>
    </w:p>
    <w:p>
      <w:pPr>
        <w:ind w:firstLine="480"/>
        <w:rPr>
          <w:color w:val="auto"/>
        </w:rPr>
      </w:pPr>
      <w:r>
        <w:rPr>
          <w:rFonts w:hint="eastAsia"/>
          <w:color w:val="auto"/>
        </w:rPr>
        <w:t>④规划新增林和水相关空间应主动避让已划定的永久基本农田集中连片区。</w:t>
      </w:r>
    </w:p>
    <w:p>
      <w:pPr>
        <w:ind w:firstLine="480"/>
        <w:rPr>
          <w:color w:val="auto"/>
        </w:rPr>
      </w:pPr>
      <w:r>
        <w:rPr>
          <w:rFonts w:hint="eastAsia"/>
          <w:color w:val="auto"/>
        </w:rPr>
        <w:t>（3）永久基本农田集中连片区以外一般耕地的矛盾处理原则</w:t>
      </w:r>
    </w:p>
    <w:p>
      <w:pPr>
        <w:ind w:firstLine="480"/>
        <w:rPr>
          <w:color w:val="auto"/>
        </w:rPr>
      </w:pPr>
      <w:r>
        <w:rPr>
          <w:rFonts w:hint="eastAsia"/>
          <w:color w:val="auto"/>
        </w:rPr>
        <w:t>①对于位于永久基本农田集中连片区以外的，不属于耕地保护空间的现状一般耕地，可通过“进出平衡”方式进行空间布局调整。</w:t>
      </w:r>
    </w:p>
    <w:p>
      <w:pPr>
        <w:ind w:firstLine="480"/>
        <w:rPr>
          <w:color w:val="auto"/>
        </w:rPr>
      </w:pPr>
      <w:r>
        <w:rPr>
          <w:rFonts w:hint="eastAsia"/>
          <w:color w:val="auto"/>
        </w:rPr>
        <w:t>②永久基本农田集中连片区以外的一般耕地，如发挥了重要的生态廊道作用，宜予以保留。</w:t>
      </w:r>
    </w:p>
    <w:p>
      <w:pPr>
        <w:pStyle w:val="6"/>
        <w:rPr>
          <w:color w:val="auto"/>
        </w:rPr>
      </w:pPr>
      <w:r>
        <w:rPr>
          <w:rFonts w:hint="eastAsia"/>
          <w:color w:val="auto"/>
        </w:rPr>
        <w:t>以水为主空间内矛盾处理</w:t>
      </w:r>
    </w:p>
    <w:p>
      <w:pPr>
        <w:ind w:firstLine="480"/>
        <w:rPr>
          <w:color w:val="auto"/>
        </w:rPr>
      </w:pPr>
      <w:r>
        <w:rPr>
          <w:rFonts w:hint="eastAsia"/>
          <w:color w:val="auto"/>
        </w:rPr>
        <w:t>本指南所称“以水为主空间”界定为河道沟渠、水库、湖泊等水域、内陆滩涂用地空间及堤防等水利工程管理空间，具体范围包括平原区河道规划上口线（部分大型河道可划分为主流区和滩地区）、山区河道规划标准洪水淹没线、水库特征高程线（水库需结合情况确定特征高程）以内的区域及堤防等水利工程管理范围。以规划标准洪水位为基准，可将以水为主空间分为规划标准洪水位以下空间范围和以上空间范围两部分，按分区分类的原则确定以水为主空间内田林要素协调处理的基本原则。</w:t>
      </w:r>
    </w:p>
    <w:p>
      <w:pPr>
        <w:ind w:firstLine="480"/>
        <w:rPr>
          <w:color w:val="auto"/>
        </w:rPr>
      </w:pPr>
      <w:r>
        <w:rPr>
          <w:rFonts w:hint="eastAsia" w:ascii="Times New Roman"/>
          <w:color w:val="auto"/>
        </w:rPr>
        <w:t>（</w:t>
      </w:r>
      <w:r>
        <w:rPr>
          <w:rFonts w:ascii="Times New Roman"/>
          <w:color w:val="auto"/>
        </w:rPr>
        <w:t>1</w:t>
      </w:r>
      <w:r>
        <w:rPr>
          <w:rFonts w:hint="eastAsia"/>
          <w:color w:val="auto"/>
        </w:rPr>
        <w:t>）以水为主空间内矛盾处理基本原则如下：</w:t>
      </w:r>
    </w:p>
    <w:p>
      <w:pPr>
        <w:ind w:firstLine="480"/>
        <w:rPr>
          <w:color w:val="auto"/>
        </w:rPr>
      </w:pPr>
      <w:r>
        <w:rPr>
          <w:rFonts w:hint="eastAsia"/>
          <w:color w:val="auto"/>
        </w:rPr>
        <w:t>①不应新划定永久基本农田及其储备区和新增百万亩造林工程。</w:t>
      </w:r>
    </w:p>
    <w:p>
      <w:pPr>
        <w:ind w:firstLine="480"/>
        <w:rPr>
          <w:color w:val="auto"/>
        </w:rPr>
      </w:pPr>
      <w:r>
        <w:rPr>
          <w:rFonts w:hint="eastAsia"/>
          <w:color w:val="auto"/>
        </w:rPr>
        <w:t>②已划定的永久基本农田及其储备区与已实施的百万亩造林工程按照尊重现状的原则采用复区管控模式，并建立田、林等要素的退出机制与矛盾解决路径，确保防洪排涝安全及相关水利治理修复等工程的顺利实施，后续逐步制定调整补划方案，按照相关程序报审后逐步调出。</w:t>
      </w:r>
    </w:p>
    <w:p>
      <w:pPr>
        <w:ind w:firstLine="480"/>
        <w:rPr>
          <w:rFonts w:ascii="Times New Roman"/>
          <w:color w:val="auto"/>
        </w:rPr>
      </w:pPr>
      <w:r>
        <w:rPr>
          <w:rFonts w:hint="eastAsia" w:ascii="Times New Roman"/>
          <w:color w:val="auto"/>
        </w:rPr>
        <w:t>（</w:t>
      </w:r>
      <w:r>
        <w:rPr>
          <w:rFonts w:ascii="Times New Roman"/>
          <w:color w:val="auto"/>
        </w:rPr>
        <w:t>2</w:t>
      </w:r>
      <w:r>
        <w:rPr>
          <w:rFonts w:hint="eastAsia"/>
          <w:color w:val="auto"/>
        </w:rPr>
        <w:t>）</w:t>
      </w:r>
      <w:r>
        <w:rPr>
          <w:rFonts w:hint="eastAsia" w:ascii="Times New Roman"/>
          <w:color w:val="auto"/>
        </w:rPr>
        <w:t>规划标准洪水位以下范围内矛盾处理基本原则如下：</w:t>
      </w:r>
    </w:p>
    <w:p>
      <w:pPr>
        <w:ind w:firstLine="480"/>
        <w:rPr>
          <w:color w:val="auto"/>
        </w:rPr>
      </w:pPr>
      <w:r>
        <w:rPr>
          <w:rFonts w:hint="eastAsia"/>
          <w:color w:val="auto"/>
        </w:rPr>
        <w:t>①影响行洪安全和河势稳定的现状耕地、林地应限期退出。</w:t>
      </w:r>
    </w:p>
    <w:p>
      <w:pPr>
        <w:ind w:firstLine="480"/>
        <w:rPr>
          <w:color w:val="auto"/>
        </w:rPr>
      </w:pPr>
      <w:r>
        <w:rPr>
          <w:rFonts w:hint="eastAsia"/>
          <w:color w:val="auto"/>
        </w:rPr>
        <w:t>②不影响行洪的一般耕地可按现状保留耕种，并应按照水务相关法律法规进行管理，不应种植妨碍行洪的高杆作物，不应影响涉水工程实施。</w:t>
      </w:r>
    </w:p>
    <w:p>
      <w:pPr>
        <w:ind w:firstLine="480"/>
        <w:rPr>
          <w:color w:val="auto"/>
        </w:rPr>
      </w:pPr>
      <w:r>
        <w:rPr>
          <w:rFonts w:hint="eastAsia"/>
          <w:color w:val="auto"/>
        </w:rPr>
        <w:t>③现状林地应通过疏伐、移栽、自然演替和生态治理的方式，实现稀疏化、灌草化，确保不妨碍防洪排涝安全。</w:t>
      </w:r>
    </w:p>
    <w:p>
      <w:pPr>
        <w:ind w:firstLine="480"/>
        <w:rPr>
          <w:rFonts w:ascii="Times New Roman"/>
          <w:color w:val="auto"/>
        </w:rPr>
      </w:pPr>
      <w:r>
        <w:rPr>
          <w:rFonts w:hint="eastAsia" w:ascii="Times New Roman"/>
          <w:color w:val="auto"/>
        </w:rPr>
        <w:t>（3）规划标准洪水位以上及堤防管理范围矛盾处理基本原则如下：</w:t>
      </w:r>
    </w:p>
    <w:p>
      <w:pPr>
        <w:ind w:firstLine="480"/>
        <w:rPr>
          <w:color w:val="auto"/>
        </w:rPr>
      </w:pPr>
      <w:r>
        <w:rPr>
          <w:rFonts w:hint="eastAsia"/>
          <w:color w:val="auto"/>
        </w:rPr>
        <w:t>①现状耕地、林地及其他空间按照尊重现状原则保留，并会同水务部门，根据行业法律法规进行管理。</w:t>
      </w:r>
    </w:p>
    <w:p>
      <w:pPr>
        <w:ind w:firstLine="480"/>
        <w:rPr>
          <w:color w:val="auto"/>
        </w:rPr>
      </w:pPr>
      <w:r>
        <w:rPr>
          <w:rFonts w:hint="eastAsia"/>
          <w:color w:val="auto"/>
        </w:rPr>
        <w:t>②应合理种植防浪林、护堤护岸林，有效发挥林木的滞洪、固堤和生态作用。</w:t>
      </w:r>
    </w:p>
    <w:p>
      <w:pPr>
        <w:ind w:firstLine="480"/>
        <w:rPr>
          <w:color w:val="auto"/>
        </w:rPr>
      </w:pPr>
      <w:r>
        <w:rPr>
          <w:rFonts w:hint="eastAsia"/>
          <w:color w:val="auto"/>
        </w:rPr>
        <w:t>③为保证河道防洪堤、蓄滞洪区围堤的安全，在堤防管理范围内的耕地耕种、造林工程等不应影响堤防结构安全。</w:t>
      </w:r>
    </w:p>
    <w:p>
      <w:pPr>
        <w:pStyle w:val="6"/>
        <w:rPr>
          <w:color w:val="auto"/>
        </w:rPr>
      </w:pPr>
      <w:r>
        <w:rPr>
          <w:rFonts w:hint="eastAsia"/>
          <w:color w:val="auto"/>
        </w:rPr>
        <w:t>以林为主空间内矛盾处理</w:t>
      </w:r>
    </w:p>
    <w:p>
      <w:pPr>
        <w:ind w:firstLine="480"/>
        <w:rPr>
          <w:color w:val="auto"/>
        </w:rPr>
      </w:pPr>
      <w:r>
        <w:rPr>
          <w:rFonts w:hint="eastAsia"/>
          <w:color w:val="auto"/>
        </w:rPr>
        <w:t>本指南所称“以林为主空间”界定为自然保护地、两轮百万亩造林地、国有林场、山区及平原生态林等。以林为主的空间中允许兼容部分田、水等要素，但造林工程选址需要避让耕地保护空间和设计水位以下范围的水域空间。</w:t>
      </w:r>
    </w:p>
    <w:p>
      <w:pPr>
        <w:ind w:firstLine="480" w:firstLineChars="0"/>
        <w:rPr>
          <w:rFonts w:ascii="Times New Roman"/>
          <w:color w:val="auto"/>
        </w:rPr>
      </w:pPr>
      <w:bookmarkStart w:id="58" w:name="_Hlk147836212"/>
      <w:r>
        <w:rPr>
          <w:rFonts w:hint="eastAsia" w:ascii="Times New Roman"/>
          <w:color w:val="auto"/>
        </w:rPr>
        <w:t>（1）</w:t>
      </w:r>
      <w:bookmarkStart w:id="59" w:name="_Hlk149168389"/>
      <w:r>
        <w:rPr>
          <w:rFonts w:hint="eastAsia" w:ascii="Times New Roman"/>
          <w:color w:val="auto"/>
        </w:rPr>
        <w:t>林地适宜引导重点区域确定</w:t>
      </w:r>
    </w:p>
    <w:bookmarkEnd w:id="58"/>
    <w:bookmarkEnd w:id="59"/>
    <w:p>
      <w:pPr>
        <w:ind w:firstLine="480"/>
        <w:rPr>
          <w:color w:val="auto"/>
        </w:rPr>
      </w:pPr>
      <w:r>
        <w:rPr>
          <w:rFonts w:hint="eastAsia"/>
          <w:color w:val="auto"/>
        </w:rPr>
        <w:t>宜优先按照《北京城市总</w:t>
      </w:r>
      <w:r>
        <w:rPr>
          <w:rFonts w:hint="eastAsia" w:ascii="Times New Roman"/>
          <w:color w:val="auto"/>
        </w:rPr>
        <w:t>体规划（</w:t>
      </w:r>
      <w:r>
        <w:rPr>
          <w:rFonts w:ascii="Times New Roman"/>
          <w:color w:val="auto"/>
        </w:rPr>
        <w:t>2016</w:t>
      </w:r>
      <w:r>
        <w:rPr>
          <w:rFonts w:hint="eastAsia" w:ascii="Times New Roman"/>
          <w:color w:val="auto"/>
        </w:rPr>
        <w:t>年—</w:t>
      </w:r>
      <w:r>
        <w:rPr>
          <w:rFonts w:ascii="Times New Roman"/>
          <w:color w:val="auto"/>
        </w:rPr>
        <w:t>2035</w:t>
      </w:r>
      <w:r>
        <w:rPr>
          <w:rFonts w:hint="eastAsia" w:ascii="Times New Roman"/>
          <w:color w:val="auto"/>
        </w:rPr>
        <w:t>年）》《北京城市副中心控制性详细规划（街区层面）（</w:t>
      </w:r>
      <w:r>
        <w:rPr>
          <w:rFonts w:ascii="Times New Roman"/>
          <w:color w:val="auto"/>
        </w:rPr>
        <w:t>2016</w:t>
      </w:r>
      <w:r>
        <w:rPr>
          <w:rFonts w:hint="eastAsia" w:ascii="Times New Roman"/>
          <w:color w:val="auto"/>
        </w:rPr>
        <w:t>年－</w:t>
      </w:r>
      <w:r>
        <w:rPr>
          <w:rFonts w:ascii="Times New Roman"/>
          <w:color w:val="auto"/>
        </w:rPr>
        <w:t>2035</w:t>
      </w:r>
      <w:r>
        <w:rPr>
          <w:rFonts w:hint="eastAsia" w:ascii="Times New Roman"/>
          <w:color w:val="auto"/>
        </w:rPr>
        <w:t>年）》《首都功能核心区控制性详细规划（街区层面）（</w:t>
      </w:r>
      <w:r>
        <w:rPr>
          <w:rFonts w:ascii="Times New Roman"/>
          <w:color w:val="auto"/>
        </w:rPr>
        <w:t>2018</w:t>
      </w:r>
      <w:r>
        <w:rPr>
          <w:rFonts w:hint="eastAsia" w:ascii="Times New Roman"/>
          <w:color w:val="auto"/>
        </w:rPr>
        <w:t>年—</w:t>
      </w:r>
      <w:r>
        <w:rPr>
          <w:rFonts w:ascii="Times New Roman"/>
          <w:color w:val="auto"/>
        </w:rPr>
        <w:t>2035</w:t>
      </w:r>
      <w:r>
        <w:rPr>
          <w:rFonts w:hint="eastAsia" w:ascii="Times New Roman"/>
          <w:color w:val="auto"/>
        </w:rPr>
        <w:t>年）》《北京市生态安全格局专项规划（</w:t>
      </w:r>
      <w:r>
        <w:rPr>
          <w:rFonts w:ascii="Times New Roman"/>
          <w:color w:val="auto"/>
        </w:rPr>
        <w:t>2021</w:t>
      </w:r>
      <w:r>
        <w:rPr>
          <w:rFonts w:hint="eastAsia" w:ascii="Times New Roman"/>
          <w:color w:val="auto"/>
        </w:rPr>
        <w:t>年</w:t>
      </w:r>
      <w:r>
        <w:rPr>
          <w:rFonts w:ascii="Times New Roman"/>
          <w:color w:val="auto"/>
        </w:rPr>
        <w:t>-2035</w:t>
      </w:r>
      <w:r>
        <w:rPr>
          <w:rFonts w:hint="eastAsia" w:ascii="Times New Roman"/>
          <w:color w:val="auto"/>
        </w:rPr>
        <w:t>年）》等规划确定的绿</w:t>
      </w:r>
      <w:r>
        <w:rPr>
          <w:rFonts w:hint="eastAsia"/>
          <w:color w:val="auto"/>
        </w:rPr>
        <w:t>色空间结构或生态空间结构，结合全域森林城市规划、花园城市规划、园林绿化规划等专项规划要求以及已批复的控制性详细规划和乡镇国土空间规划，将已实施或拟实施造林绿化的林草保护区、生态混合区、自然保留地等规划分区作为林地适宜引导重点区域。</w:t>
      </w:r>
    </w:p>
    <w:p>
      <w:pPr>
        <w:ind w:firstLine="480" w:firstLineChars="0"/>
        <w:rPr>
          <w:rFonts w:ascii="Times New Roman"/>
          <w:color w:val="auto"/>
        </w:rPr>
      </w:pPr>
      <w:r>
        <w:rPr>
          <w:rFonts w:hint="eastAsia" w:ascii="Times New Roman"/>
          <w:color w:val="auto"/>
        </w:rPr>
        <w:t>（2）以林为主空间内矛盾处理原则</w:t>
      </w:r>
    </w:p>
    <w:p>
      <w:pPr>
        <w:ind w:firstLine="480"/>
        <w:rPr>
          <w:rFonts w:ascii="Times New Roman"/>
          <w:color w:val="auto"/>
        </w:rPr>
      </w:pPr>
      <w:r>
        <w:rPr>
          <w:rFonts w:hint="eastAsia" w:ascii="Times New Roman"/>
          <w:color w:val="auto"/>
        </w:rPr>
        <w:t xml:space="preserve">①维护林权证的法律地位，已经取得林权证的林地不应纳入耕地补划范围。 </w:t>
      </w:r>
    </w:p>
    <w:p>
      <w:pPr>
        <w:ind w:firstLine="480"/>
        <w:rPr>
          <w:rFonts w:ascii="Times New Roman"/>
          <w:color w:val="auto"/>
        </w:rPr>
      </w:pPr>
      <w:r>
        <w:rPr>
          <w:rFonts w:hint="eastAsia" w:ascii="Times New Roman"/>
          <w:color w:val="auto"/>
        </w:rPr>
        <w:t>②耕地补划不得占用I、II级保护林地，主要涉及包括生态保护红线、自然保护区、国家公益林、天然林等在内的生态重要和敏感脆弱区域。</w:t>
      </w:r>
    </w:p>
    <w:p>
      <w:pPr>
        <w:ind w:firstLine="480"/>
        <w:rPr>
          <w:rFonts w:ascii="Times New Roman"/>
          <w:color w:val="auto"/>
        </w:rPr>
      </w:pPr>
      <w:r>
        <w:rPr>
          <w:rFonts w:hint="eastAsia" w:ascii="Times New Roman"/>
          <w:color w:val="auto"/>
        </w:rPr>
        <w:t>③耕地补划原则上不得占用III级保护林地，主要涉及森林公园、湿地公园、郊野公园，以及地方公益林和部分一般用材林、永久性苗圃等。确需占用少量III级保护林地用于复耕复垦的，只能占用除公益林之外的其他林地，并需要占补平衡。</w:t>
      </w:r>
    </w:p>
    <w:p>
      <w:pPr>
        <w:ind w:firstLine="480"/>
        <w:rPr>
          <w:rFonts w:ascii="Times New Roman"/>
          <w:color w:val="auto"/>
        </w:rPr>
      </w:pPr>
      <w:r>
        <w:rPr>
          <w:rFonts w:hint="eastAsia" w:ascii="Times New Roman"/>
          <w:color w:val="auto"/>
        </w:rPr>
        <w:t>④</w:t>
      </w:r>
      <w:r>
        <w:rPr>
          <w:rFonts w:ascii="Times New Roman"/>
          <w:color w:val="auto"/>
        </w:rPr>
        <w:t>IV</w:t>
      </w:r>
      <w:r>
        <w:rPr>
          <w:rFonts w:hint="eastAsia" w:ascii="Times New Roman"/>
          <w:color w:val="auto"/>
        </w:rPr>
        <w:t>级保护林地主要涉及经济林，除土地利用分类为林地的部分以外，其他部分可以纳入耕地补划范围。</w:t>
      </w:r>
    </w:p>
    <w:p>
      <w:pPr>
        <w:ind w:firstLine="480" w:firstLineChars="0"/>
        <w:rPr>
          <w:rFonts w:ascii="Times New Roman"/>
          <w:color w:val="auto"/>
        </w:rPr>
      </w:pPr>
      <w:r>
        <w:rPr>
          <w:rFonts w:hint="eastAsia" w:ascii="Times New Roman"/>
          <w:color w:val="auto"/>
        </w:rPr>
        <w:t>（3）</w:t>
      </w:r>
      <w:bookmarkStart w:id="60" w:name="_Hlk149168804"/>
      <w:r>
        <w:rPr>
          <w:rFonts w:hint="eastAsia" w:ascii="Times New Roman"/>
          <w:color w:val="auto"/>
        </w:rPr>
        <w:t>林</w:t>
      </w:r>
      <w:bookmarkEnd w:id="60"/>
      <w:r>
        <w:rPr>
          <w:rFonts w:hint="eastAsia" w:ascii="Times New Roman"/>
          <w:color w:val="auto"/>
        </w:rPr>
        <w:t>木退出</w:t>
      </w:r>
    </w:p>
    <w:p>
      <w:pPr>
        <w:ind w:firstLine="480"/>
        <w:rPr>
          <w:color w:val="auto"/>
        </w:rPr>
      </w:pPr>
      <w:r>
        <w:rPr>
          <w:rFonts w:hint="eastAsia"/>
          <w:color w:val="auto"/>
        </w:rPr>
        <w:t>林木的移植、砍伐等规定，需充分尊重农民意愿，并遵守《北京市绿化条例》。森林采伐应遵守《中华人民共和国森林法》，按照年度限额进行。</w:t>
      </w:r>
    </w:p>
    <w:p>
      <w:pPr>
        <w:pStyle w:val="5"/>
        <w:rPr>
          <w:color w:val="auto"/>
        </w:rPr>
      </w:pPr>
      <w:bookmarkStart w:id="61" w:name="_Toc143782673"/>
      <w:r>
        <w:rPr>
          <w:rFonts w:hint="eastAsia"/>
          <w:color w:val="auto"/>
        </w:rPr>
        <w:t>非建设空间复合利用</w:t>
      </w:r>
      <w:bookmarkEnd w:id="61"/>
    </w:p>
    <w:p>
      <w:pPr>
        <w:pStyle w:val="6"/>
        <w:rPr>
          <w:color w:val="auto"/>
        </w:rPr>
      </w:pPr>
      <w:r>
        <w:rPr>
          <w:rFonts w:hint="eastAsia"/>
          <w:color w:val="auto"/>
        </w:rPr>
        <w:t>复合利用总体原则</w:t>
      </w:r>
    </w:p>
    <w:p>
      <w:pPr>
        <w:ind w:firstLine="480"/>
        <w:rPr>
          <w:color w:val="auto"/>
        </w:rPr>
      </w:pPr>
      <w:r>
        <w:rPr>
          <w:rFonts w:hint="eastAsia"/>
          <w:color w:val="auto"/>
        </w:rPr>
        <w:t>在不改变非建设空间主导功能、不破坏自然生态的前提下，鼓励非建设空间复合利用，统筹协调非建设空间内要素的结构、布局、管理等方面要求，发挥多元生态效益。</w:t>
      </w:r>
    </w:p>
    <w:p>
      <w:pPr>
        <w:pStyle w:val="6"/>
        <w:rPr>
          <w:color w:val="auto"/>
        </w:rPr>
      </w:pPr>
      <w:r>
        <w:rPr>
          <w:rFonts w:hint="eastAsia"/>
          <w:color w:val="auto"/>
        </w:rPr>
        <w:t>蓝绿空间复合利用</w:t>
      </w:r>
    </w:p>
    <w:p>
      <w:pPr>
        <w:ind w:firstLine="480"/>
        <w:rPr>
          <w:color w:val="auto"/>
        </w:rPr>
      </w:pPr>
      <w:r>
        <w:rPr>
          <w:rFonts w:hint="eastAsia"/>
          <w:color w:val="auto"/>
        </w:rPr>
        <w:t>河道、水库规划标准洪水位以上范围可构建连续完整的蓝绿空间生态网络，合理种植护堤护岸林、防浪林及景观林草；河道、水库规划标准洪水位以下，可结合条件合理种植对行洪影响较小的草灌及挺水、沉水植物。通过优化林草结构与资源配置，协同发挥水源涵养、水质净化、生物栖息地等生态功能，并营造良好的亲水游憩空间。</w:t>
      </w:r>
    </w:p>
    <w:p>
      <w:pPr>
        <w:ind w:firstLine="480"/>
        <w:rPr>
          <w:color w:val="auto"/>
        </w:rPr>
      </w:pPr>
      <w:r>
        <w:rPr>
          <w:rFonts w:hint="eastAsia"/>
          <w:color w:val="auto"/>
        </w:rPr>
        <w:t>蓄洪（涝）区应充分利用自然地形地势、低洼空间，在保障规划蓄洪（涝）水量空间的基础上，应结合公园、绿地等建设，合理配置湿地、乔木、灌木、草地，并推进制定《北京市蓄滞洪区运用补偿办法》，实现基础设施的“平急两用”。</w:t>
      </w:r>
    </w:p>
    <w:p>
      <w:pPr>
        <w:pStyle w:val="6"/>
        <w:rPr>
          <w:color w:val="auto"/>
        </w:rPr>
      </w:pPr>
      <w:r>
        <w:rPr>
          <w:rFonts w:hint="eastAsia"/>
          <w:color w:val="auto"/>
        </w:rPr>
        <w:t>林下空间复合利用</w:t>
      </w:r>
    </w:p>
    <w:p>
      <w:pPr>
        <w:ind w:firstLine="480"/>
        <w:rPr>
          <w:color w:val="auto"/>
        </w:rPr>
      </w:pPr>
      <w:r>
        <w:rPr>
          <w:rFonts w:hint="eastAsia"/>
          <w:color w:val="auto"/>
        </w:rPr>
        <w:t>在现行法律、法规允许范围以及资源环境承载力限度下，在不破坏原有种植和生态环境的前提下，可适度发展林下养蜂、林下药材种植、林下菌类种植等农业生产活动，以及结合林下种植发展自然教育、红色研学、森林康养等新兴产业。</w:t>
      </w:r>
    </w:p>
    <w:p>
      <w:pPr>
        <w:ind w:firstLine="480"/>
        <w:rPr>
          <w:color w:val="auto"/>
        </w:rPr>
      </w:pPr>
      <w:r>
        <w:rPr>
          <w:rFonts w:hint="eastAsia"/>
          <w:color w:val="auto"/>
        </w:rPr>
        <w:t>探索林地与殡葬用地的复合利用，因地制宜建设树葬、花葬、草坪葬等生态殡葬园区。</w:t>
      </w:r>
    </w:p>
    <w:p>
      <w:pPr>
        <w:ind w:firstLine="480"/>
        <w:rPr>
          <w:color w:val="auto"/>
        </w:rPr>
      </w:pPr>
    </w:p>
    <w:p>
      <w:pPr>
        <w:ind w:firstLine="480"/>
        <w:rPr>
          <w:color w:val="auto"/>
        </w:rPr>
      </w:pPr>
    </w:p>
    <w:p>
      <w:pPr>
        <w:widowControl/>
        <w:spacing w:line="240" w:lineRule="auto"/>
        <w:ind w:firstLine="0" w:firstLineChars="0"/>
        <w:jc w:val="left"/>
        <w:rPr>
          <w:color w:val="auto"/>
        </w:rPr>
      </w:pPr>
    </w:p>
    <w:p>
      <w:pPr>
        <w:widowControl/>
        <w:spacing w:line="240" w:lineRule="auto"/>
        <w:ind w:firstLine="0" w:firstLineChars="0"/>
        <w:jc w:val="left"/>
        <w:rPr>
          <w:rFonts w:ascii="黑体" w:hAnsi="黑体" w:eastAsia="黑体"/>
          <w:b/>
          <w:bCs/>
          <w:color w:val="auto"/>
          <w:sz w:val="36"/>
        </w:rPr>
      </w:pPr>
    </w:p>
    <w:p>
      <w:pPr>
        <w:pStyle w:val="2"/>
        <w:rPr>
          <w:color w:val="auto"/>
        </w:rPr>
      </w:pPr>
      <w:bookmarkStart w:id="62" w:name="_Toc152544008"/>
      <w:r>
        <w:rPr>
          <w:rFonts w:hint="eastAsia"/>
          <w:color w:val="auto"/>
        </w:rPr>
        <w:t>实施保障措施</w:t>
      </w:r>
      <w:bookmarkEnd w:id="62"/>
    </w:p>
    <w:p>
      <w:pPr>
        <w:pStyle w:val="5"/>
        <w:rPr>
          <w:color w:val="auto"/>
        </w:rPr>
      </w:pPr>
      <w:r>
        <w:rPr>
          <w:rFonts w:hint="eastAsia"/>
          <w:color w:val="auto"/>
        </w:rPr>
        <w:t>调查监测监督</w:t>
      </w:r>
    </w:p>
    <w:p>
      <w:pPr>
        <w:ind w:firstLine="480"/>
        <w:rPr>
          <w:color w:val="auto"/>
        </w:rPr>
      </w:pPr>
      <w:r>
        <w:rPr>
          <w:rFonts w:hint="eastAsia"/>
          <w:color w:val="auto"/>
        </w:rPr>
        <w:t>构建天地一体化的非建设空间调查监测监管技术体系。充分利用卫星遥感、地面监测、无人机、大数据等技术手段，定期开展生态系统综合监测，实施动态掌握非建设空间的用途变化情况。</w:t>
      </w:r>
    </w:p>
    <w:p>
      <w:pPr>
        <w:ind w:firstLine="480"/>
        <w:rPr>
          <w:color w:val="auto"/>
        </w:rPr>
      </w:pPr>
      <w:r>
        <w:rPr>
          <w:rFonts w:hint="eastAsia"/>
          <w:color w:val="auto"/>
        </w:rPr>
        <w:t>构建耕地和永久基本农田、森林覆盖率等刚性管控目标信息化监管数据架构，通过监测用地资源用途转换、质量提升过程等信息，为土地审批、卫片执法、土地督查的重要依据，从严管控非农建设占用永久基本农田及破坏生态环境等现象。</w:t>
      </w:r>
    </w:p>
    <w:p>
      <w:pPr>
        <w:ind w:firstLine="480"/>
        <w:rPr>
          <w:color w:val="auto"/>
        </w:rPr>
      </w:pPr>
      <w:r>
        <w:rPr>
          <w:rFonts w:hint="eastAsia"/>
          <w:color w:val="auto"/>
        </w:rPr>
        <w:t>依托“三长联动”网格化巡查人员，加强对田林水等要素在保护、修复、利用及管控等方面的巡查力度，实现非建设空间违法行为早发现、早制止、早报告、早处置、早清零。</w:t>
      </w:r>
    </w:p>
    <w:p>
      <w:pPr>
        <w:pStyle w:val="5"/>
        <w:rPr>
          <w:color w:val="auto"/>
        </w:rPr>
      </w:pPr>
      <w:r>
        <w:rPr>
          <w:rFonts w:hint="eastAsia"/>
          <w:color w:val="auto"/>
        </w:rPr>
        <w:t>定期体检评估</w:t>
      </w:r>
    </w:p>
    <w:p>
      <w:pPr>
        <w:ind w:firstLine="480"/>
        <w:rPr>
          <w:color w:val="auto"/>
        </w:rPr>
      </w:pPr>
      <w:r>
        <w:rPr>
          <w:rFonts w:hint="eastAsia"/>
          <w:color w:val="auto"/>
        </w:rPr>
        <w:t>贯彻规划全周期评估管理理念，鼓励构建非建设空间相关体检评估体系，结合现状情况和规划目标，对不同区域、不同要素提出针对性的重点评估方向，评估内容可包括非建设空间相关重点规划核心指标、规划实施进展、规划综合效益、重点领域任务等内容。</w:t>
      </w:r>
    </w:p>
    <w:p>
      <w:pPr>
        <w:ind w:firstLine="480"/>
        <w:rPr>
          <w:color w:val="auto"/>
        </w:rPr>
      </w:pPr>
      <w:r>
        <w:rPr>
          <w:rFonts w:hint="eastAsia"/>
          <w:color w:val="auto"/>
        </w:rPr>
        <w:t>相关自然资源主管部门可将体检评估成果与国土调查、规划审批、用途管制等自然资源全过程管理业务相关联，作为规划动态维护的重要依据，通过实时检测和定期报告，实现对非建设空间规划实施工作的及时反馈和完善，并为执法督察、绩效考核等提供参考。</w:t>
      </w:r>
    </w:p>
    <w:p>
      <w:pPr>
        <w:pStyle w:val="4"/>
        <w:rPr>
          <w:color w:val="auto"/>
        </w:rPr>
      </w:pPr>
      <w:bookmarkStart w:id="63" w:name="_Toc152544012"/>
      <w:r>
        <w:rPr>
          <w:rFonts w:hint="eastAsia"/>
          <w:color w:val="auto"/>
        </w:rPr>
        <w:t>政策机制保障</w:t>
      </w:r>
      <w:bookmarkEnd w:id="63"/>
    </w:p>
    <w:p>
      <w:pPr>
        <w:pStyle w:val="5"/>
        <w:rPr>
          <w:color w:val="auto"/>
        </w:rPr>
      </w:pPr>
      <w:r>
        <w:rPr>
          <w:rFonts w:hint="eastAsia"/>
          <w:color w:val="auto"/>
        </w:rPr>
        <w:t>多元化投入机制</w:t>
      </w:r>
    </w:p>
    <w:p>
      <w:pPr>
        <w:ind w:firstLine="480"/>
        <w:rPr>
          <w:color w:val="auto"/>
        </w:rPr>
      </w:pPr>
      <w:r>
        <w:rPr>
          <w:rFonts w:hint="eastAsia"/>
          <w:color w:val="auto"/>
        </w:rPr>
        <w:t>完善多元化资金保障机制。加大非建设空间修复治理领域引导资金的投入，发挥财政资金的撬动作用，激励社会资本投入。在不新增地方政府隐性债务的前提下，支持金融机构参与非建设空间生态保护修复项目，推动发展绿色基金、绿色债券、绿色信贷、绿色保险等业务，充分发挥金融支持作用。统筹利用土地经营权流转和贷款贴息政策，支持社会资本参与生态保护修复，发展生态产业。</w:t>
      </w:r>
    </w:p>
    <w:p>
      <w:pPr>
        <w:ind w:firstLine="480"/>
        <w:rPr>
          <w:color w:val="auto"/>
        </w:rPr>
      </w:pPr>
      <w:r>
        <w:rPr>
          <w:rFonts w:hint="eastAsia"/>
          <w:color w:val="auto"/>
        </w:rPr>
        <w:t>鼓励出台非建设空间保护修复投入与建设用地收益和指标捆绑政策，实现用地指标区内供给平衡和增减平衡、资金封闭运行和收支平衡。</w:t>
      </w:r>
    </w:p>
    <w:p>
      <w:pPr>
        <w:ind w:firstLine="480"/>
        <w:rPr>
          <w:color w:val="auto"/>
        </w:rPr>
      </w:pPr>
      <w:r>
        <w:rPr>
          <w:rFonts w:hint="eastAsia"/>
          <w:color w:val="auto"/>
        </w:rPr>
        <w:t>鼓励和支持社会资本统筹开展非建设空间修复治理。通过空间置换、产权激励、资源综合利用、财政金融支持等方式，引导发展生态旅游、都市农业、休闲康养、自然教育、林下经济等生态产业，推动生态修复、产业发展和生态产品价值实现一体规划、一体实施、一体见效。</w:t>
      </w:r>
    </w:p>
    <w:p>
      <w:pPr>
        <w:pStyle w:val="5"/>
        <w:rPr>
          <w:color w:val="auto"/>
        </w:rPr>
      </w:pPr>
      <w:r>
        <w:rPr>
          <w:rFonts w:hint="eastAsia"/>
          <w:color w:val="auto"/>
        </w:rPr>
        <w:t>生态补偿机制</w:t>
      </w:r>
    </w:p>
    <w:p>
      <w:pPr>
        <w:ind w:firstLine="480"/>
        <w:rPr>
          <w:color w:val="auto"/>
        </w:rPr>
      </w:pPr>
      <w:r>
        <w:rPr>
          <w:rFonts w:hint="eastAsia"/>
          <w:color w:val="auto"/>
        </w:rPr>
        <w:t>针对重要生态环境要素，完善森林、水流、耕地生态保护补偿机制，不断提升生态保护成效。应推动实行横向结对协作，优化纵横结合的综合补偿制度，构建生态产品总值核算体系，优化补偿资金分配，鼓励由政府“输血补偿”向地区自身“造血补偿”转型。健全市场化、多元化生态保护补偿机制，完善市场交易机制，拓展市场化投融资渠道，充分调动全社会参与生态保护的积极性。</w:t>
      </w:r>
    </w:p>
    <w:p>
      <w:pPr>
        <w:pStyle w:val="4"/>
        <w:rPr>
          <w:color w:val="auto"/>
        </w:rPr>
      </w:pPr>
      <w:bookmarkStart w:id="64" w:name="_Toc152544013"/>
      <w:r>
        <w:rPr>
          <w:rFonts w:hint="eastAsia"/>
          <w:color w:val="auto"/>
        </w:rPr>
        <w:t>智慧平台支持</w:t>
      </w:r>
      <w:bookmarkEnd w:id="64"/>
    </w:p>
    <w:p>
      <w:pPr>
        <w:ind w:firstLine="480"/>
        <w:rPr>
          <w:color w:val="auto"/>
        </w:rPr>
      </w:pPr>
      <w:r>
        <w:rPr>
          <w:rFonts w:hint="eastAsia"/>
          <w:color w:val="auto"/>
        </w:rPr>
        <w:t>夯实非建设空间信息化管理数据基底，构建全过程、全链条非建设空间数据库，准确反映和评价生态要素实体时态、位置、数量、质量等多维时空属性关系，核心图层可包括行政边界、基期现状、限制要素、潜力资源、专项数据、用途规划、田要素规划、林要素规划、水要素规划等。</w:t>
      </w:r>
    </w:p>
    <w:p>
      <w:pPr>
        <w:ind w:firstLine="480"/>
        <w:rPr>
          <w:color w:val="auto"/>
        </w:rPr>
      </w:pPr>
      <w:r>
        <w:rPr>
          <w:rFonts w:hint="eastAsia"/>
          <w:color w:val="auto"/>
        </w:rPr>
        <w:t>预留与各层级法定规划衔接的数据接口，推动建设涵盖多层级指标监测、多场景业务支持的非建设空间规划管控实施智慧决策支持平台。优化形成全口径全要素的用地划分标准，支撑对非建设空间的精细化治理需求。</w:t>
      </w:r>
    </w:p>
    <w:p>
      <w:pPr>
        <w:ind w:firstLine="480"/>
        <w:rPr>
          <w:color w:val="auto"/>
        </w:rPr>
      </w:pPr>
    </w:p>
    <w:p>
      <w:pPr>
        <w:ind w:firstLine="480"/>
        <w:rPr>
          <w:color w:val="auto"/>
        </w:rPr>
      </w:pPr>
    </w:p>
    <w:p>
      <w:pPr>
        <w:ind w:firstLine="480"/>
        <w:rPr>
          <w:color w:val="auto"/>
        </w:rPr>
      </w:pPr>
    </w:p>
    <w:p>
      <w:pPr>
        <w:pStyle w:val="2"/>
        <w:numPr>
          <w:ilvl w:val="0"/>
          <w:numId w:val="0"/>
        </w:numPr>
        <w:rPr>
          <w:color w:val="auto"/>
        </w:rPr>
      </w:pPr>
      <w:bookmarkStart w:id="65" w:name="_Toc152544014"/>
      <w:r>
        <w:rPr>
          <w:rFonts w:hint="eastAsia"/>
          <w:color w:val="auto"/>
        </w:rPr>
        <w:t>附录</w:t>
      </w:r>
      <w:r>
        <w:rPr>
          <w:color w:val="auto"/>
        </w:rPr>
        <w:t xml:space="preserve">A </w:t>
      </w:r>
      <w:r>
        <w:rPr>
          <w:rFonts w:hint="eastAsia"/>
          <w:color w:val="auto"/>
        </w:rPr>
        <w:t>非建设空间与用地类型对应关系</w:t>
      </w:r>
      <w:bookmarkEnd w:id="65"/>
    </w:p>
    <w:tbl>
      <w:tblPr>
        <w:tblStyle w:val="33"/>
        <w:tblW w:w="7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ind w:firstLine="440"/>
              <w:rPr>
                <w:rFonts w:ascii="Times New Roman" w:hAnsi="Arial" w:cs="Arial"/>
                <w:b/>
                <w:bCs/>
                <w:color w:val="auto"/>
                <w:sz w:val="20"/>
                <w:szCs w:val="20"/>
              </w:rPr>
            </w:pPr>
            <w:r>
              <w:rPr>
                <w:rFonts w:hint="eastAsia" w:ascii="Times New Roman"/>
                <w:b/>
                <w:bCs/>
                <w:color w:val="auto"/>
                <w:sz w:val="20"/>
                <w:szCs w:val="20"/>
              </w:rPr>
              <w:t>北京市国土空间调查、规划、用途管制用地分类指南</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b/>
                <w:bCs/>
                <w:color w:val="auto"/>
                <w:sz w:val="20"/>
                <w:szCs w:val="20"/>
              </w:rPr>
            </w:pPr>
            <w:r>
              <w:rPr>
                <w:rFonts w:hint="eastAsia" w:ascii="Times New Roman" w:cs="Arial"/>
                <w:b/>
                <w:bCs/>
                <w:color w:val="auto"/>
                <w:sz w:val="20"/>
                <w:szCs w:val="20"/>
              </w:rPr>
              <w:t>非建设空间涉及用地类型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一级分类</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二级分类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01</w:t>
            </w:r>
            <w:r>
              <w:rPr>
                <w:rFonts w:hint="eastAsia" w:ascii="Times New Roman" w:cs="Arial"/>
                <w:color w:val="auto"/>
                <w:sz w:val="20"/>
                <w:szCs w:val="20"/>
              </w:rPr>
              <w:t>耕地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olor w:val="auto"/>
                <w:sz w:val="20"/>
                <w:szCs w:val="20"/>
              </w:rPr>
              <w:t>旱地</w:t>
            </w:r>
            <w:r>
              <w:rPr>
                <w:rFonts w:ascii="Times New Roman"/>
                <w:color w:val="auto"/>
                <w:sz w:val="20"/>
                <w:szCs w:val="20"/>
              </w:rPr>
              <w:t xml:space="preserve">  </w:t>
            </w:r>
            <w:r>
              <w:rPr>
                <w:rFonts w:hint="eastAsia" w:ascii="Times New Roman" w:cs="Arial"/>
                <w:color w:val="auto"/>
                <w:kern w:val="2"/>
                <w:sz w:val="20"/>
                <w:szCs w:val="20"/>
              </w:rPr>
              <w:t>水田</w:t>
            </w:r>
            <w:r>
              <w:rPr>
                <w:rFonts w:ascii="Times New Roman" w:cs="Arial"/>
                <w:color w:val="auto"/>
                <w:kern w:val="2"/>
                <w:sz w:val="20"/>
                <w:szCs w:val="20"/>
              </w:rPr>
              <w:t xml:space="preserve"> </w:t>
            </w:r>
            <w:r>
              <w:rPr>
                <w:rFonts w:hint="eastAsia" w:ascii="Times New Roman" w:cs="Arial"/>
                <w:color w:val="auto"/>
                <w:kern w:val="2"/>
                <w:sz w:val="20"/>
                <w:szCs w:val="20"/>
              </w:rPr>
              <w:t>水浇地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02</w:t>
            </w:r>
            <w:r>
              <w:rPr>
                <w:rFonts w:hint="eastAsia" w:ascii="Times New Roman" w:cs="Arial"/>
                <w:color w:val="auto"/>
                <w:sz w:val="20"/>
                <w:szCs w:val="20"/>
              </w:rPr>
              <w:t>园地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kern w:val="2"/>
                <w:sz w:val="20"/>
                <w:szCs w:val="20"/>
              </w:rPr>
              <w:t>果园</w:t>
            </w:r>
            <w:r>
              <w:rPr>
                <w:rFonts w:ascii="Times New Roman" w:cs="Arial"/>
                <w:color w:val="auto"/>
                <w:kern w:val="2"/>
                <w:sz w:val="20"/>
                <w:szCs w:val="20"/>
              </w:rPr>
              <w:t xml:space="preserve">  </w:t>
            </w:r>
            <w:r>
              <w:rPr>
                <w:rFonts w:hint="eastAsia" w:ascii="Times New Roman" w:cs="Arial"/>
                <w:color w:val="auto"/>
                <w:kern w:val="2"/>
                <w:sz w:val="20"/>
                <w:szCs w:val="20"/>
              </w:rPr>
              <w:t>其他园地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03</w:t>
            </w:r>
            <w:r>
              <w:rPr>
                <w:rFonts w:hint="eastAsia" w:ascii="Times New Roman" w:cs="Arial"/>
                <w:color w:val="auto"/>
                <w:sz w:val="20"/>
                <w:szCs w:val="20"/>
              </w:rPr>
              <w:t>林地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kern w:val="2"/>
                <w:sz w:val="20"/>
                <w:szCs w:val="20"/>
              </w:rPr>
              <w:t>乔木林地</w:t>
            </w:r>
            <w:r>
              <w:rPr>
                <w:rFonts w:ascii="Times New Roman" w:cs="Arial"/>
                <w:color w:val="auto"/>
                <w:kern w:val="2"/>
                <w:sz w:val="20"/>
                <w:szCs w:val="20"/>
              </w:rPr>
              <w:t xml:space="preserve">  </w:t>
            </w:r>
            <w:r>
              <w:rPr>
                <w:rFonts w:hint="eastAsia" w:ascii="Times New Roman" w:cs="Arial"/>
                <w:color w:val="auto"/>
                <w:kern w:val="2"/>
                <w:sz w:val="20"/>
                <w:szCs w:val="20"/>
              </w:rPr>
              <w:t>竹林地</w:t>
            </w:r>
            <w:r>
              <w:rPr>
                <w:rFonts w:ascii="Times New Roman" w:cs="Arial"/>
                <w:color w:val="auto"/>
                <w:kern w:val="2"/>
                <w:sz w:val="20"/>
                <w:szCs w:val="20"/>
              </w:rPr>
              <w:t xml:space="preserve">  </w:t>
            </w:r>
            <w:r>
              <w:rPr>
                <w:rFonts w:hint="eastAsia" w:ascii="Times New Roman" w:cs="Arial"/>
                <w:color w:val="auto"/>
                <w:kern w:val="2"/>
                <w:sz w:val="20"/>
                <w:szCs w:val="20"/>
              </w:rPr>
              <w:t>灌木林地</w:t>
            </w:r>
            <w:r>
              <w:rPr>
                <w:rFonts w:ascii="Times New Roman" w:cs="Arial"/>
                <w:color w:val="auto"/>
                <w:kern w:val="2"/>
                <w:sz w:val="20"/>
                <w:szCs w:val="20"/>
              </w:rPr>
              <w:t xml:space="preserve">  </w:t>
            </w:r>
            <w:r>
              <w:rPr>
                <w:rFonts w:hint="eastAsia" w:ascii="Times New Roman" w:cs="Arial"/>
                <w:color w:val="auto"/>
                <w:kern w:val="2"/>
                <w:sz w:val="20"/>
                <w:szCs w:val="20"/>
              </w:rPr>
              <w:t>其他林地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04</w:t>
            </w:r>
            <w:r>
              <w:rPr>
                <w:rFonts w:hint="eastAsia" w:ascii="Times New Roman" w:cs="Arial"/>
                <w:color w:val="auto"/>
                <w:sz w:val="20"/>
                <w:szCs w:val="20"/>
              </w:rPr>
              <w:t>草地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kern w:val="2"/>
                <w:sz w:val="20"/>
                <w:szCs w:val="20"/>
              </w:rPr>
              <w:t>人工牧草地</w:t>
            </w:r>
            <w:r>
              <w:rPr>
                <w:rFonts w:ascii="Times New Roman" w:cs="Arial"/>
                <w:color w:val="auto"/>
                <w:kern w:val="2"/>
                <w:sz w:val="20"/>
                <w:szCs w:val="20"/>
              </w:rPr>
              <w:t xml:space="preserve">  </w:t>
            </w:r>
            <w:r>
              <w:rPr>
                <w:rFonts w:hint="eastAsia" w:ascii="Times New Roman" w:cs="Arial"/>
                <w:color w:val="auto"/>
                <w:kern w:val="2"/>
                <w:sz w:val="20"/>
                <w:szCs w:val="20"/>
              </w:rPr>
              <w:t>其他草地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05</w:t>
            </w:r>
            <w:r>
              <w:rPr>
                <w:rFonts w:hint="eastAsia" w:ascii="Times New Roman" w:cs="Arial"/>
                <w:color w:val="auto"/>
                <w:sz w:val="20"/>
                <w:szCs w:val="20"/>
              </w:rPr>
              <w:t>湿地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kern w:val="2"/>
                <w:sz w:val="20"/>
                <w:szCs w:val="20"/>
              </w:rPr>
              <w:t>森林沼泽</w:t>
            </w:r>
            <w:r>
              <w:rPr>
                <w:rFonts w:ascii="Times New Roman" w:cs="Arial"/>
                <w:color w:val="auto"/>
                <w:kern w:val="2"/>
                <w:sz w:val="20"/>
                <w:szCs w:val="20"/>
              </w:rPr>
              <w:t xml:space="preserve">  </w:t>
            </w:r>
            <w:r>
              <w:rPr>
                <w:rFonts w:hint="eastAsia" w:ascii="Times New Roman" w:cs="Arial"/>
                <w:color w:val="auto"/>
                <w:kern w:val="2"/>
                <w:sz w:val="20"/>
                <w:szCs w:val="20"/>
              </w:rPr>
              <w:t>灌丛沼泽</w:t>
            </w:r>
            <w:r>
              <w:rPr>
                <w:rFonts w:ascii="Times New Roman" w:cs="Arial"/>
                <w:color w:val="auto"/>
                <w:kern w:val="2"/>
                <w:sz w:val="20"/>
                <w:szCs w:val="20"/>
              </w:rPr>
              <w:t xml:space="preserve"> </w:t>
            </w:r>
            <w:r>
              <w:rPr>
                <w:rFonts w:ascii="Times New Roman" w:cs="Arial"/>
                <w:color w:val="auto"/>
                <w:sz w:val="20"/>
                <w:szCs w:val="20"/>
              </w:rPr>
              <w:t xml:space="preserve"> </w:t>
            </w:r>
            <w:r>
              <w:rPr>
                <w:rFonts w:hint="eastAsia" w:ascii="Times New Roman" w:cs="Arial"/>
                <w:color w:val="auto"/>
                <w:sz w:val="20"/>
                <w:szCs w:val="20"/>
              </w:rPr>
              <w:t>沼泽草地</w:t>
            </w:r>
            <w:r>
              <w:rPr>
                <w:rFonts w:ascii="Times New Roman" w:cs="Arial"/>
                <w:color w:val="auto"/>
                <w:sz w:val="20"/>
                <w:szCs w:val="20"/>
              </w:rPr>
              <w:t xml:space="preserve">  </w:t>
            </w:r>
            <w:r>
              <w:rPr>
                <w:rFonts w:hint="eastAsia" w:ascii="Times New Roman" w:cs="Arial"/>
                <w:color w:val="auto"/>
                <w:sz w:val="20"/>
                <w:szCs w:val="20"/>
              </w:rPr>
              <w:t>沼泽地</w:t>
            </w:r>
            <w:r>
              <w:rPr>
                <w:rFonts w:ascii="Times New Roman" w:cs="Arial"/>
                <w:color w:val="auto"/>
                <w:sz w:val="20"/>
                <w:szCs w:val="20"/>
              </w:rPr>
              <w:t xml:space="preserve">  </w:t>
            </w:r>
            <w:r>
              <w:rPr>
                <w:rFonts w:hint="eastAsia" w:ascii="Times New Roman" w:cs="Arial"/>
                <w:color w:val="auto"/>
                <w:sz w:val="20"/>
                <w:szCs w:val="20"/>
              </w:rPr>
              <w:t>内陆滩涂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06</w:t>
            </w:r>
            <w:r>
              <w:rPr>
                <w:rFonts w:hint="eastAsia" w:ascii="Times New Roman" w:cs="Arial"/>
                <w:color w:val="auto"/>
                <w:sz w:val="20"/>
                <w:szCs w:val="20"/>
              </w:rPr>
              <w:t>农业设施建设用地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农村道路</w:t>
            </w:r>
            <w:r>
              <w:rPr>
                <w:rFonts w:ascii="Times New Roman" w:cs="Arial"/>
                <w:color w:val="auto"/>
                <w:sz w:val="20"/>
                <w:szCs w:val="20"/>
              </w:rPr>
              <w:t xml:space="preserve">  </w:t>
            </w:r>
            <w:r>
              <w:rPr>
                <w:rFonts w:hint="eastAsia" w:ascii="Times New Roman" w:cs="Arial"/>
                <w:color w:val="auto"/>
                <w:sz w:val="20"/>
                <w:szCs w:val="20"/>
              </w:rPr>
              <w:t>设施农用地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color w:val="auto"/>
                <w:sz w:val="20"/>
                <w:szCs w:val="20"/>
              </w:rPr>
            </w:pPr>
            <w:r>
              <w:rPr>
                <w:rFonts w:ascii="Times New Roman"/>
                <w:color w:val="auto"/>
                <w:sz w:val="20"/>
                <w:szCs w:val="20"/>
              </w:rPr>
              <w:t>13</w:t>
            </w:r>
            <w:r>
              <w:rPr>
                <w:rFonts w:hint="eastAsia" w:ascii="Times New Roman"/>
                <w:color w:val="auto"/>
                <w:sz w:val="20"/>
                <w:szCs w:val="20"/>
              </w:rPr>
              <w:t>公共设施用地</w:t>
            </w:r>
          </w:p>
        </w:tc>
        <w:tc>
          <w:tcPr>
            <w:tcW w:w="4820" w:type="dxa"/>
            <w:shd w:val="clear" w:color="auto" w:fill="auto"/>
            <w:tcMar>
              <w:top w:w="72" w:type="dxa"/>
              <w:left w:w="144" w:type="dxa"/>
              <w:bottom w:w="72" w:type="dxa"/>
              <w:right w:w="144" w:type="dxa"/>
            </w:tcMar>
            <w:vAlign w:val="center"/>
          </w:tcPr>
          <w:p>
            <w:pPr>
              <w:pStyle w:val="62"/>
              <w:rPr>
                <w:rFonts w:ascii="Times New Roman"/>
                <w:color w:val="auto"/>
                <w:sz w:val="20"/>
                <w:szCs w:val="20"/>
              </w:rPr>
            </w:pPr>
            <w:r>
              <w:rPr>
                <w:rFonts w:hint="eastAsia" w:ascii="Times New Roman"/>
                <w:color w:val="auto"/>
                <w:sz w:val="20"/>
                <w:szCs w:val="20"/>
              </w:rPr>
              <w:t>特例：蓝线范围内的水工设施用地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14</w:t>
            </w:r>
            <w:r>
              <w:rPr>
                <w:rFonts w:hint="eastAsia" w:ascii="Times New Roman" w:cs="Arial"/>
                <w:color w:val="auto"/>
                <w:sz w:val="20"/>
                <w:szCs w:val="20"/>
              </w:rPr>
              <w:t>绿地与开敞空间用地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公园与绿地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15</w:t>
            </w:r>
            <w:r>
              <w:rPr>
                <w:rFonts w:hint="eastAsia" w:ascii="Times New Roman" w:cs="Arial"/>
                <w:color w:val="auto"/>
                <w:sz w:val="20"/>
                <w:szCs w:val="20"/>
              </w:rPr>
              <w:t>特殊用地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特例：</w:t>
            </w:r>
            <w:r>
              <w:rPr>
                <w:rFonts w:hint="eastAsia" w:ascii="Times New Roman"/>
                <w:color w:val="auto"/>
                <w:sz w:val="20"/>
                <w:szCs w:val="20"/>
              </w:rPr>
              <w:t>被认定为军事用地的较大规模</w:t>
            </w:r>
            <w:r>
              <w:rPr>
                <w:rFonts w:hint="eastAsia" w:ascii="Times New Roman" w:cs="Arial"/>
                <w:color w:val="auto"/>
                <w:sz w:val="20"/>
                <w:szCs w:val="20"/>
              </w:rPr>
              <w:t>森林覆被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17</w:t>
            </w:r>
            <w:r>
              <w:rPr>
                <w:rFonts w:hint="eastAsia" w:ascii="Times New Roman" w:cs="Arial"/>
                <w:color w:val="auto"/>
                <w:sz w:val="20"/>
                <w:szCs w:val="20"/>
              </w:rPr>
              <w:t>陆地水域</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河流水面</w:t>
            </w:r>
            <w:r>
              <w:rPr>
                <w:rFonts w:ascii="Times New Roman" w:cs="Arial"/>
                <w:color w:val="auto"/>
                <w:sz w:val="20"/>
                <w:szCs w:val="20"/>
              </w:rPr>
              <w:t xml:space="preserve">  </w:t>
            </w:r>
            <w:r>
              <w:rPr>
                <w:rFonts w:hint="eastAsia" w:ascii="Times New Roman" w:cs="Arial"/>
                <w:color w:val="auto"/>
                <w:sz w:val="20"/>
                <w:szCs w:val="20"/>
              </w:rPr>
              <w:t>湖泊水面</w:t>
            </w:r>
            <w:r>
              <w:rPr>
                <w:rFonts w:ascii="Times New Roman" w:cs="Arial"/>
                <w:color w:val="auto"/>
                <w:sz w:val="20"/>
                <w:szCs w:val="20"/>
              </w:rPr>
              <w:t xml:space="preserve">  </w:t>
            </w:r>
            <w:r>
              <w:rPr>
                <w:rFonts w:hint="eastAsia" w:ascii="Times New Roman" w:cs="Arial"/>
                <w:color w:val="auto"/>
                <w:sz w:val="20"/>
                <w:szCs w:val="20"/>
              </w:rPr>
              <w:t>水库水面</w:t>
            </w:r>
            <w:r>
              <w:rPr>
                <w:rFonts w:ascii="Times New Roman" w:cs="Arial"/>
                <w:color w:val="auto"/>
                <w:sz w:val="20"/>
                <w:szCs w:val="20"/>
              </w:rPr>
              <w:t xml:space="preserve">  </w:t>
            </w:r>
            <w:r>
              <w:rPr>
                <w:rFonts w:hint="eastAsia" w:ascii="Times New Roman" w:cs="Arial"/>
                <w:color w:val="auto"/>
                <w:sz w:val="20"/>
                <w:szCs w:val="20"/>
              </w:rPr>
              <w:t>坑塘水面</w:t>
            </w:r>
            <w:r>
              <w:rPr>
                <w:rFonts w:ascii="Times New Roman" w:cs="Arial"/>
                <w:color w:val="auto"/>
                <w:sz w:val="20"/>
                <w:szCs w:val="20"/>
              </w:rPr>
              <w:t xml:space="preserve">  </w:t>
            </w:r>
            <w:r>
              <w:rPr>
                <w:rFonts w:hint="eastAsia" w:ascii="Times New Roman" w:cs="Arial"/>
                <w:color w:val="auto"/>
                <w:sz w:val="20"/>
                <w:szCs w:val="20"/>
              </w:rPr>
              <w:t>干渠</w:t>
            </w:r>
            <w:r>
              <w:rPr>
                <w:rFonts w:ascii="Times New Roman" w:cs="Arial"/>
                <w:color w:val="auto"/>
                <w:sz w:val="20"/>
                <w:szCs w:val="20"/>
              </w:rPr>
              <w:t xml:space="preserve">  </w:t>
            </w:r>
            <w:r>
              <w:rPr>
                <w:rFonts w:hint="eastAsia" w:ascii="Times New Roman" w:cs="Arial"/>
                <w:color w:val="auto"/>
                <w:sz w:val="20"/>
                <w:szCs w:val="20"/>
              </w:rPr>
              <w:t>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72"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ascii="Times New Roman" w:cs="Arial"/>
                <w:color w:val="auto"/>
                <w:sz w:val="20"/>
                <w:szCs w:val="20"/>
              </w:rPr>
              <w:t>23</w:t>
            </w:r>
            <w:r>
              <w:rPr>
                <w:rFonts w:hint="eastAsia" w:ascii="Times New Roman" w:cs="Arial"/>
                <w:color w:val="auto"/>
                <w:sz w:val="20"/>
                <w:szCs w:val="20"/>
              </w:rPr>
              <w:t>其他土地</w:t>
            </w:r>
          </w:p>
        </w:tc>
        <w:tc>
          <w:tcPr>
            <w:tcW w:w="4820" w:type="dxa"/>
            <w:shd w:val="clear" w:color="auto" w:fill="auto"/>
            <w:tcMar>
              <w:top w:w="72" w:type="dxa"/>
              <w:left w:w="144" w:type="dxa"/>
              <w:bottom w:w="72" w:type="dxa"/>
              <w:right w:w="144" w:type="dxa"/>
            </w:tcMar>
            <w:vAlign w:val="center"/>
          </w:tcPr>
          <w:p>
            <w:pPr>
              <w:pStyle w:val="62"/>
              <w:rPr>
                <w:rFonts w:ascii="Times New Roman" w:hAnsi="Arial" w:cs="Arial"/>
                <w:color w:val="auto"/>
                <w:sz w:val="20"/>
                <w:szCs w:val="20"/>
              </w:rPr>
            </w:pPr>
            <w:r>
              <w:rPr>
                <w:rFonts w:hint="eastAsia" w:ascii="Times New Roman" w:cs="Arial"/>
                <w:color w:val="auto"/>
                <w:sz w:val="20"/>
                <w:szCs w:val="20"/>
              </w:rPr>
              <w:t>空闲地</w:t>
            </w:r>
            <w:r>
              <w:rPr>
                <w:rFonts w:ascii="Times New Roman" w:cs="Arial"/>
                <w:color w:val="auto"/>
                <w:sz w:val="20"/>
                <w:szCs w:val="20"/>
              </w:rPr>
              <w:t xml:space="preserve">  </w:t>
            </w:r>
            <w:r>
              <w:rPr>
                <w:rFonts w:hint="eastAsia" w:ascii="Times New Roman" w:cs="Arial"/>
                <w:color w:val="auto"/>
                <w:sz w:val="20"/>
                <w:szCs w:val="20"/>
              </w:rPr>
              <w:t>田坎</w:t>
            </w:r>
            <w:r>
              <w:rPr>
                <w:rFonts w:ascii="Times New Roman" w:cs="Arial"/>
                <w:color w:val="auto"/>
                <w:sz w:val="20"/>
                <w:szCs w:val="20"/>
              </w:rPr>
              <w:t xml:space="preserve">  </w:t>
            </w:r>
            <w:r>
              <w:rPr>
                <w:rFonts w:hint="eastAsia" w:ascii="Times New Roman" w:cs="Arial"/>
                <w:color w:val="auto"/>
                <w:sz w:val="20"/>
                <w:szCs w:val="20"/>
              </w:rPr>
              <w:t>田间道</w:t>
            </w:r>
            <w:r>
              <w:rPr>
                <w:rFonts w:ascii="Times New Roman" w:cs="Arial"/>
                <w:color w:val="auto"/>
                <w:sz w:val="20"/>
                <w:szCs w:val="20"/>
              </w:rPr>
              <w:t xml:space="preserve">  </w:t>
            </w:r>
            <w:r>
              <w:rPr>
                <w:rFonts w:hint="eastAsia" w:ascii="Times New Roman" w:cs="Arial"/>
                <w:color w:val="auto"/>
                <w:sz w:val="20"/>
                <w:szCs w:val="20"/>
              </w:rPr>
              <w:t>裸土地</w:t>
            </w:r>
            <w:r>
              <w:rPr>
                <w:rFonts w:ascii="Times New Roman" w:cs="Arial"/>
                <w:color w:val="auto"/>
                <w:sz w:val="20"/>
                <w:szCs w:val="20"/>
              </w:rPr>
              <w:t xml:space="preserve">  </w:t>
            </w:r>
            <w:r>
              <w:rPr>
                <w:rFonts w:hint="eastAsia" w:ascii="Times New Roman" w:cs="Arial"/>
                <w:color w:val="auto"/>
                <w:sz w:val="20"/>
                <w:szCs w:val="20"/>
              </w:rPr>
              <w:t>裸岩石砾地</w:t>
            </w:r>
          </w:p>
        </w:tc>
      </w:tr>
    </w:tbl>
    <w:p>
      <w:pPr>
        <w:ind w:firstLine="480"/>
        <w:rPr>
          <w:color w:val="auto"/>
        </w:rPr>
      </w:pPr>
    </w:p>
    <w:p>
      <w:pPr>
        <w:pStyle w:val="2"/>
        <w:numPr>
          <w:ilvl w:val="0"/>
          <w:numId w:val="0"/>
        </w:numPr>
        <w:rPr>
          <w:color w:val="auto"/>
        </w:rPr>
      </w:pPr>
      <w:bookmarkStart w:id="66" w:name="_Toc152544015"/>
      <w:r>
        <w:rPr>
          <w:rFonts w:hint="eastAsia"/>
          <w:color w:val="auto"/>
        </w:rPr>
        <w:t>附录</w:t>
      </w:r>
      <w:r>
        <w:rPr>
          <w:color w:val="auto"/>
        </w:rPr>
        <w:t xml:space="preserve">B </w:t>
      </w:r>
      <w:bookmarkStart w:id="67" w:name="_Hlk141643526"/>
      <w:r>
        <w:rPr>
          <w:rFonts w:hint="eastAsia"/>
          <w:color w:val="auto"/>
        </w:rPr>
        <w:t>非建设空间管控指标体系</w:t>
      </w:r>
      <w:bookmarkEnd w:id="67"/>
      <w:r>
        <w:rPr>
          <w:rFonts w:hint="eastAsia"/>
          <w:color w:val="auto"/>
        </w:rPr>
        <w:t>与指标说明</w:t>
      </w:r>
      <w:bookmarkEnd w:id="66"/>
    </w:p>
    <w:p>
      <w:pPr>
        <w:pStyle w:val="10"/>
        <w:rPr>
          <w:color w:val="auto"/>
        </w:rPr>
      </w:pPr>
      <w:r>
        <w:rPr>
          <w:rFonts w:hint="eastAsia"/>
          <w:color w:val="auto"/>
        </w:rPr>
        <w:t>表B</w:t>
      </w:r>
      <w:r>
        <w:rPr>
          <w:color w:val="auto"/>
        </w:rPr>
        <w:t xml:space="preserve">.1 </w:t>
      </w:r>
      <w:r>
        <w:rPr>
          <w:rFonts w:hint="eastAsia"/>
          <w:color w:val="auto"/>
        </w:rPr>
        <w:t>非建设空间管控指标体系</w:t>
      </w:r>
    </w:p>
    <w:tbl>
      <w:tblPr>
        <w:tblStyle w:val="33"/>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427"/>
        <w:gridCol w:w="2587"/>
        <w:gridCol w:w="1140"/>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0" w:type="pct"/>
            <w:shd w:val="clear" w:color="auto" w:fill="auto"/>
            <w:vAlign w:val="center"/>
          </w:tcPr>
          <w:p>
            <w:pPr>
              <w:pStyle w:val="62"/>
              <w:textAlignment w:val="center"/>
              <w:rPr>
                <w:rFonts w:ascii="Times New Roman" w:hAnsi="宋体" w:cs="宋体"/>
                <w:b/>
                <w:bCs/>
                <w:color w:val="auto"/>
                <w:sz w:val="20"/>
                <w:szCs w:val="20"/>
              </w:rPr>
            </w:pPr>
            <w:r>
              <w:rPr>
                <w:rFonts w:hint="eastAsia" w:ascii="Times New Roman" w:hAnsi="宋体" w:cs="宋体"/>
                <w:b/>
                <w:bCs/>
                <w:color w:val="auto"/>
                <w:sz w:val="20"/>
                <w:szCs w:val="20"/>
                <w:lang w:bidi="ar"/>
              </w:rPr>
              <w:t>维度</w:t>
            </w:r>
          </w:p>
        </w:tc>
        <w:tc>
          <w:tcPr>
            <w:tcW w:w="247" w:type="pct"/>
            <w:shd w:val="clear" w:color="auto" w:fill="auto"/>
            <w:vAlign w:val="center"/>
          </w:tcPr>
          <w:p>
            <w:pPr>
              <w:pStyle w:val="62"/>
              <w:textAlignment w:val="center"/>
              <w:rPr>
                <w:rFonts w:ascii="Times New Roman" w:hAnsi="宋体" w:cs="宋体"/>
                <w:b/>
                <w:bCs/>
                <w:color w:val="auto"/>
                <w:sz w:val="20"/>
                <w:szCs w:val="20"/>
              </w:rPr>
            </w:pPr>
            <w:r>
              <w:rPr>
                <w:rFonts w:hint="eastAsia" w:ascii="Times New Roman" w:hAnsi="宋体" w:cs="宋体"/>
                <w:b/>
                <w:bCs/>
                <w:color w:val="auto"/>
                <w:sz w:val="20"/>
                <w:szCs w:val="20"/>
                <w:lang w:bidi="ar"/>
              </w:rPr>
              <w:t>序号</w:t>
            </w:r>
          </w:p>
        </w:tc>
        <w:tc>
          <w:tcPr>
            <w:tcW w:w="1424" w:type="pct"/>
            <w:shd w:val="clear" w:color="auto" w:fill="auto"/>
            <w:vAlign w:val="center"/>
          </w:tcPr>
          <w:p>
            <w:pPr>
              <w:pStyle w:val="62"/>
              <w:textAlignment w:val="center"/>
              <w:rPr>
                <w:rFonts w:ascii="Times New Roman" w:hAnsi="宋体" w:cs="宋体"/>
                <w:b/>
                <w:bCs/>
                <w:color w:val="auto"/>
                <w:sz w:val="20"/>
                <w:szCs w:val="20"/>
              </w:rPr>
            </w:pPr>
            <w:r>
              <w:rPr>
                <w:rFonts w:hint="eastAsia" w:ascii="Times New Roman" w:hAnsi="宋体" w:cs="宋体"/>
                <w:b/>
                <w:bCs/>
                <w:color w:val="auto"/>
                <w:sz w:val="20"/>
                <w:szCs w:val="20"/>
                <w:lang w:bidi="ar"/>
              </w:rPr>
              <w:t>指标项</w:t>
            </w:r>
          </w:p>
        </w:tc>
        <w:tc>
          <w:tcPr>
            <w:tcW w:w="635" w:type="pct"/>
            <w:shd w:val="clear" w:color="auto" w:fill="auto"/>
            <w:vAlign w:val="center"/>
          </w:tcPr>
          <w:p>
            <w:pPr>
              <w:pStyle w:val="62"/>
              <w:textAlignment w:val="center"/>
              <w:rPr>
                <w:rFonts w:ascii="Times New Roman" w:hAnsi="宋体" w:cs="宋体"/>
                <w:b/>
                <w:bCs/>
                <w:color w:val="auto"/>
                <w:sz w:val="20"/>
                <w:szCs w:val="20"/>
              </w:rPr>
            </w:pPr>
            <w:r>
              <w:rPr>
                <w:rFonts w:hint="eastAsia" w:ascii="Times New Roman" w:hAnsi="宋体" w:cs="宋体"/>
                <w:b/>
                <w:bCs/>
                <w:color w:val="auto"/>
                <w:sz w:val="20"/>
                <w:szCs w:val="20"/>
                <w:lang w:bidi="ar"/>
              </w:rPr>
              <w:t>指标类别</w:t>
            </w:r>
          </w:p>
        </w:tc>
        <w:tc>
          <w:tcPr>
            <w:tcW w:w="2303" w:type="pct"/>
            <w:shd w:val="clear" w:color="auto" w:fill="auto"/>
            <w:vAlign w:val="center"/>
          </w:tcPr>
          <w:p>
            <w:pPr>
              <w:pStyle w:val="62"/>
              <w:textAlignment w:val="center"/>
              <w:rPr>
                <w:rFonts w:ascii="Times New Roman" w:hAnsi="宋体" w:cs="宋体"/>
                <w:b/>
                <w:bCs/>
                <w:color w:val="auto"/>
                <w:sz w:val="20"/>
                <w:szCs w:val="20"/>
              </w:rPr>
            </w:pPr>
            <w:r>
              <w:rPr>
                <w:rFonts w:hint="eastAsia" w:ascii="Times New Roman" w:hAnsi="宋体" w:cs="宋体"/>
                <w:b/>
                <w:bCs/>
                <w:color w:val="auto"/>
                <w:sz w:val="20"/>
                <w:szCs w:val="20"/>
                <w:lang w:bidi="ar"/>
              </w:rPr>
              <w:t>指标来源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restar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底线管控</w:t>
            </w: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生态保护红线面积（平方公里）</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永久基本农田保护面积（万亩）</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生态控制区面积占市域面积的比例（</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restart"/>
            <w:shd w:val="clear" w:color="auto" w:fill="auto"/>
            <w:vAlign w:val="center"/>
          </w:tcPr>
          <w:p>
            <w:pPr>
              <w:pStyle w:val="62"/>
              <w:ind w:firstLine="400"/>
              <w:textAlignment w:val="center"/>
              <w:rPr>
                <w:rFonts w:ascii="Times New Roman"/>
                <w:color w:val="auto"/>
                <w:sz w:val="20"/>
                <w:szCs w:val="20"/>
              </w:rPr>
            </w:pPr>
            <w:r>
              <w:rPr>
                <w:rFonts w:hint="eastAsia" w:ascii="Times New Roman" w:hAnsi="宋体" w:cs="宋体"/>
                <w:color w:val="auto"/>
                <w:sz w:val="20"/>
                <w:szCs w:val="20"/>
                <w:lang w:bidi="ar"/>
              </w:rPr>
              <w:t>格局管控</w:t>
            </w:r>
          </w:p>
        </w:tc>
        <w:tc>
          <w:tcPr>
            <w:tcW w:w="247" w:type="pct"/>
            <w:shd w:val="clear" w:color="auto" w:fill="auto"/>
            <w:vAlign w:val="center"/>
          </w:tcPr>
          <w:p>
            <w:pPr>
              <w:pStyle w:val="62"/>
              <w:numPr>
                <w:ilvl w:val="0"/>
                <w:numId w:val="9"/>
              </w:numPr>
              <w:textAlignment w:val="center"/>
              <w:rPr>
                <w:rFonts w:ascii="Times New Roman"/>
                <w:color w:val="auto"/>
                <w:sz w:val="20"/>
                <w:szCs w:val="20"/>
                <w:lang w:bidi="ar"/>
              </w:rPr>
            </w:pPr>
          </w:p>
        </w:tc>
        <w:tc>
          <w:tcPr>
            <w:tcW w:w="1424" w:type="pct"/>
            <w:shd w:val="clear" w:color="auto" w:fill="auto"/>
            <w:vAlign w:val="center"/>
          </w:tcPr>
          <w:p>
            <w:pPr>
              <w:pStyle w:val="62"/>
              <w:textAlignment w:val="center"/>
              <w:rPr>
                <w:rFonts w:ascii="Times New Roman"/>
                <w:color w:val="auto"/>
                <w:sz w:val="20"/>
                <w:szCs w:val="20"/>
                <w:lang w:bidi="ar"/>
              </w:rPr>
            </w:pPr>
            <w:r>
              <w:rPr>
                <w:rFonts w:hint="eastAsia" w:ascii="Times New Roman"/>
                <w:color w:val="auto"/>
                <w:sz w:val="20"/>
                <w:szCs w:val="20"/>
                <w:lang w:bidi="ar"/>
              </w:rPr>
              <w:t>自然保护地占市域面积比例（</w:t>
            </w:r>
            <w:r>
              <w:rPr>
                <w:rFonts w:ascii="Times New Roman"/>
                <w:color w:val="auto"/>
                <w:sz w:val="20"/>
                <w:szCs w:val="20"/>
                <w:lang w:bidi="ar"/>
              </w:rPr>
              <w:t>%</w:t>
            </w:r>
            <w:r>
              <w:rPr>
                <w:rFonts w:hint="eastAsia" w:ascii="Times New Roman"/>
                <w:color w:val="auto"/>
                <w:sz w:val="20"/>
                <w:szCs w:val="20"/>
                <w:lang w:bidi="ar"/>
              </w:rPr>
              <w:t>）</w:t>
            </w:r>
          </w:p>
        </w:tc>
        <w:tc>
          <w:tcPr>
            <w:tcW w:w="635" w:type="pct"/>
            <w:shd w:val="clear" w:color="auto" w:fill="auto"/>
            <w:vAlign w:val="center"/>
          </w:tcPr>
          <w:p>
            <w:pPr>
              <w:pStyle w:val="62"/>
              <w:textAlignment w:val="center"/>
              <w:rPr>
                <w:rFonts w:ascii="Times New Roman"/>
                <w:color w:val="auto"/>
                <w:sz w:val="20"/>
                <w:szCs w:val="20"/>
                <w:lang w:bidi="ar"/>
              </w:rPr>
            </w:pPr>
            <w:r>
              <w:rPr>
                <w:rFonts w:hint="eastAsia" w:ascii="Times New Roman"/>
                <w:color w:val="auto"/>
                <w:sz w:val="20"/>
                <w:szCs w:val="20"/>
                <w:lang w:bidi="ar"/>
              </w:rPr>
              <w:t>约束性</w:t>
            </w:r>
          </w:p>
        </w:tc>
        <w:tc>
          <w:tcPr>
            <w:tcW w:w="2303" w:type="pct"/>
            <w:shd w:val="clear" w:color="auto" w:fill="auto"/>
            <w:vAlign w:val="center"/>
          </w:tcPr>
          <w:p>
            <w:pPr>
              <w:pStyle w:val="62"/>
              <w:textAlignment w:val="center"/>
              <w:rPr>
                <w:rFonts w:ascii="Times New Roman"/>
                <w:color w:val="auto"/>
                <w:sz w:val="20"/>
                <w:szCs w:val="20"/>
                <w:lang w:bidi="ar"/>
              </w:rPr>
            </w:pPr>
            <w:r>
              <w:rPr>
                <w:rFonts w:hint="eastAsia" w:ascii="Times New Roman"/>
                <w:color w:val="auto"/>
                <w:sz w:val="20"/>
                <w:szCs w:val="20"/>
                <w:lang w:bidi="ar"/>
              </w:rPr>
              <w:t>《北京市生物多样性保护园林绿化专项规划（</w:t>
            </w:r>
            <w:r>
              <w:rPr>
                <w:rFonts w:ascii="Times New Roman"/>
                <w:color w:val="auto"/>
                <w:sz w:val="20"/>
                <w:szCs w:val="20"/>
                <w:lang w:bidi="ar"/>
              </w:rPr>
              <w:t>2022</w:t>
            </w:r>
            <w:r>
              <w:rPr>
                <w:rFonts w:hint="eastAsia" w:ascii="Times New Roman"/>
                <w:color w:val="auto"/>
                <w:sz w:val="20"/>
                <w:szCs w:val="20"/>
                <w:lang w:bidi="ar"/>
              </w:rPr>
              <w:t>年</w:t>
            </w:r>
            <w:r>
              <w:rPr>
                <w:rFonts w:ascii="Times New Roman"/>
                <w:color w:val="auto"/>
                <w:sz w:val="20"/>
                <w:szCs w:val="20"/>
                <w:lang w:bidi="ar"/>
              </w:rPr>
              <w:t>-2035</w:t>
            </w:r>
            <w:r>
              <w:rPr>
                <w:rFonts w:hint="eastAsia" w:ascii="Times New Roman"/>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textAlignment w:val="center"/>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第一（二）道绿化隔离地区减量规模（平方公里）</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改写自《北京市第二道绿化隔离地区减量提质规划（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第一（二）道绿化隔离地区绿色开敞空间占比（</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改写自《北京市第二道绿化隔离地区减量提质规划（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 xml:space="preserve"> — 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生态廊道范围内违法建设占用面积占比（</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restar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功能管控</w:t>
            </w: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历史遗留废弃矿山综合治理率（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《北京市生态安全格局专项规划（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人均公园绿地面积（平方米）</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《北京市园林绿化专项规划（</w:t>
            </w:r>
            <w:r>
              <w:rPr>
                <w:rFonts w:ascii="Times New Roman" w:hAnsi="宋体" w:cs="宋体"/>
                <w:color w:val="auto"/>
                <w:sz w:val="20"/>
                <w:szCs w:val="20"/>
                <w:lang w:bidi="ar"/>
              </w:rPr>
              <w:t>2018</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公园绿地和广场步行</w:t>
            </w:r>
            <w:r>
              <w:rPr>
                <w:rFonts w:ascii="Times New Roman" w:hAnsi="宋体" w:cs="宋体"/>
                <w:color w:val="auto"/>
                <w:sz w:val="20"/>
                <w:szCs w:val="20"/>
                <w:lang w:bidi="ar"/>
              </w:rPr>
              <w:t>5</w:t>
            </w:r>
            <w:r>
              <w:rPr>
                <w:rFonts w:hint="eastAsia" w:ascii="Times New Roman" w:hAnsi="宋体" w:cs="宋体"/>
                <w:color w:val="auto"/>
                <w:sz w:val="20"/>
                <w:szCs w:val="20"/>
                <w:lang w:bidi="ar"/>
              </w:rPr>
              <w:t>分钟覆盖率（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《北京市园林绿化专项规划（</w:t>
            </w:r>
            <w:r>
              <w:rPr>
                <w:rFonts w:ascii="Times New Roman" w:hAnsi="宋体" w:cs="宋体"/>
                <w:color w:val="auto"/>
                <w:sz w:val="20"/>
                <w:szCs w:val="20"/>
                <w:lang w:bidi="ar"/>
              </w:rPr>
              <w:t>2018</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受污染耕地及污染地块安全利用率（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改写自《北京市高标准农田建设规划</w:t>
            </w:r>
            <w:r>
              <w:rPr>
                <w:rFonts w:ascii="Times New Roman" w:hAnsi="宋体" w:cs="宋体"/>
                <w:color w:val="auto"/>
                <w:sz w:val="20"/>
                <w:szCs w:val="20"/>
                <w:lang w:bidi="ar"/>
              </w:rPr>
              <w:t>(2021—2030</w:t>
            </w:r>
            <w:r>
              <w:rPr>
                <w:rFonts w:hint="eastAsia" w:ascii="Times New Roman" w:hAnsi="宋体" w:cs="宋体"/>
                <w:color w:val="auto"/>
                <w:sz w:val="20"/>
                <w:szCs w:val="20"/>
                <w:lang w:bidi="ar"/>
              </w:rPr>
              <w:t>年</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重要江河湖泊水功能区水质达标率（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城区乡土树种使用率（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《北京市生物多样性保护园林绿化专项规划（</w:t>
            </w:r>
            <w:r>
              <w:rPr>
                <w:rFonts w:ascii="Times New Roman" w:hAnsi="宋体" w:cs="宋体"/>
                <w:color w:val="auto"/>
                <w:sz w:val="20"/>
                <w:szCs w:val="20"/>
                <w:lang w:bidi="ar"/>
              </w:rPr>
              <w:t>2022</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退化湿地修复面积（公顷）</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地质灾害高易发区内居住用地面积（平方公里）</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改写自《北京市生态安全格局专项规划（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近三年平均地面沉降速率（米）</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改写自《北京市地质灾害防治“十四五”规划（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-2025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实现降雨</w:t>
            </w:r>
            <w:r>
              <w:rPr>
                <w:rFonts w:ascii="Times New Roman" w:hAnsi="宋体" w:cs="宋体"/>
                <w:color w:val="auto"/>
                <w:sz w:val="20"/>
                <w:szCs w:val="20"/>
                <w:lang w:bidi="ar"/>
              </w:rPr>
              <w:t>70%</w:t>
            </w:r>
            <w:r>
              <w:rPr>
                <w:rFonts w:hint="eastAsia" w:ascii="Times New Roman" w:hAnsi="宋体" w:cs="宋体"/>
                <w:color w:val="auto"/>
                <w:sz w:val="20"/>
                <w:szCs w:val="20"/>
                <w:lang w:bidi="ar"/>
              </w:rPr>
              <w:t>就地消纳和利用的城市建成区比重（</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退化林修复面积（平方公里）</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《北京市生态安全格局专项规划（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水土保持率（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改写自《北京市水土保持规划》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地下水水位变幅（米）</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国家重点保护野生动植物保护率（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《北京市生物多样性保护规划（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年）（征求意见搞）》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生态系统生产总值（</w:t>
            </w:r>
            <w:r>
              <w:rPr>
                <w:rFonts w:ascii="Times New Roman" w:hAnsi="宋体" w:cs="宋体"/>
                <w:color w:val="auto"/>
                <w:sz w:val="20"/>
                <w:szCs w:val="20"/>
                <w:lang w:bidi="ar"/>
              </w:rPr>
              <w:t>GEP</w:t>
            </w:r>
            <w:r>
              <w:rPr>
                <w:rFonts w:hint="eastAsia" w:ascii="Times New Roman" w:hAnsi="宋体" w:cs="宋体"/>
                <w:color w:val="auto"/>
                <w:sz w:val="20"/>
                <w:szCs w:val="20"/>
                <w:lang w:bidi="ar"/>
              </w:rPr>
              <w:t>）（亿元）</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restar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用途管控</w:t>
            </w: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森林覆盖率（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草地面积（平方公里）</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《国土空间规划城市体检评估规程（</w:t>
            </w:r>
            <w:r>
              <w:rPr>
                <w:rFonts w:ascii="Times New Roman" w:hAnsi="宋体" w:cs="宋体"/>
                <w:color w:val="auto"/>
                <w:sz w:val="20"/>
                <w:szCs w:val="20"/>
                <w:lang w:bidi="ar"/>
              </w:rPr>
              <w:t>TDT1063-2021</w:t>
            </w:r>
            <w:r>
              <w:rPr>
                <w:rFonts w:hint="eastAsia" w:ascii="Times New Roman" w:hAnsi="宋体" w:cs="宋体"/>
                <w:color w:val="auto"/>
                <w:sz w:val="20"/>
                <w:szCs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新增建设用地占用农用地量（亩）</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耕地保有量（万亩）</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《北京城市总体规划（</w:t>
            </w:r>
            <w:r>
              <w:rPr>
                <w:rFonts w:ascii="Times New Roman" w:hAnsi="宋体" w:cs="宋体"/>
                <w:color w:val="auto"/>
                <w:sz w:val="20"/>
                <w:szCs w:val="20"/>
                <w:lang w:bidi="ar"/>
              </w:rPr>
              <w:t>2016</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湿地保护率（</w:t>
            </w:r>
            <w:r>
              <w:rPr>
                <w:rFonts w:ascii="Times New Roman" w:hAnsi="宋体" w:cs="宋体"/>
                <w:color w:val="auto"/>
                <w:sz w:val="20"/>
                <w:szCs w:val="20"/>
                <w:lang w:bidi="ar"/>
              </w:rPr>
              <w:t>%</w:t>
            </w:r>
            <w:r>
              <w:rPr>
                <w:rFonts w:hint="eastAsia" w:ascii="Times New Roman" w:hAnsi="宋体" w:cs="宋体"/>
                <w:color w:val="auto"/>
                <w:sz w:val="20"/>
                <w:szCs w:val="20"/>
                <w:lang w:bidi="ar"/>
              </w:rPr>
              <w:t>）</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约束性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《北京市湿地保护发展规划（</w:t>
            </w:r>
            <w:r>
              <w:rPr>
                <w:rFonts w:ascii="Times New Roman" w:hAnsi="宋体" w:cs="宋体"/>
                <w:color w:val="auto"/>
                <w:sz w:val="20"/>
                <w:szCs w:val="20"/>
                <w:lang w:bidi="ar"/>
              </w:rPr>
              <w:t xml:space="preserve">2021-2035 </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森林蓄积量（万立方米）</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预期性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改写自《北京市园林绿化高质量发展行动计划（</w:t>
            </w:r>
            <w:r>
              <w:rPr>
                <w:rFonts w:ascii="Times New Roman" w:hAnsi="宋体" w:cs="宋体"/>
                <w:color w:val="auto"/>
                <w:sz w:val="20"/>
                <w:szCs w:val="20"/>
                <w:lang w:bidi="ar"/>
              </w:rPr>
              <w:t>2021-2025</w:t>
            </w:r>
            <w:r>
              <w:rPr>
                <w:rFonts w:hint="eastAsia" w:ascii="Times New Roman" w:hAnsi="宋体" w:cs="宋体"/>
                <w:color w:val="auto"/>
                <w:sz w:val="20"/>
                <w:szCs w:val="20"/>
                <w:lang w:bidi="ar"/>
              </w:rPr>
              <w:t>年）》《北京市生物多样性保护规划（</w:t>
            </w:r>
            <w:r>
              <w:rPr>
                <w:rFonts w:ascii="Times New Roman" w:hAnsi="宋体" w:cs="宋体"/>
                <w:color w:val="auto"/>
                <w:sz w:val="20"/>
                <w:szCs w:val="20"/>
                <w:lang w:bidi="ar"/>
              </w:rPr>
              <w:t>2021</w:t>
            </w:r>
            <w:r>
              <w:rPr>
                <w:rFonts w:hint="eastAsia" w:ascii="Times New Roman" w:hAnsi="宋体" w:cs="宋体"/>
                <w:color w:val="auto"/>
                <w:sz w:val="20"/>
                <w:szCs w:val="20"/>
                <w:lang w:bidi="ar"/>
              </w:rPr>
              <w:t>年—</w:t>
            </w:r>
            <w:r>
              <w:rPr>
                <w:rFonts w:ascii="Times New Roman" w:hAnsi="宋体" w:cs="宋体"/>
                <w:color w:val="auto"/>
                <w:sz w:val="20"/>
                <w:szCs w:val="20"/>
                <w:lang w:bidi="ar"/>
              </w:rPr>
              <w:t>2035</w:t>
            </w:r>
            <w:r>
              <w:rPr>
                <w:rFonts w:hint="eastAsia" w:ascii="Times New Roman" w:hAnsi="宋体" w:cs="宋体"/>
                <w:color w:val="auto"/>
                <w:sz w:val="20"/>
                <w:szCs w:val="20"/>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0" w:type="pct"/>
            <w:vMerge w:val="continue"/>
            <w:shd w:val="clear" w:color="auto" w:fill="auto"/>
            <w:vAlign w:val="center"/>
          </w:tcPr>
          <w:p>
            <w:pPr>
              <w:pStyle w:val="62"/>
              <w:rPr>
                <w:rFonts w:ascii="Times New Roman" w:hAnsi="宋体" w:cs="宋体"/>
                <w:color w:val="auto"/>
                <w:sz w:val="20"/>
                <w:szCs w:val="20"/>
              </w:rPr>
            </w:pPr>
          </w:p>
        </w:tc>
        <w:tc>
          <w:tcPr>
            <w:tcW w:w="247" w:type="pct"/>
            <w:shd w:val="clear" w:color="auto" w:fill="auto"/>
            <w:vAlign w:val="center"/>
          </w:tcPr>
          <w:p>
            <w:pPr>
              <w:pStyle w:val="62"/>
              <w:numPr>
                <w:ilvl w:val="0"/>
                <w:numId w:val="9"/>
              </w:numPr>
              <w:textAlignment w:val="center"/>
              <w:rPr>
                <w:rFonts w:ascii="Times New Roman" w:hAnsi="宋体" w:cs="宋体"/>
                <w:color w:val="auto"/>
                <w:sz w:val="20"/>
                <w:szCs w:val="20"/>
              </w:rPr>
            </w:pPr>
          </w:p>
        </w:tc>
        <w:tc>
          <w:tcPr>
            <w:tcW w:w="1424"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土地整治补充耕地量（亩）</w:t>
            </w:r>
          </w:p>
        </w:tc>
        <w:tc>
          <w:tcPr>
            <w:tcW w:w="635"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建议性</w:t>
            </w:r>
          </w:p>
        </w:tc>
        <w:tc>
          <w:tcPr>
            <w:tcW w:w="2303" w:type="pct"/>
            <w:shd w:val="clear" w:color="auto" w:fill="auto"/>
            <w:vAlign w:val="center"/>
          </w:tcPr>
          <w:p>
            <w:pPr>
              <w:pStyle w:val="62"/>
              <w:textAlignment w:val="center"/>
              <w:rPr>
                <w:rFonts w:ascii="Times New Roman" w:hAnsi="宋体" w:cs="宋体"/>
                <w:color w:val="auto"/>
                <w:sz w:val="20"/>
                <w:szCs w:val="20"/>
              </w:rPr>
            </w:pPr>
            <w:r>
              <w:rPr>
                <w:rFonts w:hint="eastAsia" w:ascii="Times New Roman" w:hAnsi="宋体" w:cs="宋体"/>
                <w:color w:val="auto"/>
                <w:sz w:val="20"/>
                <w:szCs w:val="20"/>
                <w:lang w:bidi="ar"/>
              </w:rPr>
              <w:t>《生态修复体检规程》</w:t>
            </w:r>
          </w:p>
        </w:tc>
      </w:tr>
    </w:tbl>
    <w:p>
      <w:pPr>
        <w:pStyle w:val="10"/>
        <w:rPr>
          <w:color w:val="auto"/>
        </w:rPr>
      </w:pPr>
    </w:p>
    <w:p>
      <w:pPr>
        <w:pStyle w:val="10"/>
        <w:rPr>
          <w:color w:val="auto"/>
        </w:rPr>
      </w:pPr>
      <w:r>
        <w:rPr>
          <w:rFonts w:hint="eastAsia"/>
          <w:color w:val="auto"/>
        </w:rPr>
        <w:t>表B</w:t>
      </w:r>
      <w:r>
        <w:rPr>
          <w:color w:val="auto"/>
        </w:rPr>
        <w:t xml:space="preserve">.2 </w:t>
      </w:r>
      <w:r>
        <w:rPr>
          <w:rFonts w:hint="eastAsia"/>
          <w:color w:val="auto"/>
        </w:rPr>
        <w:t>非建设空间管控指标说明</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027"/>
        <w:gridCol w:w="1290"/>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93" w:type="pct"/>
            <w:shd w:val="clear" w:color="auto" w:fill="auto"/>
            <w:vAlign w:val="center"/>
          </w:tcPr>
          <w:p>
            <w:pPr>
              <w:widowControl/>
              <w:spacing w:line="240" w:lineRule="auto"/>
              <w:ind w:firstLine="0" w:firstLineChars="0"/>
              <w:jc w:val="center"/>
              <w:textAlignment w:val="center"/>
              <w:rPr>
                <w:rFonts w:ascii="Times New Roman"/>
                <w:b/>
                <w:bCs/>
                <w:color w:val="auto"/>
                <w:sz w:val="20"/>
                <w:szCs w:val="20"/>
              </w:rPr>
            </w:pPr>
            <w:r>
              <w:rPr>
                <w:rFonts w:hint="eastAsia" w:ascii="Times New Roman"/>
                <w:b/>
                <w:bCs/>
                <w:color w:val="auto"/>
                <w:sz w:val="20"/>
                <w:szCs w:val="20"/>
                <w:lang w:bidi="ar"/>
              </w:rPr>
              <w:t>序号</w:t>
            </w:r>
          </w:p>
        </w:tc>
        <w:tc>
          <w:tcPr>
            <w:tcW w:w="1189" w:type="pct"/>
            <w:shd w:val="clear" w:color="auto" w:fill="auto"/>
            <w:vAlign w:val="center"/>
          </w:tcPr>
          <w:p>
            <w:pPr>
              <w:widowControl/>
              <w:spacing w:line="240" w:lineRule="auto"/>
              <w:ind w:firstLine="0" w:firstLineChars="0"/>
              <w:jc w:val="center"/>
              <w:textAlignment w:val="center"/>
              <w:rPr>
                <w:rFonts w:ascii="Times New Roman"/>
                <w:b/>
                <w:bCs/>
                <w:color w:val="auto"/>
                <w:sz w:val="20"/>
                <w:szCs w:val="20"/>
              </w:rPr>
            </w:pPr>
            <w:r>
              <w:rPr>
                <w:rFonts w:hint="eastAsia" w:ascii="Times New Roman"/>
                <w:b/>
                <w:bCs/>
                <w:color w:val="auto"/>
                <w:sz w:val="20"/>
                <w:szCs w:val="20"/>
                <w:lang w:bidi="ar"/>
              </w:rPr>
              <w:t>指标项</w:t>
            </w:r>
          </w:p>
        </w:tc>
        <w:tc>
          <w:tcPr>
            <w:tcW w:w="757" w:type="pct"/>
            <w:shd w:val="clear" w:color="auto" w:fill="auto"/>
            <w:vAlign w:val="center"/>
          </w:tcPr>
          <w:p>
            <w:pPr>
              <w:widowControl/>
              <w:spacing w:line="240" w:lineRule="auto"/>
              <w:ind w:firstLine="0" w:firstLineChars="0"/>
              <w:jc w:val="center"/>
              <w:textAlignment w:val="center"/>
              <w:rPr>
                <w:rFonts w:ascii="Times New Roman"/>
                <w:b/>
                <w:bCs/>
                <w:color w:val="auto"/>
                <w:sz w:val="20"/>
                <w:szCs w:val="20"/>
              </w:rPr>
            </w:pPr>
            <w:r>
              <w:rPr>
                <w:rFonts w:hint="eastAsia" w:ascii="Times New Roman"/>
                <w:b/>
                <w:bCs/>
                <w:color w:val="auto"/>
                <w:sz w:val="20"/>
                <w:szCs w:val="20"/>
                <w:lang w:bidi="ar"/>
              </w:rPr>
              <w:t>层级</w:t>
            </w:r>
          </w:p>
        </w:tc>
        <w:tc>
          <w:tcPr>
            <w:tcW w:w="2659" w:type="pct"/>
            <w:shd w:val="clear" w:color="auto" w:fill="auto"/>
            <w:vAlign w:val="center"/>
          </w:tcPr>
          <w:p>
            <w:pPr>
              <w:widowControl/>
              <w:spacing w:line="240" w:lineRule="auto"/>
              <w:ind w:firstLine="0" w:firstLineChars="0"/>
              <w:jc w:val="center"/>
              <w:textAlignment w:val="center"/>
              <w:rPr>
                <w:rFonts w:ascii="Times New Roman"/>
                <w:b/>
                <w:bCs/>
                <w:color w:val="auto"/>
                <w:sz w:val="20"/>
                <w:szCs w:val="20"/>
              </w:rPr>
            </w:pPr>
            <w:r>
              <w:rPr>
                <w:rFonts w:hint="eastAsia" w:ascii="Times New Roman"/>
                <w:b/>
                <w:bCs/>
                <w:color w:val="auto"/>
                <w:sz w:val="20"/>
                <w:szCs w:val="20"/>
                <w:lang w:bidi="ar"/>
              </w:rPr>
              <w:t>指标含义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生态保护红线面积（平方公里）</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jc w:val="left"/>
              <w:textAlignment w:val="center"/>
              <w:rPr>
                <w:rFonts w:ascii="Times New Roman"/>
                <w:color w:val="auto"/>
                <w:sz w:val="20"/>
                <w:szCs w:val="20"/>
              </w:rPr>
            </w:pPr>
            <w:r>
              <w:rPr>
                <w:rFonts w:hint="eastAsia" w:ascii="Times New Roman"/>
                <w:color w:val="auto"/>
                <w:sz w:val="20"/>
                <w:szCs w:val="20"/>
                <w:lang w:bidi="ar"/>
              </w:rPr>
              <w:t>为维护国家或区域生态安全和可持续发展，根据生态系统完整性和连通性的保护需求，划定的需实施特殊保护区域的面积。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永久基本农田保护面积（万亩）</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实行永久性保护的基本农田面积。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3</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生态控制区面积占市域面积的比例（</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生态控制线内的地区为生态控制区，以生态保护红线、永久基本农田保护红线为基础，包括具有重要生态价值的山地、森林、河流湖泊等现状生态用地和水源保护区、自然保护区、风景名胜区等法定保护空间，即生态控制区面积占行政区域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4</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自然保护地占市域面积比例（</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中心城区</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指市域内自然保护地的面积占市域面积的比例。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5</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第一（二）道绿化隔离地区减量规模（平方公里）</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第一（二）道绿化隔离地区范围内已实施完成的现状建设用地减量总规模。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6</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第一（二）道绿化隔离地区绿色开敞空间占比（</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绿色开敞空间面积占第一（二）道绿化隔离地区总面积的比例。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7</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生态廊道范围内违法建设占用面积占比（</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市辖区内连续贯通的生态廊道范围内违法建设占用面积，占生态廊道面积的百分比。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8</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历史遗留废弃矿山综合治理率（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通过土地复垦、地质环境综合治理、生态修复等措施，实现矿山综合治理的面积比例。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9</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人均公园绿地面积（平方米）</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中心城区</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指中心城区内常住人口人均拥有的公园绿地面积。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10</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公园绿地和广场步行</w:t>
            </w:r>
            <w:r>
              <w:rPr>
                <w:rFonts w:ascii="Times New Roman"/>
                <w:color w:val="auto"/>
                <w:sz w:val="20"/>
                <w:szCs w:val="20"/>
                <w:lang w:bidi="ar"/>
              </w:rPr>
              <w:t>5</w:t>
            </w:r>
            <w:r>
              <w:rPr>
                <w:rFonts w:hint="eastAsia" w:ascii="Times New Roman"/>
                <w:color w:val="auto"/>
                <w:sz w:val="20"/>
                <w:szCs w:val="20"/>
                <w:lang w:bidi="ar"/>
              </w:rPr>
              <w:t>分钟覆盖率（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中心城区</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指中心城区内</w:t>
            </w:r>
            <w:r>
              <w:rPr>
                <w:rFonts w:ascii="Times New Roman"/>
                <w:color w:val="auto"/>
                <w:sz w:val="20"/>
                <w:szCs w:val="20"/>
                <w:lang w:bidi="ar"/>
              </w:rPr>
              <w:t>400</w:t>
            </w:r>
            <w:r>
              <w:rPr>
                <w:rFonts w:hint="eastAsia" w:ascii="Times New Roman"/>
                <w:color w:val="auto"/>
                <w:sz w:val="20"/>
                <w:szCs w:val="20"/>
                <w:lang w:bidi="ar"/>
              </w:rPr>
              <w:t>平方米以上公园绿地、广场用地周边</w:t>
            </w:r>
            <w:r>
              <w:rPr>
                <w:rFonts w:ascii="Times New Roman"/>
                <w:color w:val="auto"/>
                <w:sz w:val="20"/>
                <w:szCs w:val="20"/>
                <w:lang w:bidi="ar"/>
              </w:rPr>
              <w:t>5</w:t>
            </w:r>
            <w:r>
              <w:rPr>
                <w:rFonts w:hint="eastAsia" w:ascii="Times New Roman"/>
                <w:color w:val="auto"/>
                <w:sz w:val="20"/>
                <w:szCs w:val="20"/>
                <w:lang w:bidi="ar"/>
              </w:rPr>
              <w:t>分钟步行范围覆盖的居住用地面积占所有居住用地面积的比例。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11</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受污染耕地及污染地块安全利用率（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指行政区域内受污染耕地及污染地块安全利用面积占受污染耕地及污染地块面积的比例。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12</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重要江河湖泊水功能区水质达标率（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指重要江河湖泊水质监测的达标率，表征水质情况。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13</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城区乡土树种使用率（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指中心城区的乡土树种数量占总栽植数量的比例。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14</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退化湿地修复面积（公顷）</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指特定范围内通过生态技术和工程对生态退化、功能受损的湿地进行修复或重建的湿地总面积。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15</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地质灾害高易发区内居住用地面积（平方公里）</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在地质灾害高易发区内，用地性质为住宅用地的面积。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16</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近三年平均地面沉降速率（米）</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指特定区域范围内近三年地面沉降速率的平均值。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17</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实现降雨</w:t>
            </w:r>
            <w:r>
              <w:rPr>
                <w:rFonts w:ascii="Times New Roman"/>
                <w:color w:val="auto"/>
                <w:sz w:val="20"/>
                <w:szCs w:val="20"/>
                <w:lang w:bidi="ar"/>
              </w:rPr>
              <w:t>70%</w:t>
            </w:r>
            <w:r>
              <w:rPr>
                <w:rFonts w:hint="eastAsia" w:ascii="Times New Roman"/>
                <w:color w:val="auto"/>
                <w:sz w:val="20"/>
                <w:szCs w:val="20"/>
                <w:lang w:bidi="ar"/>
              </w:rPr>
              <w:t>就地消纳和利用的城市建成区比重（</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中心城区</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市辖区建成区内实现降雨</w:t>
            </w:r>
            <w:r>
              <w:rPr>
                <w:rFonts w:ascii="Times New Roman"/>
                <w:color w:val="auto"/>
                <w:sz w:val="20"/>
                <w:szCs w:val="20"/>
                <w:lang w:bidi="ar"/>
              </w:rPr>
              <w:t>70%</w:t>
            </w:r>
            <w:r>
              <w:rPr>
                <w:rFonts w:hint="eastAsia" w:ascii="Times New Roman"/>
                <w:color w:val="auto"/>
                <w:sz w:val="20"/>
                <w:szCs w:val="20"/>
                <w:lang w:bidi="ar"/>
              </w:rPr>
              <w:t>就地消纳和利用的地表（含水域）面积，占建成区面积的百分比。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18</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退化林修复面积（平方公里）</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指特定范围内通过生态技术和工程对生态退化、功能受损的林地进行修复或重建的林地总面积。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19</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水土保持率（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区域内水土保持状况良好的面积（非水土流失面积）占国土面积的比例。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20</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地下水水位变幅（米）</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指市辖区或特定区域不同深度含水层的地下水水位变幅。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21</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国家重点保护野生动植物保护率（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指行政区域内国家级保护野生动植物物种、特有物种进行保护的种类数占总种数的比例。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22</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生态系统生产总值（</w:t>
            </w:r>
            <w:r>
              <w:rPr>
                <w:rFonts w:ascii="Times New Roman"/>
                <w:color w:val="auto"/>
                <w:sz w:val="20"/>
                <w:szCs w:val="20"/>
                <w:lang w:bidi="ar"/>
              </w:rPr>
              <w:t>GEP</w:t>
            </w:r>
            <w:r>
              <w:rPr>
                <w:rFonts w:hint="eastAsia" w:ascii="Times New Roman"/>
                <w:color w:val="auto"/>
                <w:sz w:val="20"/>
                <w:szCs w:val="20"/>
                <w:lang w:bidi="ar"/>
              </w:rPr>
              <w:t>）（亿元）</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市级、区级、乡镇级、特定区域</w:t>
            </w:r>
            <w:r>
              <w:rPr>
                <w:rStyle w:val="109"/>
                <w:color w:val="auto"/>
                <w:lang w:bidi="ar"/>
              </w:rPr>
              <w:t>/</w:t>
            </w:r>
            <w:r>
              <w:rPr>
                <w:rStyle w:val="110"/>
                <w:rFonts w:hint="default" w:ascii="Times New Roman" w:hAnsi="Times New Roman" w:cs="Times New Roman"/>
                <w:color w:val="auto"/>
                <w:lang w:bidi="ar"/>
              </w:rPr>
              <w:t>单元</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指一定区域在一定时间内生态系统提供的最终产品和服务及其价值总和，是生态系统为人类福祉提供的产品和服务及其经济价值总量。主要包括生态系统提供的物质产品、调节服务和文化服务。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23</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森林覆盖率（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指市域内森林面积与土地面积的百分比。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24</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草地面积（平方公里）</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指特定范围内草地面积，包括天然的和人工种植或改良的草地。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25</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新增建设用地占用农用地量（亩）</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指新增建设用地占用耕地、林地、水域、草地等农用地的面积。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26</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耕地保有量（万亩）</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规划期内必须保有的耕地面积。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27</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湿地保护率（</w:t>
            </w:r>
            <w:r>
              <w:rPr>
                <w:rFonts w:ascii="Times New Roman"/>
                <w:color w:val="auto"/>
                <w:sz w:val="20"/>
                <w:szCs w:val="20"/>
                <w:lang w:bidi="ar"/>
              </w:rPr>
              <w:t>%</w:t>
            </w:r>
            <w:r>
              <w:rPr>
                <w:rFonts w:hint="eastAsia" w:ascii="Times New Roman"/>
                <w:color w:val="auto"/>
                <w:sz w:val="20"/>
                <w:szCs w:val="20"/>
                <w:lang w:bidi="ar"/>
              </w:rPr>
              <w:t>）</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中心城区</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指受保护的湿地面积与湿地总面积的比例，湿地总面积以最近一次全国湿地资源调查公布数据为基准。受保护湿地面积为各类保护地内的湿地面积总和。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28</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森林蓄积量（万立方米）</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一定面积森林中现存各种活立木的材积总量。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ascii="Times New Roman"/>
                <w:color w:val="auto"/>
                <w:sz w:val="20"/>
                <w:szCs w:val="20"/>
                <w:lang w:bidi="ar"/>
              </w:rPr>
              <w:t>29</w:t>
            </w:r>
          </w:p>
        </w:tc>
        <w:tc>
          <w:tcPr>
            <w:tcW w:w="1189"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土地整治补充耕地量（亩）</w:t>
            </w:r>
          </w:p>
        </w:tc>
        <w:tc>
          <w:tcPr>
            <w:tcW w:w="757" w:type="pct"/>
            <w:shd w:val="clear" w:color="auto" w:fill="auto"/>
            <w:vAlign w:val="center"/>
          </w:tcPr>
          <w:p>
            <w:pPr>
              <w:widowControl/>
              <w:spacing w:line="240" w:lineRule="auto"/>
              <w:ind w:firstLine="0" w:firstLineChars="0"/>
              <w:jc w:val="center"/>
              <w:textAlignment w:val="center"/>
              <w:rPr>
                <w:rFonts w:ascii="Times New Roman"/>
                <w:color w:val="auto"/>
                <w:sz w:val="20"/>
                <w:szCs w:val="20"/>
              </w:rPr>
            </w:pPr>
            <w:r>
              <w:rPr>
                <w:rFonts w:hint="eastAsia" w:ascii="Times New Roman"/>
                <w:color w:val="auto"/>
                <w:sz w:val="20"/>
                <w:szCs w:val="20"/>
                <w:lang w:bidi="ar"/>
              </w:rPr>
              <w:t>市级、区级、乡镇级</w:t>
            </w:r>
          </w:p>
        </w:tc>
        <w:tc>
          <w:tcPr>
            <w:tcW w:w="2659" w:type="pct"/>
            <w:shd w:val="clear" w:color="auto" w:fill="auto"/>
            <w:vAlign w:val="center"/>
          </w:tcPr>
          <w:p>
            <w:pPr>
              <w:widowControl/>
              <w:spacing w:line="240" w:lineRule="auto"/>
              <w:ind w:firstLine="0" w:firstLineChars="0"/>
              <w:textAlignment w:val="center"/>
              <w:rPr>
                <w:rFonts w:ascii="Times New Roman"/>
                <w:color w:val="auto"/>
                <w:sz w:val="20"/>
                <w:szCs w:val="20"/>
              </w:rPr>
            </w:pPr>
            <w:r>
              <w:rPr>
                <w:rFonts w:hint="eastAsia" w:ascii="Times New Roman"/>
                <w:color w:val="auto"/>
                <w:sz w:val="20"/>
                <w:szCs w:val="20"/>
                <w:lang w:bidi="ar"/>
              </w:rPr>
              <w:t>通过土地整治过程中新增耕地面积占土地整治面积的百分比。</w:t>
            </w:r>
          </w:p>
        </w:tc>
      </w:tr>
    </w:tbl>
    <w:p>
      <w:pPr>
        <w:pStyle w:val="2"/>
        <w:numPr>
          <w:ilvl w:val="0"/>
          <w:numId w:val="0"/>
        </w:numPr>
        <w:rPr>
          <w:color w:val="auto"/>
        </w:rPr>
      </w:pPr>
      <w:bookmarkStart w:id="68" w:name="_Toc152544016"/>
      <w:r>
        <w:rPr>
          <w:rFonts w:hint="eastAsia"/>
          <w:color w:val="auto"/>
        </w:rPr>
        <w:t>附录</w:t>
      </w:r>
      <w:r>
        <w:rPr>
          <w:color w:val="auto"/>
        </w:rPr>
        <w:t xml:space="preserve">C </w:t>
      </w:r>
      <w:r>
        <w:rPr>
          <w:rFonts w:hint="eastAsia"/>
          <w:color w:val="auto"/>
        </w:rPr>
        <w:t>典型生境营建和恢复</w:t>
      </w:r>
      <w:bookmarkEnd w:id="68"/>
      <w:r>
        <w:rPr>
          <w:rFonts w:hint="eastAsia"/>
          <w:color w:val="auto"/>
        </w:rPr>
        <w:t>模式</w:t>
      </w:r>
    </w:p>
    <w:p>
      <w:pPr>
        <w:ind w:firstLine="480"/>
        <w:rPr>
          <w:rFonts w:ascii="Times New Roman"/>
          <w:color w:val="auto"/>
        </w:rPr>
      </w:pPr>
      <w:bookmarkStart w:id="69" w:name="_Hlk141372976"/>
      <w:r>
        <w:rPr>
          <w:rFonts w:ascii="Times New Roman"/>
          <w:color w:val="auto"/>
        </w:rPr>
        <w:t>（1）森林生境营建引导模式要点。山区森林生境宜在单一人工</w:t>
      </w:r>
      <w:r>
        <w:rPr>
          <w:rFonts w:hint="eastAsia" w:ascii="Times New Roman"/>
          <w:color w:val="auto"/>
        </w:rPr>
        <w:t>纯</w:t>
      </w:r>
      <w:r>
        <w:rPr>
          <w:rFonts w:ascii="Times New Roman"/>
          <w:color w:val="auto"/>
        </w:rPr>
        <w:t>林中增加地带性植被，坡度缓于30%的区域可</w:t>
      </w:r>
      <w:r>
        <w:rPr>
          <w:rFonts w:hint="eastAsia" w:ascii="Times New Roman"/>
          <w:color w:val="auto"/>
        </w:rPr>
        <w:t>在</w:t>
      </w:r>
      <w:r>
        <w:rPr>
          <w:rFonts w:ascii="Times New Roman"/>
          <w:color w:val="auto"/>
        </w:rPr>
        <w:t>乔木层中增加壳斗科、槭树科、桦木科、松科等树种比例；坡度大于30%、以圆柏或侧柏等常绿乔木为优势的山区森林，宜逐步</w:t>
      </w:r>
      <w:r>
        <w:rPr>
          <w:rFonts w:hint="eastAsia" w:ascii="Times New Roman"/>
          <w:color w:val="auto"/>
        </w:rPr>
        <w:t>将</w:t>
      </w:r>
      <w:r>
        <w:rPr>
          <w:rFonts w:ascii="Times New Roman"/>
          <w:color w:val="auto"/>
        </w:rPr>
        <w:t>常绿乔木间隔替换为山杏、山桃、扁担杆、鼠李等小乔木或花灌木，落叶灌木比例</w:t>
      </w:r>
      <w:r>
        <w:rPr>
          <w:rFonts w:hint="eastAsia" w:ascii="Times New Roman"/>
          <w:color w:val="auto"/>
        </w:rPr>
        <w:t>不宜低于3</w:t>
      </w:r>
      <w:r>
        <w:rPr>
          <w:rFonts w:ascii="Times New Roman"/>
          <w:color w:val="auto"/>
        </w:rPr>
        <w:t>0</w:t>
      </w:r>
      <w:r>
        <w:rPr>
          <w:rFonts w:hint="eastAsia" w:ascii="Times New Roman"/>
          <w:color w:val="auto"/>
        </w:rPr>
        <w:t>%。</w:t>
      </w:r>
    </w:p>
    <w:p>
      <w:pPr>
        <w:ind w:firstLine="480"/>
        <w:rPr>
          <w:color w:val="auto"/>
        </w:rPr>
      </w:pPr>
      <w:r>
        <w:rPr>
          <w:rFonts w:hint="eastAsia" w:ascii="Times New Roman"/>
          <w:color w:val="auto"/>
        </w:rPr>
        <w:t>平原地区林地</w:t>
      </w:r>
      <w:r>
        <w:rPr>
          <w:rFonts w:hint="eastAsia"/>
          <w:color w:val="auto"/>
        </w:rPr>
        <w:t>可通过增加大乔木、开林窗、增加灌木、保留林下萌蘖幼苗等方式，优化生境垂直结构，并及时伐除长势羸弱的植株，补充壳斗科、槭树科、桑科和榆科植物。</w:t>
      </w:r>
    </w:p>
    <w:p>
      <w:pPr>
        <w:widowControl/>
        <w:overflowPunct w:val="0"/>
        <w:autoSpaceDE w:val="0"/>
        <w:autoSpaceDN w:val="0"/>
        <w:adjustRightInd w:val="0"/>
        <w:snapToGrid w:val="0"/>
        <w:spacing w:line="240" w:lineRule="auto"/>
        <w:ind w:firstLine="0" w:firstLineChars="0"/>
        <w:jc w:val="center"/>
        <w:textAlignment w:val="baseline"/>
        <w:rPr>
          <w:color w:val="auto"/>
          <w:spacing w:val="6"/>
          <w:szCs w:val="24"/>
        </w:rPr>
      </w:pPr>
      <w:r>
        <w:rPr>
          <w:color w:val="auto"/>
          <w:spacing w:val="6"/>
          <w:szCs w:val="24"/>
        </w:rPr>
        <w:drawing>
          <wp:inline distT="0" distB="0" distL="0" distR="0">
            <wp:extent cx="1704340" cy="1490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8041" cy="1502871"/>
                    </a:xfrm>
                    <a:prstGeom prst="rect">
                      <a:avLst/>
                    </a:prstGeom>
                    <a:noFill/>
                  </pic:spPr>
                </pic:pic>
              </a:graphicData>
            </a:graphic>
          </wp:inline>
        </w:drawing>
      </w:r>
      <w:r>
        <w:rPr>
          <w:color w:val="auto"/>
          <w:spacing w:val="6"/>
          <w:szCs w:val="24"/>
        </w:rPr>
        <w:drawing>
          <wp:inline distT="0" distB="0" distL="0" distR="0">
            <wp:extent cx="1748155" cy="145542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80005" cy="1482174"/>
                    </a:xfrm>
                    <a:prstGeom prst="rect">
                      <a:avLst/>
                    </a:prstGeom>
                    <a:noFill/>
                  </pic:spPr>
                </pic:pic>
              </a:graphicData>
            </a:graphic>
          </wp:inline>
        </w:drawing>
      </w:r>
      <w:r>
        <w:rPr>
          <w:color w:val="auto"/>
          <w:spacing w:val="6"/>
          <w:szCs w:val="24"/>
        </w:rPr>
        <w:drawing>
          <wp:inline distT="0" distB="0" distL="0" distR="0">
            <wp:extent cx="1806575" cy="1424940"/>
            <wp:effectExtent l="0" t="0" r="317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32692" cy="1445610"/>
                    </a:xfrm>
                    <a:prstGeom prst="rect">
                      <a:avLst/>
                    </a:prstGeom>
                    <a:noFill/>
                  </pic:spPr>
                </pic:pic>
              </a:graphicData>
            </a:graphic>
          </wp:inline>
        </w:drawing>
      </w:r>
    </w:p>
    <w:p>
      <w:pPr>
        <w:widowControl/>
        <w:overflowPunct w:val="0"/>
        <w:autoSpaceDE w:val="0"/>
        <w:autoSpaceDN w:val="0"/>
        <w:adjustRightInd w:val="0"/>
        <w:snapToGrid w:val="0"/>
        <w:spacing w:line="240" w:lineRule="auto"/>
        <w:ind w:firstLine="0" w:firstLineChars="0"/>
        <w:jc w:val="center"/>
        <w:textAlignment w:val="baseline"/>
        <w:rPr>
          <w:color w:val="auto"/>
          <w:spacing w:val="6"/>
          <w:szCs w:val="24"/>
        </w:rPr>
      </w:pPr>
      <w:r>
        <w:rPr>
          <w:color w:val="auto"/>
          <w:spacing w:val="6"/>
          <w:szCs w:val="24"/>
        </w:rPr>
        <w:drawing>
          <wp:inline distT="0" distB="0" distL="0" distR="0">
            <wp:extent cx="1586865" cy="14839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16200" cy="1511980"/>
                    </a:xfrm>
                    <a:prstGeom prst="rect">
                      <a:avLst/>
                    </a:prstGeom>
                    <a:noFill/>
                  </pic:spPr>
                </pic:pic>
              </a:graphicData>
            </a:graphic>
          </wp:inline>
        </w:drawing>
      </w:r>
      <w:r>
        <w:rPr>
          <w:color w:val="auto"/>
          <w:spacing w:val="6"/>
          <w:szCs w:val="24"/>
        </w:rPr>
        <w:drawing>
          <wp:inline distT="0" distB="0" distL="0" distR="0">
            <wp:extent cx="1725930" cy="1716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71057" cy="1761434"/>
                    </a:xfrm>
                    <a:prstGeom prst="rect">
                      <a:avLst/>
                    </a:prstGeom>
                    <a:noFill/>
                  </pic:spPr>
                </pic:pic>
              </a:graphicData>
            </a:graphic>
          </wp:inline>
        </w:drawing>
      </w:r>
      <w:r>
        <w:rPr>
          <w:color w:val="auto"/>
          <w:spacing w:val="6"/>
          <w:szCs w:val="24"/>
        </w:rPr>
        <w:drawing>
          <wp:inline distT="0" distB="0" distL="0" distR="0">
            <wp:extent cx="1667510" cy="167386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36225" cy="1742516"/>
                    </a:xfrm>
                    <a:prstGeom prst="rect">
                      <a:avLst/>
                    </a:prstGeom>
                    <a:noFill/>
                  </pic:spPr>
                </pic:pic>
              </a:graphicData>
            </a:graphic>
          </wp:inline>
        </w:drawing>
      </w:r>
    </w:p>
    <w:p>
      <w:pPr>
        <w:pStyle w:val="10"/>
        <w:rPr>
          <w:color w:val="auto"/>
        </w:rPr>
      </w:pPr>
      <w:r>
        <w:rPr>
          <w:rFonts w:hint="eastAsia"/>
          <w:color w:val="auto"/>
        </w:rPr>
        <w:t>附图1</w:t>
      </w:r>
      <w:r>
        <w:rPr>
          <w:color w:val="auto"/>
        </w:rPr>
        <w:t xml:space="preserve"> </w:t>
      </w:r>
      <w:r>
        <w:rPr>
          <w:rFonts w:hint="eastAsia"/>
          <w:color w:val="auto"/>
        </w:rPr>
        <w:t>森林生境营建引导模式示意</w:t>
      </w:r>
    </w:p>
    <w:p>
      <w:pPr>
        <w:spacing w:line="360" w:lineRule="auto"/>
        <w:ind w:firstLine="480"/>
        <w:rPr>
          <w:rFonts w:ascii="Times New Roman"/>
          <w:color w:val="auto"/>
        </w:rPr>
      </w:pPr>
      <w:r>
        <w:rPr>
          <w:rFonts w:hint="eastAsia" w:ascii="Times New Roman"/>
          <w:color w:val="auto"/>
        </w:rPr>
        <w:t>（2）湿地</w:t>
      </w:r>
      <w:r>
        <w:rPr>
          <w:rFonts w:ascii="Times New Roman"/>
          <w:color w:val="auto"/>
        </w:rPr>
        <w:t>生境营建引导模式要点。</w:t>
      </w:r>
      <w:r>
        <w:rPr>
          <w:rFonts w:hint="eastAsia" w:ascii="Times New Roman"/>
          <w:color w:val="auto"/>
        </w:rPr>
        <w:t>因地制宜建设自然生态岸线，在确保防洪安全的前提下，推进硬质衬砌岸坡生态化改造，建设生态岸线，恢复自然岸线。</w:t>
      </w:r>
    </w:p>
    <w:p>
      <w:pPr>
        <w:spacing w:line="360" w:lineRule="auto"/>
        <w:ind w:firstLine="480"/>
        <w:rPr>
          <w:rFonts w:ascii="Times New Roman"/>
          <w:color w:val="auto"/>
        </w:rPr>
      </w:pPr>
      <w:r>
        <w:rPr>
          <w:rFonts w:hint="eastAsia" w:ascii="Times New Roman"/>
          <w:color w:val="auto"/>
        </w:rPr>
        <w:t>平原段大型河流应加强河道周边高覆盖度草地植被保护和恢复，原则上不宜种植为乔木林地，河道行洪空间范围内单一片林中长势羸弱的植株应予以伐除，逐步修复为次生林，河滩地上的木本植物可适当伐除；城市郊野段河湖滨水空间要兼顾生态性和亲水性，具备条件的地区宜恢复华北平原原生水生态系统，修复关键湿地生物类群；建设区段城市河流尽可能减少人工硬化岸线，生态化改造现状混凝土硬质护岸，采用自然生态护砌形式，加强水岸连通，形成连续贯通的生态滨水岸线，提高滨水空间品质，改善滨河人居环境，并在适宜区域营造微生境，为生物提供停留和附着的环境条件。</w:t>
      </w:r>
    </w:p>
    <w:p>
      <w:pPr>
        <w:widowControl/>
        <w:overflowPunct w:val="0"/>
        <w:autoSpaceDE w:val="0"/>
        <w:autoSpaceDN w:val="0"/>
        <w:adjustRightInd w:val="0"/>
        <w:snapToGrid w:val="0"/>
        <w:spacing w:line="360" w:lineRule="auto"/>
        <w:ind w:firstLine="0" w:firstLineChars="0"/>
        <w:jc w:val="center"/>
        <w:textAlignment w:val="baseline"/>
        <w:rPr>
          <w:rFonts w:ascii="Times New Roman" w:eastAsiaTheme="minorEastAsia"/>
          <w:color w:val="auto"/>
          <w:spacing w:val="6"/>
          <w:szCs w:val="24"/>
        </w:rPr>
      </w:pPr>
      <w:r>
        <w:rPr>
          <w:rFonts w:ascii="Times New Roman" w:eastAsiaTheme="minorEastAsia"/>
          <w:color w:val="auto"/>
          <w:spacing w:val="6"/>
          <w:szCs w:val="24"/>
        </w:rPr>
        <w:drawing>
          <wp:inline distT="0" distB="0" distL="0" distR="0">
            <wp:extent cx="1711325" cy="104394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l="3298" r="2622"/>
                    <a:stretch>
                      <a:fillRect/>
                    </a:stretch>
                  </pic:blipFill>
                  <pic:spPr>
                    <a:xfrm>
                      <a:off x="0" y="0"/>
                      <a:ext cx="1711546" cy="1044000"/>
                    </a:xfrm>
                    <a:prstGeom prst="rect">
                      <a:avLst/>
                    </a:prstGeom>
                    <a:noFill/>
                    <a:ln>
                      <a:noFill/>
                    </a:ln>
                  </pic:spPr>
                </pic:pic>
              </a:graphicData>
            </a:graphic>
          </wp:inline>
        </w:drawing>
      </w:r>
      <w:r>
        <w:rPr>
          <w:rFonts w:ascii="Times New Roman" w:eastAsiaTheme="minorEastAsia"/>
          <w:color w:val="auto"/>
          <w:spacing w:val="6"/>
          <w:szCs w:val="24"/>
        </w:rPr>
        <w:drawing>
          <wp:inline distT="0" distB="0" distL="0" distR="0">
            <wp:extent cx="1765300" cy="1043940"/>
            <wp:effectExtent l="0" t="0" r="635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rcRect l="3541" r="2620"/>
                    <a:stretch>
                      <a:fillRect/>
                    </a:stretch>
                  </pic:blipFill>
                  <pic:spPr>
                    <a:xfrm>
                      <a:off x="0" y="0"/>
                      <a:ext cx="1765588" cy="1044000"/>
                    </a:xfrm>
                    <a:prstGeom prst="rect">
                      <a:avLst/>
                    </a:prstGeom>
                    <a:noFill/>
                    <a:ln>
                      <a:noFill/>
                    </a:ln>
                  </pic:spPr>
                </pic:pic>
              </a:graphicData>
            </a:graphic>
          </wp:inline>
        </w:drawing>
      </w:r>
      <w:r>
        <w:rPr>
          <w:rFonts w:ascii="Times New Roman" w:eastAsiaTheme="minorEastAsia"/>
          <w:color w:val="auto"/>
          <w:spacing w:val="6"/>
          <w:szCs w:val="24"/>
        </w:rPr>
        <w:drawing>
          <wp:inline distT="0" distB="0" distL="0" distR="0">
            <wp:extent cx="1737360" cy="100774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cstate="print">
                      <a:extLst>
                        <a:ext uri="{28A0092B-C50C-407E-A947-70E740481C1C}">
                          <a14:useLocalDpi xmlns:a14="http://schemas.microsoft.com/office/drawing/2010/main" val="0"/>
                        </a:ext>
                      </a:extLst>
                    </a:blip>
                    <a:srcRect l="3935" r="2930"/>
                    <a:stretch>
                      <a:fillRect/>
                    </a:stretch>
                  </pic:blipFill>
                  <pic:spPr>
                    <a:xfrm>
                      <a:off x="0" y="0"/>
                      <a:ext cx="1737635" cy="1008000"/>
                    </a:xfrm>
                    <a:prstGeom prst="rect">
                      <a:avLst/>
                    </a:prstGeom>
                    <a:noFill/>
                    <a:ln>
                      <a:noFill/>
                    </a:ln>
                  </pic:spPr>
                </pic:pic>
              </a:graphicData>
            </a:graphic>
          </wp:inline>
        </w:drawing>
      </w:r>
    </w:p>
    <w:p>
      <w:pPr>
        <w:pStyle w:val="10"/>
        <w:spacing w:line="360" w:lineRule="auto"/>
        <w:ind w:firstLine="480"/>
        <w:rPr>
          <w:color w:val="auto"/>
          <w:spacing w:val="6"/>
          <w:szCs w:val="24"/>
        </w:rPr>
      </w:pPr>
      <w:r>
        <w:rPr>
          <w:rFonts w:hint="eastAsia"/>
          <w:color w:val="auto"/>
        </w:rPr>
        <w:t>附图2</w:t>
      </w:r>
      <w:r>
        <w:rPr>
          <w:color w:val="auto"/>
        </w:rPr>
        <w:t xml:space="preserve"> </w:t>
      </w:r>
      <w:r>
        <w:rPr>
          <w:color w:val="auto"/>
          <w:spacing w:val="6"/>
          <w:szCs w:val="24"/>
        </w:rPr>
        <w:t>平原</w:t>
      </w:r>
      <w:r>
        <w:rPr>
          <w:rFonts w:hint="eastAsia"/>
          <w:color w:val="auto"/>
          <w:spacing w:val="6"/>
          <w:szCs w:val="24"/>
        </w:rPr>
        <w:t>段</w:t>
      </w:r>
      <w:r>
        <w:rPr>
          <w:color w:val="auto"/>
          <w:spacing w:val="6"/>
          <w:szCs w:val="24"/>
        </w:rPr>
        <w:t>河流</w:t>
      </w:r>
      <w:r>
        <w:rPr>
          <w:rFonts w:hint="eastAsia"/>
          <w:color w:val="auto"/>
          <w:spacing w:val="6"/>
          <w:szCs w:val="24"/>
        </w:rPr>
        <w:t>生境营建引导模式示意</w:t>
      </w:r>
    </w:p>
    <w:p>
      <w:pPr>
        <w:spacing w:line="360" w:lineRule="auto"/>
        <w:ind w:firstLine="480"/>
        <w:rPr>
          <w:rFonts w:ascii="Times New Roman"/>
          <w:color w:val="auto"/>
        </w:rPr>
      </w:pPr>
      <w:r>
        <w:rPr>
          <w:rFonts w:hint="eastAsia" w:ascii="Times New Roman"/>
          <w:color w:val="auto"/>
        </w:rPr>
        <w:t>山区段河流应逐步恢复其自然水文和生态过程，原则上不宜在山区自然河流两侧修建水泥硬质堤岸，不宜建坝阻断水流；沿河谷因道路建设而形成的陡峭河岸应逐步修复为坡岸；无人居住河谷地区的梯级蓄水池宜改造为丁坝，以保障水流连续和减缓水速；潮河与白河流域宜</w:t>
      </w:r>
      <w:r>
        <w:rPr>
          <w:color w:val="auto"/>
        </w:rPr>
        <w:t>逐步修复卵石河滩生境，为鹮嘴鹬</w:t>
      </w:r>
      <w:r>
        <w:rPr>
          <w:rFonts w:hint="eastAsia"/>
          <w:color w:val="auto"/>
        </w:rPr>
        <w:t>等涉禽</w:t>
      </w:r>
      <w:r>
        <w:rPr>
          <w:color w:val="auto"/>
        </w:rPr>
        <w:t>提供繁殖地</w:t>
      </w:r>
      <w:r>
        <w:rPr>
          <w:rFonts w:hint="eastAsia"/>
          <w:color w:val="auto"/>
        </w:rPr>
        <w:t>。</w:t>
      </w:r>
    </w:p>
    <w:p>
      <w:pPr>
        <w:widowControl/>
        <w:overflowPunct w:val="0"/>
        <w:autoSpaceDE w:val="0"/>
        <w:autoSpaceDN w:val="0"/>
        <w:adjustRightInd w:val="0"/>
        <w:snapToGrid w:val="0"/>
        <w:spacing w:line="360" w:lineRule="auto"/>
        <w:ind w:firstLine="0" w:firstLineChars="0"/>
        <w:textAlignment w:val="baseline"/>
        <w:rPr>
          <w:color w:val="auto"/>
          <w:spacing w:val="6"/>
          <w:szCs w:val="24"/>
        </w:rPr>
      </w:pPr>
      <w:r>
        <w:rPr>
          <w:color w:val="auto"/>
          <w:spacing w:val="6"/>
          <w:szCs w:val="24"/>
        </w:rPr>
        <w:drawing>
          <wp:inline distT="0" distB="0" distL="0" distR="0">
            <wp:extent cx="1807210" cy="11563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37133" cy="1175491"/>
                    </a:xfrm>
                    <a:prstGeom prst="rect">
                      <a:avLst/>
                    </a:prstGeom>
                    <a:noFill/>
                  </pic:spPr>
                </pic:pic>
              </a:graphicData>
            </a:graphic>
          </wp:inline>
        </w:drawing>
      </w:r>
      <w:r>
        <w:rPr>
          <w:color w:val="auto"/>
          <w:spacing w:val="6"/>
          <w:szCs w:val="24"/>
        </w:rPr>
        <w:drawing>
          <wp:inline distT="0" distB="0" distL="0" distR="0">
            <wp:extent cx="1727200" cy="12382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27296" cy="1238250"/>
                    </a:xfrm>
                    <a:prstGeom prst="rect">
                      <a:avLst/>
                    </a:prstGeom>
                    <a:noFill/>
                  </pic:spPr>
                </pic:pic>
              </a:graphicData>
            </a:graphic>
          </wp:inline>
        </w:drawing>
      </w:r>
      <w:r>
        <w:rPr>
          <w:color w:val="auto"/>
          <w:spacing w:val="6"/>
          <w:szCs w:val="24"/>
        </w:rPr>
        <w:drawing>
          <wp:inline distT="0" distB="0" distL="0" distR="0">
            <wp:extent cx="1689100" cy="1158875"/>
            <wp:effectExtent l="0" t="0" r="635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90832" cy="1159872"/>
                    </a:xfrm>
                    <a:prstGeom prst="rect">
                      <a:avLst/>
                    </a:prstGeom>
                    <a:noFill/>
                  </pic:spPr>
                </pic:pic>
              </a:graphicData>
            </a:graphic>
          </wp:inline>
        </w:drawing>
      </w:r>
    </w:p>
    <w:p>
      <w:pPr>
        <w:pStyle w:val="10"/>
        <w:spacing w:line="360" w:lineRule="auto"/>
        <w:ind w:firstLine="480"/>
        <w:rPr>
          <w:color w:val="auto"/>
        </w:rPr>
      </w:pPr>
      <w:r>
        <w:rPr>
          <w:rFonts w:hint="eastAsia"/>
          <w:color w:val="auto"/>
        </w:rPr>
        <w:t>附图3</w:t>
      </w:r>
      <w:r>
        <w:rPr>
          <w:color w:val="auto"/>
        </w:rPr>
        <w:t xml:space="preserve"> </w:t>
      </w:r>
      <w:r>
        <w:rPr>
          <w:rFonts w:hint="eastAsia"/>
          <w:color w:val="auto"/>
        </w:rPr>
        <w:t>山区河谷生境营建引导模式示意</w:t>
      </w:r>
    </w:p>
    <w:p>
      <w:pPr>
        <w:spacing w:line="360" w:lineRule="auto"/>
        <w:ind w:firstLine="480"/>
        <w:rPr>
          <w:rFonts w:ascii="Times New Roman"/>
          <w:color w:val="auto"/>
        </w:rPr>
      </w:pPr>
      <w:r>
        <w:rPr>
          <w:rFonts w:hint="eastAsia" w:ascii="Times New Roman"/>
          <w:color w:val="auto"/>
        </w:rPr>
        <w:t>密云水库、官厅水库等大型水库库区范围内滩地和草地应加强保护，原则上不宜种植为乔木林地；官厅水库库区范围内单一片林中长势羸弱的植株宜逐步伐除；因水库水位上涨而淹死的木本植物宜逐步伐除，以防因枯木营养物质持续输入水库而影响水质。</w:t>
      </w:r>
    </w:p>
    <w:p>
      <w:pPr>
        <w:widowControl/>
        <w:overflowPunct w:val="0"/>
        <w:autoSpaceDE w:val="0"/>
        <w:autoSpaceDN w:val="0"/>
        <w:adjustRightInd w:val="0"/>
        <w:snapToGrid w:val="0"/>
        <w:spacing w:line="360" w:lineRule="auto"/>
        <w:ind w:firstLine="0" w:firstLineChars="0"/>
        <w:jc w:val="center"/>
        <w:textAlignment w:val="baseline"/>
        <w:rPr>
          <w:rFonts w:ascii="Times New Roman" w:eastAsiaTheme="minorEastAsia"/>
          <w:color w:val="auto"/>
          <w:spacing w:val="6"/>
          <w:szCs w:val="24"/>
        </w:rPr>
      </w:pPr>
      <w:r>
        <w:rPr>
          <w:rFonts w:ascii="Times New Roman" w:eastAsiaTheme="minorEastAsia"/>
          <w:color w:val="auto"/>
          <w:spacing w:val="6"/>
          <w:szCs w:val="24"/>
        </w:rPr>
        <w:drawing>
          <wp:inline distT="0" distB="0" distL="0" distR="0">
            <wp:extent cx="1986915" cy="14039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87209" cy="1404000"/>
                    </a:xfrm>
                    <a:prstGeom prst="rect">
                      <a:avLst/>
                    </a:prstGeom>
                    <a:noFill/>
                  </pic:spPr>
                </pic:pic>
              </a:graphicData>
            </a:graphic>
          </wp:inline>
        </w:drawing>
      </w:r>
      <w:r>
        <w:rPr>
          <w:rFonts w:ascii="Times New Roman" w:eastAsiaTheme="minorEastAsia"/>
          <w:color w:val="auto"/>
          <w:spacing w:val="6"/>
          <w:szCs w:val="24"/>
        </w:rPr>
        <w:drawing>
          <wp:inline distT="0" distB="0" distL="0" distR="0">
            <wp:extent cx="1914525" cy="1403985"/>
            <wp:effectExtent l="0" t="0" r="952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15084" cy="1404000"/>
                    </a:xfrm>
                    <a:prstGeom prst="rect">
                      <a:avLst/>
                    </a:prstGeom>
                    <a:noFill/>
                  </pic:spPr>
                </pic:pic>
              </a:graphicData>
            </a:graphic>
          </wp:inline>
        </w:drawing>
      </w:r>
    </w:p>
    <w:p>
      <w:pPr>
        <w:pStyle w:val="10"/>
        <w:spacing w:line="360" w:lineRule="auto"/>
        <w:ind w:firstLine="480"/>
        <w:rPr>
          <w:color w:val="auto"/>
          <w:spacing w:val="6"/>
          <w:szCs w:val="24"/>
        </w:rPr>
      </w:pPr>
      <w:r>
        <w:rPr>
          <w:rFonts w:hint="eastAsia"/>
          <w:color w:val="auto"/>
        </w:rPr>
        <w:t>附图4</w:t>
      </w:r>
      <w:r>
        <w:rPr>
          <w:color w:val="auto"/>
        </w:rPr>
        <w:t xml:space="preserve"> </w:t>
      </w:r>
      <w:r>
        <w:rPr>
          <w:color w:val="auto"/>
          <w:spacing w:val="6"/>
          <w:szCs w:val="24"/>
        </w:rPr>
        <w:t>水库和滩地</w:t>
      </w:r>
      <w:r>
        <w:rPr>
          <w:rFonts w:hint="eastAsia"/>
          <w:color w:val="auto"/>
          <w:spacing w:val="6"/>
          <w:szCs w:val="24"/>
        </w:rPr>
        <w:t>生境营建引导模式示意</w:t>
      </w:r>
    </w:p>
    <w:p>
      <w:pPr>
        <w:ind w:firstLine="480"/>
        <w:rPr>
          <w:rFonts w:ascii="Times New Roman"/>
          <w:color w:val="auto"/>
        </w:rPr>
      </w:pPr>
      <w:r>
        <w:rPr>
          <w:rFonts w:hint="eastAsia" w:ascii="Times New Roman"/>
          <w:color w:val="auto"/>
        </w:rPr>
        <w:t>（3）农田生境营建引导模式要点。农田生境宜从整体上优化布局，加强农田生境、缓冲带及其他半自然生境整合，增加植物多样性和生境多样性，恢复活跃的土壤生物群落；构建农田生态廊道，提升景观连通性，展现农田景观为主的大面积平原乡野景观。农田缓冲带建设应注重利用现有沟路渠道边坡和田埂，尽量少占或不占用耕地。</w:t>
      </w:r>
    </w:p>
    <w:p>
      <w:pPr>
        <w:ind w:firstLine="480"/>
        <w:rPr>
          <w:rFonts w:ascii="Times New Roman"/>
          <w:color w:val="auto"/>
        </w:rPr>
      </w:pPr>
      <w:r>
        <w:rPr>
          <w:rFonts w:hint="eastAsia" w:ascii="Times New Roman"/>
          <w:color w:val="auto"/>
        </w:rPr>
        <w:t>（4）城市绿地生境营建引导模式要点。对于城市绿地中的林木植被配置，可采取以灌木加常绿乔木或者以小型落叶乔木加大型落叶乔木为主的模式，从地被层、灌木层、常绿乔木层、小型落叶乔木层到大型落叶乔木层形成连续的绿量和多层叶层；大规模单一纯林中长势羸弱的植株要及时伐除，并补充壳斗科、槭树科、桑科和榆科等植物。</w:t>
      </w:r>
    </w:p>
    <w:p>
      <w:pPr>
        <w:widowControl/>
        <w:overflowPunct w:val="0"/>
        <w:autoSpaceDE w:val="0"/>
        <w:autoSpaceDN w:val="0"/>
        <w:adjustRightInd w:val="0"/>
        <w:snapToGrid w:val="0"/>
        <w:spacing w:line="240" w:lineRule="auto"/>
        <w:ind w:firstLine="0" w:firstLineChars="0"/>
        <w:jc w:val="center"/>
        <w:textAlignment w:val="baseline"/>
        <w:rPr>
          <w:rFonts w:ascii="Times New Roman" w:eastAsiaTheme="minorEastAsia"/>
          <w:color w:val="auto"/>
          <w:spacing w:val="6"/>
          <w:szCs w:val="24"/>
        </w:rPr>
      </w:pPr>
      <w:r>
        <w:rPr>
          <w:rFonts w:ascii="Times New Roman" w:eastAsiaTheme="minorEastAsia"/>
          <w:color w:val="auto"/>
          <w:spacing w:val="6"/>
          <w:szCs w:val="24"/>
        </w:rPr>
        <w:drawing>
          <wp:inline distT="0" distB="0" distL="0" distR="0">
            <wp:extent cx="1978660" cy="17995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79029" cy="1800000"/>
                    </a:xfrm>
                    <a:prstGeom prst="rect">
                      <a:avLst/>
                    </a:prstGeom>
                    <a:noFill/>
                  </pic:spPr>
                </pic:pic>
              </a:graphicData>
            </a:graphic>
          </wp:inline>
        </w:drawing>
      </w:r>
      <w:r>
        <w:rPr>
          <w:rFonts w:ascii="Times New Roman" w:eastAsiaTheme="minorEastAsia"/>
          <w:color w:val="auto"/>
          <w:spacing w:val="6"/>
          <w:szCs w:val="24"/>
        </w:rPr>
        <w:drawing>
          <wp:inline distT="0" distB="0" distL="0" distR="0">
            <wp:extent cx="1778000" cy="16916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78254" cy="1692000"/>
                    </a:xfrm>
                    <a:prstGeom prst="rect">
                      <a:avLst/>
                    </a:prstGeom>
                    <a:noFill/>
                  </pic:spPr>
                </pic:pic>
              </a:graphicData>
            </a:graphic>
          </wp:inline>
        </w:drawing>
      </w:r>
    </w:p>
    <w:p>
      <w:pPr>
        <w:pStyle w:val="10"/>
        <w:rPr>
          <w:color w:val="auto"/>
          <w:spacing w:val="6"/>
          <w:szCs w:val="24"/>
        </w:rPr>
      </w:pPr>
      <w:r>
        <w:rPr>
          <w:rFonts w:hint="eastAsia"/>
          <w:color w:val="auto"/>
        </w:rPr>
        <w:t>附图5</w:t>
      </w:r>
      <w:r>
        <w:rPr>
          <w:color w:val="auto"/>
        </w:rPr>
        <w:t xml:space="preserve"> </w:t>
      </w:r>
      <w:r>
        <w:rPr>
          <w:color w:val="auto"/>
          <w:spacing w:val="6"/>
          <w:szCs w:val="24"/>
        </w:rPr>
        <w:t>城市绿地中</w:t>
      </w:r>
      <w:r>
        <w:rPr>
          <w:rFonts w:hint="eastAsia"/>
          <w:color w:val="auto"/>
          <w:spacing w:val="6"/>
          <w:szCs w:val="24"/>
        </w:rPr>
        <w:t>林木植被配置</w:t>
      </w:r>
      <w:r>
        <w:rPr>
          <w:color w:val="auto"/>
          <w:spacing w:val="6"/>
          <w:szCs w:val="24"/>
        </w:rPr>
        <w:t>模式示意</w:t>
      </w:r>
    </w:p>
    <w:p>
      <w:pPr>
        <w:ind w:firstLine="480"/>
        <w:rPr>
          <w:rFonts w:ascii="Times New Roman"/>
          <w:color w:val="auto"/>
        </w:rPr>
      </w:pPr>
      <w:r>
        <w:rPr>
          <w:rFonts w:hint="eastAsia" w:ascii="Times New Roman"/>
          <w:color w:val="auto"/>
        </w:rPr>
        <w:t>对于城市绿地中的草地生境，应保护现存自然草地，维系乡土草本植物生长；现有冷季型草坪可采用缀花草地和乡土单子叶草地两种模式营建。其中，缀花草地为播种或种植乡土双子叶植物，乡土单子叶草地为播种或种植乡土单子叶植物，形成与冷季型草坪共生的状态。</w:t>
      </w:r>
    </w:p>
    <w:p>
      <w:pPr>
        <w:pStyle w:val="66"/>
        <w:spacing w:before="0" w:beforeLines="0" w:after="0" w:afterLines="0"/>
      </w:pPr>
      <w:r>
        <w:drawing>
          <wp:inline distT="0" distB="0" distL="0" distR="0">
            <wp:extent cx="1760855" cy="13677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61354" cy="1368000"/>
                    </a:xfrm>
                    <a:prstGeom prst="rect">
                      <a:avLst/>
                    </a:prstGeom>
                    <a:noFill/>
                  </pic:spPr>
                </pic:pic>
              </a:graphicData>
            </a:graphic>
          </wp:inline>
        </w:drawing>
      </w:r>
      <w:r>
        <w:drawing>
          <wp:inline distT="0" distB="0" distL="0" distR="0">
            <wp:extent cx="1784985" cy="136779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85557" cy="1368000"/>
                    </a:xfrm>
                    <a:prstGeom prst="rect">
                      <a:avLst/>
                    </a:prstGeom>
                    <a:noFill/>
                  </pic:spPr>
                </pic:pic>
              </a:graphicData>
            </a:graphic>
          </wp:inline>
        </w:drawing>
      </w:r>
    </w:p>
    <w:p>
      <w:pPr>
        <w:pStyle w:val="10"/>
        <w:rPr>
          <w:color w:val="auto"/>
        </w:rPr>
      </w:pPr>
      <w:r>
        <w:rPr>
          <w:rFonts w:hint="eastAsia"/>
          <w:color w:val="auto"/>
        </w:rPr>
        <w:t>附图6</w:t>
      </w:r>
      <w:r>
        <w:rPr>
          <w:color w:val="auto"/>
        </w:rPr>
        <w:t xml:space="preserve"> 城市绿地中草地生境营建模式示意图</w:t>
      </w:r>
    </w:p>
    <w:p>
      <w:pPr>
        <w:ind w:firstLine="480"/>
        <w:rPr>
          <w:color w:val="auto"/>
        </w:rPr>
      </w:pPr>
      <w:r>
        <w:rPr>
          <w:rFonts w:hint="eastAsia"/>
          <w:color w:val="auto"/>
        </w:rPr>
        <w:t>对于城市绿地中的水体生境，可在水体滨水区域构建浅滩区，采用挺水植物种植区和草滩区两类驳岸形式，形成包括沉水植物、浮叶植物、挺水植物和湿生植物在内的完整水生植物群落梯度。其中，浮叶植物需限制种植范围，避免蔓延生长覆盖浅水区；应构建形成由浮游动物、底栖动物和鱼类等关键生物类群组成的完整水生动物群落。</w:t>
      </w:r>
    </w:p>
    <w:p>
      <w:pPr>
        <w:spacing w:line="360" w:lineRule="auto"/>
        <w:ind w:firstLine="0" w:firstLineChars="0"/>
        <w:jc w:val="center"/>
        <w:rPr>
          <w:rFonts w:ascii="Times New Roman"/>
          <w:color w:val="auto"/>
        </w:rPr>
      </w:pPr>
      <w:r>
        <w:rPr>
          <w:color w:val="auto"/>
        </w:rPr>
        <w:drawing>
          <wp:inline distT="0" distB="0" distL="0" distR="0">
            <wp:extent cx="1764030" cy="1595755"/>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65009" cy="1596543"/>
                    </a:xfrm>
                    <a:prstGeom prst="rect">
                      <a:avLst/>
                    </a:prstGeom>
                    <a:noFill/>
                  </pic:spPr>
                </pic:pic>
              </a:graphicData>
            </a:graphic>
          </wp:inline>
        </w:drawing>
      </w:r>
    </w:p>
    <w:p>
      <w:pPr>
        <w:pStyle w:val="10"/>
        <w:spacing w:line="360" w:lineRule="auto"/>
        <w:ind w:firstLine="480"/>
        <w:rPr>
          <w:color w:val="auto"/>
        </w:rPr>
      </w:pPr>
      <w:r>
        <w:rPr>
          <w:rFonts w:hint="eastAsia"/>
          <w:color w:val="auto"/>
        </w:rPr>
        <w:t>附图7</w:t>
      </w:r>
      <w:r>
        <w:rPr>
          <w:color w:val="auto"/>
        </w:rPr>
        <w:t xml:space="preserve"> </w:t>
      </w:r>
      <w:r>
        <w:rPr>
          <w:rFonts w:hint="eastAsia"/>
          <w:color w:val="auto"/>
        </w:rPr>
        <w:t>城市绿地中水体生境营建引导模式示意</w:t>
      </w:r>
    </w:p>
    <w:p>
      <w:pPr>
        <w:pStyle w:val="2"/>
        <w:numPr>
          <w:ilvl w:val="0"/>
          <w:numId w:val="0"/>
        </w:numPr>
        <w:rPr>
          <w:color w:val="auto"/>
        </w:rPr>
      </w:pPr>
      <w:bookmarkStart w:id="70" w:name="_Toc152544017"/>
      <w:r>
        <w:rPr>
          <w:rFonts w:hint="eastAsia"/>
          <w:color w:val="auto"/>
        </w:rPr>
        <w:t>附录</w:t>
      </w:r>
      <w:bookmarkStart w:id="71" w:name="_Hlk141394033"/>
      <w:r>
        <w:rPr>
          <w:color w:val="auto"/>
        </w:rPr>
        <w:t xml:space="preserve">D </w:t>
      </w:r>
      <w:r>
        <w:rPr>
          <w:rFonts w:hint="eastAsia"/>
          <w:color w:val="auto"/>
        </w:rPr>
        <w:t>非建设空间管控相关规范性文件</w:t>
      </w:r>
      <w:bookmarkEnd w:id="70"/>
      <w:bookmarkEnd w:id="71"/>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240" w:lineRule="auto"/>
              <w:ind w:firstLine="0" w:firstLineChars="0"/>
              <w:jc w:val="center"/>
              <w:rPr>
                <w:rFonts w:ascii="Times New Roman"/>
                <w:b/>
                <w:bCs/>
                <w:color w:val="auto"/>
                <w:sz w:val="20"/>
                <w:szCs w:val="20"/>
              </w:rPr>
            </w:pPr>
            <w:r>
              <w:rPr>
                <w:rFonts w:ascii="Times New Roman"/>
                <w:b/>
                <w:bCs/>
                <w:color w:val="auto"/>
                <w:sz w:val="20"/>
                <w:szCs w:val="20"/>
              </w:rPr>
              <w:t>类型</w:t>
            </w:r>
          </w:p>
        </w:tc>
        <w:tc>
          <w:tcPr>
            <w:tcW w:w="7088" w:type="dxa"/>
          </w:tcPr>
          <w:p>
            <w:pPr>
              <w:spacing w:line="240" w:lineRule="auto"/>
              <w:ind w:firstLine="0" w:firstLineChars="0"/>
              <w:jc w:val="center"/>
              <w:rPr>
                <w:rFonts w:ascii="Times New Roman"/>
                <w:b/>
                <w:bCs/>
                <w:color w:val="auto"/>
                <w:sz w:val="20"/>
                <w:szCs w:val="20"/>
              </w:rPr>
            </w:pPr>
            <w:r>
              <w:rPr>
                <w:rFonts w:ascii="Times New Roman"/>
                <w:b/>
                <w:bCs/>
                <w:color w:val="auto"/>
                <w:sz w:val="20"/>
                <w:szCs w:val="20"/>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rFonts w:ascii="Times New Roman"/>
                <w:color w:val="auto"/>
                <w:sz w:val="20"/>
                <w:szCs w:val="20"/>
              </w:rPr>
            </w:pPr>
            <w:r>
              <w:rPr>
                <w:rFonts w:ascii="Times New Roman"/>
                <w:color w:val="auto"/>
                <w:sz w:val="20"/>
                <w:szCs w:val="20"/>
              </w:rPr>
              <w:t>法律</w:t>
            </w:r>
          </w:p>
          <w:p>
            <w:pPr>
              <w:spacing w:line="240" w:lineRule="auto"/>
              <w:ind w:firstLine="0" w:firstLineChars="0"/>
              <w:jc w:val="center"/>
              <w:rPr>
                <w:rFonts w:ascii="Times New Roman"/>
                <w:color w:val="auto"/>
                <w:sz w:val="20"/>
                <w:szCs w:val="20"/>
              </w:rPr>
            </w:pPr>
            <w:r>
              <w:rPr>
                <w:rFonts w:ascii="Times New Roman"/>
                <w:color w:val="auto"/>
                <w:sz w:val="20"/>
                <w:szCs w:val="20"/>
              </w:rPr>
              <w:t>法规类</w:t>
            </w:r>
          </w:p>
        </w:tc>
        <w:tc>
          <w:tcPr>
            <w:tcW w:w="7088" w:type="dxa"/>
          </w:tcPr>
          <w:p>
            <w:pPr>
              <w:spacing w:line="240" w:lineRule="auto"/>
              <w:ind w:firstLine="0" w:firstLineChars="0"/>
              <w:rPr>
                <w:rFonts w:ascii="Times New Roman"/>
                <w:color w:val="auto"/>
                <w:sz w:val="20"/>
                <w:szCs w:val="20"/>
              </w:rPr>
            </w:pPr>
            <w:r>
              <w:rPr>
                <w:rFonts w:ascii="Times New Roman"/>
                <w:color w:val="auto"/>
                <w:sz w:val="20"/>
                <w:szCs w:val="20"/>
              </w:rPr>
              <w:t>《中华人民共和国城乡规划法》（2019年修正）</w:t>
            </w:r>
          </w:p>
          <w:p>
            <w:pPr>
              <w:spacing w:line="240" w:lineRule="auto"/>
              <w:ind w:firstLine="0" w:firstLineChars="0"/>
              <w:rPr>
                <w:rFonts w:ascii="Times New Roman"/>
                <w:color w:val="auto"/>
                <w:sz w:val="20"/>
                <w:szCs w:val="20"/>
              </w:rPr>
            </w:pPr>
            <w:r>
              <w:rPr>
                <w:rFonts w:ascii="Times New Roman"/>
                <w:color w:val="auto"/>
                <w:sz w:val="20"/>
                <w:szCs w:val="20"/>
              </w:rPr>
              <w:t>《中华人民共和国土地管理法》（2019年修正）</w:t>
            </w:r>
          </w:p>
          <w:p>
            <w:pPr>
              <w:spacing w:line="240" w:lineRule="auto"/>
              <w:ind w:firstLine="0" w:firstLineChars="0"/>
              <w:rPr>
                <w:rFonts w:ascii="Times New Roman"/>
                <w:color w:val="auto"/>
                <w:sz w:val="20"/>
                <w:szCs w:val="20"/>
              </w:rPr>
            </w:pPr>
            <w:r>
              <w:rPr>
                <w:rFonts w:ascii="Times New Roman"/>
                <w:color w:val="auto"/>
                <w:sz w:val="20"/>
                <w:szCs w:val="20"/>
              </w:rPr>
              <w:t>《中华人民共和国环境保护法》（2015年修订）</w:t>
            </w:r>
          </w:p>
          <w:p>
            <w:pPr>
              <w:spacing w:line="240" w:lineRule="auto"/>
              <w:ind w:firstLine="0" w:firstLineChars="0"/>
              <w:rPr>
                <w:rFonts w:ascii="Times New Roman"/>
                <w:color w:val="auto"/>
                <w:sz w:val="20"/>
                <w:szCs w:val="20"/>
              </w:rPr>
            </w:pPr>
            <w:r>
              <w:rPr>
                <w:rFonts w:ascii="Times New Roman"/>
                <w:color w:val="auto"/>
                <w:sz w:val="20"/>
                <w:szCs w:val="20"/>
              </w:rPr>
              <w:t>《中华人民共和国森林法》（2019年修订）</w:t>
            </w:r>
          </w:p>
          <w:p>
            <w:pPr>
              <w:spacing w:line="240" w:lineRule="auto"/>
              <w:ind w:firstLine="0" w:firstLineChars="0"/>
              <w:rPr>
                <w:rFonts w:ascii="Times New Roman"/>
                <w:color w:val="auto"/>
                <w:sz w:val="20"/>
                <w:szCs w:val="20"/>
              </w:rPr>
            </w:pPr>
            <w:r>
              <w:rPr>
                <w:rFonts w:ascii="Times New Roman"/>
                <w:color w:val="auto"/>
                <w:sz w:val="20"/>
                <w:szCs w:val="20"/>
              </w:rPr>
              <w:t>《中华人民共和国水法》（2016年修正）</w:t>
            </w:r>
          </w:p>
          <w:p>
            <w:pPr>
              <w:spacing w:line="240" w:lineRule="auto"/>
              <w:ind w:firstLine="0" w:firstLineChars="0"/>
              <w:rPr>
                <w:rFonts w:ascii="Times New Roman"/>
                <w:color w:val="auto"/>
                <w:sz w:val="20"/>
                <w:szCs w:val="20"/>
              </w:rPr>
            </w:pPr>
            <w:r>
              <w:rPr>
                <w:rFonts w:ascii="Times New Roman"/>
                <w:color w:val="auto"/>
                <w:sz w:val="20"/>
                <w:szCs w:val="20"/>
              </w:rPr>
              <w:t>《中华人民共和国水土保持法》（2010年修订）</w:t>
            </w:r>
          </w:p>
          <w:p>
            <w:pPr>
              <w:spacing w:line="240" w:lineRule="auto"/>
              <w:ind w:firstLine="0" w:firstLineChars="0"/>
              <w:rPr>
                <w:rFonts w:ascii="Times New Roman"/>
                <w:color w:val="auto"/>
                <w:sz w:val="20"/>
                <w:szCs w:val="20"/>
              </w:rPr>
            </w:pPr>
            <w:r>
              <w:rPr>
                <w:rFonts w:ascii="Times New Roman"/>
                <w:color w:val="auto"/>
                <w:sz w:val="20"/>
                <w:szCs w:val="20"/>
              </w:rPr>
              <w:t>《中华人民共和国防洪法》（2016年修订）</w:t>
            </w:r>
          </w:p>
          <w:p>
            <w:pPr>
              <w:spacing w:line="240" w:lineRule="auto"/>
              <w:ind w:firstLine="0" w:firstLineChars="0"/>
              <w:rPr>
                <w:rFonts w:ascii="Times New Roman"/>
                <w:color w:val="auto"/>
                <w:sz w:val="20"/>
                <w:szCs w:val="20"/>
              </w:rPr>
            </w:pPr>
            <w:r>
              <w:rPr>
                <w:rFonts w:hint="eastAsia" w:ascii="Times New Roman"/>
                <w:color w:val="auto"/>
                <w:sz w:val="20"/>
                <w:szCs w:val="20"/>
              </w:rPr>
              <w:t>《</w:t>
            </w:r>
            <w:r>
              <w:rPr>
                <w:rFonts w:ascii="Times New Roman"/>
                <w:color w:val="auto"/>
                <w:sz w:val="20"/>
                <w:szCs w:val="20"/>
              </w:rPr>
              <w:t>中华人民共和国</w:t>
            </w:r>
            <w:r>
              <w:rPr>
                <w:rFonts w:hint="eastAsia" w:ascii="Times New Roman"/>
                <w:color w:val="auto"/>
                <w:sz w:val="20"/>
                <w:szCs w:val="20"/>
              </w:rPr>
              <w:t>基本农田保护条例》（2</w:t>
            </w:r>
            <w:r>
              <w:rPr>
                <w:rFonts w:ascii="Times New Roman"/>
                <w:color w:val="auto"/>
                <w:sz w:val="20"/>
                <w:szCs w:val="20"/>
              </w:rPr>
              <w:t>017</w:t>
            </w:r>
            <w:r>
              <w:rPr>
                <w:rFonts w:hint="eastAsia" w:ascii="Times New Roman"/>
                <w:color w:val="auto"/>
                <w:sz w:val="20"/>
                <w:szCs w:val="20"/>
              </w:rPr>
              <w:t>年修订）</w:t>
            </w:r>
          </w:p>
          <w:p>
            <w:pPr>
              <w:spacing w:line="240" w:lineRule="auto"/>
              <w:ind w:firstLine="0" w:firstLineChars="0"/>
              <w:rPr>
                <w:rFonts w:ascii="Times New Roman"/>
                <w:color w:val="auto"/>
                <w:sz w:val="20"/>
                <w:szCs w:val="20"/>
              </w:rPr>
            </w:pPr>
            <w:r>
              <w:rPr>
                <w:rFonts w:ascii="Times New Roman"/>
                <w:color w:val="auto"/>
                <w:sz w:val="20"/>
                <w:szCs w:val="20"/>
              </w:rPr>
              <w:t>《地下水管理条例》（2021年）</w:t>
            </w:r>
          </w:p>
          <w:p>
            <w:pPr>
              <w:spacing w:line="240" w:lineRule="auto"/>
              <w:ind w:firstLine="0" w:firstLineChars="0"/>
              <w:rPr>
                <w:rFonts w:ascii="Times New Roman"/>
                <w:color w:val="auto"/>
                <w:sz w:val="20"/>
                <w:szCs w:val="20"/>
              </w:rPr>
            </w:pPr>
            <w:r>
              <w:rPr>
                <w:rFonts w:hint="eastAsia" w:ascii="Times New Roman"/>
                <w:color w:val="auto"/>
                <w:sz w:val="20"/>
                <w:szCs w:val="20"/>
              </w:rPr>
              <w:t>《</w:t>
            </w:r>
            <w:r>
              <w:rPr>
                <w:rFonts w:hint="eastAsia"/>
                <w:color w:val="auto"/>
                <w:sz w:val="20"/>
                <w:szCs w:val="20"/>
              </w:rPr>
              <w:t>地质灾害防治条例</w:t>
            </w:r>
            <w:r>
              <w:rPr>
                <w:rFonts w:hint="eastAsia" w:ascii="Times New Roman"/>
                <w:color w:val="auto"/>
                <w:sz w:val="20"/>
                <w:szCs w:val="20"/>
              </w:rPr>
              <w:t>》（2</w:t>
            </w:r>
            <w:r>
              <w:rPr>
                <w:rFonts w:ascii="Times New Roman"/>
                <w:color w:val="auto"/>
                <w:sz w:val="20"/>
                <w:szCs w:val="20"/>
              </w:rPr>
              <w:t>004</w:t>
            </w:r>
            <w:r>
              <w:rPr>
                <w:rFonts w:hint="eastAsia" w:ascii="Times New Roman"/>
                <w:color w:val="auto"/>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rFonts w:ascii="Times New Roman"/>
                <w:color w:val="auto"/>
                <w:sz w:val="20"/>
                <w:szCs w:val="20"/>
              </w:rPr>
            </w:pPr>
            <w:r>
              <w:rPr>
                <w:rFonts w:ascii="Times New Roman"/>
                <w:color w:val="auto"/>
                <w:sz w:val="20"/>
                <w:szCs w:val="20"/>
              </w:rPr>
              <w:t>规章类</w:t>
            </w:r>
          </w:p>
          <w:p>
            <w:pPr>
              <w:spacing w:line="240" w:lineRule="auto"/>
              <w:ind w:firstLine="0" w:firstLineChars="0"/>
              <w:jc w:val="center"/>
              <w:rPr>
                <w:rFonts w:ascii="Times New Roman"/>
                <w:color w:val="auto"/>
                <w:sz w:val="20"/>
                <w:szCs w:val="20"/>
              </w:rPr>
            </w:pPr>
            <w:r>
              <w:rPr>
                <w:rFonts w:hint="eastAsia" w:ascii="Times New Roman"/>
                <w:color w:val="auto"/>
                <w:sz w:val="20"/>
                <w:szCs w:val="20"/>
              </w:rPr>
              <w:t>和其他规范性文件</w:t>
            </w:r>
          </w:p>
        </w:tc>
        <w:tc>
          <w:tcPr>
            <w:tcW w:w="7088" w:type="dxa"/>
          </w:tcPr>
          <w:p>
            <w:pPr>
              <w:spacing w:line="240" w:lineRule="auto"/>
              <w:ind w:firstLine="0" w:firstLineChars="0"/>
              <w:rPr>
                <w:rFonts w:ascii="Times New Roman"/>
                <w:color w:val="auto"/>
                <w:sz w:val="20"/>
                <w:szCs w:val="20"/>
              </w:rPr>
            </w:pPr>
            <w:r>
              <w:rPr>
                <w:rFonts w:hint="eastAsia" w:ascii="Times New Roman"/>
                <w:color w:val="auto"/>
                <w:sz w:val="20"/>
                <w:szCs w:val="20"/>
              </w:rPr>
              <w:t>《中共中央办公厅 国务院办公厅关于在国土空间规划中统筹划定落实三条控制线的指导意见》（厅字〔2019〕48号）</w:t>
            </w:r>
          </w:p>
          <w:p>
            <w:pPr>
              <w:spacing w:line="240" w:lineRule="auto"/>
              <w:ind w:firstLine="0" w:firstLineChars="0"/>
              <w:rPr>
                <w:rFonts w:ascii="Times New Roman"/>
                <w:color w:val="auto"/>
                <w:sz w:val="20"/>
                <w:szCs w:val="20"/>
              </w:rPr>
            </w:pPr>
            <w:r>
              <w:rPr>
                <w:rFonts w:hint="eastAsia" w:ascii="Times New Roman"/>
                <w:color w:val="auto"/>
                <w:sz w:val="20"/>
                <w:szCs w:val="20"/>
              </w:rPr>
              <w:t>《国务院办公厅关于防止耕地“非粮化”稳定粮食生产的意见》（国办发〔2020〕44号）</w:t>
            </w:r>
          </w:p>
          <w:p>
            <w:pPr>
              <w:spacing w:line="240" w:lineRule="auto"/>
              <w:ind w:firstLine="0" w:firstLineChars="0"/>
              <w:rPr>
                <w:rFonts w:ascii="Times New Roman"/>
                <w:color w:val="auto"/>
                <w:sz w:val="20"/>
                <w:szCs w:val="20"/>
              </w:rPr>
            </w:pPr>
            <w:r>
              <w:rPr>
                <w:rFonts w:hint="eastAsia" w:ascii="Times New Roman"/>
                <w:color w:val="auto"/>
                <w:sz w:val="20"/>
                <w:szCs w:val="20"/>
              </w:rPr>
              <w:t>《国务院办公厅关于坚决制止耕地“非农化”行为的通知》（国办发明电〔2020〕24号）</w:t>
            </w:r>
          </w:p>
          <w:p>
            <w:pPr>
              <w:spacing w:line="240" w:lineRule="auto"/>
              <w:ind w:firstLine="0" w:firstLineChars="0"/>
              <w:rPr>
                <w:rFonts w:ascii="Times New Roman"/>
                <w:color w:val="auto"/>
                <w:sz w:val="20"/>
                <w:szCs w:val="20"/>
              </w:rPr>
            </w:pPr>
            <w:r>
              <w:rPr>
                <w:rFonts w:hint="eastAsia" w:ascii="Times New Roman"/>
                <w:color w:val="auto"/>
                <w:sz w:val="20"/>
                <w:szCs w:val="20"/>
              </w:rPr>
              <w:t>《自然资源部 国家林业和草原局关于以第三次全国国土调查成果为基础明确林地管理边界 规范林地管理的通知》（自然资发〔2023〕53号）</w:t>
            </w:r>
          </w:p>
          <w:p>
            <w:pPr>
              <w:spacing w:line="240" w:lineRule="auto"/>
              <w:ind w:firstLine="0" w:firstLineChars="0"/>
              <w:rPr>
                <w:rFonts w:ascii="Times New Roman"/>
                <w:color w:val="auto"/>
                <w:sz w:val="20"/>
                <w:szCs w:val="20"/>
              </w:rPr>
            </w:pPr>
            <w:r>
              <w:rPr>
                <w:rFonts w:hint="eastAsia" w:ascii="Times New Roman"/>
                <w:color w:val="auto"/>
                <w:sz w:val="20"/>
                <w:szCs w:val="20"/>
              </w:rPr>
              <w:t>《国务院办公厅关于印发湿地保护修复制度方案的通知》（国办发〔2016〕89号）</w:t>
            </w:r>
          </w:p>
          <w:p>
            <w:pPr>
              <w:spacing w:line="240" w:lineRule="auto"/>
              <w:ind w:firstLine="0" w:firstLineChars="0"/>
              <w:rPr>
                <w:rFonts w:ascii="Times New Roman"/>
                <w:color w:val="auto"/>
                <w:sz w:val="20"/>
                <w:szCs w:val="20"/>
              </w:rPr>
            </w:pPr>
            <w:r>
              <w:rPr>
                <w:rFonts w:hint="eastAsia" w:ascii="Times New Roman"/>
                <w:color w:val="auto"/>
                <w:sz w:val="20"/>
                <w:szCs w:val="20"/>
              </w:rPr>
              <w:t>《国务院关于加强地质灾害防治工作的决定》（国发〔2011〕第20号）</w:t>
            </w:r>
          </w:p>
          <w:p>
            <w:pPr>
              <w:spacing w:line="240" w:lineRule="auto"/>
              <w:ind w:firstLine="0" w:firstLineChars="0"/>
              <w:rPr>
                <w:rFonts w:ascii="Times New Roman"/>
                <w:color w:val="auto"/>
                <w:sz w:val="20"/>
                <w:szCs w:val="20"/>
              </w:rPr>
            </w:pPr>
            <w:r>
              <w:rPr>
                <w:rFonts w:hint="eastAsia" w:ascii="Times New Roman"/>
                <w:color w:val="auto"/>
                <w:sz w:val="20"/>
                <w:szCs w:val="20"/>
              </w:rPr>
              <w:t>《北京市城乡规划条例》（2019年修订）</w:t>
            </w:r>
          </w:p>
          <w:p>
            <w:pPr>
              <w:spacing w:line="240" w:lineRule="auto"/>
              <w:ind w:firstLine="0" w:firstLineChars="0"/>
              <w:rPr>
                <w:rFonts w:ascii="Times New Roman"/>
                <w:color w:val="auto"/>
                <w:sz w:val="20"/>
                <w:szCs w:val="20"/>
              </w:rPr>
            </w:pPr>
            <w:r>
              <w:rPr>
                <w:rFonts w:hint="eastAsia" w:ascii="Times New Roman"/>
                <w:color w:val="auto"/>
                <w:sz w:val="20"/>
                <w:szCs w:val="20"/>
              </w:rPr>
              <w:t>《北京市河湖保护管理条例》（2019年修正）</w:t>
            </w:r>
          </w:p>
          <w:p>
            <w:pPr>
              <w:spacing w:line="240" w:lineRule="auto"/>
              <w:ind w:firstLine="0" w:firstLineChars="0"/>
              <w:rPr>
                <w:rFonts w:ascii="Times New Roman"/>
                <w:color w:val="auto"/>
                <w:sz w:val="20"/>
                <w:szCs w:val="20"/>
              </w:rPr>
            </w:pPr>
            <w:r>
              <w:rPr>
                <w:rFonts w:hint="eastAsia" w:ascii="Times New Roman"/>
                <w:color w:val="auto"/>
                <w:sz w:val="20"/>
                <w:szCs w:val="20"/>
              </w:rPr>
              <w:t>《北京市森林资源保护管理条例》（2018 年修正）</w:t>
            </w:r>
          </w:p>
          <w:p>
            <w:pPr>
              <w:spacing w:line="240" w:lineRule="auto"/>
              <w:ind w:firstLine="0" w:firstLineChars="0"/>
              <w:rPr>
                <w:rFonts w:ascii="Times New Roman"/>
                <w:color w:val="auto"/>
                <w:sz w:val="20"/>
                <w:szCs w:val="20"/>
              </w:rPr>
            </w:pPr>
            <w:r>
              <w:rPr>
                <w:rFonts w:hint="eastAsia" w:ascii="Times New Roman"/>
                <w:color w:val="auto"/>
                <w:sz w:val="20"/>
                <w:szCs w:val="20"/>
              </w:rPr>
              <w:t>《北京市基本农田保护条例》（2016 年修正）</w:t>
            </w:r>
          </w:p>
          <w:p>
            <w:pPr>
              <w:spacing w:line="240" w:lineRule="auto"/>
              <w:ind w:firstLine="0" w:firstLineChars="0"/>
              <w:rPr>
                <w:rFonts w:ascii="Times New Roman"/>
                <w:color w:val="auto"/>
                <w:sz w:val="20"/>
                <w:szCs w:val="20"/>
              </w:rPr>
            </w:pPr>
            <w:r>
              <w:rPr>
                <w:rFonts w:hint="eastAsia" w:ascii="Times New Roman"/>
                <w:color w:val="auto"/>
                <w:sz w:val="20"/>
                <w:szCs w:val="20"/>
              </w:rPr>
              <w:t>《北京市水污染防治条例》（2021年修正）</w:t>
            </w:r>
          </w:p>
          <w:p>
            <w:pPr>
              <w:spacing w:line="240" w:lineRule="auto"/>
              <w:ind w:firstLine="0" w:firstLineChars="0"/>
              <w:rPr>
                <w:rFonts w:ascii="Times New Roman"/>
                <w:color w:val="auto"/>
                <w:sz w:val="20"/>
                <w:szCs w:val="20"/>
              </w:rPr>
            </w:pPr>
            <w:r>
              <w:rPr>
                <w:rFonts w:hint="eastAsia" w:ascii="Times New Roman"/>
                <w:color w:val="auto"/>
                <w:sz w:val="20"/>
                <w:szCs w:val="20"/>
              </w:rPr>
              <w:t>《北京市气象灾害防御条例》（2018 年）</w:t>
            </w:r>
          </w:p>
          <w:p>
            <w:pPr>
              <w:spacing w:line="240" w:lineRule="auto"/>
              <w:ind w:firstLine="0" w:firstLineChars="0"/>
              <w:rPr>
                <w:rFonts w:ascii="Times New Roman"/>
                <w:color w:val="auto"/>
                <w:sz w:val="20"/>
                <w:szCs w:val="20"/>
              </w:rPr>
            </w:pPr>
            <w:r>
              <w:rPr>
                <w:rFonts w:hint="eastAsia" w:ascii="Times New Roman"/>
                <w:color w:val="auto"/>
                <w:sz w:val="20"/>
                <w:szCs w:val="20"/>
              </w:rPr>
              <w:t>《北京市节水条例》（2</w:t>
            </w:r>
            <w:r>
              <w:rPr>
                <w:rFonts w:ascii="Times New Roman"/>
                <w:color w:val="auto"/>
                <w:sz w:val="20"/>
                <w:szCs w:val="20"/>
              </w:rPr>
              <w:t>023</w:t>
            </w:r>
            <w:r>
              <w:rPr>
                <w:rFonts w:hint="eastAsia" w:ascii="Times New Roman"/>
                <w:color w:val="auto"/>
                <w:sz w:val="20"/>
                <w:szCs w:val="20"/>
              </w:rPr>
              <w:t>年）</w:t>
            </w:r>
          </w:p>
          <w:p>
            <w:pPr>
              <w:spacing w:line="240" w:lineRule="auto"/>
              <w:ind w:firstLine="0" w:firstLineChars="0"/>
              <w:rPr>
                <w:rFonts w:ascii="Times New Roman"/>
                <w:color w:val="auto"/>
                <w:sz w:val="20"/>
                <w:szCs w:val="20"/>
              </w:rPr>
            </w:pPr>
            <w:r>
              <w:rPr>
                <w:rFonts w:hint="eastAsia" w:ascii="Times New Roman"/>
                <w:color w:val="auto"/>
                <w:sz w:val="20"/>
                <w:szCs w:val="20"/>
              </w:rPr>
              <w:t>《北京市生态涵养区生态保护与绿色发展条例》（2021年）</w:t>
            </w:r>
          </w:p>
          <w:p>
            <w:pPr>
              <w:spacing w:line="240" w:lineRule="auto"/>
              <w:ind w:firstLine="0" w:firstLineChars="0"/>
              <w:rPr>
                <w:rFonts w:ascii="Times New Roman"/>
                <w:color w:val="auto"/>
                <w:sz w:val="20"/>
                <w:szCs w:val="20"/>
              </w:rPr>
            </w:pPr>
            <w:r>
              <w:rPr>
                <w:rFonts w:hint="eastAsia" w:ascii="Times New Roman"/>
                <w:color w:val="auto"/>
                <w:sz w:val="20"/>
                <w:szCs w:val="20"/>
              </w:rPr>
              <w:t>《北京市实施&lt;中华人民共和国水法&gt;办法》（2022年修正）</w:t>
            </w:r>
          </w:p>
          <w:p>
            <w:pPr>
              <w:spacing w:line="240" w:lineRule="auto"/>
              <w:ind w:firstLine="0" w:firstLineChars="0"/>
              <w:rPr>
                <w:rFonts w:ascii="Times New Roman"/>
                <w:color w:val="auto"/>
                <w:sz w:val="20"/>
                <w:szCs w:val="20"/>
              </w:rPr>
            </w:pPr>
            <w:r>
              <w:rPr>
                <w:rFonts w:hint="eastAsia" w:ascii="Times New Roman"/>
                <w:color w:val="auto"/>
                <w:sz w:val="20"/>
                <w:szCs w:val="20"/>
              </w:rPr>
              <w:t>《北京市实施&lt;中华人民共和国防洪法&gt;办法》（2019年修正）</w:t>
            </w:r>
          </w:p>
          <w:p>
            <w:pPr>
              <w:spacing w:line="240" w:lineRule="auto"/>
              <w:ind w:firstLine="0" w:firstLineChars="0"/>
              <w:rPr>
                <w:rFonts w:ascii="Times New Roman"/>
                <w:color w:val="auto"/>
                <w:sz w:val="20"/>
                <w:szCs w:val="20"/>
              </w:rPr>
            </w:pPr>
            <w:r>
              <w:rPr>
                <w:rFonts w:hint="eastAsia" w:ascii="Times New Roman"/>
                <w:color w:val="auto"/>
                <w:sz w:val="20"/>
                <w:szCs w:val="20"/>
              </w:rPr>
              <w:t>《北京市耕地开垦费征收管理办法》（京政办发〔2023〕3号）</w:t>
            </w:r>
          </w:p>
          <w:p>
            <w:pPr>
              <w:spacing w:line="240" w:lineRule="auto"/>
              <w:ind w:firstLine="0" w:firstLineChars="0"/>
              <w:rPr>
                <w:rFonts w:ascii="Times New Roman"/>
                <w:color w:val="auto"/>
                <w:sz w:val="20"/>
                <w:szCs w:val="20"/>
              </w:rPr>
            </w:pPr>
            <w:r>
              <w:rPr>
                <w:rFonts w:hint="eastAsia" w:ascii="Times New Roman"/>
                <w:color w:val="auto"/>
                <w:sz w:val="20"/>
                <w:szCs w:val="20"/>
              </w:rPr>
              <w:t>《北京市国土资源局关于征地及农转用管理等有关问题的通知》（京国土征〔2013〕649号）</w:t>
            </w:r>
          </w:p>
          <w:p>
            <w:pPr>
              <w:spacing w:line="240" w:lineRule="auto"/>
              <w:ind w:firstLine="0" w:firstLineChars="0"/>
              <w:rPr>
                <w:rFonts w:ascii="Times New Roman"/>
                <w:color w:val="auto"/>
                <w:sz w:val="20"/>
                <w:szCs w:val="20"/>
              </w:rPr>
            </w:pPr>
            <w:r>
              <w:rPr>
                <w:rFonts w:hint="eastAsia" w:ascii="Times New Roman"/>
                <w:color w:val="auto"/>
                <w:sz w:val="20"/>
                <w:szCs w:val="20"/>
              </w:rPr>
              <w:t>《北京市建设征地补偿安置办法》（政府令〔2004〕148号）</w:t>
            </w:r>
          </w:p>
          <w:p>
            <w:pPr>
              <w:spacing w:line="240" w:lineRule="auto"/>
              <w:ind w:firstLine="0" w:firstLineChars="0"/>
              <w:rPr>
                <w:rFonts w:ascii="Times New Roman"/>
                <w:color w:val="auto"/>
                <w:sz w:val="20"/>
                <w:szCs w:val="20"/>
              </w:rPr>
            </w:pPr>
            <w:r>
              <w:rPr>
                <w:rFonts w:hint="eastAsia" w:ascii="Times New Roman"/>
                <w:color w:val="auto"/>
                <w:sz w:val="20"/>
                <w:szCs w:val="20"/>
              </w:rPr>
              <w:t>《进一步加强机井管理的暂行规定》（京水务地〔2022〕8号）、《北京市节水行动实施方案》（2020年）、（北京市人民代表大会常务委员会公告〔十五届〕第90号）</w:t>
            </w:r>
          </w:p>
          <w:p>
            <w:pPr>
              <w:spacing w:line="240" w:lineRule="auto"/>
              <w:ind w:firstLine="0" w:firstLineChars="0"/>
              <w:rPr>
                <w:rFonts w:ascii="Times New Roman"/>
                <w:color w:val="auto"/>
                <w:sz w:val="20"/>
                <w:szCs w:val="20"/>
              </w:rPr>
            </w:pPr>
            <w:r>
              <w:rPr>
                <w:rFonts w:hint="eastAsia" w:ascii="Times New Roman"/>
                <w:color w:val="auto"/>
                <w:sz w:val="20"/>
                <w:szCs w:val="20"/>
              </w:rPr>
              <w:t>《关于加快推进韧性城市建设的指导意见》</w:t>
            </w:r>
          </w:p>
          <w:p>
            <w:pPr>
              <w:spacing w:line="240" w:lineRule="auto"/>
              <w:ind w:firstLine="0" w:firstLineChars="0"/>
              <w:rPr>
                <w:rFonts w:ascii="Times New Roman"/>
                <w:color w:val="auto"/>
                <w:sz w:val="20"/>
                <w:szCs w:val="20"/>
              </w:rPr>
            </w:pPr>
            <w:r>
              <w:rPr>
                <w:rFonts w:hint="eastAsia" w:ascii="Times New Roman"/>
                <w:color w:val="auto"/>
                <w:sz w:val="20"/>
                <w:szCs w:val="20"/>
              </w:rPr>
              <w:t>《北京关于加强和规范设施农业用地管理的通知》（京规自发〔2021〕62号）</w:t>
            </w:r>
          </w:p>
          <w:p>
            <w:pPr>
              <w:spacing w:line="240" w:lineRule="auto"/>
              <w:ind w:firstLine="0" w:firstLineChars="0"/>
              <w:rPr>
                <w:rFonts w:ascii="Times New Roman"/>
                <w:color w:val="auto"/>
                <w:sz w:val="20"/>
                <w:szCs w:val="20"/>
              </w:rPr>
            </w:pPr>
            <w:r>
              <w:rPr>
                <w:rFonts w:hint="eastAsia" w:ascii="Times New Roman"/>
                <w:color w:val="auto"/>
                <w:sz w:val="20"/>
                <w:szCs w:val="20"/>
              </w:rPr>
              <w:t>《北京市在永久基本农田上开展高效设施试点工作方案》</w:t>
            </w:r>
          </w:p>
          <w:p>
            <w:pPr>
              <w:spacing w:line="240" w:lineRule="auto"/>
              <w:ind w:firstLine="0" w:firstLineChars="0"/>
              <w:rPr>
                <w:rFonts w:ascii="Times New Roman"/>
                <w:color w:val="auto"/>
                <w:sz w:val="20"/>
                <w:szCs w:val="20"/>
              </w:rPr>
            </w:pPr>
            <w:r>
              <w:rPr>
                <w:rFonts w:hint="eastAsia" w:ascii="Times New Roman"/>
                <w:color w:val="auto"/>
                <w:sz w:val="20"/>
                <w:szCs w:val="20"/>
              </w:rPr>
              <w:t>《北京市河湖等水生态空间划定及管控规划技术指导意见（试行）》（京水务规〔2020〕3 号）</w:t>
            </w:r>
          </w:p>
          <w:p>
            <w:pPr>
              <w:spacing w:line="240" w:lineRule="auto"/>
              <w:ind w:firstLine="0" w:firstLineChars="0"/>
              <w:rPr>
                <w:rFonts w:ascii="Times New Roman"/>
                <w:color w:val="auto"/>
                <w:sz w:val="20"/>
                <w:szCs w:val="20"/>
              </w:rPr>
            </w:pPr>
            <w:r>
              <w:rPr>
                <w:rFonts w:hint="eastAsia" w:ascii="Times New Roman"/>
                <w:color w:val="auto"/>
                <w:sz w:val="20"/>
                <w:szCs w:val="20"/>
              </w:rPr>
              <w:t>《划定北京市地下水禁止开采区、限制开采区、储备区及重要泉城保护范围的通知》（京水务地〔2022〕17号）</w:t>
            </w:r>
          </w:p>
          <w:p>
            <w:pPr>
              <w:spacing w:line="240" w:lineRule="auto"/>
              <w:ind w:firstLine="0" w:firstLineChars="0"/>
              <w:rPr>
                <w:rFonts w:ascii="Times New Roman"/>
                <w:color w:val="auto"/>
                <w:sz w:val="20"/>
                <w:szCs w:val="20"/>
              </w:rPr>
            </w:pPr>
            <w:r>
              <w:rPr>
                <w:rFonts w:hint="eastAsia" w:ascii="Times New Roman"/>
                <w:color w:val="auto"/>
                <w:sz w:val="20"/>
                <w:szCs w:val="20"/>
              </w:rPr>
              <w:t>《北京市人民政府印发北京市关于进一步加强地质灾害防治工作意见的通知》（京政发〔2012〕20号）</w:t>
            </w:r>
          </w:p>
          <w:p>
            <w:pPr>
              <w:spacing w:line="240" w:lineRule="auto"/>
              <w:ind w:firstLine="0" w:firstLineChars="0"/>
              <w:rPr>
                <w:rFonts w:ascii="Times New Roman"/>
                <w:color w:val="auto"/>
                <w:sz w:val="20"/>
                <w:szCs w:val="20"/>
              </w:rPr>
            </w:pPr>
            <w:r>
              <w:rPr>
                <w:rFonts w:hint="eastAsia" w:ascii="Times New Roman"/>
                <w:color w:val="auto"/>
                <w:sz w:val="20"/>
                <w:szCs w:val="20"/>
              </w:rPr>
              <w:t>《北京市关于鼓励和支持社会资本参与生态保护修复的实施意见》（京规自发〔202</w:t>
            </w:r>
            <w:r>
              <w:rPr>
                <w:rFonts w:ascii="Times New Roman"/>
                <w:color w:val="auto"/>
                <w:sz w:val="20"/>
                <w:szCs w:val="20"/>
              </w:rPr>
              <w:t>3</w:t>
            </w:r>
            <w:r>
              <w:rPr>
                <w:rFonts w:hint="eastAsia" w:ascii="Times New Roman"/>
                <w:color w:val="auto"/>
                <w:sz w:val="20"/>
                <w:szCs w:val="20"/>
              </w:rPr>
              <w:t>〕6</w:t>
            </w:r>
            <w:r>
              <w:rPr>
                <w:rFonts w:ascii="Times New Roman"/>
                <w:color w:val="auto"/>
                <w:sz w:val="20"/>
                <w:szCs w:val="20"/>
              </w:rPr>
              <w:t>0</w:t>
            </w:r>
            <w:r>
              <w:rPr>
                <w:rFonts w:hint="eastAsia" w:ascii="Times New Roman"/>
                <w:color w:val="auto"/>
                <w:sz w:val="20"/>
                <w:szCs w:val="20"/>
              </w:rPr>
              <w:t>号）</w:t>
            </w:r>
          </w:p>
          <w:p>
            <w:pPr>
              <w:spacing w:line="240" w:lineRule="auto"/>
              <w:ind w:firstLine="0" w:firstLineChars="0"/>
              <w:rPr>
                <w:rFonts w:ascii="Times New Roman"/>
                <w:color w:val="auto"/>
                <w:sz w:val="20"/>
                <w:szCs w:val="20"/>
              </w:rPr>
            </w:pPr>
            <w:r>
              <w:rPr>
                <w:rFonts w:hint="eastAsia" w:ascii="Times New Roman"/>
                <w:color w:val="auto"/>
                <w:sz w:val="20"/>
                <w:szCs w:val="20"/>
              </w:rPr>
              <w:t>《关于加强点状配套设施用地管理 促进乡村振兴的指导意见（试行）》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rFonts w:ascii="Times New Roman"/>
                <w:color w:val="auto"/>
                <w:sz w:val="20"/>
                <w:szCs w:val="20"/>
              </w:rPr>
            </w:pPr>
            <w:r>
              <w:rPr>
                <w:rFonts w:ascii="Times New Roman"/>
                <w:color w:val="auto"/>
                <w:sz w:val="20"/>
                <w:szCs w:val="20"/>
              </w:rPr>
              <w:t>规划类</w:t>
            </w:r>
          </w:p>
        </w:tc>
        <w:tc>
          <w:tcPr>
            <w:tcW w:w="7088" w:type="dxa"/>
          </w:tcPr>
          <w:p>
            <w:pPr>
              <w:spacing w:line="240" w:lineRule="auto"/>
              <w:ind w:firstLine="0" w:firstLineChars="0"/>
              <w:rPr>
                <w:rFonts w:ascii="Times New Roman"/>
                <w:color w:val="auto"/>
                <w:sz w:val="20"/>
                <w:szCs w:val="20"/>
              </w:rPr>
            </w:pPr>
            <w:r>
              <w:rPr>
                <w:rFonts w:hint="eastAsia" w:ascii="Times New Roman"/>
                <w:color w:val="auto"/>
                <w:sz w:val="20"/>
                <w:szCs w:val="20"/>
              </w:rPr>
              <w:t>《全国重要生态系统保护和修复重大工程总体规划（2021—2035 年）》（2020年）</w:t>
            </w:r>
          </w:p>
          <w:p>
            <w:pPr>
              <w:spacing w:line="240" w:lineRule="auto"/>
              <w:ind w:firstLine="0" w:firstLineChars="0"/>
              <w:rPr>
                <w:rFonts w:ascii="Times New Roman"/>
                <w:color w:val="auto"/>
                <w:sz w:val="20"/>
                <w:szCs w:val="20"/>
              </w:rPr>
            </w:pPr>
            <w:r>
              <w:rPr>
                <w:rFonts w:hint="eastAsia" w:ascii="Times New Roman"/>
                <w:color w:val="auto"/>
                <w:sz w:val="20"/>
                <w:szCs w:val="20"/>
              </w:rPr>
              <w:t>《京津冀协同发展规划纲要》（2015年）</w:t>
            </w:r>
          </w:p>
          <w:p>
            <w:pPr>
              <w:spacing w:line="240" w:lineRule="auto"/>
              <w:ind w:firstLine="0" w:firstLineChars="0"/>
              <w:rPr>
                <w:rFonts w:ascii="Times New Roman"/>
                <w:color w:val="auto"/>
                <w:sz w:val="20"/>
                <w:szCs w:val="20"/>
              </w:rPr>
            </w:pPr>
            <w:r>
              <w:rPr>
                <w:rFonts w:hint="eastAsia" w:ascii="Times New Roman"/>
                <w:color w:val="auto"/>
                <w:sz w:val="20"/>
                <w:szCs w:val="20"/>
              </w:rPr>
              <w:t>《北京城市总体规划（2016年—2035年）》（2017年）</w:t>
            </w:r>
          </w:p>
          <w:p>
            <w:pPr>
              <w:spacing w:line="240" w:lineRule="auto"/>
              <w:ind w:firstLine="0" w:firstLineChars="0"/>
              <w:rPr>
                <w:rFonts w:ascii="Times New Roman"/>
                <w:color w:val="auto"/>
                <w:sz w:val="20"/>
                <w:szCs w:val="20"/>
              </w:rPr>
            </w:pPr>
            <w:r>
              <w:rPr>
                <w:rFonts w:hint="eastAsia" w:ascii="Times New Roman"/>
                <w:color w:val="auto"/>
                <w:sz w:val="20"/>
                <w:szCs w:val="20"/>
              </w:rPr>
              <w:t>《北京市生态安全格局专项规划（2021年—2035年）》（20</w:t>
            </w:r>
            <w:r>
              <w:rPr>
                <w:rFonts w:ascii="Times New Roman"/>
                <w:color w:val="auto"/>
                <w:sz w:val="20"/>
                <w:szCs w:val="20"/>
              </w:rPr>
              <w:t>22</w:t>
            </w:r>
            <w:r>
              <w:rPr>
                <w:rFonts w:hint="eastAsia" w:ascii="Times New Roman"/>
                <w:color w:val="auto"/>
                <w:sz w:val="20"/>
                <w:szCs w:val="20"/>
              </w:rPr>
              <w:t>年）</w:t>
            </w:r>
          </w:p>
          <w:p>
            <w:pPr>
              <w:spacing w:line="240" w:lineRule="auto"/>
              <w:ind w:firstLine="0" w:firstLineChars="0"/>
              <w:rPr>
                <w:rFonts w:ascii="Times New Roman"/>
                <w:color w:val="auto"/>
                <w:sz w:val="20"/>
                <w:szCs w:val="20"/>
              </w:rPr>
            </w:pPr>
            <w:r>
              <w:rPr>
                <w:rFonts w:hint="eastAsia" w:ascii="Times New Roman"/>
                <w:color w:val="auto"/>
                <w:sz w:val="20"/>
                <w:szCs w:val="20"/>
              </w:rPr>
              <w:t>《北京市国土空间生态修复规划（2021年—2035年）》（20</w:t>
            </w:r>
            <w:r>
              <w:rPr>
                <w:rFonts w:ascii="Times New Roman"/>
                <w:color w:val="auto"/>
                <w:sz w:val="20"/>
                <w:szCs w:val="20"/>
              </w:rPr>
              <w:t>22</w:t>
            </w:r>
            <w:r>
              <w:rPr>
                <w:rFonts w:hint="eastAsia" w:ascii="Times New Roman"/>
                <w:color w:val="auto"/>
                <w:sz w:val="20"/>
                <w:szCs w:val="20"/>
              </w:rPr>
              <w:t>年）</w:t>
            </w:r>
          </w:p>
          <w:p>
            <w:pPr>
              <w:spacing w:line="240" w:lineRule="auto"/>
              <w:ind w:firstLine="0" w:firstLineChars="0"/>
              <w:rPr>
                <w:rFonts w:ascii="Times New Roman"/>
                <w:color w:val="auto"/>
                <w:sz w:val="20"/>
                <w:szCs w:val="20"/>
              </w:rPr>
            </w:pPr>
            <w:r>
              <w:rPr>
                <w:rFonts w:hint="eastAsia" w:ascii="Times New Roman"/>
                <w:color w:val="auto"/>
                <w:sz w:val="20"/>
                <w:szCs w:val="20"/>
              </w:rPr>
              <w:t>《北京市水土保持规划》（2017年）</w:t>
            </w:r>
          </w:p>
          <w:p>
            <w:pPr>
              <w:spacing w:line="240" w:lineRule="auto"/>
              <w:ind w:firstLine="0" w:firstLineChars="0"/>
              <w:rPr>
                <w:rFonts w:ascii="Times New Roman"/>
                <w:color w:val="auto"/>
                <w:sz w:val="20"/>
                <w:szCs w:val="20"/>
              </w:rPr>
            </w:pPr>
            <w:r>
              <w:rPr>
                <w:rFonts w:hint="eastAsia" w:ascii="Times New Roman"/>
                <w:color w:val="auto"/>
                <w:sz w:val="20"/>
                <w:szCs w:val="20"/>
              </w:rPr>
              <w:t>《北京市土壤污染治理修复规划》（2018年）</w:t>
            </w:r>
          </w:p>
          <w:p>
            <w:pPr>
              <w:spacing w:line="240" w:lineRule="auto"/>
              <w:ind w:firstLine="0" w:firstLineChars="0"/>
              <w:rPr>
                <w:rFonts w:ascii="Times New Roman"/>
                <w:color w:val="auto"/>
                <w:sz w:val="20"/>
                <w:szCs w:val="20"/>
              </w:rPr>
            </w:pPr>
            <w:r>
              <w:rPr>
                <w:rFonts w:hint="eastAsia" w:ascii="Times New Roman"/>
                <w:color w:val="auto"/>
                <w:sz w:val="20"/>
                <w:szCs w:val="20"/>
              </w:rPr>
              <w:t>《北京市湿地保护发展规划（2021—2035 年）》（2021年）</w:t>
            </w:r>
          </w:p>
          <w:p>
            <w:pPr>
              <w:spacing w:line="240" w:lineRule="auto"/>
              <w:ind w:firstLine="0" w:firstLineChars="0"/>
              <w:rPr>
                <w:rFonts w:ascii="Times New Roman"/>
                <w:color w:val="auto"/>
                <w:sz w:val="20"/>
                <w:szCs w:val="20"/>
              </w:rPr>
            </w:pPr>
            <w:r>
              <w:rPr>
                <w:rFonts w:hint="eastAsia" w:ascii="Times New Roman"/>
                <w:color w:val="auto"/>
                <w:sz w:val="20"/>
                <w:szCs w:val="20"/>
              </w:rPr>
              <w:t>《北京市防洪排涝规划》（2016年）</w:t>
            </w:r>
          </w:p>
          <w:p>
            <w:pPr>
              <w:spacing w:line="240" w:lineRule="auto"/>
              <w:ind w:firstLine="0" w:firstLineChars="0"/>
              <w:rPr>
                <w:rFonts w:ascii="Times New Roman"/>
                <w:color w:val="auto"/>
                <w:sz w:val="20"/>
                <w:szCs w:val="20"/>
              </w:rPr>
            </w:pPr>
            <w:r>
              <w:rPr>
                <w:rFonts w:hint="eastAsia" w:ascii="Times New Roman"/>
                <w:color w:val="auto"/>
                <w:sz w:val="20"/>
                <w:szCs w:val="20"/>
              </w:rPr>
              <w:t>《北京市“十四五”时期防震减灾规划》（2</w:t>
            </w:r>
            <w:r>
              <w:rPr>
                <w:rFonts w:ascii="Times New Roman"/>
                <w:color w:val="auto"/>
                <w:sz w:val="20"/>
                <w:szCs w:val="20"/>
              </w:rPr>
              <w:t>021</w:t>
            </w:r>
            <w:r>
              <w:rPr>
                <w:rFonts w:hint="eastAsia" w:ascii="Times New Roman"/>
                <w:color w:val="auto"/>
                <w:sz w:val="20"/>
                <w:szCs w:val="20"/>
              </w:rPr>
              <w:t>年）</w:t>
            </w:r>
          </w:p>
          <w:p>
            <w:pPr>
              <w:spacing w:line="240" w:lineRule="auto"/>
              <w:ind w:firstLine="0" w:firstLineChars="0"/>
              <w:rPr>
                <w:rFonts w:ascii="Times New Roman"/>
                <w:color w:val="auto"/>
                <w:sz w:val="20"/>
                <w:szCs w:val="20"/>
              </w:rPr>
            </w:pPr>
            <w:r>
              <w:rPr>
                <w:rFonts w:hint="eastAsia" w:ascii="Times New Roman"/>
                <w:color w:val="auto"/>
                <w:sz w:val="20"/>
                <w:szCs w:val="20"/>
              </w:rPr>
              <w:t>《北京市高标准农田建设规划（2021—2030年）》（2</w:t>
            </w:r>
            <w:r>
              <w:rPr>
                <w:rFonts w:ascii="Times New Roman"/>
                <w:color w:val="auto"/>
                <w:sz w:val="20"/>
                <w:szCs w:val="20"/>
              </w:rPr>
              <w:t>021</w:t>
            </w:r>
            <w:r>
              <w:rPr>
                <w:rFonts w:hint="eastAsia" w:ascii="Times New Roman"/>
                <w:color w:val="auto"/>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ind w:firstLine="0" w:firstLineChars="0"/>
              <w:jc w:val="center"/>
              <w:rPr>
                <w:rFonts w:ascii="Times New Roman"/>
                <w:color w:val="auto"/>
                <w:sz w:val="20"/>
                <w:szCs w:val="20"/>
              </w:rPr>
            </w:pPr>
            <w:r>
              <w:rPr>
                <w:rFonts w:ascii="Times New Roman"/>
                <w:color w:val="auto"/>
                <w:sz w:val="20"/>
                <w:szCs w:val="20"/>
              </w:rPr>
              <w:t>标准</w:t>
            </w:r>
          </w:p>
          <w:p>
            <w:pPr>
              <w:spacing w:line="240" w:lineRule="auto"/>
              <w:ind w:firstLine="0" w:firstLineChars="0"/>
              <w:jc w:val="center"/>
              <w:rPr>
                <w:rFonts w:ascii="Times New Roman"/>
                <w:color w:val="auto"/>
                <w:sz w:val="20"/>
                <w:szCs w:val="20"/>
              </w:rPr>
            </w:pPr>
            <w:r>
              <w:rPr>
                <w:rFonts w:ascii="Times New Roman"/>
                <w:color w:val="auto"/>
                <w:sz w:val="20"/>
                <w:szCs w:val="20"/>
              </w:rPr>
              <w:t>规范类</w:t>
            </w:r>
          </w:p>
        </w:tc>
        <w:tc>
          <w:tcPr>
            <w:tcW w:w="7088" w:type="dxa"/>
          </w:tcPr>
          <w:p>
            <w:pPr>
              <w:spacing w:line="240" w:lineRule="auto"/>
              <w:ind w:firstLine="0" w:firstLineChars="0"/>
              <w:rPr>
                <w:rFonts w:ascii="Times New Roman"/>
                <w:color w:val="auto"/>
                <w:sz w:val="20"/>
                <w:szCs w:val="20"/>
              </w:rPr>
            </w:pPr>
            <w:r>
              <w:rPr>
                <w:rFonts w:hint="eastAsia" w:ascii="Times New Roman"/>
                <w:color w:val="auto"/>
                <w:sz w:val="20"/>
                <w:szCs w:val="20"/>
              </w:rPr>
              <w:t>《国土空间调查、规划、用途管制用地用海分类指南（试行）》（2020年）</w:t>
            </w:r>
          </w:p>
          <w:p>
            <w:pPr>
              <w:spacing w:line="240" w:lineRule="auto"/>
              <w:ind w:firstLine="0" w:firstLineChars="0"/>
              <w:rPr>
                <w:rFonts w:ascii="Times New Roman"/>
                <w:color w:val="auto"/>
                <w:sz w:val="20"/>
                <w:szCs w:val="20"/>
              </w:rPr>
            </w:pPr>
            <w:r>
              <w:rPr>
                <w:rFonts w:hint="eastAsia" w:ascii="Times New Roman"/>
                <w:color w:val="auto"/>
                <w:sz w:val="20"/>
                <w:szCs w:val="20"/>
              </w:rPr>
              <w:t>《自然带营造和管理技术指南（试行）》（京绿办发〔2022〕115号）</w:t>
            </w:r>
          </w:p>
          <w:p>
            <w:pPr>
              <w:spacing w:line="240" w:lineRule="auto"/>
              <w:ind w:firstLine="0" w:firstLineChars="0"/>
              <w:rPr>
                <w:rFonts w:ascii="Times New Roman"/>
                <w:color w:val="auto"/>
                <w:sz w:val="20"/>
                <w:szCs w:val="20"/>
              </w:rPr>
            </w:pPr>
            <w:r>
              <w:rPr>
                <w:rFonts w:hint="eastAsia" w:ascii="Times New Roman"/>
                <w:color w:val="auto"/>
                <w:sz w:val="20"/>
                <w:szCs w:val="20"/>
              </w:rPr>
              <w:t>《北京市河道规划设计导则》</w:t>
            </w:r>
          </w:p>
          <w:p>
            <w:pPr>
              <w:spacing w:line="240" w:lineRule="auto"/>
              <w:ind w:firstLine="0" w:firstLineChars="0"/>
              <w:rPr>
                <w:rFonts w:ascii="Times New Roman"/>
                <w:color w:val="auto"/>
                <w:sz w:val="20"/>
                <w:szCs w:val="20"/>
              </w:rPr>
            </w:pPr>
            <w:r>
              <w:rPr>
                <w:rFonts w:hint="eastAsia" w:ascii="Times New Roman"/>
                <w:color w:val="auto"/>
                <w:sz w:val="20"/>
                <w:szCs w:val="20"/>
              </w:rPr>
              <w:t>《北京滨水空间城市设计导则》</w:t>
            </w:r>
          </w:p>
          <w:p>
            <w:pPr>
              <w:spacing w:line="240" w:lineRule="auto"/>
              <w:ind w:firstLine="0" w:firstLineChars="0"/>
              <w:rPr>
                <w:rFonts w:ascii="Times New Roman"/>
                <w:color w:val="auto"/>
                <w:sz w:val="20"/>
                <w:szCs w:val="20"/>
              </w:rPr>
            </w:pPr>
            <w:r>
              <w:rPr>
                <w:rFonts w:hint="eastAsia" w:ascii="Times New Roman"/>
                <w:color w:val="auto"/>
                <w:sz w:val="20"/>
                <w:szCs w:val="20"/>
              </w:rPr>
              <w:t>《GB 50513 城市水系规划规范》</w:t>
            </w:r>
          </w:p>
          <w:p>
            <w:pPr>
              <w:spacing w:line="240" w:lineRule="auto"/>
              <w:ind w:firstLine="0" w:firstLineChars="0"/>
              <w:rPr>
                <w:rFonts w:ascii="Times New Roman"/>
                <w:color w:val="auto"/>
                <w:sz w:val="20"/>
                <w:szCs w:val="20"/>
              </w:rPr>
            </w:pPr>
            <w:r>
              <w:rPr>
                <w:rFonts w:hint="eastAsia" w:ascii="Times New Roman"/>
                <w:color w:val="auto"/>
                <w:sz w:val="20"/>
                <w:szCs w:val="20"/>
              </w:rPr>
              <w:t>《GB51079城市防洪规划规范》</w:t>
            </w:r>
          </w:p>
        </w:tc>
      </w:tr>
      <w:bookmarkEnd w:id="69"/>
    </w:tbl>
    <w:p>
      <w:pPr>
        <w:ind w:firstLine="199" w:firstLineChars="83"/>
        <w:rPr>
          <w:color w:val="auto"/>
        </w:rPr>
      </w:pPr>
    </w:p>
    <w:sectPr>
      <w:headerReference r:id="rId15" w:type="default"/>
      <w:footerReference r:id="rId16" w:type="default"/>
      <w:footerReference r:id="rId17" w:type="even"/>
      <w:pgSz w:w="11906" w:h="16838"/>
      <w:pgMar w:top="1440" w:right="1800" w:bottom="1440" w:left="1800" w:header="851" w:footer="851" w:gutter="0"/>
      <w:pgNumType w:start="1"/>
      <w:cols w:space="425" w:num="1"/>
      <w:docGrid w:linePitch="435" w:charSpace="38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560"/>
      <w:jc w:val="center"/>
      <w:rPr>
        <w:rFonts w:ascii="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80"/>
      <w:jc w:val="right"/>
      <w:rPr>
        <w:rFonts w:asci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center"/>
      <w:rPr>
        <w:rFonts w:asci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80"/>
      <w:jc w:val="right"/>
      <w:rPr>
        <w:rFonts w:ascii="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9101509"/>
      <w:docPartObj>
        <w:docPartGallery w:val="autotext"/>
      </w:docPartObj>
    </w:sdtPr>
    <w:sdtEndPr>
      <w:rPr>
        <w:rFonts w:ascii="Times New Roman"/>
        <w:sz w:val="24"/>
        <w:szCs w:val="24"/>
      </w:rPr>
    </w:sdtEndPr>
    <w:sdtContent>
      <w:p>
        <w:pPr>
          <w:pStyle w:val="20"/>
          <w:ind w:firstLine="360"/>
          <w:jc w:val="right"/>
          <w:rPr>
            <w:rFonts w:ascii="Times New Roman"/>
            <w:sz w:val="24"/>
            <w:szCs w:val="24"/>
          </w:rPr>
        </w:pPr>
        <w:r>
          <w:rPr>
            <w:rFonts w:ascii="Times New Roman"/>
            <w:sz w:val="24"/>
            <w:szCs w:val="24"/>
          </w:rPr>
          <w:fldChar w:fldCharType="begin"/>
        </w:r>
        <w:r>
          <w:rPr>
            <w:rFonts w:ascii="Times New Roman"/>
            <w:sz w:val="24"/>
            <w:szCs w:val="24"/>
          </w:rPr>
          <w:instrText xml:space="preserve">PAGE   \* MERGEFORMAT</w:instrText>
        </w:r>
        <w:r>
          <w:rPr>
            <w:rFonts w:ascii="Times New Roman"/>
            <w:sz w:val="24"/>
            <w:szCs w:val="24"/>
          </w:rPr>
          <w:fldChar w:fldCharType="separate"/>
        </w:r>
        <w:r>
          <w:rPr>
            <w:rFonts w:ascii="Times New Roman"/>
            <w:sz w:val="24"/>
            <w:szCs w:val="24"/>
            <w:lang w:val="zh-CN"/>
          </w:rPr>
          <w:t>2</w:t>
        </w:r>
        <w:r>
          <w:rPr>
            <w:rFonts w:ascii="Times New Roman"/>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9666151"/>
      <w:docPartObj>
        <w:docPartGallery w:val="autotext"/>
      </w:docPartObj>
    </w:sdtPr>
    <w:sdtEndPr>
      <w:rPr>
        <w:rFonts w:ascii="Times New Roman"/>
        <w:sz w:val="24"/>
        <w:szCs w:val="24"/>
      </w:rPr>
    </w:sdtEndPr>
    <w:sdtContent>
      <w:p>
        <w:pPr>
          <w:pStyle w:val="20"/>
          <w:ind w:firstLine="0" w:firstLineChars="0"/>
          <w:rPr>
            <w:rFonts w:ascii="Times New Roman"/>
            <w:sz w:val="24"/>
            <w:szCs w:val="24"/>
          </w:rPr>
        </w:pPr>
        <w:r>
          <w:rPr>
            <w:rFonts w:ascii="Times New Roman"/>
            <w:sz w:val="24"/>
            <w:szCs w:val="24"/>
          </w:rPr>
          <w:fldChar w:fldCharType="begin"/>
        </w:r>
        <w:r>
          <w:rPr>
            <w:rFonts w:ascii="Times New Roman"/>
            <w:sz w:val="24"/>
            <w:szCs w:val="24"/>
          </w:rPr>
          <w:instrText xml:space="preserve">PAGE   \* MERGEFORMAT</w:instrText>
        </w:r>
        <w:r>
          <w:rPr>
            <w:rFonts w:ascii="Times New Roman"/>
            <w:sz w:val="24"/>
            <w:szCs w:val="24"/>
          </w:rPr>
          <w:fldChar w:fldCharType="separate"/>
        </w:r>
        <w:r>
          <w:rPr>
            <w:rFonts w:ascii="Times New Roman"/>
            <w:sz w:val="24"/>
            <w:szCs w:val="24"/>
            <w:lang w:val="zh-CN"/>
          </w:rPr>
          <w:t>2</w:t>
        </w:r>
        <w:r>
          <w:rPr>
            <w:rFonts w:ascii="Times New Roman"/>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0109844"/>
      <w:docPartObj>
        <w:docPartGallery w:val="autotext"/>
      </w:docPartObj>
    </w:sdtPr>
    <w:sdtEndPr>
      <w:rPr>
        <w:rFonts w:ascii="Times New Roman"/>
        <w:sz w:val="24"/>
        <w:szCs w:val="24"/>
      </w:rPr>
    </w:sdtEndPr>
    <w:sdtContent>
      <w:p>
        <w:pPr>
          <w:pStyle w:val="20"/>
          <w:ind w:firstLine="360"/>
          <w:jc w:val="right"/>
          <w:rPr>
            <w:rFonts w:ascii="Times New Roman"/>
            <w:sz w:val="24"/>
            <w:szCs w:val="24"/>
          </w:rPr>
        </w:pPr>
        <w:r>
          <w:rPr>
            <w:rFonts w:ascii="Times New Roman"/>
            <w:sz w:val="24"/>
            <w:szCs w:val="24"/>
          </w:rPr>
          <w:fldChar w:fldCharType="begin"/>
        </w:r>
        <w:r>
          <w:rPr>
            <w:rFonts w:ascii="Times New Roman"/>
            <w:sz w:val="24"/>
            <w:szCs w:val="24"/>
          </w:rPr>
          <w:instrText xml:space="preserve">PAGE   \* MERGEFORMAT</w:instrText>
        </w:r>
        <w:r>
          <w:rPr>
            <w:rFonts w:ascii="Times New Roman"/>
            <w:sz w:val="24"/>
            <w:szCs w:val="24"/>
          </w:rPr>
          <w:fldChar w:fldCharType="separate"/>
        </w:r>
        <w:r>
          <w:rPr>
            <w:rFonts w:ascii="Times New Roman"/>
            <w:sz w:val="24"/>
            <w:szCs w:val="24"/>
            <w:lang w:val="zh-CN"/>
          </w:rPr>
          <w:t>2</w:t>
        </w:r>
        <w:r>
          <w:rPr>
            <w:rFonts w:ascii="Times New Roman"/>
            <w:sz w:val="24"/>
            <w:szCs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6543371"/>
      <w:docPartObj>
        <w:docPartGallery w:val="autotext"/>
      </w:docPartObj>
    </w:sdtPr>
    <w:sdtEndPr>
      <w:rPr>
        <w:rFonts w:ascii="Times New Roman"/>
        <w:sz w:val="24"/>
        <w:szCs w:val="24"/>
      </w:rPr>
    </w:sdtEndPr>
    <w:sdtContent>
      <w:p>
        <w:pPr>
          <w:pStyle w:val="20"/>
          <w:ind w:firstLine="0" w:firstLineChars="0"/>
          <w:rPr>
            <w:rFonts w:ascii="Times New Roman"/>
            <w:sz w:val="24"/>
            <w:szCs w:val="24"/>
          </w:rPr>
        </w:pPr>
        <w:r>
          <w:rPr>
            <w:rFonts w:ascii="Times New Roman"/>
            <w:sz w:val="24"/>
            <w:szCs w:val="24"/>
          </w:rPr>
          <w:fldChar w:fldCharType="begin"/>
        </w:r>
        <w:r>
          <w:rPr>
            <w:rFonts w:ascii="Times New Roman"/>
            <w:sz w:val="24"/>
            <w:szCs w:val="24"/>
          </w:rPr>
          <w:instrText xml:space="preserve">PAGE   \* MERGEFORMAT</w:instrText>
        </w:r>
        <w:r>
          <w:rPr>
            <w:rFonts w:ascii="Times New Roman"/>
            <w:sz w:val="24"/>
            <w:szCs w:val="24"/>
          </w:rPr>
          <w:fldChar w:fldCharType="separate"/>
        </w:r>
        <w:r>
          <w:rPr>
            <w:rFonts w:ascii="Times New Roman"/>
            <w:sz w:val="24"/>
            <w:szCs w:val="24"/>
            <w:lang w:val="zh-CN"/>
          </w:rPr>
          <w:t>2</w:t>
        </w:r>
        <w:r>
          <w:rPr>
            <w:rFonts w:asci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676625"/>
    <w:multiLevelType w:val="multilevel"/>
    <w:tmpl w:val="05676625"/>
    <w:lvl w:ilvl="0" w:tentative="0">
      <w:start w:val="1"/>
      <w:numFmt w:val="decimal"/>
      <w:suff w:val="nothing"/>
      <w:lvlText w:val="%1."/>
      <w:lvlJc w:val="left"/>
      <w:pPr>
        <w:ind w:left="420" w:hanging="420"/>
      </w:pPr>
      <w:rPr>
        <w:rFonts w:hint="eastAsia"/>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6FB7C19"/>
    <w:multiLevelType w:val="multilevel"/>
    <w:tmpl w:val="06FB7C19"/>
    <w:lvl w:ilvl="0" w:tentative="0">
      <w:start w:val="1"/>
      <w:numFmt w:val="decimal"/>
      <w:suff w:val="nothing"/>
      <w:lvlText w:val="%1."/>
      <w:lvlJc w:val="left"/>
      <w:pPr>
        <w:ind w:left="420" w:hanging="420"/>
      </w:pPr>
      <w:rPr>
        <w:rFonts w:hint="eastAsia"/>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D1668C2"/>
    <w:multiLevelType w:val="multilevel"/>
    <w:tmpl w:val="2D1668C2"/>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E2043B2"/>
    <w:multiLevelType w:val="multilevel"/>
    <w:tmpl w:val="2E2043B2"/>
    <w:lvl w:ilvl="0" w:tentative="0">
      <w:start w:val="1"/>
      <w:numFmt w:val="decimal"/>
      <w:suff w:val="nothing"/>
      <w:lvlText w:val="%1."/>
      <w:lvlJc w:val="left"/>
      <w:pPr>
        <w:ind w:left="420" w:hanging="420"/>
      </w:pPr>
      <w:rPr>
        <w:rFonts w:hint="eastAsia"/>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DA450E"/>
    <w:multiLevelType w:val="multilevel"/>
    <w:tmpl w:val="34DA450E"/>
    <w:lvl w:ilvl="0" w:tentative="0">
      <w:start w:val="1"/>
      <w:numFmt w:val="decimal"/>
      <w:suff w:val="nothing"/>
      <w:lvlText w:val="%1."/>
      <w:lvlJc w:val="left"/>
      <w:pPr>
        <w:ind w:left="420" w:hanging="420"/>
      </w:pPr>
      <w:rPr>
        <w:rFonts w:hint="eastAsia"/>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E8F2AAD"/>
    <w:multiLevelType w:val="multilevel"/>
    <w:tmpl w:val="3E8F2AAD"/>
    <w:lvl w:ilvl="0" w:tentative="0">
      <w:start w:val="1"/>
      <w:numFmt w:val="decimal"/>
      <w:pStyle w:val="2"/>
      <w:lvlText w:val="%1"/>
      <w:lvlJc w:val="left"/>
      <w:pPr>
        <w:ind w:left="0" w:firstLine="0"/>
      </w:pPr>
      <w:rPr>
        <w:rFonts w:hint="eastAsia"/>
      </w:rPr>
    </w:lvl>
    <w:lvl w:ilvl="1" w:tentative="0">
      <w:start w:val="1"/>
      <w:numFmt w:val="decimal"/>
      <w:pStyle w:val="4"/>
      <w:suff w:val="space"/>
      <w:lvlText w:val="%1.%2 "/>
      <w:lvlJc w:val="left"/>
      <w:pPr>
        <w:ind w:left="0" w:firstLine="0"/>
      </w:pPr>
      <w:rPr>
        <w:rFonts w:hint="eastAsia"/>
        <w:b/>
        <w:bCs w:val="0"/>
      </w:rPr>
    </w:lvl>
    <w:lvl w:ilvl="2" w:tentative="0">
      <w:start w:val="1"/>
      <w:numFmt w:val="decimal"/>
      <w:pStyle w:val="5"/>
      <w:suff w:val="space"/>
      <w:lvlText w:val="%1.%2.%3 "/>
      <w:lvlJc w:val="left"/>
      <w:pPr>
        <w:ind w:left="0" w:firstLine="0"/>
      </w:pPr>
      <w:rPr>
        <w:rFonts w:hint="eastAsia"/>
      </w:rPr>
    </w:lvl>
    <w:lvl w:ilvl="3" w:tentative="0">
      <w:start w:val="1"/>
      <w:numFmt w:val="decimal"/>
      <w:pStyle w:val="6"/>
      <w:suff w:val="space"/>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425150CA"/>
    <w:multiLevelType w:val="multilevel"/>
    <w:tmpl w:val="425150CA"/>
    <w:lvl w:ilvl="0" w:tentative="0">
      <w:start w:val="1"/>
      <w:numFmt w:val="decimal"/>
      <w:suff w:val="nothing"/>
      <w:lvlText w:val="%1."/>
      <w:lvlJc w:val="left"/>
      <w:pPr>
        <w:ind w:left="420" w:hanging="420"/>
      </w:pPr>
      <w:rPr>
        <w:rFonts w:hint="eastAsia"/>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BA1639"/>
    <w:multiLevelType w:val="multilevel"/>
    <w:tmpl w:val="5CBA1639"/>
    <w:lvl w:ilvl="0" w:tentative="0">
      <w:start w:val="1"/>
      <w:numFmt w:val="decimal"/>
      <w:suff w:val="nothing"/>
      <w:lvlText w:val="%1."/>
      <w:lvlJc w:val="left"/>
      <w:pPr>
        <w:ind w:left="420" w:hanging="420"/>
      </w:pPr>
      <w:rPr>
        <w:rFonts w:hint="eastAsia"/>
        <w:sz w:val="20"/>
        <w:szCs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C750A5D"/>
    <w:multiLevelType w:val="multilevel"/>
    <w:tmpl w:val="6C750A5D"/>
    <w:lvl w:ilvl="0" w:tentative="0">
      <w:start w:val="1"/>
      <w:numFmt w:val="decimal"/>
      <w:pStyle w:val="43"/>
      <w:lvlText w:val="%1"/>
      <w:lvlJc w:val="left"/>
      <w:pPr>
        <w:ind w:left="425" w:hanging="425"/>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5"/>
  </w:num>
  <w:num w:numId="2">
    <w:abstractNumId w:val="8"/>
  </w:num>
  <w:num w:numId="3">
    <w:abstractNumId w:val="3"/>
  </w:num>
  <w:num w:numId="4">
    <w:abstractNumId w:val="0"/>
  </w:num>
  <w:num w:numId="5">
    <w:abstractNumId w:val="4"/>
  </w:num>
  <w:num w:numId="6">
    <w:abstractNumId w:val="6"/>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attachedTemplate r:id="rId1"/>
  <w:documentProtection w:enforcement="0"/>
  <w:defaultTabStop w:val="420"/>
  <w:evenAndOddHeaders w:val="1"/>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3NzNmZWNmZTJlOWNiOTVjODY1ZGMwYTE3NDgzOWIifQ=="/>
    <w:docVar w:name="NE.Ref{0047F3CF-A42B-404A-9097-503DB1E3D438}" w:val=" ADDIN NE.Ref.{0047F3CF-A42B-404A-9097-503DB1E3D438}&lt;Citation&gt;&lt;Group&gt;&lt;References&gt;&lt;Item&gt;&lt;ID&gt;1104&lt;/ID&gt;&lt;UID&gt;{C3104A69-9F16-4FE9-B2C5-CAC6BA398B2E}&lt;/UID&gt;&lt;Title&gt;Assessing sustainability of urbanization by a coordinated development index for an Urbanization-Resources-Environment complex system: A case study of Jing-Jin-Ji region, China&lt;/Title&gt;&lt;Template&gt;Journal Article&lt;/Template&gt;&lt;Star&gt;0&lt;/Star&gt;&lt;Tag&gt;0&lt;/Tag&gt;&lt;Author&gt;Cui, Xuegang; Fang, Chuanglin; Liu, Haimeng; Liu, Xiaofei&lt;/Author&gt;&lt;Year&gt;2019&lt;/Year&gt;&lt;Details&gt;&lt;_accessed&gt;62542931&lt;/_accessed&gt;&lt;_collection_scope&gt;EI;SCIE;&lt;/_collection_scope&gt;&lt;_created&gt;62542931&lt;/_created&gt;&lt;_db_updated&gt;CrossRef&lt;/_db_updated&gt;&lt;_doi&gt;10.1016/j.ecolind.2018.09.009&lt;/_doi&gt;&lt;_impact_factor&gt;   3.983&lt;/_impact_factor&gt;&lt;_isbn&gt;1470160X&lt;/_isbn&gt;&lt;_journal&gt;Ecological Indicators&lt;/_journal&gt;&lt;_modified&gt;62542931&lt;/_modified&gt;&lt;_pages&gt;383-391&lt;/_pages&gt;&lt;_tertiary_title&gt;Ecological Indicators&lt;/_tertiary_title&gt;&lt;_url&gt;https://linkinghub.elsevier.com/retrieve/pii/S1470160X18306848_x000d__x000a_https://api.elsevier.com/content/article/PII:S1470160X18306848?httpAccept=text/xml&lt;/_url&gt;&lt;_volume&gt;96&lt;/_volume&gt;&lt;/Details&gt;&lt;Extra&gt;&lt;DBUID&gt;{E5CFCA40-B99A-4E9F-8A29-87F3858A6670}&lt;/DBUID&gt;&lt;/Extra&gt;&lt;/Item&gt;&lt;/References&gt;&lt;/Group&gt;&lt;/Citation&gt;_x000a_"/>
    <w:docVar w:name="NE.Ref{004E7F4A-35C6-4550-9622-5C0D5439E74D}" w:val=" ADDIN NE.Ref.{004E7F4A-35C6-4550-9622-5C0D5439E74D}&lt;Citation&gt;&lt;Group&gt;&lt;References&gt;&lt;Item&gt;&lt;ID&gt;1183&lt;/ID&gt;&lt;UID&gt;{7B1B888A-E5DA-4916-B477-D6D9E1B737C8}&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424959&lt;/_created&gt;&lt;_impact_factor&gt;   2.719&lt;/_impact_factor&gt;&lt;_issue&gt;3&lt;/_issue&gt;&lt;_journal&gt;Journal of the American Planning Association&lt;/_journal&gt;&lt;_modified&gt;63260456&lt;/_modified&gt;&lt;_pages&gt;296-312&lt;/_pages&gt;&lt;_volume&gt;62&lt;/_volume&gt;&lt;/Details&gt;&lt;Extra&gt;&lt;DBUID&gt;{6F35D732-D9FF-4EE9-905F-B0CC4953C663}&lt;/DBUID&gt;&lt;/Extra&gt;&lt;/Item&gt;&lt;/References&gt;&lt;/Group&gt;&lt;/Citation&gt;_x000a_"/>
    <w:docVar w:name="NE.Ref{007D3F49-E93D-4F99-B25A-718B9597EB08}" w:val=" ADDIN NE.Ref.{007D3F49-E93D-4F99-B25A-718B9597EB08}&lt;Citation&gt;&lt;Group&gt;&lt;References&gt;&lt;Item&gt;&lt;ID&gt;881&lt;/ID&gt;&lt;UID&gt;{2C59D817-64DD-4CF7-BF0A-53E693A8C029}&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5.651&lt;/_impact_factor&gt;&lt;_isbn&gt;0959-6526&lt;/_isbn&gt;&lt;_journal&gt;Journal of cleaner production&lt;/_journal&gt;&lt;_modified&gt;62439272&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E5CFCA40-B99A-4E9F-8A29-87F3858A6670}&lt;/DBUID&gt;&lt;/Extra&gt;&lt;/Item&gt;&lt;/References&gt;&lt;/Group&gt;&lt;/Citation&gt;_x000a_"/>
    <w:docVar w:name="NE.Ref{00987018-6298-4849-9F3D-43AEC92DFE53}" w:val=" ADDIN NE.Ref.{00987018-6298-4849-9F3D-43AEC92DFE53}&lt;Citation&gt;&lt;Group&gt;&lt;References&gt;&lt;Item&gt;&lt;ID&gt;936&lt;/ID&gt;&lt;UID&gt;{2FB1474D-0476-4F14-8BD2-18754C4B97E8}&lt;/UID&gt;&lt;Title&gt;Population estimates and projections. https://databank.worldbank.org/source/population-estimates-and-projections&lt;/Title&gt;&lt;Template&gt;Web Page&lt;/Template&gt;&lt;Star&gt;0&lt;/Star&gt;&lt;Tag&gt;0&lt;/Tag&gt;&lt;Author&gt;&amp;quot;World Bank&amp;quot;&lt;/Author&gt;&lt;Year&gt;2019&lt;/Year&gt;&lt;Details&gt;&lt;_accessed&gt;63226031&lt;/_accessed&gt;&lt;_created&gt;63120513&lt;/_created&gt;&lt;_issue&gt;20190105&lt;/_issue&gt;&lt;_modified&gt;63226031&lt;/_modified&gt;&lt;_url&gt;https://databank.worldbank.org/source/population-estimates-and-projections&lt;/_url&gt;&lt;/Details&gt;&lt;Extra&gt;&lt;DBUID&gt;{6F35D732-D9FF-4EE9-905F-B0CC4953C663}&lt;/DBUID&gt;&lt;/Extra&gt;&lt;/Item&gt;&lt;/References&gt;&lt;/Group&gt;&lt;/Citation&gt;_x000a_"/>
    <w:docVar w:name="NE.Ref{00A950F8-CB08-410F-B596-69ED0675BB06}" w:val=" ADDIN NE.Ref.{00A950F8-CB08-410F-B596-69ED0675BB06}&lt;Citation&gt;&lt;Group&gt;&lt;References&gt;&lt;Item&gt;&lt;ID&gt;61&lt;/ID&gt;&lt;UID&gt;{D1287072-8AAB-49F5-BCB4-3C896120E415}&lt;/UID&gt;&lt;Title&gt;社会生态系统及脆弱性驱动机制分析&lt;/Title&gt;&lt;Template&gt;Journal Article&lt;/Template&gt;&lt;Star&gt;1&lt;/Star&gt;&lt;Tag&gt;0&lt;/Tag&gt;&lt;Author&gt;余中元; 李波; 张新时&lt;/Author&gt;&lt;Year&gt;2014&lt;/Year&gt;&lt;Details&gt;&lt;_accessed&gt;61338976&lt;/_accessed&gt;&lt;_author_aff&gt;海南师范大学地理与旅游学院;北京师范大学资源学院/地表过程与资源生态国家重点实验室;中国科学院植物研究所植被数量生态学开放研究实验室;&lt;/_author_aff&gt;&lt;_collection_scope&gt;中国科技核心期刊;中文核心期刊;CSCD;&lt;/_collection_scope&gt;&lt;_created&gt;61338975&lt;/_created&gt;&lt;_date&gt;59968800&lt;/_date&gt;&lt;_db_provider&gt;CNKI: 期刊&lt;/_db_provider&gt;&lt;_db_updated&gt;CNKI - Reference&lt;/_db_updated&gt;&lt;_issue&gt;7&lt;/_issue&gt;&lt;_journal&gt;生态学报&lt;/_journal&gt;&lt;_keywords&gt;社会生态系统;研究进展;脆弱性;驱动机制&lt;/_keywords&gt;&lt;_language&gt;Chinese&lt;/_language&gt;&lt;_modified&gt;61352187&lt;/_modified&gt;&lt;_pages&gt;1870-1879&lt;/_pages&gt;&lt;_url&gt;http://www.cnki.net/KCMS/detail/detail.aspx?FileName=STXB201407027&amp;amp;DbName=CJFQ2014&lt;/_url&gt;&lt;_volume&gt;34&lt;/_volume&gt;&lt;_translated_author&gt;Yu, Zhongyuan;Li, Bo;Zhang, Xinshi&lt;/_translated_author&gt;&lt;/Details&gt;&lt;Extra&gt;&lt;DBUID&gt;{31F9CFF5-4EB5-41E0-8180-BAFB923E486F}&lt;/DBUID&gt;&lt;/Extra&gt;&lt;/Item&gt;&lt;/References&gt;&lt;/Group&gt;&lt;/Citation&gt;_x000a_"/>
    <w:docVar w:name="NE.Ref{00AF4303-BEAE-471B-9FEF-ABF24AEFADBA}" w:val=" ADDIN NE.Ref.{00AF4303-BEAE-471B-9FEF-ABF24AEFADBA}&lt;Citation&gt;&lt;Group&gt;&lt;References&gt;&lt;Item&gt;&lt;ID&gt;1035&lt;/ID&gt;&lt;UID&gt;{F60AAEC5-C939-41A4-8504-44D903EF5AA6}&lt;/UID&gt;&lt;Title&gt;Research on Synergistic Development of Urbanization and Energy Consumption&lt;/Title&gt;&lt;Template&gt;Journal Article&lt;/Template&gt;&lt;Star&gt;0&lt;/Star&gt;&lt;Tag&gt;0&lt;/Tag&gt;&lt;Author&gt;Lu, Shibao; Wang, Zhimin; Bao, Haijun; Shang, Yizi&lt;/Author&gt;&lt;Year&gt;2017&lt;/Year&gt;&lt;Details&gt;&lt;_created&gt;62442554&lt;/_created&gt;&lt;_journal&gt;Energy Procedia&lt;/_journal&gt;&lt;_modified&gt;62442554&lt;/_modified&gt;&lt;_pages&gt;3673-3676&lt;/_pages&gt;&lt;_volume&gt;105&lt;/_volume&gt;&lt;/Details&gt;&lt;Extra&gt;&lt;DBUID&gt;{E5CFCA40-B99A-4E9F-8A29-87F3858A6670}&lt;/DBUID&gt;&lt;/Extra&gt;&lt;/Item&gt;&lt;/References&gt;&lt;/Group&gt;&lt;/Citation&gt;_x000a_"/>
    <w:docVar w:name="NE.Ref{00B5EB2B-DF83-4BD9-AB9E-0CB1C377E418}" w:val=" ADDIN NE.Ref.{00B5EB2B-DF83-4BD9-AB9E-0CB1C377E418}&lt;Citation&gt;&lt;Group&gt;&lt;References&gt;&lt;Item&gt;&lt;ID&gt;289&lt;/ID&gt;&lt;UID&gt;{3CD06C9F-A890-4474-9D96-A58C9AB21915}&lt;/UID&gt;&lt;Title&gt;21世纪中叶中国需水展望&lt;/Title&gt;&lt;Template&gt;Journal Article&lt;/Template&gt;&lt;Star&gt;0&lt;/Star&gt;&lt;Tag&gt;0&lt;/Tag&gt;&lt;Author&gt;姚建文; 徐子恺; 王建生&lt;/Author&gt;&lt;Year&gt;1999&lt;/Year&gt;&lt;Details&gt;&lt;_accessed&gt;62131211&lt;/_accessed&gt;&lt;_author_aff&gt;水利部南京水文水资源研究所&lt;/_author_aff&gt;&lt;_collection_scope&gt;中国科技核心期刊;中文核心期刊;CSCD;EI;&lt;/_collection_scope&gt;&lt;_created&gt;62126735&lt;/_created&gt;&lt;_date&gt;52328160&lt;/_date&gt;&lt;_db_provider&gt;CNKI: 期刊&lt;/_db_provider&gt;&lt;_db_updated&gt;CNKI - Reference&lt;/_db_updated&gt;&lt;_issue&gt;2&lt;/_issue&gt;&lt;_journal&gt;水科学进展&lt;/_journal&gt;&lt;_keywords&gt;21世纪;需水;展望;中国&lt;/_keywords&gt;&lt;_modified&gt;63286397&lt;/_modified&gt;&lt;_pages&gt;91-95&lt;/_pages&gt;&lt;_url&gt;http://kns.cnki.net/KCMS/detail/detail.aspx?FileName=SKXJ902.016&amp;amp;DbName=CJFQ1999&lt;/_url&gt;&lt;_volume&gt;10&lt;/_volume&gt;&lt;_translated_author&gt;Yao, Jianwen;Xu, Zikai;Wang, Jiansheng&lt;/_translated_author&gt;&lt;/Details&gt;&lt;Extra&gt;&lt;DBUID&gt;{6F35D732-D9FF-4EE9-905F-B0CC4953C663}&lt;/DBUID&gt;&lt;/Extra&gt;&lt;/Item&gt;&lt;/References&gt;&lt;/Group&gt;&lt;/Citation&gt;_x000a_"/>
    <w:docVar w:name="NE.Ref{00BF28E6-C120-4A6C-9681-6D51456A1D8F}" w:val=" ADDIN NE.Ref.{00BF28E6-C120-4A6C-9681-6D51456A1D8F}&lt;Citation&gt;&lt;Group&gt;&lt;References&gt;&lt;Item&gt;&lt;ID&gt;1223&lt;/ID&gt;&lt;UID&gt;{70C04C14-E927-4E67-936D-75F22CCE4E41}&lt;/UID&gt;&lt;Title&gt;Gaining perspective on the water-energy nexus at the community scale&lt;/Title&gt;&lt;Template&gt;Journal Article&lt;/Template&gt;&lt;Star&gt;0&lt;/Star&gt;&lt;Tag&gt;0&lt;/Tag&gt;&lt;Author&gt;Perrone, Debra; Murphy, Jennifer; Hornberger, George M&lt;/Author&gt;&lt;Year&gt;2011&lt;/Year&gt;&lt;Details&gt;&lt;_accessed&gt;62577519&lt;/_accessed&gt;&lt;_collection_scope&gt;SCI;SCIE;&lt;/_collection_scope&gt;&lt;_created&gt;62577519&lt;/_created&gt;&lt;_date&gt;58380480&lt;/_date&gt;&lt;_date_display&gt;2011&lt;/_date_display&gt;&lt;_db_updated&gt;PKU Search&lt;/_db_updated&gt;&lt;_doi&gt;10.1021/es103230n&lt;/_doi&gt;&lt;_impact_factor&gt;   6.653&lt;/_impact_factor&gt;&lt;_isbn&gt;0013-936X_x000d__x000a_&lt;/_isbn&gt;&lt;_issue&gt;10&lt;/_issue&gt;&lt;_journal&gt;Environmental science &amp;amp; technology&lt;/_journal&gt;&lt;_keywords&gt;Conservation of Natural Resources - methods_x000d__x000a_; Power Plants - statistics &amp;amp; numerical data_x000d__x000a_; Environmental Policy_x000d__x000a_; Water Supply - statistics &amp;amp; numerical data_x000d__x000a_; Cities_x000d__x000a_; Transportation_x000d__x000a_; Tradeoff analysis_x000d__x000a_; Energy resources_x000d__x000a_; Sustainable development_x000d__x000a_; Community_x000d__x000a_; Water resources_x000d__x000a_&lt;/_keywords&gt;&lt;_modified&gt;62580989&lt;/_modified&gt;&lt;_number&gt;1&lt;/_number&gt;&lt;_ori_publication&gt;American Chemical Society_x000d__x000a_&lt;/_ori_publication&gt;&lt;_pages&gt;4228-4234&lt;/_pages&gt;&lt;_place_published&gt;United States_x000d__x000a_&lt;/_place_published&gt;&lt;_url&gt;http://pku.summon.serialssolutions.com/2.0.0/link/0/eLvHCXMwjV3NTsMwDLbGTnDgZzAYA1TBuZAmbZoep6kFIUCTAIG4VEmaXZC6ad0keAPOPCJPgvu3DaRJO6exWju2Pzf6bABGL4n9LyYYxbWnfI1oAzcZZgT3ieZKEBcRepJzld_uxd2ARqF324CLFRf61LkyWd4CjpEUwy5z3XxoQa__OA--uCLqoQUB4691M6HlnX9T0ApcWeSXaGetV9mF7Qo-Wr3S3nvQMGkLtpaaCragHS64a_ho5bzZPkTX5TQIa7AgWFqj1EIIaL0g5Jz8fH2HBRXQejAfs8yS02Kt4pBMP1EWppMDeI7Cp_6NXY1RsHVe39mO8ClJiB8ILVXAA7RDohP0RJZwzYnwpUQM4FIpmKO1S4aGSd_zjSRSD9E8rA3NdJSaI7ASIQx-ukoCLV0jhfLp0FXu0GNUKKGDDpzXmo3HZbeMuLjlpk4811YHurXO48phshjrtryRjsc7cFiaYS4gHz3OsQw6Xkd4FzbLv76e7Xgn0JxOZuYUNsbvs7PioPwC2EG74Q&lt;/_url&gt;&lt;_volume&gt;45&lt;/_volume&gt;&lt;/Details&gt;&lt;Extra&gt;&lt;DBUID&gt;{E5CFCA40-B99A-4E9F-8A29-87F3858A6670}&lt;/DBUID&gt;&lt;/Extra&gt;&lt;/Item&gt;&lt;/References&gt;&lt;/Group&gt;&lt;/Citation&gt;_x000a_"/>
    <w:docVar w:name="NE.Ref{00D7A9E5-6D7E-4CF0-B930-71ABC21BA37C}" w:val=" ADDIN NE.Ref.{00D7A9E5-6D7E-4CF0-B930-71ABC21BA37C}&lt;Citation&gt;&lt;Group&gt;&lt;References&gt;&lt;Item&gt;&lt;ID&gt;547&lt;/ID&gt;&lt;UID&gt;{CE328781-1652-413A-862C-2820EB9870B5}&lt;/UID&gt;&lt;Title&gt;Impacts of road network expansion on landscape ecological risk in a megacity, China: A case study of Beijing&lt;/Title&gt;&lt;Template&gt;Journal Article&lt;/Template&gt;&lt;Star&gt;0&lt;/Star&gt;&lt;Tag&gt;0&lt;/Tag&gt;&lt;Author&gt;Mo, Wenbo; Wang, Yong; Zhang, Yingxue; Zhuang, Dafang&lt;/Author&gt;&lt;Year&gt;2017&lt;/Year&gt;&lt;Details&gt;&lt;_accessed&gt;61828852&lt;/_accessed&gt;&lt;_collection_scope&gt;EI;SCI;SCIE;&lt;/_collection_scope&gt;&lt;_created&gt;61828852&lt;/_created&gt;&lt;_db_updated&gt;CrossRef&lt;/_db_updated&gt;&lt;_doi&gt;10.1016/j.scitotenv.2016.09.048&lt;/_doi&gt;&lt;_impact_factor&gt;   4.900&lt;/_impact_factor&gt;&lt;_isbn&gt;00489697&lt;/_isbn&gt;&lt;_journal&gt;Science of The Total Environment&lt;/_journal&gt;&lt;_modified&gt;61828852&lt;/_modified&gt;&lt;_pages&gt;1000-1011&lt;/_pages&gt;&lt;_tertiary_title&gt;Science of The Total Environment&lt;/_tertiary_title&gt;&lt;_url&gt;http://linkinghub.elsevier.com/retrieve/pii/S0048969716319593_x000d__x000a_http://api.elsevier.com/content/article/PII:S0048969716319593?httpAccept=text/plain&lt;/_url&gt;&lt;_volume&gt;574&lt;/_volume&gt;&lt;/Details&gt;&lt;Extra&gt;&lt;DBUID&gt;{4586FB26-B343-42AF-9C29-3BE2E8064B11}&lt;/DBUID&gt;&lt;/Extra&gt;&lt;/Item&gt;&lt;/References&gt;&lt;/Group&gt;&lt;Group&gt;&lt;References&gt;&lt;Item&gt;&lt;ID&gt;553&lt;/ID&gt;&lt;UID&gt;{A06728B9-4A26-465D-9A62-20A7D4EDA4EB}&lt;/UID&gt;&lt;Title&gt;Assessing landscape eco-risk associated with hilly construction land exploitation in the southwest of China: Trade-off and adaptation&lt;/Title&gt;&lt;Template&gt;Journal Article&lt;/Template&gt;&lt;Star&gt;0&lt;/Star&gt;&lt;Tag&gt;0&lt;/Tag&gt;&lt;Author&gt;Liu, Yanxu; Peng, Jian; Zhang, Tian; Zhao, Mingyue&lt;/Author&gt;&lt;Year&gt;2016&lt;/Year&gt;&lt;Details&gt;&lt;_accessed&gt;61840380&lt;/_accessed&gt;&lt;_collection_scope&gt;EI;SCIE;&lt;/_collection_scope&gt;&lt;_created&gt;61831698&lt;/_created&gt;&lt;_db_updated&gt;CrossRef&lt;/_db_updated&gt;&lt;_doi&gt;10.1016/j.ecolind.2015.11.006&lt;/_doi&gt;&lt;_impact_factor&gt;   3.898&lt;/_impact_factor&gt;&lt;_isbn&gt;1470160X&lt;/_isbn&gt;&lt;_journal&gt;Ecological Indicators&lt;/_journal&gt;&lt;_modified&gt;61832283&lt;/_modified&gt;&lt;_pages&gt;289-297&lt;/_pages&gt;&lt;_tertiary_title&gt;Ecological Indicators&lt;/_tertiary_title&gt;&lt;_url&gt;http://linkinghub.elsevier.com/retrieve/pii/S1470160X15006378_x000d__x000a_http://api.elsevier.com/content/article/PII:S1470160X15006378?httpAccept=text/xml&lt;/_url&gt;&lt;_volume&gt;62&lt;/_volume&gt;&lt;/Details&gt;&lt;Extra&gt;&lt;DBUID&gt;{4586FB26-B343-42AF-9C29-3BE2E8064B11}&lt;/DBUID&gt;&lt;/Extra&gt;&lt;/Item&gt;&lt;/References&gt;&lt;/Group&gt;&lt;/Citation&gt;_x000a_"/>
    <w:docVar w:name="NE.Ref{00E73872-F713-483A-B301-53190FF712C4}" w:val=" ADDIN NE.Ref.{00E73872-F713-483A-B301-53190FF712C4}&lt;Citation&gt;&lt;Group&gt;&lt;References&gt;&lt;Item&gt;&lt;ID&gt;17&lt;/ID&gt;&lt;UID&gt;{1C61D9C5-9064-419F-8C49-A09C136B720F}&lt;/UID&gt;&lt;Title&gt;中国城镇化过程中的土地利用问题及政策走向&lt;/Title&gt;&lt;Template&gt;Journal Article&lt;/Template&gt;&lt;Star&gt;0&lt;/Star&gt;&lt;Tag&gt;0&lt;/Tag&gt;&lt;Author&gt;郑伟元&lt;/Author&gt;&lt;Year&gt;2009&lt;/Year&gt;&lt;Details&gt;&lt;_author_aff&gt;中国土地勘测规划院;&lt;/_author_aff&gt;&lt;_date&gt;2009-03-26&lt;/_date&gt;&lt;_db_provider&gt;CNKI: 期刊&lt;/_db_provider&gt;&lt;_issue&gt;3&lt;/_issue&gt;&lt;_journal&gt;城市发展研究&lt;/_journal&gt;&lt;_keywords&gt;城镇化;土地利用;耕地保护;政策&lt;/_keywords&gt;&lt;_pages&gt;16-19&lt;/_pages&gt;&lt;_url&gt;http://www.cnki.net/KCMS/detail/detail.aspx?FileName=CSFY200903002&amp;amp;DbName=CJFQ2009&lt;/_url&gt;&lt;_created&gt;60472543&lt;/_created&gt;&lt;_modified&gt;60472544&lt;/_modified&gt;&lt;_db_updated&gt;CNKI - Reference&lt;/_db_updated&gt;&lt;_volume&gt;16&lt;/_volume&gt;&lt;_translated_author&gt;Zheng, Weiyuan&lt;/_translated_author&gt;&lt;/Details&gt;&lt;Extra&gt;&lt;DBUID&gt;{C255BD7B-CF42-4161-96D1-ECCED0DF1603}&lt;/DBUID&gt;&lt;/Extra&gt;&lt;/Item&gt;&lt;/References&gt;&lt;/Group&gt;&lt;/Citation&gt;_x000a_"/>
    <w:docVar w:name="NE.Ref{00F5F2E3-28A2-413D-AEEB-2AC592BF8C9E}" w:val=" ADDIN NE.Ref.{00F5F2E3-28A2-413D-AEEB-2AC592BF8C9E}&lt;Citation&gt;&lt;Group&gt;&lt;References&gt;&lt;Item&gt;&lt;ID&gt;1991&lt;/ID&gt;&lt;UID&gt;{FC1793F6-D512-4185-BE37-9A63A501AF42}&lt;/UID&gt;&lt;Title&gt;Human appropriation of natural capital: A comparison of ecological footprint and water footprint analysis&lt;/Title&gt;&lt;Template&gt;Journal Article&lt;/Template&gt;&lt;Star&gt;0&lt;/Star&gt;&lt;Tag&gt;0&lt;/Tag&gt;&lt;Author&gt;Hoekstra, A Y&lt;/Author&gt;&lt;Year&gt;2009&lt;/Year&gt;&lt;Details&gt;&lt;_doi&gt;10.1016/j.ecolecon.2008.06.021&lt;/_doi&gt;&lt;_created&gt;63354116&lt;/_created&gt;&lt;_modified&gt;63354116&lt;/_modified&gt;&lt;_url&gt;http://pku.summon.serialssolutions.com/2.0.0/link/0/eLvHCXMwpV3Ni9QwFA_roujFj9HF8YvcPM2aph9JvI3aQUTBw-LByyNNE1x37ZROx2X_e99L23EUFxELaUpJQshL3keS93uMpfJYLH7jCTXKAeml8JmpM1xjTjhyTUBpblWe1UT4zx_0-49yVebvDpi44kA_XsxCs-w8GovDRcjiWERH8hQVc4J5fPNqx4mLYgDdNTJBTizMnofwn5u5SjiN3Pp6Q_F9NqjHdr71bk8Qre78e5_vstuj0smXwyy5xw58M2M3yghYfTljNyfv5M2MHZU_Pd-wyrj0N_fZadzu5xGDvO0GgvJ14BEZFEs6G-OPvORL7naxDamAdxN_5WG97mkjsee2qfkFqrndL_8GfJQH7GRVnrx-uxjjNCzIDVsvKGCJ1UFpq4ywyAMSoVUqqzQQen6ihavR3DW1dKjLIW-VoXK1yEXIa-tckh6xw2bd-IeMh8rkLigfisRmzhutK4LvUVIo5Uym5-zFRB9oBzQOmK6pfYVpkMfQmgXgIM-ZmcgIo04x6AqARPpr3edEd6Cl3nfW2dFjAftKoFmwTAxd8lPCzNmnYWrserXtgYC7cazx84LgVaE5h3ZvKxaUz20qtQCvgwc0ywNoXymoVJ7H01PM5qyMU23XrscndhW-Q2oLja9LTHTGhdkpJoWpxUSsFRI0F-FL_-3RfwzDY3ZrOEKjfacn7LDvtv4pu9aebZ_F5fYD0LYr6A&lt;/_url&gt;&lt;_journal&gt;Ecological Economics&lt;/_journal&gt;&lt;_volume&gt;68&lt;/_volume&gt;&lt;_issue&gt;7&lt;/_issue&gt;&lt;_number&gt;1&lt;/_number&gt;&lt;_pages&gt;1963-1974&lt;/_pages&gt;&lt;_date_display&gt;2009&lt;/_date_display&gt;&lt;_date&gt;57329280&lt;/_date&gt;&lt;_isbn&gt;0921-8009&lt;/_isbn&gt;&lt;_ori_publication&gt;Elsevier B.V&lt;/_ori_publication&gt;&lt;_keywords&gt;Consumption; Carrying capacity; Sustainability; Water footprint; Ecological footprint; Virtual water; Globalisation; Indicators; METIS-257056; IR-60004; Ecological footprint Water footprint Virtual water Consumption Globalisation Sustainability Indicators Carrying capacity; Water use; Ecology; Sustainable development; Analysis&lt;/_keywords&gt;&lt;_accessed&gt;63354116&lt;/_accessed&gt;&lt;_db_updated&gt;PKU Search&lt;/_db_updated&gt;&lt;_impact_factor&gt;   4.281&lt;/_impact_factor&gt;&lt;_collection_scope&gt;SCI;SCIE;SSCI&lt;/_collection_scope&gt;&lt;/Details&gt;&lt;Extra&gt;&lt;DBUID&gt;{6F35D732-D9FF-4EE9-905F-B0CC4953C663}&lt;/DBUID&gt;&lt;/Extra&gt;&lt;/Item&gt;&lt;/References&gt;&lt;/Group&gt;&lt;/Citation&gt;_x000a_"/>
    <w:docVar w:name="NE.Ref{01128396-9684-4572-BB5B-F443B29EAB68}" w:val=" ADDIN NE.Ref.{01128396-9684-4572-BB5B-F443B29EAB68}&lt;Citation&gt;&lt;Group&gt;&lt;References&gt;&lt;Item&gt;&lt;ID&gt;944&lt;/ID&gt;&lt;UID&gt;{9659F698-B71D-45D3-9564-C649A470A677}&lt;/UID&gt;&lt;Title&gt;建筑业持续快速发展 城乡面貌显著改善——新中国成立70周年经济社会发展成就系列报告之十. http://www.gov.cn/xinwen/2019-07/31/content_5417485.htm&lt;/Title&gt;&lt;Template&gt;Web Page&lt;/Template&gt;&lt;Star&gt;0&lt;/Star&gt;&lt;Tag&gt;0&lt;/Tag&gt;&lt;Author&gt;国家统计局&lt;/Author&gt;&lt;Year&gt;2019&lt;/Year&gt;&lt;Details&gt;&lt;_accessed&gt;63152584&lt;/_accessed&gt;&lt;_created&gt;63152584&lt;/_created&gt;&lt;_date_display&gt;2019-07-31&lt;/_date_display&gt;&lt;_issue&gt;2020-01-26&lt;/_issue&gt;&lt;_modified&gt;63228421&lt;/_modified&gt;&lt;_place_published&gt;北京&lt;/_place_published&gt;&lt;_url&gt;http://www.gov.cn/xinwen/2019-07/31/content_5417485.htm&lt;/_url&gt;&lt;_volume&gt;2020&lt;/_volume&gt;&lt;_translated_author&gt;Guo, Jiatongjiju&lt;/_translated_author&gt;&lt;/Details&gt;&lt;Extra&gt;&lt;DBUID&gt;{6F35D732-D9FF-4EE9-905F-B0CC4953C663}&lt;/DBUID&gt;&lt;/Extra&gt;&lt;/Item&gt;&lt;/References&gt;&lt;/Group&gt;&lt;/Citation&gt;_x000a_"/>
    <w:docVar w:name="NE.Ref{01347AA5-37D6-4578-9235-A94829C98351}" w:val=" ADDIN NE.Ref.{01347AA5-37D6-4578-9235-A94829C98351}&lt;Citation&gt;&lt;Group&gt;&lt;References&gt;&lt;Item&gt;&lt;ID&gt;930&lt;/ID&gt;&lt;UID&gt;{601EDAD3-D72A-4B57-84C8-21DE9245EF05}&lt;/UID&gt;&lt;Title&gt;重塑能源：面向2050年的中国能源消费和生产革命路线图&lt;/Title&gt;&lt;Template&gt;Journal Article&lt;/Template&gt;&lt;Star&gt;1&lt;/Star&gt;&lt;Tag&gt;0&lt;/Tag&gt;&lt;Author&gt;戴彦德; 田智宇; 朱跃中; 白泉; 杨宏伟&lt;/Author&gt;&lt;Year&gt;2016&lt;/Year&gt;&lt;Details&gt;&lt;_collection_scope&gt;PKU&lt;/_collection_scope&gt;&lt;_created&gt;63110754&lt;/_created&gt;&lt;_issue&gt;21&lt;/_issue&gt;&lt;_journal&gt;经济研究参考&lt;/_journal&gt;&lt;_language&gt;Chinese&lt;/_language&gt;&lt;_modified&gt;63229850&lt;/_modified&gt;&lt;_pages&gt;3-14&lt;/_pages&gt;&lt;_translated_author&gt;Dai, Yande;Tian, Zhiyu;Zhu, Yuezhong;Bai, Quan;Yang, Hongwei&lt;/_translated_author&gt;&lt;/Details&gt;&lt;Extra&gt;&lt;DBUID&gt;{6F35D732-D9FF-4EE9-905F-B0CC4953C663}&lt;/DBUID&gt;&lt;/Extra&gt;&lt;/Item&gt;&lt;/References&gt;&lt;/Group&gt;&lt;/Citation&gt;_x000a_"/>
    <w:docVar w:name="NE.Ref{016B9013-59AE-4DE6-A761-512E024F80D0}" w:val=" ADDIN NE.Ref.{016B9013-59AE-4DE6-A761-512E024F80D0}&lt;Citation&gt;&lt;Group&gt;&lt;References&gt;&lt;Item&gt;&lt;ID&gt;387&lt;/ID&gt;&lt;UID&gt;{17D05112-9CB1-4279-873A-66A994A12400}&lt;/UID&gt;&lt;Title&gt;基于经济模拟的中国能源消费与碳排放高峰预测&lt;/Title&gt;&lt;Template&gt;Journal Article&lt;/Template&gt;&lt;Star&gt;1&lt;/Star&gt;&lt;Tag&gt;0&lt;/Tag&gt;&lt;Author&gt;朱永彬; 王铮; 庞丽; 王丽娟; 邹秀萍&lt;/Author&gt;&lt;Year&gt;2009&lt;/Year&gt;&lt;Details&gt;&lt;_accessed&gt;62648611&lt;/_accessed&gt;&lt;_author_aff&gt;华东师范大学地理信息科学教育部重点实验室;中国科学院科技政策与管理科学研究所;中国科技大学管理学院;清华大学;中国科学院研究生院;&lt;/_author_aff&gt;&lt;_collection_scope&gt;CSCD;CSSCI-C;PKU;EI&lt;/_collection_scope&gt;&lt;_created&gt;62648611&lt;/_created&gt;&lt;_date&gt;57654720&lt;/_date&gt;&lt;_db_provider&gt;CNKI: 期刊&lt;/_db_provider&gt;&lt;_db_updated&gt;CNKI - Reference&lt;/_db_updated&gt;&lt;_issue&gt;8&lt;/_issue&gt;&lt;_journal&gt;地理学报&lt;/_journal&gt;&lt;_keywords&gt;内生经济增长;EKC曲线;能源消费;碳排放;中国&lt;/_keywords&gt;&lt;_language&gt;Chinese&lt;/_language&gt;&lt;_modified&gt;63290177&lt;/_modified&gt;&lt;_pages&gt;935-944&lt;/_pages&gt;&lt;_url&gt;http://kns.cnki.net/KCMS/detail/detail.aspx?FileName=DLXB200908007&amp;amp;DbName=CJFQ2009&lt;/_url&gt;&lt;_volume&gt;64&lt;/_volume&gt;&lt;_translated_author&gt;Zhu, Yongbin;Wang, Zheng;Pang, Li;Wang, Lijuan;Zou, Xiuping&lt;/_translated_author&gt;&lt;/Details&gt;&lt;Extra&gt;&lt;DBUID&gt;{6F35D732-D9FF-4EE9-905F-B0CC4953C663}&lt;/DBUID&gt;&lt;/Extra&gt;&lt;/Item&gt;&lt;/References&gt;&lt;/Group&gt;&lt;/Citation&gt;_x000a_"/>
    <w:docVar w:name="NE.Ref{01CF83C9-29F9-41B9-879E-B2DBAD8CE829}" w:val=" ADDIN NE.Ref.{01CF83C9-29F9-41B9-879E-B2DBAD8CE829}&lt;Citation&gt;&lt;Group&gt;&lt;References&gt;&lt;Item&gt;&lt;ID&gt;269&lt;/ID&gt;&lt;UID&gt;{D2E469AA-6B71-4DB5-AFFB-440A90575088}&lt;/UID&gt;&lt;Title&gt;Sustainable utilization of water resources in China: A system dynamics model&lt;/Title&gt;&lt;Template&gt;Journal Article&lt;/Template&gt;&lt;Star&gt;1&lt;/Star&gt;&lt;Tag&gt;5&lt;/Tag&gt;&lt;Author&gt;Sun, Yuhuan; Liu, Ningning; Shang, Jixia; Zhang, Jingyu&lt;/Author&gt;&lt;Year&gt;2017&lt;/Year&gt;&lt;Details&gt;&lt;_accessed&gt;62106603&lt;/_accessed&gt;&lt;_collection_scope&gt;EI;SCIE;&lt;/_collection_scope&gt;&lt;_created&gt;62106602&lt;/_created&gt;&lt;_db_updated&gt;CrossRef&lt;/_db_updated&gt;&lt;_doi&gt;10.1016/j.jclepro.2016.07.110&lt;/_doi&gt;&lt;_impact_factor&gt;   6.395&lt;/_impact_factor&gt;&lt;_isbn&gt;09596526&lt;/_isbn&gt;&lt;_journal&gt;Journal of Cleaner Production&lt;/_journal&gt;&lt;_modified&gt;62868578&lt;/_modified&gt;&lt;_pages&gt;613-625&lt;/_pages&gt;&lt;_tertiary_title&gt;Journal of Cleaner Production&lt;/_tertiary_title&gt;&lt;_url&gt;http://linkinghub.elsevier.com/retrieve/pii/S095965261631006X_x000d__x000a_http://api.elsevier.com/content/article/PII:S095965261631006X?httpAccept=text/xml&lt;/_url&gt;&lt;_volume&gt;142&lt;/_volume&gt;&lt;/Details&gt;&lt;Extra&gt;&lt;DBUID&gt;{6F35D732-D9FF-4EE9-905F-B0CC4953C663}&lt;/DBUID&gt;&lt;/Extra&gt;&lt;/Item&gt;&lt;/References&gt;&lt;/Group&gt;&lt;/Citation&gt;_x000a_"/>
    <w:docVar w:name="NE.Ref{01E8B074-D6D1-4CF1-941B-563068FFC9AE}" w:val=" ADDIN NE.Ref.{01E8B074-D6D1-4CF1-941B-563068FFC9AE}&lt;Citation&gt;&lt;Group&gt;&lt;References&gt;&lt;Item&gt;&lt;ID&gt;235&lt;/ID&gt;&lt;UID&gt;{1694ECD4-9F4A-4D1D-A631-608476E12CC9}&lt;/UID&gt;&lt;Title&gt;Development tendency analysis and evaluation of the water ecological carrying capacity in the Siping area of Jilin Province in China based on system dynamics and analytic hierarchy process&lt;/Title&gt;&lt;Template&gt;Journal Article&lt;/Template&gt;&lt;Star&gt;0&lt;/Star&gt;&lt;Tag&gt;5&lt;/Tag&gt;&lt;Author&gt;Zhang, Z; Lu, W X; Zhao, Y; Song, W B&lt;/Author&gt;&lt;Year&gt;2014&lt;/Year&gt;&lt;Details&gt;&lt;_accessed&gt;62018770&lt;/_accessed&gt;&lt;_collection_scope&gt;EI;SCI;SCIE;&lt;/_collection_scope&gt;&lt;_created&gt;62018770&lt;/_created&gt;&lt;_db_updated&gt;CrossRef&lt;/_db_updated&gt;&lt;_doi&gt;10.1016/j.ecolmodel.2013.11.031&lt;/_doi&gt;&lt;_impact_factor&gt;   2.634&lt;/_impact_factor&gt;&lt;_isbn&gt;03043800&lt;/_isbn&gt;&lt;_journal&gt;Ecological Modelling&lt;/_journal&gt;&lt;_modified&gt;62868929&lt;/_modified&gt;&lt;_pages&gt;9-21&lt;/_pages&gt;&lt;_tertiary_title&gt;Ecological Modelling&lt;/_tertiary_title&gt;&lt;_url&gt;http://linkinghub.elsevier.com/retrieve/pii/S0304380013005838_x000d__x000a_http://api.elsevier.com/content/article/PII:S0304380013005838?httpAccept=text/xml&lt;/_url&gt;&lt;_volume&gt;275&lt;/_volume&gt;&lt;/Details&gt;&lt;Extra&gt;&lt;DBUID&gt;{6F35D732-D9FF-4EE9-905F-B0CC4953C663}&lt;/DBUID&gt;&lt;/Extra&gt;&lt;/Item&gt;&lt;/References&gt;&lt;/Group&gt;&lt;/Citation&gt;_x000a_"/>
    <w:docVar w:name="NE.Ref{0206E1AB-D250-4D4E-A9DD-A59333C927BE}" w:val=" ADDIN NE.Ref.{0206E1AB-D250-4D4E-A9DD-A59333C927BE}&lt;Citation&gt;&lt;Group&gt;&lt;References&gt;&lt;Item&gt;&lt;ID&gt;766&lt;/ID&gt;&lt;UID&gt;{9D62F490-3622-496D-9AA9-CDB6B7172A45}&lt;/UID&gt;&lt;Title&gt;新形势下中国粮食自给战略&lt;/Title&gt;&lt;Template&gt;Journal Article&lt;/Template&gt;&lt;Star&gt;1&lt;/Star&gt;&lt;Tag&gt;0&lt;/Tag&gt;&lt;Author&gt;唐华俊&lt;/Author&gt;&lt;Year&gt;2014&lt;/Year&gt;&lt;Details&gt;&lt;_author_adr&gt;中国农业科学院;&lt;/_author_adr&gt;&lt;_collection_scope&gt;CSSCI-C&lt;/_collection_scope&gt;&lt;_created&gt;62903030&lt;/_created&gt;&lt;_db_provider&gt;CNKI&lt;/_db_provider&gt;&lt;_isbn&gt;1000-6389&lt;/_isbn&gt;&lt;_issue&gt;2&lt;/_issue&gt;&lt;_journal&gt;农业经济问题&lt;/_journal&gt;&lt;_keywords&gt;粮食;;自给率;;自给战略;;粮食安全;;全球视野&lt;/_keywords&gt;&lt;_modified&gt;62905903&lt;/_modified&gt;&lt;_pages&gt;4-10+110&lt;/_pages&gt;&lt;_url&gt;http://epub.cnki.net/kns/download.aspx?filename=G9CTxdXd0VUONplTRp0LoF2Tvk3RkBDbVVnNplnQydHdVVWOulHawtSMRJDeUVkSaZmSjpWR3d0d4RGe3YVdoxEOlt2KIp1dHhHe1RDVQZXQjJDWWFnNyIlco1kYSJ0RNpXO2gGdvZje6NkZPZ3aip0ZUVEURRFV&amp;amp;tablename=CJFD2014&amp;amp;dflag=pdfdown 全文链接_x000d__x000a_&lt;/_url&gt;&lt;_volume&gt;35&lt;/_volume&gt;&lt;_translated_author&gt;Tang, Huajun&lt;/_translated_author&gt;&lt;/Details&gt;&lt;Extra&gt;&lt;DBUID&gt;{6F35D732-D9FF-4EE9-905F-B0CC4953C663}&lt;/DBUID&gt;&lt;/Extra&gt;&lt;/Item&gt;&lt;/References&gt;&lt;/Group&gt;&lt;/Citation&gt;_x000a_"/>
    <w:docVar w:name="NE.Ref{024A5587-436B-4528-B125-214CD0CAAAEA}" w:val=" ADDIN NE.Ref.{024A5587-436B-4528-B125-214CD0CAAAEA}&lt;Citation&gt;&lt;Group&gt;&lt;References&gt;&lt;Item&gt;&lt;ID&gt;295&lt;/ID&gt;&lt;UID&gt;{C25A129D-53A7-467B-B588-24EC3619B427}&lt;/UID&gt;&lt;Title&gt;中国水资源利用特征及未来趋势分析&lt;/Title&gt;&lt;Template&gt;Journal Article&lt;/Template&gt;&lt;Star&gt;0&lt;/Star&gt;&lt;Tag&gt;0&lt;/Tag&gt;&lt;Author&gt;吴芳; 张新锋; 崔雪锋&lt;/Author&gt;&lt;Year&gt;2017&lt;/Year&gt;&lt;Details&gt;&lt;_accessed&gt;62131211&lt;/_accessed&gt;&lt;_author_aff&gt;北京师范大学资源学院;唐山师范学院资源管理系;北京师范大学系统科学学院;新疆大学资源与环境学院;&lt;/_author_aff&gt;&lt;_collection_scope&gt;中国科技核心期刊;中文核心期刊;CSCD;&lt;/_collection_scope&gt;&lt;_created&gt;62126735&lt;/_created&gt;&lt;_date&gt;61557120&lt;/_date&gt;&lt;_db_provider&gt;CNKI: 期刊&lt;/_db_provider&gt;&lt;_db_updated&gt;CNKI - Reference&lt;/_db_updated&gt;&lt;_issue&gt;1&lt;/_issue&gt;&lt;_journal&gt;长江科学院院报&lt;/_journal&gt;&lt;_keywords&gt;水资源利用;需水量;变化趋势;需水预测;整理分析&lt;/_keywords&gt;&lt;_modified&gt;63290104&lt;/_modified&gt;&lt;_pages&gt;30-39&lt;/_pages&gt;&lt;_url&gt;http://kns.cnki.net/KCMS/detail/detail.aspx?FileName=CJKB201701008&amp;amp;DbName=CJFQ2017&lt;/_url&gt;&lt;_volume&gt;34&lt;/_volume&gt;&lt;_translated_author&gt;Wu, Fang;Zhang, Xinfeng;Cui, Xuefeng&lt;/_translated_author&gt;&lt;/Details&gt;&lt;Extra&gt;&lt;DBUID&gt;{6F35D732-D9FF-4EE9-905F-B0CC4953C663}&lt;/DBUID&gt;&lt;/Extra&gt;&lt;/Item&gt;&lt;/References&gt;&lt;/Group&gt;&lt;/Citation&gt;_x000a_"/>
    <w:docVar w:name="NE.Ref{027C7AE9-EAE8-4B8E-9568-4CC3F08CCA90}" w:val=" ADDIN NE.Ref.{027C7AE9-EAE8-4B8E-9568-4CC3F08CCA90}&lt;Citation&gt;&lt;Group&gt;&lt;References&gt;&lt;Item&gt;&lt;ID&gt;132&lt;/ID&gt;&lt;UID&gt;{D97BB75B-5D43-4183-81C1-92438D0D97BA}&lt;/UID&gt;&lt;Title&gt;Assessing vulnerabilities to the effects of global change: an eight step approach&lt;/Title&gt;&lt;Template&gt;Journal Article&lt;/Template&gt;&lt;Star&gt;0&lt;/Star&gt;&lt;Tag&gt;0&lt;/Tag&gt;&lt;Author&gt;Schröter, Dagmar; Polsky, Colin; Patt, Anthony G&lt;/Author&gt;&lt;Year&gt;2005&lt;/Year&gt;&lt;Details&gt;&lt;_issue&gt;4&lt;/_issue&gt;&lt;_journal&gt;Mitigation &amp;amp; Adaptation Strategies for Global Change&lt;/_journal&gt;&lt;_pages&gt;573-595&lt;/_pages&gt;&lt;_volume&gt;10&lt;/_volume&gt;&lt;_created&gt;61351935&lt;/_created&gt;&lt;_modified&gt;61351935&lt;/_modified&gt;&lt;/Details&gt;&lt;Extra&gt;&lt;DBUID&gt;{31F9CFF5-4EB5-41E0-8180-BAFB923E486F}&lt;/DBUID&gt;&lt;/Extra&gt;&lt;/Item&gt;&lt;/References&gt;&lt;/Group&gt;&lt;/Citation&gt;_x000a_"/>
    <w:docVar w:name="NE.Ref{02BCAC31-71E0-4EA5-8B88-01F08F25D337}" w:val=" ADDIN NE.Ref.{02BCAC31-71E0-4EA5-8B88-01F08F25D337}&lt;Citation&gt;&lt;Group&gt;&lt;References&gt;&lt;Item&gt;&lt;ID&gt;292&lt;/ID&gt;&lt;UID&gt;{491CCD3F-6FC1-4925-B058-5357C694E88D}&lt;/UID&gt;&lt;Title&gt;Land Use Planning Challenges: Coping with Conflicts in Visions of Sustainable Development and Livable Communities&lt;/Title&gt;&lt;Template&gt;Journal Article&lt;/Template&gt;&lt;Star&gt;0&lt;/Star&gt;&lt;Tag&gt;0&lt;/Tag&gt;&lt;Author&gt;Godschalk, David R&lt;/Author&gt;&lt;Year&gt;2004&lt;/Year&gt;&lt;Details&gt;&lt;_collection_scope&gt;SSCI;&lt;/_collection_scope&gt;&lt;_created&gt;62236512&lt;/_created&gt;&lt;_impact_factor&gt;   2.041&lt;/_impact_factor&gt;&lt;_issue&gt;1&lt;/_issue&gt;&lt;_journal&gt;Journal of the American Planning Association&lt;/_journal&gt;&lt;_modified&gt;62433282&lt;/_modified&gt;&lt;_pages&gt;5-13&lt;/_pages&gt;&lt;_volume&gt;70&lt;/_volume&gt;&lt;/Details&gt;&lt;Extra&gt;&lt;DBUID&gt;{E5CFCA40-B99A-4E9F-8A29-87F3858A6670}&lt;/DBUID&gt;&lt;/Extra&gt;&lt;/Item&gt;&lt;/References&gt;&lt;/Group&gt;&lt;/Citation&gt;_x000a_"/>
    <w:docVar w:name="NE.Ref{02D4D5DD-A609-4577-9F99-6153AD5AC85F}" w:val=" ADDIN NE.Ref.{02D4D5DD-A609-4577-9F99-6153AD5AC85F}&lt;Citation&gt;&lt;Group&gt;&lt;References&gt;&lt;Item&gt;&lt;ID&gt;25&lt;/ID&gt;&lt;UID&gt;{D95D06C0-6156-4A74-BE1D-D85A07D3EBBE}&lt;/UID&gt;&lt;Title&gt;基于GIS的城市最小生态用地空间分析模型研究——以深圳市为例&lt;/Title&gt;&lt;Template&gt;Journal Article&lt;/Template&gt;&lt;Star&gt;0&lt;/Star&gt;&lt;Tag&gt;0&lt;/Tag&gt;&lt;Author&gt;张林波; 李伟涛; 王维; 熊严军&lt;/Author&gt;&lt;Year&gt;2008&lt;/Year&gt;&lt;Details&gt;&lt;_author_aff&gt;中国环境科学研究院;河北师范大学资源与环境科学学院;中国环境科学研究院;中国环境科学研究院 北京100012;石家庄050016;北京100012;北京100012&lt;/_author_aff&gt;&lt;_date&gt;2008-01-15&lt;/_date&gt;&lt;_db_provider&gt;CNKI: 期刊&lt;/_db_provider&gt;&lt;_issue&gt;01&lt;/_issue&gt;&lt;_journal&gt;自然资源学报&lt;/_journal&gt;&lt;_keywords&gt;集中与分散;景观评价;最小生态用地;GIS;深圳市&lt;/_keywords&gt;&lt;_pages&gt;69-78&lt;/_pages&gt;&lt;_url&gt;http://www.cnki.net/KCMS/detail/detail.aspx?FileName=ZRZX200801008&amp;amp;DbName=CJFQ2008&lt;/_url&gt;&lt;_created&gt;60472651&lt;/_created&gt;&lt;_modified&gt;60472653&lt;/_modified&gt;&lt;_db_updated&gt;CNKI - Reference&lt;/_db_updated&gt;&lt;_volume&gt;23&lt;/_volume&gt;&lt;_translated_author&gt;Zhang, Linbo;Li, Weitao;Wang, Wei;Xiong, Yanjun&lt;/_translated_author&gt;&lt;/Details&gt;&lt;Extra&gt;&lt;DBUID&gt;{C255BD7B-CF42-4161-96D1-ECCED0DF1603}&lt;/DBUID&gt;&lt;/Extra&gt;&lt;/Item&gt;&lt;/References&gt;&lt;/Group&gt;&lt;/Citation&gt;_x000a_"/>
    <w:docVar w:name="NE.Ref{02D6B1BD-5653-41A1-AC51-164BDD7D390F}" w:val=" ADDIN NE.Ref.{02D6B1BD-5653-41A1-AC51-164BDD7D390F}&lt;Citation&gt;&lt;Group&gt;&lt;References&gt;&lt;Item&gt;&lt;ID&gt;307&lt;/ID&gt;&lt;UID&gt;{C2AF0F4E-2592-423F-967B-F388DD1162F5}&lt;/UID&gt;&lt;Title&gt;From fail-safe to safe-to-fail: Sustainability and resilience in the new urban world&lt;/Title&gt;&lt;Template&gt;Journal Article&lt;/Template&gt;&lt;Star&gt;0&lt;/Star&gt;&lt;Tag&gt;0&lt;/Tag&gt;&lt;Author&gt;Ahern, Jack&lt;/Author&gt;&lt;Year&gt;2011&lt;/Year&gt;&lt;Details&gt;&lt;_doi&gt;10.1016/j.landurbplan.2011.02.021&lt;/_doi&gt;&lt;_created&gt;62237528&lt;/_created&gt;&lt;_modified&gt;62238106&lt;/_modified&gt;&lt;_url&gt;http://linkinghub.elsevier.com/retrieve/pii/S016920461100079X_x000d__x000a_http://api.elsevier.com/content/article/PII:S016920461100079X?httpAccept=text/xml&lt;/_url&gt;&lt;_journal&gt;Landscape and Urban Planning&lt;/_journal&gt;&lt;_volume&gt;100&lt;/_volume&gt;&lt;_issue&gt;4&lt;/_issue&gt;&lt;_pages&gt;341-343&lt;/_pages&gt;&lt;_tertiary_title&gt;Landscape and Urban Planning&lt;/_tertiary_title&gt;&lt;_isbn&gt;01692046&lt;/_isbn&gt;&lt;_accessed&gt;62237528&lt;/_accessed&gt;&lt;_db_updated&gt;CrossRef&lt;/_db_updated&gt;&lt;_impact_factor&gt;   4.563&lt;/_impact_factor&gt;&lt;_collection_scope&gt;EI;SCIE;SSCI;&lt;/_collection_scope&gt;&lt;/Details&gt;&lt;Extra&gt;&lt;DBUID&gt;{E5CFCA40-B99A-4E9F-8A29-87F3858A6670}&lt;/DBUID&gt;&lt;/Extra&gt;&lt;/Item&gt;&lt;/References&gt;&lt;/Group&gt;&lt;/Citation&gt;_x000a_"/>
    <w:docVar w:name="NE.Ref{02DD044C-F7F0-4432-A7A4-78F979B35A40}" w:val=" ADDIN NE.Ref.{02DD044C-F7F0-4432-A7A4-78F979B35A40}&lt;Citation&gt;&lt;Group&gt;&lt;References&gt;&lt;Item&gt;&lt;ID&gt;1709&lt;/ID&gt;&lt;UID&gt;{6A95C1AC-6C86-48EA-820D-FE9291D655FB}&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3281472&lt;/_modified&gt;&lt;_url&gt;http://www.mdpi.com/1996-1073/11/5/1203/pdf 全文链接_x000d__x000a_&lt;/_url&gt;&lt;_volume&gt;11&lt;/_volume&gt;&lt;/Details&gt;&lt;Extra&gt;&lt;DBUID&gt;{6F35D732-D9FF-4EE9-905F-B0CC4953C663}&lt;/DBUID&gt;&lt;/Extra&gt;&lt;/Item&gt;&lt;/References&gt;&lt;/Group&gt;&lt;/Citation&gt;_x000a_"/>
    <w:docVar w:name="NE.Ref{03602DA3-45EF-4479-8DB1-CE619521ADD6}" w:val=" ADDIN NE.Ref.{03602DA3-45EF-4479-8DB1-CE619521ADD6}&lt;Citation&gt;&lt;Group&gt;&lt;References&gt;&lt;Item&gt;&lt;ID&gt;85&lt;/ID&gt;&lt;UID&gt;{B59182D0-6C68-421C-B7F9-31C4DD22DC19}&lt;/UID&gt;&lt;Title&gt;Population dynamics, delta vulnerability and environmental change: comparison of the Mekong, Ganges–Brahmaputra and Amazon delta regions&lt;/Title&gt;&lt;Template&gt;Journal Article&lt;/Template&gt;&lt;Star&gt;1&lt;/Star&gt;&lt;Tag&gt;0&lt;/Tag&gt;&lt;Author&gt;Szabo, Sylvia; Brondizio, Eduardo; Renaud, Fabrice G; Hetrick, Scott; Nicholls, Robert J; Matthews, Zoe; Tessler, Zachary; Tejedor, Alejandro; Sebesvari, Zita; Foufoula-Georgiou, Efi; Da Costa, Sandra; Dearing, John A&lt;/Author&gt;&lt;Year&gt;2016&lt;/Year&gt;&lt;Details&gt;&lt;_accessed&gt;61344735&lt;/_accessed&gt;&lt;_collection_scope&gt;SCIE;&lt;/_collection_scope&gt;&lt;_created&gt;61344735&lt;/_created&gt;&lt;_db_updated&gt;CrossRef&lt;/_db_updated&gt;&lt;_doi&gt;10.1007/s11625-016-0372-6&lt;/_doi&gt;&lt;_impact_factor&gt;   2.494&lt;/_impact_factor&gt;&lt;_isbn&gt;1862-4065&lt;/_isbn&gt;&lt;_issue&gt;4&lt;/_issue&gt;&lt;_journal&gt;Sustainability Science&lt;/_journal&gt;&lt;_modified&gt;61345351&lt;/_modified&gt;&lt;_pages&gt;539-554&lt;/_pages&gt;&lt;_tertiary_title&gt;Sustain Sci&lt;/_tertiary_title&gt;&lt;_url&gt;http://link.springer.com/10.1007/s11625-016-0372-6_x000d__x000a_http://link.springer.com/content/pdf/10.1007/s11625-016-0372-6&lt;/_url&gt;&lt;_volume&gt;11&lt;/_volume&gt;&lt;/Details&gt;&lt;Extra&gt;&lt;DBUID&gt;{31F9CFF5-4EB5-41E0-8180-BAFB923E486F}&lt;/DBUID&gt;&lt;/Extra&gt;&lt;/Item&gt;&lt;/References&gt;&lt;/Group&gt;&lt;/Citation&gt;_x000a_"/>
    <w:docVar w:name="NE.Ref{039E3F8E-D6FA-49ED-B8DD-72F1D867407D}" w:val=" ADDIN NE.Ref.{039E3F8E-D6FA-49ED-B8DD-72F1D867407D}&lt;Citation&gt;&lt;Group&gt;&lt;References&gt;&lt;Item&gt;&lt;ID&gt;1033&lt;/ID&gt;&lt;UID&gt;{8AC541FB-00C6-45DA-A725-A2CAA8BB6828}&lt;/UID&gt;&lt;Title&gt;试论国土空间整体保护、系统修复与综合治理&lt;/Title&gt;&lt;Template&gt;Journal Article&lt;/Template&gt;&lt;Star&gt;0&lt;/Star&gt;&lt;Tag&gt;0&lt;/Tag&gt;&lt;Author&gt;白中科; 周伟; 王金满; 赵中秋; 曹银贵; 周妍&lt;/Author&gt;&lt;Year&gt;2019&lt;/Year&gt;&lt;Details&gt;&lt;_author_adr&gt;中国地质大学(北京)土地科学技术学院;自然资源部土地整治重点实验室;自然资源部国土整治中心;&lt;/_author_adr&gt;&lt;_collection_scope&gt;CSSCI-C;PKU&lt;/_collection_scope&gt;&lt;_created&gt;62747618&lt;/_created&gt;&lt;_db_provider&gt;CNKI&lt;/_db_provider&gt;&lt;_isbn&gt;1001-8158&lt;/_isbn&gt;&lt;_issue&gt;2&lt;/_issue&gt;&lt;_journal&gt;中国土地科学&lt;/_journal&gt;&lt;_keywords&gt;土地整治;;“两山论”;;“绿水青山”;;“金山银山”;;国土空间;;整体保护;;系统修复;;综合治理&lt;/_keywords&gt;&lt;_modified&gt;63260465&lt;/_modified&gt;&lt;_pages&gt;1-11&lt;/_pages&gt;&lt;_url&gt;http://epub.cnki.net/kns/download.aspx?filename=Gdn5EeklFOmFVVvl3d3dkTUlndEdjczhDbx0UTzs0c6dHU4ITay10KVRmbBZ3UhhTWHJUdLV0ZKVEb=0DMaBTN4ljdyFDcJFUaXl1YkZTerUzRSJmRDJEV0FlNwJUUMpXSz5UTmlHWHlEZOlnS5gEdOZmVtZ&amp;amp;tablename=CJFDTEMP&amp;amp;dflag=pdfdown 全文链接_x000d__x000a_&lt;/_url&gt;&lt;_volume&gt;33&lt;/_volume&gt;&lt;_translated_author&gt;Bai, Zhongke;Zhou, Wei;Wang, Jinman;Zhao, Zhongqiu;Cao, Yingui;Zhou, Yan&lt;/_translated_author&gt;&lt;/Details&gt;&lt;Extra&gt;&lt;DBUID&gt;{6F35D732-D9FF-4EE9-905F-B0CC4953C663}&lt;/DBUID&gt;&lt;/Extra&gt;&lt;/Item&gt;&lt;/References&gt;&lt;/Group&gt;&lt;/Citation&gt;_x000a_"/>
    <w:docVar w:name="NE.Ref{03D7EF3A-565B-4886-A7F3-4AEF78AECD63}" w:val=" ADDIN NE.Ref.{03D7EF3A-565B-4886-A7F3-4AEF78AECD63}&lt;Citation&gt;&lt;Group&gt;&lt;References&gt;&lt;Item&gt;&lt;ID&gt;899&lt;/ID&gt;&lt;UID&gt;{C78D8283-5447-4E41-A35C-B954A1575C1F}&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0.742&lt;/_impact_factor&gt;&lt;_isbn&gt;0165-0203&lt;/_isbn&gt;&lt;_issue&gt;4&lt;/_issue&gt;&lt;_journal&gt;Natural Resources Forum&lt;/_journal&gt;&lt;_modified&gt;62568947&lt;/_modified&gt;&lt;_pages&gt;245-262&lt;/_pages&gt;&lt;_url&gt;https://onlinelibrary.wiley.com:443/doi/pdf/10.1111/j.1477-8947.2012.01463.x 全文链接_x000d__x000a_&lt;/_url&gt;&lt;_volume&gt;36&lt;/_volume&gt;&lt;/Details&gt;&lt;Extra&gt;&lt;DBUID&gt;{E5CFCA40-B99A-4E9F-8A29-87F3858A6670}&lt;/DBUID&gt;&lt;/Extra&gt;&lt;/Item&gt;&lt;/References&gt;&lt;/Group&gt;&lt;/Citation&gt;_x000a_"/>
    <w:docVar w:name="NE.Ref{03E6A1D1-B1A5-40D1-8719-258D1C58174E}" w:val=" ADDIN NE.Ref.{03E6A1D1-B1A5-40D1-8719-258D1C58174E} ADDIN NE.Ref.{03E6A1D1-B1A5-40D1-8719-258D1C58174E}&lt;Citation&gt;&lt;Group&gt;&lt;References&gt;&lt;Item&gt;&lt;ID&gt;35&lt;/ID&gt;&lt;UID&gt;{AB30F5F7-7586-4190-A395-C49077BA6F82}&lt;/UID&gt;&lt;Title&gt;Sustainable utilization of water resources in China: A system dynamics model&lt;/Title&gt;&lt;Template&gt;Journal Article&lt;/Template&gt;&lt;Star&gt;0&lt;/Star&gt;&lt;Tag&gt;0&lt;/Tag&gt;&lt;Author&gt;Sun, Yuhuan; Liu, Ningning; Shang, Jixia; Zhang, Jingyu&lt;/Author&gt;&lt;Year&gt;2017&lt;/Year&gt;&lt;Details&gt;&lt;_accessed&gt;62294274&lt;/_accessed&gt;&lt;_accession_num&gt;WOS:000391897400011&lt;/_accession_num&gt;&lt;_cited_count&gt;9&lt;/_cited_count&gt;&lt;_collection_scope&gt;EI;SCIE;&lt;/_collection_scope&gt;&lt;_created&gt;62294272&lt;/_created&gt;&lt;_date_display&gt;2017, JAN 20 2017&lt;/_date_display&gt;&lt;_db_provider&gt;ISI&lt;/_db_provider&gt;&lt;_db_updated&gt;Web of Science-All&lt;/_db_updated&gt;&lt;_doi&gt;10.1016/j.jclepro.2016.07.110&lt;/_doi&gt;&lt;_impact_factor&gt;   5.715&lt;/_impact_factor&gt;&lt;_isbn&gt;0959-6526&lt;/_isbn&gt;&lt;_issue&gt;SI2&lt;/_issue&gt;&lt;_journal&gt;Journal of cleaner production&lt;/_journal&gt;&lt;_modified&gt;62294285&lt;/_modified&gt;&lt;_pages&gt;613-625&lt;/_pages&gt;&lt;_url&gt;http://gateway.isiknowledge.com/gateway/Gateway.cgi?GWVersion=2&amp;amp;SrcAuth=AegeanSoftware&amp;amp;SrcApp=NoteExpress&amp;amp;DestLinkType=FullRecord&amp;amp;DestApp=WOS&amp;amp;KeyUT=000391897400011&lt;/_url&gt;&lt;_volume&gt;142&lt;/_volume&gt;&lt;/Details&gt;&lt;Extra&gt;&lt;DBUID&gt;{5B762690-12B0-4DA5-BF5A-0AB6487B975C}&lt;/DBUID&gt;&lt;/Extra&gt;&lt;/Item&gt;&lt;/References&gt;&lt;/Group&gt;&lt;/Citation&gt;_x000a_"/>
    <w:docVar w:name="NE.Ref{043037F8-B5AC-4F18-B89A-6C5FDB57FB23}" w:val=" ADDIN NE.Ref.{043037F8-B5AC-4F18-B89A-6C5FDB57FB23}&lt;Citation&gt;&lt;Group&gt;&lt;References&gt;&lt;Item&gt;&lt;ID&gt;33&lt;/ID&gt;&lt;UID&gt;{FF3FB5FA-2D76-45CA-9251-B26D79D5D69C}&lt;/UID&gt;&lt;Title&gt;基于SD和CLUE-S模型的张掖市甘州区土地利用情景分析&lt;/Title&gt;&lt;Template&gt;Journal Article&lt;/Template&gt;&lt;Star&gt;1&lt;/Star&gt;&lt;Tag&gt;0&lt;/Tag&gt;&lt;Author&gt;梁友嘉; 徐中民; 钟方雷&lt;/Author&gt;&lt;Year&gt;2011&lt;/Year&gt;&lt;Details&gt;&lt;_accessed&gt;61850409&lt;/_accessed&gt;&lt;_author_aff&gt;中国科学院寒区旱区环境与工程研究所内陆河流域生态水文重点实验室;&lt;/_author_aff&gt;&lt;_collection_scope&gt;CSSCI;中国科技核心期刊;中文核心期刊;CSCD;&lt;/_collection_scope&gt;&lt;_created&gt;61849362&lt;/_created&gt;&lt;_date&gt;58485600&lt;/_date&gt;&lt;_db_provider&gt;CNKI: 期刊&lt;/_db_provider&gt;&lt;_db_updated&gt;CNKI - Reference&lt;/_db_updated&gt;&lt;_issue&gt;3&lt;/_issue&gt;&lt;_journal&gt;地理研究&lt;/_journal&gt;&lt;_keywords&gt;系统动力学模型;CLUE-S模型;土地利用/覆盖变化;情景分析&lt;/_keywords&gt;&lt;_modified&gt;62935848&lt;/_modified&gt;&lt;_pages&gt;564-576&lt;/_pages&gt;&lt;_url&gt;http://kns.cnki.net/KCMS/detail/detail.aspx?FileName=DLYJ201103018&amp;amp;DbName=CJFQ2011&lt;/_url&gt;&lt;_volume&gt;30&lt;/_volume&gt;&lt;_translated_author&gt;Liang, Youjia;Xu, Zhongmin;Zhong, Fanglei&lt;/_translated_author&gt;&lt;/Details&gt;&lt;Extra&gt;&lt;DBUID&gt;{6F35D732-D9FF-4EE9-905F-B0CC4953C663}&lt;/DBUID&gt;&lt;/Extra&gt;&lt;/Item&gt;&lt;/References&gt;&lt;/Group&gt;&lt;/Citation&gt;_x000a_"/>
    <w:docVar w:name="NE.Ref{04716C81-809E-4DEE-A0E8-CD4FBD1315DB}" w:val=" ADDIN NE.Ref.{04716C81-809E-4DEE-A0E8-CD4FBD1315DB}&lt;Citation&gt;&lt;Group&gt;&lt;References&gt;&lt;Item&gt;&lt;ID&gt;809&lt;/ID&gt;&lt;UID&gt;{11FE28E4-DD42-42DD-9E96-6B2F6C140FCE}&lt;/UID&gt;&lt;Title&gt;空间结构导向下城市增长边界划定理念与方法探索——基于杭州市的案例研究&lt;/Title&gt;&lt;Template&gt;Journal Article&lt;/Template&gt;&lt;Star&gt;0&lt;/Star&gt;&lt;Tag&gt;0&lt;/Tag&gt;&lt;Author&gt;张振广; 张尚武&lt;/Author&gt;&lt;Year&gt;2013&lt;/Year&gt;&lt;Details&gt;&lt;_author_adr&gt;同济大学建筑与城市规划学院;同济大学建筑与城市规划学院,高密度人居环境生态与节能教育部重点实验室;&lt;/_author_adr&gt;&lt;_collection_scope&gt;CSSCI;中国科技核心期刊;中文核心期刊;CSCD;&lt;/_collection_scope&gt;&lt;_created&gt;62427799&lt;/_created&gt;&lt;_db_provider&gt;CNKI&lt;/_db_provider&gt;&lt;_isbn&gt;1000-3363&lt;/_isbn&gt;&lt;_issue&gt;4&lt;/_issue&gt;&lt;_journal&gt;城市规划学刊&lt;/_journal&gt;&lt;_keywords&gt;城市空间结构;;城市增长边界;;杭州&lt;/_keywords&gt;&lt;_modified&gt;62445583&lt;/_modified&gt;&lt;_pages&gt;33-41&lt;/_pages&gt;&lt;_url&gt;http://kns.cnki.net/kns/download.aspx?filename=zQla2VFcrRTdyJ0N1lTTHFld1N2TQF1L6Vka0M1YWNlVKh3M4RTWtR1LXpUehdlcpZ1R3QlSihXZnxmZ0JzZoRnQ0ZTWoBjNhJTbN5kewgkWGR1TYlXRhZHaSNHWVN1cy80Y1tSWGl3R2MkMxIWNmJmbwczYMJDe&amp;amp;tablename=CJFDHIS2&amp;amp;dflag=pdfdown 全文链接_x000d__x000a_&lt;/_url&gt;&lt;_translated_author&gt;Zhang, Zhenguang;Zhang, Shangwu&lt;/_translated_author&gt;&lt;/Details&gt;&lt;Extra&gt;&lt;DBUID&gt;{E5CFCA40-B99A-4E9F-8A29-87F3858A6670}&lt;/DBUID&gt;&lt;/Extra&gt;&lt;/Item&gt;&lt;/References&gt;&lt;/Group&gt;&lt;/Citation&gt;_x000a_"/>
    <w:docVar w:name="NE.Ref{0477620C-EFEE-4B41-8F10-E40897E9A421}" w:val=" ADDIN NE.Ref.{0477620C-EFEE-4B41-8F10-E40897E9A421}&lt;Citation&gt;&lt;Group&gt;&lt;References&gt;&lt;Item&gt;&lt;ID&gt;1183&lt;/ID&gt;&lt;UID&gt;{7B1B888A-E5DA-4916-B477-D6D9E1B737C8}&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424959&lt;/_created&gt;&lt;_impact_factor&gt;   2.719&lt;/_impact_factor&gt;&lt;_issue&gt;3&lt;/_issue&gt;&lt;_journal&gt;Journal of the American Planning Association&lt;/_journal&gt;&lt;_modified&gt;63260456&lt;/_modified&gt;&lt;_pages&gt;296-312&lt;/_pages&gt;&lt;_volume&gt;62&lt;/_volume&gt;&lt;/Details&gt;&lt;Extra&gt;&lt;DBUID&gt;{6F35D732-D9FF-4EE9-905F-B0CC4953C663}&lt;/DBUID&gt;&lt;/Extra&gt;&lt;/Item&gt;&lt;/References&gt;&lt;/Group&gt;&lt;/Citation&gt;_x000a_"/>
    <w:docVar w:name="NE.Ref{049336DF-0D28-4D6F-ADF7-00FA34C08AA0}" w:val=" ADDIN NE.Ref.{049336DF-0D28-4D6F-ADF7-00FA34C08AA0}&lt;Citation&gt;&lt;Group&gt;&lt;References&gt;&lt;Item&gt;&lt;ID&gt;563&lt;/ID&gt;&lt;UID&gt;{5B6F25FD-3123-41CF-9D0E-11B0579AF6D9}&lt;/UID&gt;&lt;Title&gt;A model quantifying global vegetation resistance and resilience to short‐term climate anomalies and their relationship with vegetation cover&lt;/Title&gt;&lt;Template&gt;Journal Article&lt;/Template&gt;&lt;Star&gt;0&lt;/Star&gt;&lt;Tag&gt;0&lt;/Tag&gt;&lt;Author&gt;De Keersmaecker, Wanda; Lhermitte, Stef; Tits, Laurent; Honnay, Olivier; Somers, Ben; Coppin, Pol&lt;/Author&gt;&lt;Year&gt;2015&lt;/Year&gt;&lt;Details&gt;&lt;_created&gt;61837245&lt;/_created&gt;&lt;_issue&gt;5&lt;/_issue&gt;&lt;_journal&gt;Global Ecology &amp;amp; Biogeography&lt;/_journal&gt;&lt;_modified&gt;61837290&lt;/_modified&gt;&lt;_pages&gt;539-548&lt;/_pages&gt;&lt;_volume&gt;24&lt;/_volume&gt;&lt;/Details&gt;&lt;Extra&gt;&lt;DBUID&gt;{4586FB26-B343-42AF-9C29-3BE2E8064B11}&lt;/DBUID&gt;&lt;/Extra&gt;&lt;/Item&gt;&lt;/References&gt;&lt;/Group&gt;&lt;/Citation&gt;_x000a_"/>
    <w:docVar w:name="NE.Ref{04A5DF35-891F-4F9E-9F69-BDECB6ECA605}" w:val=" ADDIN NE.Ref.{04A5DF35-891F-4F9E-9F69-BDECB6ECA605}&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ed&gt;62573797&lt;/_accessed&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563507&lt;/_modified&gt;&lt;_pages&gt;139-159&lt;/_pages&gt;&lt;_url&gt;http://www.mdpi.com/2073-4441/10/2/139/pdf 全文链接_x000d__x000a_&lt;/_url&gt;&lt;_volume&gt;10&lt;/_volume&gt;&lt;/Details&gt;&lt;Extra&gt;&lt;DBUID&gt;{E5CFCA40-B99A-4E9F-8A29-87F3858A6670}&lt;/DBUID&gt;&lt;/Extra&gt;&lt;/Item&gt;&lt;/References&gt;&lt;/Group&gt;&lt;/Citation&gt;_x000a_"/>
    <w:docVar w:name="NE.Ref{04B484A8-AF94-46A7-9356-77C263B49887}" w:val=" ADDIN NE.Ref.{04B484A8-AF94-46A7-9356-77C263B49887}&lt;Citation&gt;&lt;Group&gt;&lt;References&gt;&lt;Item&gt;&lt;ID&gt;738&lt;/ID&gt;&lt;UID&gt;{15AB27B0-F926-46F1-BDBD-EDDFBB3230DD}&lt;/UID&gt;&lt;Title&gt;北京市水-能源-粮食可持续发展系统动力学模型构建与仿真&lt;/Title&gt;&lt;Template&gt;Journal Article&lt;/Template&gt;&lt;Star&gt;1&lt;/Star&gt;&lt;Tag&gt;0&lt;/Tag&gt;&lt;Author&gt;李桂君; 李玉龙; 贾晓菁; 杜磊; 黄道涵&lt;/Author&gt;&lt;Year&gt;2016&lt;/Year&gt;&lt;Details&gt;&lt;_author_adr&gt;中央财经大学管理科学与工程学院;中央财经大学商学院;招商银行总行;&lt;/_author_adr&gt;&lt;_collection_scope&gt;CSSCI;中国科技核心期刊;中文核心期刊;&lt;/_collection_scope&gt;&lt;_created&gt;62427435&lt;/_created&gt;&lt;_db_provider&gt;CNKI&lt;/_db_provider&gt;&lt;_isbn&gt;1003-1952&lt;/_isbn&gt;&lt;_issue&gt;10&lt;/_issue&gt;&lt;_journal&gt;管理评论&lt;/_journal&gt;&lt;_keywords&gt;水-能源-粮食;;关联系统;;可持续发展;;系统动力学&lt;/_keywords&gt;&lt;_modified&gt;62560743&lt;/_modified&gt;&lt;_pages&gt;11-26&lt;/_pages&gt;&lt;_url&gt;http://kns.cnki.net/kns/download.aspx?filename=rFkMkN0YvZUMtRmZ1R3Nad0QmR1c3IFSys2dyUnZ0lzaD9SSvAlNtdVUo9yQzgGRYlGZCl3RzNWa0RUW3okZpJHSs1mRkVGSVVXdWN2R34ER0s0UyZmZxQVbpdmVsFURvgkdiRnaFJkc4cGeEhUQ39iYkNzKyIFe&amp;amp;tablename=CJFDLAST2016&amp;amp;dflag=pdfdown 全文链接_x000d__x000a_&lt;/_url&gt;&lt;_volume&gt;28&lt;/_volume&gt;&lt;_translated_author&gt;Li, Guijun;Li, Yulong;Jia, Xiaojing;Du, Lei;Huang, Daohan&lt;/_translated_author&gt;&lt;/Details&gt;&lt;Extra&gt;&lt;DBUID&gt;{E5CFCA40-B99A-4E9F-8A29-87F3858A6670}&lt;/DBUID&gt;&lt;/Extra&gt;&lt;/Item&gt;&lt;/References&gt;&lt;/Group&gt;&lt;/Citation&gt;_x000a_"/>
    <w:docVar w:name="NE.Ref{04D43447-0053-479E-976D-E4299B23406F}" w:val=" ADDIN NE.Ref.{04D43447-0053-479E-976D-E4299B23406F}&lt;Citation&gt;&lt;Group&gt;&lt;References&gt;&lt;Item&gt;&lt;ID&gt;77&lt;/ID&gt;&lt;UID&gt;{9377C22E-539D-4C84-9568-628CF032EB12}&lt;/UID&gt;&lt;Title&gt;城镇化过程生态风险评价案例研究&lt;/Title&gt;&lt;Template&gt;Journal Article&lt;/Template&gt;&lt;Star&gt;0&lt;/Star&gt;&lt;Tag&gt;0&lt;/Tag&gt;&lt;Author&gt;周启星; 王如松&lt;/Author&gt;&lt;Year&gt;1998&lt;/Year&gt;&lt;Details&gt;&lt;_collection_scope&gt;中国科技核心期刊;中文核心期刊;CSCD;&lt;/_collection_scope&gt;&lt;_created&gt;61401283&lt;/_created&gt;&lt;_issue&gt;4&lt;/_issue&gt;&lt;_journal&gt;生态学报&lt;/_journal&gt;&lt;_modified&gt;61401283&lt;/_modified&gt;&lt;_pages&gt;337-342&lt;/_pages&gt;&lt;_volume&gt;18&lt;/_volume&gt;&lt;_translated_author&gt;Zhou, Qixing;Wang, Rusong&lt;/_translated_author&gt;&lt;/Details&gt;&lt;Extra&gt;&lt;DBUID&gt;{4586FB26-B343-42AF-9C29-3BE2E8064B11}&lt;/DBUID&gt;&lt;/Extra&gt;&lt;/Item&gt;&lt;/References&gt;&lt;/Group&gt;&lt;/Citation&gt;_x000a_"/>
    <w:docVar w:name="NE.Ref{04E4DE2D-4FB0-4119-9A60-1C2A20D0A05D}" w:val=" ADDIN NE.Ref.{04E4DE2D-4FB0-4119-9A60-1C2A20D0A05D}&lt;Citation&gt;&lt;Group&gt;&lt;References&gt;&lt;Item&gt;&lt;ID&gt;132&lt;/ID&gt;&lt;UID&gt;{D97BB75B-5D43-4183-81C1-92438D0D97BA}&lt;/UID&gt;&lt;Title&gt;Assessing vulnerabilities to the effects of global change: an eight step approach&lt;/Title&gt;&lt;Template&gt;Journal Article&lt;/Template&gt;&lt;Star&gt;0&lt;/Star&gt;&lt;Tag&gt;0&lt;/Tag&gt;&lt;Author&gt;Schröter, Dagmar; Polsky, Colin; Patt, Anthony G&lt;/Author&gt;&lt;Year&gt;2005&lt;/Year&gt;&lt;Details&gt;&lt;_issue&gt;4&lt;/_issue&gt;&lt;_journal&gt;Mitigation &amp;amp; Adaptation Strategies for Global Change&lt;/_journal&gt;&lt;_pages&gt;573-595&lt;/_pages&gt;&lt;_volume&gt;10&lt;/_volume&gt;&lt;_created&gt;61351935&lt;/_created&gt;&lt;_modified&gt;61351935&lt;/_modified&gt;&lt;/Details&gt;&lt;Extra&gt;&lt;DBUID&gt;{31F9CFF5-4EB5-41E0-8180-BAFB923E486F}&lt;/DBUID&gt;&lt;/Extra&gt;&lt;/Item&gt;&lt;/References&gt;&lt;/Group&gt;&lt;Group&gt;&lt;References&gt;&lt;Item&gt;&lt;ID&gt;77&lt;/ID&gt;&lt;UID&gt;{D42144E9-41E0-4B89-8029-A1F46425AD99}&lt;/UID&gt;&lt;Title&gt;Building comparable global change vulnerability assessments: The vulnerability scoping diagram&lt;/Title&gt;&lt;Template&gt;Journal Article&lt;/Template&gt;&lt;Star&gt;1&lt;/Star&gt;&lt;Tag&gt;5&lt;/Tag&gt;&lt;Author&gt;Polsky, Colin; Neff, Rob; Yarnal, Brent&lt;/Author&gt;&lt;Year&gt;2007&lt;/Year&gt;&lt;Details&gt;&lt;_accessed&gt;61343487&lt;/_accessed&gt;&lt;_created&gt;61343487&lt;/_created&gt;&lt;_db_updated&gt;CrossRef&lt;/_db_updated&gt;&lt;_doi&gt;10.1016/j.gloenvcha.2007.01.005&lt;/_doi&gt;&lt;_impact_factor&gt;   5.679&lt;/_impact_factor&gt;&lt;_isbn&gt;09593780&lt;/_isbn&gt;&lt;_issue&gt;3-4&lt;/_issue&gt;&lt;_journal&gt;Global Environmental Change&lt;/_journal&gt;&lt;_modified&gt;61344852&lt;/_modified&gt;&lt;_pages&gt;472-485&lt;/_pages&gt;&lt;_tertiary_title&gt;Global Environmental Change&lt;/_tertiary_title&gt;&lt;_url&gt;http://linkinghub.elsevier.com/retrieve/pii/S0959378007000210_x000d__x000a_http://api.elsevier.com/content/article/PII:S0959378007000210?httpAccept=text/xml&lt;/_url&gt;&lt;_volume&gt;17&lt;/_volume&gt;&lt;/Details&gt;&lt;Extra&gt;&lt;DBUID&gt;{31F9CFF5-4EB5-41E0-8180-BAFB923E486F}&lt;/DBUID&gt;&lt;/Extra&gt;&lt;/Item&gt;&lt;/References&gt;&lt;/Group&gt;&lt;/Citation&gt;_x000a_"/>
    <w:docVar w:name="NE.Ref{04EAE828-0B3D-4A71-AF82-43016732B3FC}" w:val=" ADDIN NE.Ref.{04EAE828-0B3D-4A71-AF82-43016732B3FC}&lt;Citation&gt;&lt;Group&gt;&lt;References&gt;&lt;Item&gt;&lt;ID&gt;702&lt;/ID&gt;&lt;UID&gt;{83051485-357A-4A8E-A9DB-7122D0EA985B}&lt;/UID&gt;&lt;Title&gt;The strategy of a low-carbon economy based on the STIRPAT and SD models&lt;/Title&gt;&lt;Template&gt;Journal Article&lt;/Template&gt;&lt;Star&gt;0&lt;/Star&gt;&lt;Tag&gt;0&lt;/Tag&gt;&lt;Author&gt;Fu, Bitian; Wu, Meng; Che, Yue; Wang, Min; Huang, Yuchi; Bai, Yang&lt;/Author&gt;&lt;Year&gt;2015&lt;/Year&gt;&lt;Details&gt;&lt;_accessed&gt;62871666&lt;/_accessed&gt;&lt;_created&gt;62871466&lt;/_created&gt;&lt;_db_updated&gt;CrossRef&lt;/_db_updated&gt;&lt;_doi&gt;10.1016/j.chnaes.2015.06.008&lt;/_doi&gt;&lt;_isbn&gt;18722032&lt;/_isbn&gt;&lt;_issue&gt;4&lt;/_issue&gt;&lt;_journal&gt;Acta Ecologica Sinica&lt;/_journal&gt;&lt;_modified&gt;63293253&lt;/_modified&gt;&lt;_pages&gt;76-82&lt;/_pages&gt;&lt;_tertiary_title&gt;Acta Ecologica Sinica&lt;/_tertiary_title&gt;&lt;_url&gt;https://linkinghub.elsevier.com/retrieve/pii/S1872203215000347_x000d__x000a_https://api.elsevier.com/content/article/PII:S1872203215000347?httpAccept=text/xml&lt;/_url&gt;&lt;_volume&gt;35&lt;/_volume&gt;&lt;/Details&gt;&lt;Extra&gt;&lt;DBUID&gt;{6F35D732-D9FF-4EE9-905F-B0CC4953C663}&lt;/DBUID&gt;&lt;/Extra&gt;&lt;/Item&gt;&lt;/References&gt;&lt;/Group&gt;&lt;/Citation&gt;_x000a_"/>
    <w:docVar w:name="NE.Ref{0517581E-02C7-40F2-8172-93610625CEFB}" w:val=" ADDIN NE.Ref.{0517581E-02C7-40F2-8172-93610625CEFB}&lt;Citation&gt;&lt;Group&gt;&lt;References&gt;&lt;Item&gt;&lt;ID&gt;1979&lt;/ID&gt;&lt;UID&gt;{A455DFAB-31BD-4D30-8E65-810466CA983B}&lt;/UID&gt;&lt;Title&gt;Energy and material flows of megacities&lt;/Title&gt;&lt;Template&gt;Journal Article&lt;/Template&gt;&lt;Star&gt;0&lt;/Star&gt;&lt;Tag&gt;0&lt;/Tag&gt;&lt;Author&gt;Kennedy, Christopher A; Stewart, Iain; Facchini, Angelo; Cersosimo, Igor; Mele, Renata; Chen, Bin; Uda, Mariko; Kansal, Arun; Chiu, Anthony; Kim, Kwi-gon; Dubeux, Carolina; Lebre La Rovere, Emilio; Cunha, Bruno; Pincetl, Stephanie; Keirstead, James; Barles, Sabine; Pusaka, Semerdanta; Gunawan, Juniati; Adegbile, Michael; Nazariha, Mehrdad; Hoque, Shamsul; Marcotullio, Peter J; González Otharán, Florencia; Genena, Tarek; Ibrahim, Nadine; Farooqui, Rizwan; Cervantes, Gemma; Sahin, Ahmet Duran&lt;/Author&gt;&lt;Year&gt;2015&lt;/Year&gt;&lt;Details&gt;&lt;_doi&gt;10.1073/pnas.1504315112&lt;/_doi&gt;&lt;_created&gt;63353674&lt;/_created&gt;&lt;_modified&gt;63353674&lt;/_modified&gt;&lt;_url&gt;http://www.pnas.org/lookup/doi/10.1073/pnas.1504315112_x000d__x000a_https://syndication.highwire.org/content/doi/10.1073/pnas.1504315112&lt;/_url&gt;&lt;_journal&gt;Proceedings of the National Academy of Sciences&lt;/_journal&gt;&lt;_volume&gt;112&lt;/_volume&gt;&lt;_issue&gt;19&lt;/_issue&gt;&lt;_pages&gt;5985-5990&lt;/_pages&gt;&lt;_tertiary_title&gt;Proc Natl Acad Sci USA&lt;/_tertiary_title&gt;&lt;_date&gt;60672960&lt;/_date&gt;&lt;_isbn&gt;0027-8424&lt;/_isbn&gt;&lt;_accessed&gt;63353674&lt;/_accessed&gt;&lt;_db_updated&gt;CrossRef&lt;/_db_updated&gt;&lt;_impact_factor&gt;   9.580&lt;/_impact_factor&gt;&lt;/Details&gt;&lt;Extra&gt;&lt;DBUID&gt;{6F35D732-D9FF-4EE9-905F-B0CC4953C663}&lt;/DBUID&gt;&lt;/Extra&gt;&lt;/Item&gt;&lt;/References&gt;&lt;/Group&gt;&lt;/Citation&gt;_x000a_"/>
    <w:docVar w:name="NE.Ref{0518F471-6487-4F3C-AA7D-4CFBC03C8A19}" w:val=" ADDIN NE.Ref.{0518F471-6487-4F3C-AA7D-4CFBC03C8A19}&lt;Citation&gt;&lt;Group&gt;&lt;References&gt;&lt;Item&gt;&lt;ID&gt;1019&lt;/ID&gt;&lt;UID&gt;{CADD476E-05F1-4D23-8576-A417DD363A14}&lt;/UID&gt;&lt;Title&gt;A Contribution to the Theory of Economic Growth&lt;/Title&gt;&lt;Template&gt;Journal Article&lt;/Template&gt;&lt;Star&gt;0&lt;/Star&gt;&lt;Tag&gt;0&lt;/Tag&gt;&lt;Author&gt;Solow, Robert M&lt;/Author&gt;&lt;Year&gt;1956&lt;/Year&gt;&lt;Details&gt;&lt;_created&gt;63244377&lt;/_created&gt;&lt;_issue&gt;1&lt;/_issue&gt;&lt;_journal&gt;The Quarterly Journal of Economics&lt;/_journal&gt;&lt;_modified&gt;63244378&lt;/_modified&gt;&lt;_pages&gt;65-94&lt;/_pages&gt;&lt;_url&gt;https://www.jstor.org/stable/1884513&lt;/_url&gt;&lt;_volume&gt;70&lt;/_volume&gt;&lt;/Details&gt;&lt;Extra&gt;&lt;DBUID&gt;{6F35D732-D9FF-4EE9-905F-B0CC4953C663}&lt;/DBUID&gt;&lt;/Extra&gt;&lt;/Item&gt;&lt;/References&gt;&lt;/Group&gt;&lt;/Citation&gt;_x000a_"/>
    <w:docVar w:name="NE.Ref{05AA6F3E-1A62-4546-9EF0-D3C827A600A3}" w:val=" ADDIN NE.Ref.{05AA6F3E-1A62-4546-9EF0-D3C827A600A3}&lt;Citation&gt;&lt;Group&gt;&lt;References&gt;&lt;Item&gt;&lt;ID&gt;396&lt;/ID&gt;&lt;UID&gt;{86E61628-3744-498D-B64D-CB10407FBCE2}&lt;/UID&gt;&lt;Title&gt;Prediction of long-term energy consumption trends under the New National Urbanization Plan in China&lt;/Title&gt;&lt;Template&gt;Journal Article&lt;/Template&gt;&lt;Star&gt;0&lt;/Star&gt;&lt;Tag&gt;0&lt;/Tag&gt;&lt;Author&gt;Yang, Shuncheng; Shi, Longyu&lt;/Author&gt;&lt;Year&gt;2017&lt;/Year&gt;&lt;Details&gt;&lt;_accessed&gt;62685640&lt;/_accessed&gt;&lt;_collection_scope&gt;SCIE;EI&lt;/_collection_scope&gt;&lt;_created&gt;62685640&lt;/_created&gt;&lt;_db_updated&gt;CrossRef&lt;/_db_updated&gt;&lt;_doi&gt;10.1016/j.jclepro.2017.08.092&lt;/_doi&gt;&lt;_impact_factor&gt;   6.395&lt;/_impact_factor&gt;&lt;_isbn&gt;09596526&lt;/_isbn&gt;&lt;_journal&gt;Journal of Cleaner Production&lt;/_journal&gt;&lt;_modified&gt;62867365&lt;/_modified&gt;&lt;_pages&gt;1144-1153&lt;/_pages&gt;&lt;_tertiary_title&gt;Journal of Cleaner Production&lt;/_tertiary_title&gt;&lt;_url&gt;https://linkinghub.elsevier.com/retrieve/pii/S0959652617318115_x000d__x000a_https://dul.usage.elsevier.com/doi/&lt;/_url&gt;&lt;_volume&gt;166&lt;/_volume&gt;&lt;/Details&gt;&lt;Extra&gt;&lt;DBUID&gt;{6F35D732-D9FF-4EE9-905F-B0CC4953C663}&lt;/DBUID&gt;&lt;/Extra&gt;&lt;/Item&gt;&lt;/References&gt;&lt;/Group&gt;&lt;/Citation&gt;_x000a_"/>
    <w:docVar w:name="NE.Ref{05BE2F3B-272C-4ED5-B006-2CF075F9FE41}" w:val=" ADDIN NE.Ref.{05BE2F3B-272C-4ED5-B006-2CF075F9FE41}&lt;Citation&gt;&lt;Group&gt;&lt;References&gt;&lt;Item&gt;&lt;ID&gt;896&lt;/ID&gt;&lt;UID&gt;{CF3D5CBA-6F0B-41CD-B429-8CF2FB7550DC}&lt;/UID&gt;&lt;Title&gt;Integrated analysis of climate change, land-use, energy and water strategies&lt;/Title&gt;&lt;Template&gt;Journal Article&lt;/Template&gt;&lt;Star&gt;0&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437952&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063DB6C6-FB1F-4D85-8C21-486B481FAA0B}" w:val=" ADDIN NE.Ref.{063DB6C6-FB1F-4D85-8C21-486B481FAA0B}&lt;Citation&gt;&lt;Group&gt;&lt;References&gt;&lt;Item&gt;&lt;ID&gt;1070&lt;/ID&gt;&lt;UID&gt;{24E5518C-F301-430C-81B1-BC85024C5D53}&lt;/UID&gt;&lt;Title&gt;轨道交通沿线地区规划技术思路——以福州市1号线(北标段)沿线规划调整为例&lt;/Title&gt;&lt;Template&gt;Journal Article&lt;/Template&gt;&lt;Star&gt;0&lt;/Star&gt;&lt;Tag&gt;0&lt;/Tag&gt;&lt;Author&gt;胡晶; 张国华; 黄珂; 王金秋&lt;/Author&gt;&lt;Year&gt;2012&lt;/Year&gt;&lt;Details&gt;&lt;_author_adr&gt;中国城市规划设计研究院;&lt;/_author_adr&gt;&lt;_collection_scope&gt;CSSCI;中国科技核心期刊;中文核心期刊;CSCD;&lt;/_collection_scope&gt;&lt;_created&gt;62450936&lt;/_created&gt;&lt;_db_provider&gt;CNKI&lt;/_db_provider&gt;&lt;_isbn&gt;1000-3363&lt;/_isbn&gt;&lt;_issue&gt;3&lt;/_issue&gt;&lt;_journal&gt;城市规划学刊&lt;/_journal&gt;&lt;_keywords&gt;轨道交通;;土地利用;;福州&lt;/_keywords&gt;&lt;_modified&gt;62463912&lt;/_modified&gt;&lt;_pages&gt;76-84&lt;/_pages&gt;&lt;_url&gt;http://kns.cnki.net/kns/download.aspx?filename=O52MUVTajhHaup3LSJWUyE2LNRTVEplS1sGaXlmSyMTNLdkeMhXMCVDe2EWW2RkWZ9ENPlWczVlTqd2ToBHa3cUV452N2JzK5IXdmJUUBNTMvRmS4YjTExmayQlcEhDTthUQrU2QQhWdQhEUklFU1YFTr8GcshGW&amp;amp;tablename=CJFD2012&amp;amp;dflag=pdfdown 全文链接_x000d__x000a_&lt;/_url&gt;&lt;_translated_author&gt;Hu, Jing;Zhang, Guohua;Huang, Ke;Wang, Jinqiu&lt;/_translated_author&gt;&lt;/Details&gt;&lt;Extra&gt;&lt;DBUID&gt;{E5CFCA40-B99A-4E9F-8A29-87F3858A6670}&lt;/DBUID&gt;&lt;/Extra&gt;&lt;/Item&gt;&lt;/References&gt;&lt;/Group&gt;&lt;/Citation&gt;_x000a_"/>
    <w:docVar w:name="NE.Ref{069B3589-0B9C-4C47-8F13-5F8D8010B196}" w:val=" ADDIN NE.Ref.{069B3589-0B9C-4C47-8F13-5F8D8010B196}&lt;Citation&gt;&lt;Group&gt;&lt;References&gt;&lt;Item&gt;&lt;ID&gt;1357&lt;/ID&gt;&lt;UID&gt;{E7A5D872-EACC-4CA5-9429-557B1C9F0ABD}&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1.382&lt;/_impact_factor&gt;&lt;_isbn&gt;0165-0203&lt;/_isbn&gt;&lt;_issue&gt;4&lt;/_issue&gt;&lt;_journal&gt;Natural Resources Forum&lt;/_journal&gt;&lt;_modified&gt;63260456&lt;/_modified&gt;&lt;_pages&gt;245-262&lt;/_pages&gt;&lt;_url&gt;https://onlinelibrary.wiley.com:443/doi/pdf/10.1111/j.1477-8947.2012.01463.x 全文链接_x000d__x000a_&lt;/_url&gt;&lt;_volume&gt;36&lt;/_volume&gt;&lt;/Details&gt;&lt;Extra&gt;&lt;DBUID&gt;{6F35D732-D9FF-4EE9-905F-B0CC4953C663}&lt;/DBUID&gt;&lt;/Extra&gt;&lt;/Item&gt;&lt;/References&gt;&lt;/Group&gt;&lt;/Citation&gt;_x000a_"/>
    <w:docVar w:name="NE.Ref{06B7904A-09FE-4539-B1D7-EEAFA61EEE7D}" w:val=" ADDIN NE.Ref.{06B7904A-09FE-4539-B1D7-EEAFA61EEE7D} ADDIN NE.Ref.{06B7904A-09FE-4539-B1D7-EEAFA61EEE7D}&lt;Citation&gt;&lt;Group&gt;&lt;References&gt;&lt;Item&gt;&lt;ID&gt;30&lt;/ID&gt;&lt;UID&gt;{065A2E0B-5739-4676-B192-89799CEA4663}&lt;/UID&gt;&lt;Title&gt;Dynamic simulation of urban water metabolism under water environmental carrying capacity restrictions&lt;/Title&gt;&lt;Template&gt;Journal Article&lt;/Template&gt;&lt;Star&gt;0&lt;/Star&gt;&lt;Tag&gt;0&lt;/Tag&gt;&lt;Author&gt;Zeng, Weihua; Bo, W U; Chai, Ying&lt;/Author&gt;&lt;Year&gt;2016&lt;/Year&gt;&lt;Details&gt;&lt;_collection_scope&gt;CSCD;SCIE;&lt;/_collection_scope&gt;&lt;_created&gt;62293979&lt;/_created&gt;&lt;_impact_factor&gt;   1.716&lt;/_impact_factor&gt;&lt;_issue&gt;1&lt;/_issue&gt;&lt;_journal&gt;Frontiers of Environmental Science &amp;amp; Engineering&lt;/_journal&gt;&lt;_modified&gt;62293979&lt;/_modified&gt;&lt;_pages&gt;114-128&lt;/_pages&gt;&lt;_volume&gt;10&lt;/_volume&gt;&lt;/Details&gt;&lt;Extra&gt;&lt;DBUID&gt;{5B762690-12B0-4DA5-BF5A-0AB6487B975C}&lt;/DBUID&gt;&lt;/Extra&gt;&lt;/Item&gt;&lt;/References&gt;&lt;/Group&gt;&lt;/Citation&gt;_x000a_"/>
    <w:docVar w:name="NE.Ref{06ECE2C2-C373-4A0D-9A91-C9F45A68704F}" w:val=" ADDIN NE.Ref.{06ECE2C2-C373-4A0D-9A91-C9F45A68704F}&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06FB27F9-6447-4AC1-95E8-A392A1F75752}" w:val=" ADDIN NE.Ref.{06FB27F9-6447-4AC1-95E8-A392A1F75752}&lt;Citation&gt;&lt;Group&gt;&lt;References&gt;&lt;Item&gt;&lt;ID&gt;386&lt;/ID&gt;&lt;UID&gt;{2C656584-318E-4262-8BDC-48BAB26B35E1}&lt;/UID&gt;&lt;Title&gt;2050年中国能源消费的情景预测&lt;/Title&gt;&lt;Template&gt;Journal Article&lt;/Template&gt;&lt;Star&gt;1&lt;/Star&gt;&lt;Tag&gt;5&lt;/Tag&gt;&lt;Author&gt;沈镭; 刘立涛; 王礼茂; 陈枫楠; 张超; 沈明; 钟帅&lt;/Author&gt;&lt;Year&gt;2015&lt;/Year&gt;&lt;Details&gt;&lt;_accessed&gt;62648582&lt;/_accessed&gt;&lt;_author_aff&gt;中国科学院地理科学与资源研究所;中国科学院大学;中国地质大学(北京)人文经管学院;&lt;/_author_aff&gt;&lt;_collection_scope&gt;CSCD;CSSCI-C;PKU&lt;/_collection_scope&gt;&lt;_created&gt;62648582&lt;/_created&gt;&lt;_date&gt;60589440&lt;/_date&gt;&lt;_db_provider&gt;CNKI: 期刊&lt;/_db_provider&gt;&lt;_db_updated&gt;CNKI - Reference&lt;/_db_updated&gt;&lt;_issue&gt;3&lt;/_issue&gt;&lt;_journal&gt;自然资源学报&lt;/_journal&gt;&lt;_keywords&gt;中国;能源消费;情景;预测;人均能耗;人均累计能耗;2050年&lt;/_keywords&gt;&lt;_language&gt;Chinese&lt;/_language&gt;&lt;_modified&gt;63290459&lt;/_modified&gt;&lt;_pages&gt;361-373&lt;/_pages&gt;&lt;_url&gt;http://kns.cnki.net/KCMS/detail/detail.aspx?FileName=ZRZX201503001&amp;amp;DbName=CJFQ2015&lt;/_url&gt;&lt;_volume&gt;30&lt;/_volume&gt;&lt;_translated_author&gt;Shen, Lei;Liu, Litao;Wang, Limao;Chen, Fengnan;Zhang, Chao;Shen, Ming;Zhong, Shuai&lt;/_translated_author&gt;&lt;/Details&gt;&lt;Extra&gt;&lt;DBUID&gt;{6F35D732-D9FF-4EE9-905F-B0CC4953C663}&lt;/DBUID&gt;&lt;/Extra&gt;&lt;/Item&gt;&lt;/References&gt;&lt;/Group&gt;&lt;/Citation&gt;_x000a_"/>
    <w:docVar w:name="NE.Ref{0704EB35-0679-4EE3-97DC-305B1D54582E}" w:val=" ADDIN NE.Ref.{0704EB35-0679-4EE3-97DC-305B1D54582E}&lt;Citation&gt;&lt;Group&gt;&lt;References&gt;&lt;Item&gt;&lt;ID&gt;896&lt;/ID&gt;&lt;UID&gt;{CF3D5CBA-6F0B-41CD-B429-8CF2FB7550DC}&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566423&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07530AFF-32C9-4145-8AF8-5ECFAFAB2017}" w:val=" ADDIN NE.Ref.{07530AFF-32C9-4145-8AF8-5ECFAFAB2017}&lt;Citation&gt;&lt;Group&gt;&lt;References&gt;&lt;Item&gt;&lt;ID&gt;268&lt;/ID&gt;&lt;UID&gt;{AA2C97CB-9A72-4CBD-8804-D008C161F1D6}&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234882&lt;/_created&gt;&lt;_impact_factor&gt;   1.981&lt;/_impact_factor&gt;&lt;_issue&gt;3&lt;/_issue&gt;&lt;_journal&gt;Journal of the American Planning Association&lt;/_journal&gt;&lt;_modified&gt;62238976&lt;/_modified&gt;&lt;_pages&gt;296-312&lt;/_pages&gt;&lt;_volume&gt;62&lt;/_volume&gt;&lt;/Details&gt;&lt;Extra&gt;&lt;DBUID&gt;{E5CFCA40-B99A-4E9F-8A29-87F3858A6670}&lt;/DBUID&gt;&lt;/Extra&gt;&lt;/Item&gt;&lt;/References&gt;&lt;/Group&gt;&lt;/Citation&gt;_x000a_"/>
    <w:docVar w:name="NE.Ref{0758F826-FFA5-4170-B5DC-A28476AC50E9}" w:val=" ADDIN NE.Ref.{0758F826-FFA5-4170-B5DC-A28476AC50E9}&lt;Citation&gt;&lt;Group&gt;&lt;References&gt;&lt;Item&gt;&lt;ID&gt;967&lt;/ID&gt;&lt;UID&gt;{081926DE-E44A-4118-9D56-659CEB3606F4}&lt;/UID&gt;&lt;Title&gt;Food and Energy: Strategies for Sustainable Development&lt;/Title&gt;&lt;Template&gt;Book&lt;/Template&gt;&lt;Star&gt;0&lt;/Star&gt;&lt;Tag&gt;0&lt;/Tag&gt;&lt;Author&gt;Sachs, Lgnacy; Silk, Dana&lt;/Author&gt;&lt;Year&gt;1990&lt;/Year&gt;&lt;Details&gt;&lt;_accessed&gt;62437658&lt;/_accessed&gt;&lt;_created&gt;62437658&lt;/_created&gt;&lt;_modified&gt;62437658&lt;/_modified&gt;&lt;_place_published&gt;Tokyo&lt;/_place_published&gt;&lt;_publisher&gt;The United Nations University.&lt;/_publisher&gt;&lt;/Details&gt;&lt;Extra&gt;&lt;DBUID&gt;{E5CFCA40-B99A-4E9F-8A29-87F3858A6670}&lt;/DBUID&gt;&lt;/Extra&gt;&lt;/Item&gt;&lt;/References&gt;&lt;/Group&gt;&lt;/Citation&gt;_x000a_"/>
    <w:docVar w:name="NE.Ref{077FF93C-7E4D-4DE3-B479-5648B0E7C54B}" w:val=" ADDIN NE.Ref.{077FF93C-7E4D-4DE3-B479-5648B0E7C54B}&lt;Citation&gt;&lt;Group&gt;&lt;References&gt;&lt;Item&gt;&lt;ID&gt;1193&lt;/ID&gt;&lt;UID&gt;{0A8F6FAB-0CF6-4A93-9500-802F1149CEF4}&lt;/UID&gt;&lt;Title&gt;The Three Pitfalls of Sustainable City: A Conceptual Framework for Evaluating the Theory-Practice Gap&lt;/Title&gt;&lt;Template&gt;Journal Article&lt;/Template&gt;&lt;Star&gt;1&lt;/Star&gt;&lt;Tag&gt;0&lt;/Tag&gt;&lt;Author&gt;Saiu, Valeria&lt;/Author&gt;&lt;Year&gt;2017&lt;/Year&gt;&lt;Details&gt;&lt;_accessed&gt;62157160&lt;/_accessed&gt;&lt;_collection_scope&gt;SCIE;SSCI;&lt;/_collection_scope&gt;&lt;_created&gt;62157158&lt;/_created&gt;&lt;_date&gt;62038080&lt;/_date&gt;&lt;_db_updated&gt;CrossRef&lt;/_db_updated&gt;&lt;_doi&gt;10.3390/su9122311&lt;/_doi&gt;&lt;_impact_factor&gt;   2.592&lt;/_impact_factor&gt;&lt;_isbn&gt;2071-1050&lt;/_isbn&gt;&lt;_issue&gt;12&lt;/_issue&gt;&lt;_journal&gt;Sustainability&lt;/_journal&gt;&lt;_modified&gt;63260456&lt;/_modified&gt;&lt;_pages&gt;2311&lt;/_pages&gt;&lt;_tertiary_title&gt;Sustainability&lt;/_tertiary_title&gt;&lt;_url&gt;http://www.mdpi.com/2071-1050/9/12/2311_x000d__x000a_http://www.mdpi.com/2071-1050/9/12/2311/pdf&lt;/_url&gt;&lt;_volume&gt;9&lt;/_volume&gt;&lt;/Details&gt;&lt;Extra&gt;&lt;DBUID&gt;{6F35D732-D9FF-4EE9-905F-B0CC4953C663}&lt;/DBUID&gt;&lt;/Extra&gt;&lt;/Item&gt;&lt;/References&gt;&lt;/Group&gt;&lt;/Citation&gt;_x000a_"/>
    <w:docVar w:name="NE.Ref{07901191-1E6F-4233-86CE-3D103DF2456C}" w:val=" ADDIN NE.Ref.{07901191-1E6F-4233-86CE-3D103DF2456C}&lt;Citation&gt;&lt;Group&gt;&lt;References&gt;&lt;Item&gt;&lt;ID&gt;145&lt;/ID&gt;&lt;UID&gt;{94D51A01-571F-4F5F-A8C2-AAA6C55502C0}&lt;/UID&gt;&lt;Title&gt;The IPCC second assessment: Climate change report of the IPCC&lt;/Title&gt;&lt;Template&gt;Book&lt;/Template&gt;&lt;Star&gt;0&lt;/Star&gt;&lt;Tag&gt;0&lt;/Tag&gt;&lt;Author&gt;&amp;quot;Intergovernmental Panel on Climate (IPCC)&amp;quot;&lt;/Author&gt;&lt;Year&gt;1996&lt;/Year&gt;&lt;Details&gt;&lt;_accessed&gt;61563794&lt;/_accessed&gt;&lt;_created&gt;61348194&lt;/_created&gt;&lt;_modified&gt;62182693&lt;/_modified&gt;&lt;_place_published&gt;Cambridge&lt;/_place_published&gt;&lt;_publisher&gt;Cambridge University Press&lt;/_publisher&gt;&lt;/Details&gt;&lt;Extra&gt;&lt;DBUID&gt;{E5CFCA40-B99A-4E9F-8A29-87F3858A6670}&lt;/DBUID&gt;&lt;/Extra&gt;&lt;/Item&gt;&lt;/References&gt;&lt;/Group&gt;&lt;/Citation&gt;_x000a_"/>
    <w:docVar w:name="NE.Ref{07D6FDC3-42C4-4CBA-A962-A437DBB5BDC8}" w:val=" ADDIN NE.Ref.{07D6FDC3-42C4-4CBA-A962-A437DBB5BDC8}&lt;Citation&gt;&lt;Group&gt;&lt;References&gt;&lt;Item&gt;&lt;ID&gt;974&lt;/ID&gt;&lt;UID&gt;{40030AA9-524E-449D-BD22-59CD7FCF19D5}&lt;/UID&gt;&lt;Title&gt;2050年世界与中国能源展望（2019版）. http://etri.cnpc.com.cn/cmsresources/01/15/2fec27864f4c957abee4a0376a32_1.0.pdf&lt;/Title&gt;&lt;Template&gt;Electronic Source&lt;/Template&gt;&lt;Star&gt;0&lt;/Star&gt;&lt;Tag&gt;0&lt;/Tag&gt;&lt;Author&gt;中国石油经济技术研究院&lt;/Author&gt;&lt;Year&gt;2019&lt;/Year&gt;&lt;Details&gt;&lt;_created&gt;63208381&lt;/_created&gt;&lt;_modified&gt;63229874&lt;/_modified&gt;&lt;_place_published&gt;北京&lt;/_place_published&gt;&lt;_url&gt;http://etri.cnpc.com.cn/cmsresources/01/15/2fec27864f4c957abee4a0376a32_1.0.pdf&lt;/_url&gt;&lt;_translated_author&gt;Zhong, Guoshiyoujingjijishuyanjiuyuan&lt;/_translated_author&gt;&lt;/Details&gt;&lt;Extra&gt;&lt;DBUID&gt;{6F35D732-D9FF-4EE9-905F-B0CC4953C663}&lt;/DBUID&gt;&lt;/Extra&gt;&lt;/Item&gt;&lt;/References&gt;&lt;/Group&gt;&lt;/Citation&gt;_x000a_"/>
    <w:docVar w:name="NE.Ref{07E52476-25E2-46E5-B238-7A02A5935B89}" w:val=" ADDIN NE.Ref.{07E52476-25E2-46E5-B238-7A02A5935B89}&lt;Citation&gt;&lt;Group&gt;&lt;References&gt;&lt;Item&gt;&lt;ID&gt;1785&lt;/ID&gt;&lt;UID&gt;{49396026-0225-4E95-9959-9A58B5D0F452}&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4.816&lt;/_impact_factor&gt;&lt;_isbn&gt;1462-9011&lt;/_isbn&gt;&lt;_journal&gt;ENVIRONMENTAL SCIENCE &amp;amp; POLICY&lt;/_journal&gt;&lt;_modified&gt;63281472&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6F35D732-D9FF-4EE9-905F-B0CC4953C663}&lt;/DBUID&gt;&lt;/Extra&gt;&lt;/Item&gt;&lt;/References&gt;&lt;/Group&gt;&lt;/Citation&gt;_x000a_"/>
    <w:docVar w:name="NE.Ref{07FB1561-30F0-4643-8FD8-D3F17EE571F2}" w:val=" ADDIN NE.Ref.{07FB1561-30F0-4643-8FD8-D3F17EE571F2}&lt;Citation&gt;&lt;Group&gt;&lt;References&gt;&lt;Item&gt;&lt;ID&gt;142&lt;/ID&gt;&lt;UID&gt;{79C9F700-665A-4FFA-8401-4FCFB3728901}&lt;/UID&gt;&lt;Title&gt;Understanding the Complexity of Economic, Ecological, and Social Systems&lt;/Title&gt;&lt;Template&gt;Journal Article&lt;/Template&gt;&lt;Star&gt;0&lt;/Star&gt;&lt;Tag&gt;0&lt;/Tag&gt;&lt;Author&gt;Holling, C S&lt;/Author&gt;&lt;Year&gt;2001&lt;/Year&gt;&lt;Details&gt;&lt;_collection_scope&gt;SCI;SCIE;&lt;/_collection_scope&gt;&lt;_created&gt;61348246&lt;/_created&gt;&lt;_impact_factor&gt;   4.198&lt;/_impact_factor&gt;&lt;_issue&gt;5&lt;/_issue&gt;&lt;_journal&gt;Ecosystems&lt;/_journal&gt;&lt;_modified&gt;62216494&lt;/_modified&gt;&lt;_pages&gt;390-405&lt;/_pages&gt;&lt;_volume&gt;4&lt;/_volume&gt;&lt;/Details&gt;&lt;Extra&gt;&lt;DBUID&gt;{E5CFCA40-B99A-4E9F-8A29-87F3858A6670}&lt;/DBUID&gt;&lt;/Extra&gt;&lt;/Item&gt;&lt;/References&gt;&lt;/Group&gt;&lt;/Citation&gt;_x000a_"/>
    <w:docVar w:name="NE.Ref{08878EE6-F1EA-44E6-AA23-322BFB136BDF}" w:val=" ADDIN NE.Ref.{08878EE6-F1EA-44E6-AA23-322BFB136BDF}&lt;Citation&gt;&lt;Group&gt;&lt;References&gt;&lt;Item&gt;&lt;ID&gt;89&lt;/ID&gt;&lt;UID&gt;{922CF870-1618-4F65-8782-2B07159E8616}&lt;/UID&gt;&lt;Title&gt;陇东黄土高原土地利用、覆盖变化及驱动力分析&lt;/Title&gt;&lt;Template&gt;Journal Article&lt;/Template&gt;&lt;Star&gt;0&lt;/Star&gt;&lt;Tag&gt;0&lt;/Tag&gt;&lt;Author&gt;张希彪&lt;/Author&gt;&lt;Year&gt;2006&lt;/Year&gt;&lt;Details&gt;&lt;_author_adr&gt;陇东学院生命科学系 甘肃庆阳745000&lt;/_author_adr&gt;&lt;_collection_scope&gt;中国科技核心期刊;中文核心期刊;CSCD;&lt;/_collection_scope&gt;&lt;_created&gt;60899106&lt;/_created&gt;&lt;_db_provider&gt;CNKI&lt;/_db_provider&gt;&lt;_isbn&gt;1000-7601&lt;/_isbn&gt;&lt;_issue&gt;02&lt;/_issue&gt;&lt;_journal&gt;干旱地区农业研究&lt;/_journal&gt;&lt;_keywords&gt;土地利用;土地覆被;GIS;驱动力;陇东黄土高原&lt;/_keywords&gt;&lt;_modified&gt;60900499&lt;/_modified&gt;&lt;_pages&gt;143-147+158&lt;/_pages&gt;&lt;_translated_author&gt;Zhang, Xibiao&lt;/_translated_author&gt;&lt;/Details&gt;&lt;Extra&gt;&lt;DBUID&gt;{25970773-76E5-4D32-824E-71E4B431B102}&lt;/DBUID&gt;&lt;/Extra&gt;&lt;/Item&gt;&lt;/References&gt;&lt;/Group&gt;&lt;/Citation&gt;_x000a_"/>
    <w:docVar w:name="NE.Ref{08BD3EAC-8996-42D1-97E5-A88156813A66}" w:val=" ADDIN NE.Ref.{08BD3EAC-8996-42D1-97E5-A88156813A66}&lt;Citation&gt;&lt;Group&gt;&lt;References&gt;&lt;Item&gt;&lt;ID&gt;995&lt;/ID&gt;&lt;UID&gt;{CDA43728-4441-4254-9A00-E57CAF9ED4B3}&lt;/UID&gt;&lt;Title&gt;The impact of urbanization on water vulnerability: a coupled human–environment system approach for Chennai, India&lt;/Title&gt;&lt;Template&gt;Journal Article&lt;/Template&gt;&lt;Star&gt;0&lt;/Star&gt;&lt;Tag&gt;0&lt;/Tag&gt;&lt;Author&gt;Srinivasan, Veena; Seto, Karen C; Emerson, Ruth; Gorelick, Steven M&lt;/Author&gt;&lt;Year&gt;2013&lt;/Year&gt;&lt;Details&gt;&lt;_created&gt;62293956&lt;/_created&gt;&lt;_impact_factor&gt;   6.371&lt;/_impact_factor&gt;&lt;_isbn&gt;0959-3780&lt;/_isbn&gt;&lt;_issue&gt;1&lt;/_issue&gt;&lt;_journal&gt;Global Environmental Change&lt;/_journal&gt;&lt;_modified&gt;62440780&lt;/_modified&gt;&lt;_pages&gt;229-239&lt;/_pages&gt;&lt;_volume&gt;23&lt;/_volume&gt;&lt;/Details&gt;&lt;Extra&gt;&lt;DBUID&gt;{E5CFCA40-B99A-4E9F-8A29-87F3858A6670}&lt;/DBUID&gt;&lt;/Extra&gt;&lt;/Item&gt;&lt;/References&gt;&lt;/Group&gt;&lt;/Citation&gt;_x000a_"/>
    <w:docVar w:name="NE.Ref{08BF8D11-FE87-4EF4-B01D-3AFC9202D6F3}" w:val=" ADDIN NE.Ref.{08BF8D11-FE87-4EF4-B01D-3AFC9202D6F3}&lt;Citation&gt;&lt;Group&gt;&lt;References&gt;&lt;Item&gt;&lt;ID&gt;399&lt;/ID&gt;&lt;UID&gt;{DB2F52BE-127F-42A0-9231-5B08955AF4D5}&lt;/UID&gt;&lt;Title&gt;Dynamic simulation and assessment of the coupling coordination degree of the economy-resource-environment system: Case of Wuhan City in China&lt;/Title&gt;&lt;Template&gt;Journal Article&lt;/Template&gt;&lt;Star&gt;1&lt;/Star&gt;&lt;Tag&gt;0&lt;/Tag&gt;&lt;Author&gt;Xing, Lu; Xue, Minggao; Hu, Mingsheng&lt;/Author&gt;&lt;Year&gt;2019&lt;/Year&gt;&lt;Details&gt;&lt;_abstract&gt;The environmental and resource issues that accompany rapid economic growth have attracted the attention of the government and the public. Multiple non-linear and complicated interactions exist between the economy, resource and environment subsystem. Accordingly, understanding the operating mechanism of the economy--resource--environment (ERE) system and evaluating its coordination level are of immense significance for sustainable urban development. This study uses system dynamics (SD) to build a dynamic model of the ERE system. Furthermore, a coupling coordination degree model (CCDM) that focuses on the coordination of the ERE system is established using data from 2000 to 2015 for Wuhan City, China. Four typical scenarios (i.e., current, economy, resource and environment scenarios) are designed and simulated by the constructed SD model. Coordination assessment results based on the CCDM show that the coordination of the economy scenario performs the worst, the environment scenario performs best in the short term and the resource scenario is considerably effective for the coordinated development of the urban ERE system in the long term. We suggest that improvements in the energy structure and the natural environment are prior choices for sustainable urban development.&lt;/_abstract&gt;&lt;_accessed&gt;62685712&lt;/_accessed&gt;&lt;_collection_scope&gt;SCI;SCIE&lt;/_collection_scope&gt;&lt;_created&gt;62685712&lt;/_created&gt;&lt;_date&gt;62588160&lt;/_date&gt;&lt;_date_display&gt;2019&lt;/_date_display&gt;&lt;_db_updated&gt;PKU Search&lt;/_db_updated&gt;&lt;_doi&gt;10.1016/j.jenvman.2018.09.065&lt;/_doi&gt;&lt;_impact_factor&gt;   4.865&lt;/_impact_factor&gt;&lt;_isbn&gt;0301-4797_x000d__x000a_&lt;/_isbn&gt;&lt;_journal&gt;Journal of Environmental Management&lt;/_journal&gt;&lt;_keywords&gt;Scenario analysis_x000d__x000a_; Coupling coordination degree_x000d__x000a_; Economy–resource–environment (ERE) system_x000d__x000a_; System dynamics (SD)_x000d__x000a_; China, Wuhan City_x000d__x000a_; Economic aspects_x000d__x000a_; Sustainable urban development_x000d__x000a_; Business schools_x000d__x000a_; Consumption (Economics)_x000d__x000a_; Economic conditions_x000d__x000a_; Analysis_x000d__x000a_&lt;/_keywords&gt;&lt;_modified&gt;62867321&lt;/_modified&gt;&lt;_notes&gt;Journal Article_x000d__x000a_http://www.syndetics.com/index.aspx?isbn=/sc.gif&amp;amp;issn=0301-4797&amp;amp;client=summontrial;http://www.syndetics.com/index.aspx?isbn=/mc.gif&amp;amp;issn=0301-4797&amp;amp;client=summontrial;http://www.syndetics.com/index.aspx?isbn=/lc.gif&amp;amp;issn=0301-4797&amp;amp;client=summontrial;&lt;/_notes&gt;&lt;_number&gt;1&lt;/_number&gt;&lt;_ori_publication&gt;Elsevier Ltd_x000d__x000a_&lt;/_ori_publication&gt;&lt;_pages&gt;474-487&lt;/_pages&gt;&lt;_place_published&gt;England_x000d__x000a_&lt;/_place_published&gt;&lt;_url&gt;http://pku.summon.serialssolutions.com/2.0.0/link/0/eLvHCXMwrV1Pb9MwFLfGLnBhMNhWBpNvnNLW8X9uo2uFJpCQACFxsRzbgXRaWrUr0m77CmjfkE_Cc-J0K0KaNHGKk7woTp7ze-85_r2HEM37w-wvTJBOgJ0tCl1IT4baulwVXmgStMg1C5Gr_O2Dev8xn4z56RYaddSYuMoymYIW4hvwTkcG6eUO5lU1-NQEB1ID1oLHInneENpFHPqTk7drcKZ5U4Q3CsdJJXlD6hlM-9NQ_zy3MSsqUU3202hy_m2uEn5vuKKNSZrs_JfeP0GPk0eKj1u5p2gr1LvoYUdYXu6ivfENGQ4EExosn6FfJ205e7yszlMVMGxrj-062yeelRg8TOxmq8j8_Q4NCHardgYS-wDBfuhkQnPHy99X14v0SwGat3h4uE06_QaPwPDGi76uftgajyCMwBVsYyHw5-jLZPx59C5LJR4ylzMlMqoZJ0UgzgtHJWCtp8QFLqkXnimvHFXMEm69LbwlVlihmIIQyTHuhZAl3UPb9awOBwh7XwRlGR2WijJZMh1z9VlGrOWa8pL2UL_TpJm3mTxMt8RtapLqTVS9GWoDqu8h1enbbGjRgLW569L9OD5MBImLhXUG_EoqFVeyh15vnLGJBQHPEBNxmeNbkvvt4Fr3FrwNFlPwvbh_xw7RI9iLK-Qywl-i7YvFKrxCD-Znq6PmO_kDFJgiyQ _x000d__x000a_https://ac.els-cdn.com/S0301479718310752/1-s2.0-S0301479718310752-main.pdf?_tid=948c36ac-60c6-41c3-8847-9999bd8f1de7&amp;amp;acdnat=1552125332_78ede1892ce5e305c98bcdf45ce2d280 全文链接_x000d__x000a_&lt;/_url&gt;&lt;_volume&gt;230&lt;/_volume&gt;&lt;/Details&gt;&lt;Extra&gt;&lt;DBUID&gt;{6F35D732-D9FF-4EE9-905F-B0CC4953C663}&lt;/DBUID&gt;&lt;/Extra&gt;&lt;/Item&gt;&lt;/References&gt;&lt;/Group&gt;&lt;/Citation&gt;_x000a_"/>
    <w:docVar w:name="NE.Ref{09436BE6-0627-4F76-8FE4-BA6F91ED2408}" w:val=" ADDIN NE.Ref.{09436BE6-0627-4F76-8FE4-BA6F91ED2408}&lt;Citation&gt;&lt;Group&gt;&lt;References&gt;&lt;Item&gt;&lt;ID&gt;1785&lt;/ID&gt;&lt;UID&gt;{49396026-0225-4E95-9959-9A58B5D0F452}&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4.816&lt;/_impact_factor&gt;&lt;_isbn&gt;1462-9011&lt;/_isbn&gt;&lt;_journal&gt;Environmental Science &amp;amp; Policy&lt;/_journal&gt;&lt;_modified&gt;63281728&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6F35D732-D9FF-4EE9-905F-B0CC4953C663}&lt;/DBUID&gt;&lt;/Extra&gt;&lt;/Item&gt;&lt;/References&gt;&lt;/Group&gt;&lt;/Citation&gt;_x000a_"/>
    <w:docVar w:name="NE.Ref{09627AEC-1CE2-43D7-8A8A-BF08ECA47626}" w:val=" ADDIN NE.Ref.{09627AEC-1CE2-43D7-8A8A-BF08ECA47626}&lt;Citation&gt;&lt;Group&gt;&lt;References&gt;&lt;Item&gt;&lt;ID&gt;117&lt;/ID&gt;&lt;UID&gt;{A80C729C-5B96-40B5-B8DE-E002497CE961}&lt;/UID&gt;&lt;Title&gt;Vulnerability&lt;/Title&gt;&lt;Template&gt;Journal Article&lt;/Template&gt;&lt;Star&gt;0&lt;/Star&gt;&lt;Tag&gt;0&lt;/Tag&gt;&lt;Author&gt;Adger, W Neil&lt;/Author&gt;&lt;Year&gt;2006&lt;/Year&gt;&lt;Details&gt;&lt;_issue&gt;3&lt;/_issue&gt;&lt;_journal&gt;Global Environmental Change&lt;/_journal&gt;&lt;_pages&gt;268-281&lt;/_pages&gt;&lt;_volume&gt;16&lt;/_volume&gt;&lt;_created&gt;61348997&lt;/_created&gt;&lt;_modified&gt;61348997&lt;/_modified&gt;&lt;/Details&gt;&lt;Extra&gt;&lt;DBUID&gt;{31F9CFF5-4EB5-41E0-8180-BAFB923E486F}&lt;/DBUID&gt;&lt;/Extra&gt;&lt;/Item&gt;&lt;/References&gt;&lt;/Group&gt;&lt;Group&gt;&lt;References&gt;&lt;Item&gt;&lt;ID&gt;86&lt;/ID&gt;&lt;UID&gt;{4EE93DFB-AA06-4BDC-9A51-3B283EA03370}&lt;/UID&gt;&lt;Title&gt;A review of vulnerability indicators for deltaic social–ecological systems&lt;/Title&gt;&lt;Template&gt;Journal Article&lt;/Template&gt;&lt;Star&gt;1&lt;/Star&gt;&lt;Tag&gt;5&lt;/Tag&gt;&lt;Author&gt;Sebesvari, Zita; Renaud, Fabrice G; Haas, Susanne; Tessler, Zachary; Hagenlocher, Michael; Kloos, Julia; Szabo, Sylvia; Tejedor, Alejandro; Kuenzer, Claudia&lt;/Author&gt;&lt;Year&gt;2016&lt;/Year&gt;&lt;Details&gt;&lt;_accessed&gt;61344744&lt;/_accessed&gt;&lt;_collection_scope&gt;SCIE;&lt;/_collection_scope&gt;&lt;_created&gt;61344744&lt;/_created&gt;&lt;_db_updated&gt;CrossRef&lt;/_db_updated&gt;&lt;_doi&gt;10.1007/s11625-016-0366-4&lt;/_doi&gt;&lt;_impact_factor&gt;   2.494&lt;/_impact_factor&gt;&lt;_isbn&gt;1862-4065&lt;/_isbn&gt;&lt;_issue&gt;4&lt;/_issue&gt;&lt;_journal&gt;Sustainability Science&lt;/_journal&gt;&lt;_modified&gt;61344852&lt;/_modified&gt;&lt;_pages&gt;575-590&lt;/_pages&gt;&lt;_tertiary_title&gt;Sustain Sci&lt;/_tertiary_title&gt;&lt;_url&gt;http://link.springer.com/10.1007/s11625-016-0366-4_x000d__x000a_http://link.springer.com/content/pdf/10.1007/s11625-016-0366-4&lt;/_url&gt;&lt;_volume&gt;11&lt;/_volume&gt;&lt;/Details&gt;&lt;Extra&gt;&lt;DBUID&gt;{31F9CFF5-4EB5-41E0-8180-BAFB923E486F}&lt;/DBUID&gt;&lt;/Extra&gt;&lt;/Item&gt;&lt;/References&gt;&lt;/Group&gt;&lt;/Citation&gt;_x000a_"/>
    <w:docVar w:name="NE.Ref{097D6718-578A-47A5-AD72-BA7616CCA754}" w:val=" ADDIN NE.Ref.{097D6718-578A-47A5-AD72-BA7616CCA754}&lt;Citation&gt;&lt;Group&gt;&lt;References&gt;&lt;Item&gt;&lt;ID&gt;86&lt;/ID&gt;&lt;UID&gt;{4EE93DFB-AA06-4BDC-9A51-3B283EA03370}&lt;/UID&gt;&lt;Title&gt;A review of vulnerability indicators for deltaic social–ecological systems&lt;/Title&gt;&lt;Template&gt;Journal Article&lt;/Template&gt;&lt;Star&gt;1&lt;/Star&gt;&lt;Tag&gt;5&lt;/Tag&gt;&lt;Author&gt;Sebesvari, Zita; Renaud, Fabrice G; Haas, Susanne; Tessler, Zachary; Hagenlocher, Michael; Kloos, Julia; Szabo, Sylvia; Tejedor, Alejandro; Kuenzer, Claudia&lt;/Author&gt;&lt;Year&gt;2016&lt;/Year&gt;&lt;Details&gt;&lt;_accessed&gt;61344744&lt;/_accessed&gt;&lt;_collection_scope&gt;SCIE;&lt;/_collection_scope&gt;&lt;_created&gt;61344744&lt;/_created&gt;&lt;_db_updated&gt;CrossRef&lt;/_db_updated&gt;&lt;_doi&gt;10.1007/s11625-016-0366-4&lt;/_doi&gt;&lt;_impact_factor&gt;   2.494&lt;/_impact_factor&gt;&lt;_isbn&gt;1862-4065&lt;/_isbn&gt;&lt;_issue&gt;4&lt;/_issue&gt;&lt;_journal&gt;Sustainability Science&lt;/_journal&gt;&lt;_modified&gt;61344852&lt;/_modified&gt;&lt;_pages&gt;575-590&lt;/_pages&gt;&lt;_tertiary_title&gt;Sustain Sci&lt;/_tertiary_title&gt;&lt;_url&gt;http://link.springer.com/10.1007/s11625-016-0366-4_x000d__x000a_http://link.springer.com/content/pdf/10.1007/s11625-016-0366-4&lt;/_url&gt;&lt;_volume&gt;11&lt;/_volume&gt;&lt;/Details&gt;&lt;Extra&gt;&lt;DBUID&gt;{31F9CFF5-4EB5-41E0-8180-BAFB923E486F}&lt;/DBUID&gt;&lt;/Extra&gt;&lt;/Item&gt;&lt;/References&gt;&lt;/Group&gt;&lt;/Citation&gt;_x000a_"/>
    <w:docVar w:name="NE.Ref{0980C36E-8A66-48C8-81B3-F983AA291C84}" w:val=" ADDIN NE.Ref.{0980C36E-8A66-48C8-81B3-F983AA291C84}&lt;Citation&gt;&lt;Group&gt;&lt;References&gt;&lt;Item&gt;&lt;ID&gt;230&lt;/ID&gt;&lt;UID&gt;{508C86E6-488D-4622-8BD1-8EBCD67797C8}&lt;/UID&gt;&lt;Title&gt;Assessment of Water Resources Carrying Capacity in Tianjin City of China&lt;/Title&gt;&lt;Template&gt;Journal Article&lt;/Template&gt;&lt;Star&gt;0&lt;/Star&gt;&lt;Tag&gt;0&lt;/Tag&gt;&lt;Author&gt;Song, Xiao-meng; Kong, Fan-zhe; Zhan, Che-sheng&lt;/Author&gt;&lt;Year&gt;2011&lt;/Year&gt;&lt;Details&gt;&lt;_accessed&gt;62011554&lt;/_accessed&gt;&lt;_collection_scope&gt;EI;SCIE;&lt;/_collection_scope&gt;&lt;_created&gt;62011554&lt;/_created&gt;&lt;_db_updated&gt;CrossRef&lt;/_db_updated&gt;&lt;_doi&gt;10.1007/s11269-010-9730-9&lt;/_doi&gt;&lt;_impact_factor&gt;   2.987&lt;/_impact_factor&gt;&lt;_isbn&gt;0920-4741&lt;/_isbn&gt;&lt;_issue&gt;3&lt;/_issue&gt;&lt;_journal&gt;Water Resources Management&lt;/_journal&gt;&lt;_modified&gt;63091955&lt;/_modified&gt;&lt;_pages&gt;857-873&lt;/_pages&gt;&lt;_tertiary_title&gt;Water Resour Manage&lt;/_tertiary_title&gt;&lt;_url&gt;http://link.springer.com/10.1007/s11269-010-9730-9_x000d__x000a_http://www.springerlink.com/index/pdf/10.1007/s11269-010-9730-9&lt;/_url&gt;&lt;_volume&gt;25&lt;/_volume&gt;&lt;/Details&gt;&lt;Extra&gt;&lt;DBUID&gt;{6F35D732-D9FF-4EE9-905F-B0CC4953C663}&lt;/DBUID&gt;&lt;/Extra&gt;&lt;/Item&gt;&lt;/References&gt;&lt;/Group&gt;&lt;/Citation&gt;_x000a_"/>
    <w:docVar w:name="NE.Ref{09A9147D-2204-4360-8CDA-D7471EAE93B0}" w:val=" ADDIN NE.Ref.{09A9147D-2204-4360-8CDA-D7471EAE93B0}&lt;Citation&gt;&lt;Group&gt;&lt;References&gt;&lt;Item&gt;&lt;ID&gt;881&lt;/ID&gt;&lt;UID&gt;{2C59D817-64DD-4CF7-BF0A-53E693A8C029}&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5.651&lt;/_impact_factor&gt;&lt;_isbn&gt;0959-6526&lt;/_isbn&gt;&lt;_journal&gt;Journal of cleaner production&lt;/_journal&gt;&lt;_modified&gt;62439272&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E5CFCA40-B99A-4E9F-8A29-87F3858A6670}&lt;/DBUID&gt;&lt;/Extra&gt;&lt;/Item&gt;&lt;/References&gt;&lt;/Group&gt;&lt;/Citation&gt;_x000a_"/>
    <w:docVar w:name="NE.Ref{09B286D3-53B0-44BD-AD4E-C0C81BD7C91A}" w:val=" ADDIN NE.Ref.{09B286D3-53B0-44BD-AD4E-C0C81BD7C91A}&lt;Citation&gt;&lt;Group&gt;&lt;References&gt;&lt;Item&gt;&lt;ID&gt;1471&lt;/ID&gt;&lt;UID&gt;{A90C932F-2924-4BEE-A6B0-39E0E8463B10}&lt;/UID&gt;&lt;Title&gt;Transforming our world: The 2030 agenda for sustainable development&lt;/Title&gt;&lt;Template&gt;Book&lt;/Template&gt;&lt;Star&gt;0&lt;/Star&gt;&lt;Tag&gt;0&lt;/Tag&gt;&lt;Author&gt;&amp;quot;United Nations&amp;quot;&lt;/Author&gt;&lt;Year&gt;2015&lt;/Year&gt;&lt;Details&gt;&lt;_accessed&gt;63071892&lt;/_accessed&gt;&lt;_created&gt;63071892&lt;/_created&gt;&lt;_modified&gt;63327783&lt;/_modified&gt;&lt;_place_published&gt;New York&lt;/_place_published&gt;&lt;_publisher&gt;United Nations&lt;/_publisher&gt;&lt;_url&gt;https://sustainabledevelopment.un.org/post2015/transformingourworld/publication&lt;/_url&gt;&lt;/Details&gt;&lt;Extra&gt;&lt;DBUID&gt;{6F35D732-D9FF-4EE9-905F-B0CC4953C663}&lt;/DBUID&gt;&lt;/Extra&gt;&lt;/Item&gt;&lt;/References&gt;&lt;/Group&gt;&lt;/Citation&gt;_x000a_"/>
    <w:docVar w:name="NE.Ref{09B8324A-D70B-4344-8B53-CF2FABC12A6E}" w:val=" ADDIN NE.Ref.{09B8324A-D70B-4344-8B53-CF2FABC12A6E}&lt;Citation&gt;&lt;Group&gt;&lt;References&gt;&lt;Item&gt;&lt;ID&gt;1133&lt;/ID&gt;&lt;UID&gt;{F8E16466-BF03-4C71-BADC-38B1A50B257B}&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3.537&lt;/_impact_factor&gt;&lt;_isbn&gt;0165-0009&lt;/_isbn&gt;&lt;_issue&gt;3-4&lt;/_issue&gt;&lt;_journal&gt;Climatic Change&lt;/_journal&gt;&lt;_modified&gt;62570424&lt;/_modified&gt;&lt;_pages&gt;573-588&lt;/_pages&gt;&lt;_url&gt;https://link.springer.com/content/pdf/10.1007%2Fs10584-014-1064-9.pdf 全文链接_x000d__x000a_&lt;/_url&gt;&lt;_volume&gt;129&lt;/_volume&gt;&lt;/Details&gt;&lt;Extra&gt;&lt;DBUID&gt;{E5CFCA40-B99A-4E9F-8A29-87F3858A6670}&lt;/DBUID&gt;&lt;/Extra&gt;&lt;/Item&gt;&lt;/References&gt;&lt;/Group&gt;&lt;/Citation&gt;_x000a_"/>
    <w:docVar w:name="NE.Ref{09D9F73D-DB20-49E1-A7EA-7E32D1BC8356}" w:val=" ADDIN NE.Ref.{09D9F73D-DB20-49E1-A7EA-7E32D1BC8356}&lt;Citation&gt;&lt;Group&gt;&lt;References&gt;&lt;Item&gt;&lt;ID&gt;1912&lt;/ID&gt;&lt;UID&gt;{B835A7FF-EA64-45D9-896F-8F4132019E5C}&lt;/UID&gt;&lt;Title&gt;Recent development of energy supply and demand in China, and energy sector prospects through 2030&lt;/Title&gt;&lt;Template&gt;Journal Article&lt;/Template&gt;&lt;Star&gt;0&lt;/Star&gt;&lt;Tag&gt;0&lt;/Tag&gt;&lt;Author&gt;Wang, Yanjia; Gu, Alun; Zhang, Aling&lt;/Author&gt;&lt;Year&gt;2011&lt;/Year&gt;&lt;Details&gt;&lt;_accession_num&gt;WOS:000298120200005_x000d__x000a_ER&lt;/_accession_num&gt;&lt;_cited_count&gt;61&lt;/_cited_count&gt;&lt;_collection_scope&gt;SCIE;SSCI;EI&lt;/_collection_scope&gt;&lt;_created&gt;63290349&lt;/_created&gt;&lt;_date_display&gt;2011, NOV 2011&lt;/_date_display&gt;&lt;_db_provider&gt;ISI&lt;/_db_provider&gt;&lt;_doi&gt;10.1016/j.enpol.2010.07.002&lt;/_doi&gt;&lt;_impact_factor&gt;   5.042&lt;/_impact_factor&gt;&lt;_isbn&gt;0301-4215&lt;/_isbn&gt;&lt;_issue&gt;11&lt;/_issue&gt;&lt;_journal&gt;Energy Policy&lt;/_journal&gt;&lt;_modified&gt;63291809&lt;/_modified&gt;&lt;_pages&gt;6745-6759&lt;/_pages&gt;&lt;_url&gt;http://gateway.isiknowledge.com/gateway/Gateway.cgi?GWVersion=2&amp;amp;SrcAuth=AegeanSoftware&amp;amp;SrcApp=NoteExpress&amp;amp;DestLinkType=FullRecord&amp;amp;DestApp=WOS&amp;amp;KeyUT=000298120200005&lt;/_url&gt;&lt;_volume&gt;39&lt;/_volume&gt;&lt;/Details&gt;&lt;Extra&gt;&lt;DBUID&gt;{6F35D732-D9FF-4EE9-905F-B0CC4953C663}&lt;/DBUID&gt;&lt;/Extra&gt;&lt;/Item&gt;&lt;/References&gt;&lt;/Group&gt;&lt;Group&gt;&lt;References&gt;&lt;Item&gt;&lt;ID&gt;386&lt;/ID&gt;&lt;UID&gt;{2C656584-318E-4262-8BDC-48BAB26B35E1}&lt;/UID&gt;&lt;Title&gt;2050年中国能源消费的情景预测&lt;/Title&gt;&lt;Template&gt;Journal Article&lt;/Template&gt;&lt;Star&gt;1&lt;/Star&gt;&lt;Tag&gt;5&lt;/Tag&gt;&lt;Author&gt;沈镭; 刘立涛; 王礼茂; 陈枫楠; 张超; 沈明; 钟帅&lt;/Author&gt;&lt;Year&gt;2015&lt;/Year&gt;&lt;Details&gt;&lt;_accessed&gt;62648582&lt;/_accessed&gt;&lt;_author_aff&gt;中国科学院地理科学与资源研究所;中国科学院大学;中国地质大学(北京)人文经管学院;&lt;/_author_aff&gt;&lt;_collection_scope&gt;CSCD;CSSCI-C;PKU&lt;/_collection_scope&gt;&lt;_created&gt;62648582&lt;/_created&gt;&lt;_date&gt;60589440&lt;/_date&gt;&lt;_db_provider&gt;CNKI: 期刊&lt;/_db_provider&gt;&lt;_db_updated&gt;CNKI - Reference&lt;/_db_updated&gt;&lt;_issue&gt;3&lt;/_issue&gt;&lt;_journal&gt;自然资源学报&lt;/_journal&gt;&lt;_keywords&gt;中国;能源消费;情景;预测;人均能耗;人均累计能耗;2050年&lt;/_keywords&gt;&lt;_language&gt;Chinese&lt;/_language&gt;&lt;_modified&gt;63290459&lt;/_modified&gt;&lt;_pages&gt;361-373&lt;/_pages&gt;&lt;_url&gt;http://kns.cnki.net/KCMS/detail/detail.aspx?FileName=ZRZX201503001&amp;amp;DbName=CJFQ2015&lt;/_url&gt;&lt;_volume&gt;30&lt;/_volume&gt;&lt;_translated_author&gt;Shen, Lei;Liu, Litao;Wang, Limao;Chen, Fengnan;Zhang, Chao;Shen, Ming;Zhong, Shuai&lt;/_translated_author&gt;&lt;/Details&gt;&lt;Extra&gt;&lt;DBUID&gt;{6F35D732-D9FF-4EE9-905F-B0CC4953C663}&lt;/DBUID&gt;&lt;/Extra&gt;&lt;/Item&gt;&lt;/References&gt;&lt;/Group&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accessed&gt;63290177&lt;/_accessed&gt;&lt;_author_aff&gt;中国科学院科技政策与管理科学研究所;华东师范大学地理信息科学教育部重点实验室;中国石油大学(北京)工商管理学院;北京决策咨询中心;&lt;/_author_aff&gt;&lt;_created&gt;63290177&lt;/_created&gt;&lt;_date&gt;61512480&lt;/_date&gt;&lt;_db_provider&gt;CNKI: 期刊&lt;/_db_provider&gt;&lt;_db_updated&gt;CNKI - Reference&lt;/_db_updated&gt;&lt;_issue&gt;4&lt;/_issue&gt;&lt;_journal&gt;复杂系统与复杂性科学&lt;/_journal&gt;&lt;_keywords&gt;碳排放;能源消费;基于自主体模拟;产业结构;进化经济学&lt;/_keywords&gt;&lt;_language&gt;Chinese&lt;/_language&gt;&lt;_modified&gt;63291519&lt;/_modified&gt;&lt;_pages&gt;68-79&lt;/_pages&gt;&lt;_url&gt;http://kns.cnki.net/KCMS/detail/detail.aspx?FileName=FZXT201604011&amp;amp;DbName=CJFQ2016&lt;/_url&gt;&lt;_volume&gt;13&lt;/_volume&gt;&lt;_translated_author&gt;Wu, Jing;Wang, Zheng;Zhu, Qianting;Gong, Yi&lt;/_translated_author&gt;&lt;/Details&gt;&lt;Extra&gt;&lt;DBUID&gt;{6F35D732-D9FF-4EE9-905F-B0CC4953C663}&lt;/DBUID&gt;&lt;/Extra&gt;&lt;/Item&gt;&lt;/References&gt;&lt;/Group&gt;&lt;Group&gt;&lt;References&gt;&lt;Item&gt;&lt;ID&gt;387&lt;/ID&gt;&lt;UID&gt;{17D05112-9CB1-4279-873A-66A994A12400}&lt;/UID&gt;&lt;Title&gt;基于经济模拟的中国能源消费与碳排放高峰预测&lt;/Title&gt;&lt;Template&gt;Journal Article&lt;/Template&gt;&lt;Star&gt;1&lt;/Star&gt;&lt;Tag&gt;0&lt;/Tag&gt;&lt;Author&gt;朱永彬; 王铮; 庞丽; 王丽娟; 邹秀萍&lt;/Author&gt;&lt;Year&gt;2009&lt;/Year&gt;&lt;Details&gt;&lt;_accessed&gt;62648611&lt;/_accessed&gt;&lt;_author_aff&gt;华东师范大学地理信息科学教育部重点实验室;中国科学院科技政策与管理科学研究所;中国科技大学管理学院;清华大学;中国科学院研究生院;&lt;/_author_aff&gt;&lt;_collection_scope&gt;CSCD;CSSCI-C;PKU;EI&lt;/_collection_scope&gt;&lt;_created&gt;62648611&lt;/_created&gt;&lt;_date&gt;57654720&lt;/_date&gt;&lt;_db_provider&gt;CNKI: 期刊&lt;/_db_provider&gt;&lt;_db_updated&gt;CNKI - Reference&lt;/_db_updated&gt;&lt;_issue&gt;8&lt;/_issue&gt;&lt;_journal&gt;地理学报&lt;/_journal&gt;&lt;_keywords&gt;内生经济增长;EKC曲线;能源消费;碳排放;中国&lt;/_keywords&gt;&lt;_language&gt;Chinese&lt;/_language&gt;&lt;_modified&gt;63290177&lt;/_modified&gt;&lt;_pages&gt;935-944&lt;/_pages&gt;&lt;_url&gt;http://kns.cnki.net/KCMS/detail/detail.aspx?FileName=DLXB200908007&amp;amp;DbName=CJFQ2009&lt;/_url&gt;&lt;_volume&gt;64&lt;/_volume&gt;&lt;_translated_author&gt;Zhu, Yongbin;Wang, Zheng;Pang, Li;Wang, Lijuan;Zou, Xiuping&lt;/_translated_author&gt;&lt;/Details&gt;&lt;Extra&gt;&lt;DBUID&gt;{6F35D732-D9FF-4EE9-905F-B0CC4953C663}&lt;/DBUID&gt;&lt;/Extra&gt;&lt;/Item&gt;&lt;/References&gt;&lt;/Group&gt;&lt;Group&gt;&lt;References&gt;&lt;Item&gt;&lt;ID&gt;1873&lt;/ID&gt;&lt;UID&gt;{AD24A5F8-3C6E-471A-9C26-696F2E836E4A}&lt;/UID&gt;&lt;Title&gt;基于发达国家比较的中国能源消费峰值预测&lt;/Title&gt;&lt;Template&gt;Journal Article&lt;/Template&gt;&lt;Star&gt;1&lt;/Star&gt;&lt;Tag&gt;5&lt;/Tag&gt;&lt;Author&gt;马丽; 刘立涛&lt;/Author&gt;&lt;Year&gt;2016&lt;/Year&gt;&lt;Details&gt;&lt;_accessed&gt;63290177&lt;/_accessed&gt;&lt;_author_aff&gt;中国科学院地理科学与资源研究所;&lt;/_author_aff&gt;&lt;_collection_scope&gt;CSCD;CSSCI-C;PKU&lt;/_collection_scope&gt;&lt;_created&gt;63290177&lt;/_created&gt;&lt;_date&gt;61286400&lt;/_date&gt;&lt;_db_provider&gt;CNKI: 期刊&lt;/_db_provider&gt;&lt;_db_updated&gt;CNKI - Reference&lt;/_db_updated&gt;&lt;_issue&gt;7&lt;/_issue&gt;&lt;_journal&gt;地理科学&lt;/_journal&gt;&lt;_keywords&gt;能源消费;峰值背景;峰值预测;中国&lt;/_keywords&gt;&lt;_language&gt;Chinese&lt;/_language&gt;&lt;_modified&gt;63290400&lt;/_modified&gt;&lt;_pages&gt;980-988&lt;/_pages&gt;&lt;_url&gt;http://kns.cnki.net/KCMS/detail/detail.aspx?FileName=DLKX201607003&amp;amp;DbName=CJFQ2016&lt;/_url&gt;&lt;_volume&gt;36&lt;/_volume&gt;&lt;_translated_author&gt;Ma, Li;Liu, Litao&lt;/_translated_author&gt;&lt;/Details&gt;&lt;Extra&gt;&lt;DBUID&gt;{6F35D732-D9FF-4EE9-905F-B0CC4953C663}&lt;/DBUID&gt;&lt;/Extra&gt;&lt;/Item&gt;&lt;/References&gt;&lt;/Group&gt;&lt;Group&gt;&lt;References&gt;&lt;Item&gt;&lt;ID&gt;388&lt;/ID&gt;&lt;UID&gt;{8A7C01E5-F9EC-4F31-B764-A07857BBDCDB}&lt;/UID&gt;&lt;Title&gt;基于城市化的中国能源消费前景分析及对碳排放的相关思考&lt;/Title&gt;&lt;Template&gt;Journal Article&lt;/Template&gt;&lt;Star&gt;1&lt;/Star&gt;&lt;Tag&gt;0&lt;/Tag&gt;&lt;Author&gt;樊杰; 李平星&lt;/Author&gt;&lt;Year&gt;2011&lt;/Year&gt;&lt;Details&gt;&lt;_accessed&gt;62648618&lt;/_accessed&gt;&lt;_author_aff&gt;中国科学院地理科学与资源研究所;中国科学院区域可持续发展分析与模拟重点实验室;&lt;/_author_aff&gt;&lt;_collection_scope&gt;CSCD;PKU&lt;/_collection_scope&gt;&lt;_created&gt;62648618&lt;/_created&gt;&lt;_date&gt;58393440&lt;/_date&gt;&lt;_db_provider&gt;CNKI: 期刊&lt;/_db_provider&gt;&lt;_db_updated&gt;CNKI - Reference&lt;/_db_updated&gt;&lt;_issue&gt;1&lt;/_issue&gt;&lt;_journal&gt;地球科学进展&lt;/_journal&gt;&lt;_keywords&gt;城市化;生活能源;碳排放;能源消费;预测&lt;/_keywords&gt;&lt;_language&gt;Chinese&lt;/_language&gt;&lt;_modified&gt;63290176&lt;/_modified&gt;&lt;_pages&gt;57-65&lt;/_pages&gt;&lt;_url&gt;http://kns.cnki.net/KCMS/detail/detail.aspx?FileName=DXJZ201101007&amp;amp;DbName=CJFQ2011&lt;/_url&gt;&lt;_volume&gt;26&lt;/_volume&gt;&lt;_translated_author&gt;Fan, Jie;Li, Pingxing&lt;/_translated_author&gt;&lt;/Details&gt;&lt;Extra&gt;&lt;DBUID&gt;{6F35D732-D9FF-4EE9-905F-B0CC4953C663}&lt;/DBUID&gt;&lt;/Extra&gt;&lt;/Item&gt;&lt;/References&gt;&lt;/Group&gt;&lt;/Citation&gt;_x000a_"/>
    <w:docVar w:name="NE.Ref{09FD33BD-8933-4E53-9A20-980EBAA5C1AB}" w:val=" ADDIN NE.Ref.{09FD33BD-8933-4E53-9A20-980EBAA5C1AB}&lt;Citation&gt;&lt;Group&gt;&lt;References&gt;&lt;Item&gt;&lt;ID&gt;26&lt;/ID&gt;&lt;UID&gt;{AEA97E2A-B68E-4EAC-AB7E-9A72EBE2A10D}&lt;/UID&gt;&lt;Title&gt;区域生态用地的概念及分类&lt;/Title&gt;&lt;Template&gt;Journal Article&lt;/Template&gt;&lt;Star&gt;0&lt;/Star&gt;&lt;Tag&gt;0&lt;/Tag&gt;&lt;Author&gt;邓红兵; 陈春娣; 刘昕; 吴钢&lt;/Author&gt;&lt;Year&gt;2009&lt;/Year&gt;&lt;Details&gt;&lt;_author_aff&gt;中国科学院生态环境研究中心城市与区域生态国家重点实验室;&lt;/_author_aff&gt;&lt;_date&gt;2009-03-15&lt;/_date&gt;&lt;_db_provider&gt;CNKI: 期刊&lt;/_db_provider&gt;&lt;_issue&gt;3&lt;/_issue&gt;&lt;_journal&gt;生态学报&lt;/_journal&gt;&lt;_keywords&gt;土地生态系统;生态用地;分类&lt;/_keywords&gt;&lt;_pages&gt;1519-1524&lt;/_pages&gt;&lt;_url&gt;http://www.cnki.net/KCMS/detail/detail.aspx?FileName=STXB200903054&amp;amp;DbName=CJFQ2009&lt;/_url&gt;&lt;_created&gt;60472656&lt;/_created&gt;&lt;_modified&gt;60472661&lt;/_modified&gt;&lt;_db_updated&gt;CNKI - Reference&lt;/_db_updated&gt;&lt;_volume&gt;29&lt;/_volume&gt;&lt;_translated_author&gt;Deng, Hongbing;Chen, Chundi;Liu, Xin;Wu, Gang&lt;/_translated_author&gt;&lt;/Details&gt;&lt;Extra&gt;&lt;DBUID&gt;{C255BD7B-CF42-4161-96D1-ECCED0DF1603}&lt;/DBUID&gt;&lt;/Extra&gt;&lt;/Item&gt;&lt;/References&gt;&lt;/Group&gt;&lt;/Citation&gt;_x000a_"/>
    <w:docVar w:name="NE.Ref{0A0ECBDA-4631-4A0B-89A9-F9C74B87B13A}" w:val=" ADDIN NE.Ref.{0A0ECBDA-4631-4A0B-89A9-F9C74B87B13A} ADDIN NE.Ref.{0A0ECBDA-4631-4A0B-89A9-F9C74B87B13A}&lt;Citation&gt;&lt;Group&gt;&lt;References&gt;&lt;Item&gt;&lt;ID&gt;38&lt;/ID&gt;&lt;UID&gt;{6F062155-1C19-47A4-9BB2-958735A4C0F5}&lt;/UID&gt;&lt;Title&gt;Group Model Building: Facilitating Team Learning Using System Dynamics&lt;/Title&gt;&lt;Template&gt;Journal Article&lt;/Template&gt;&lt;Star&gt;0&lt;/Star&gt;&lt;Tag&gt;0&lt;/Tag&gt;&lt;Author&gt;Peck, S&lt;/Author&gt;&lt;Year&gt;1998&lt;/Year&gt;&lt;Details&gt;&lt;_collection_scope&gt;SSCI;&lt;/_collection_scope&gt;&lt;_created&gt;62294278&lt;/_created&gt;&lt;_impact_factor&gt;   3.607&lt;/_impact_factor&gt;&lt;_issue&gt;7&lt;/_issue&gt;&lt;_journal&gt;Journal of Organizational Behavior&lt;/_journal&gt;&lt;_modified&gt;62294278&lt;/_modified&gt;&lt;_pages&gt;766-767&lt;/_pages&gt;&lt;_volume&gt;49&lt;/_volume&gt;&lt;/Details&gt;&lt;Extra&gt;&lt;DBUID&gt;{5B762690-12B0-4DA5-BF5A-0AB6487B975C}&lt;/DBUID&gt;&lt;/Extra&gt;&lt;/Item&gt;&lt;/References&gt;&lt;/Group&gt;&lt;Group&gt;&lt;References&gt;&lt;Item&gt;&lt;ID&gt;39&lt;/ID&gt;&lt;UID&gt;{F7AE6D49-C6FB-43A7-A766-B3035A49BCEB}&lt;/UID&gt;&lt;Title&gt;Evaluating municipalwater conservation policies using a dynamic simulation model&lt;/Title&gt;&lt;Template&gt;Journal Article&lt;/Template&gt;&lt;Star&gt;0&lt;/Star&gt;&lt;Tag&gt;0&lt;/Tag&gt;&lt;Author&gt;Ahmad, S; Prashar, D&lt;/Author&gt;&lt;Year&gt;2010&lt;/Year&gt;&lt;Details&gt;&lt;_collection_scope&gt;EI;SCIE;&lt;/_collection_scope&gt;&lt;_created&gt;62294279&lt;/_created&gt;&lt;_impact_factor&gt;   2.848&lt;/_impact_factor&gt;&lt;_issue&gt;13&lt;/_issue&gt;&lt;_journal&gt;Water Resources Management&lt;/_journal&gt;&lt;_modified&gt;62298535&lt;/_modified&gt;&lt;_pages&gt;3371-3395&lt;/_pages&gt;&lt;_volume&gt;24&lt;/_volume&gt;&lt;/Details&gt;&lt;Extra&gt;&lt;DBUID&gt;{5B762690-12B0-4DA5-BF5A-0AB6487B975C}&lt;/DBUID&gt;&lt;/Extra&gt;&lt;/Item&gt;&lt;/References&gt;&lt;/Group&gt;&lt;/Citation&gt;_x000a_"/>
    <w:docVar w:name="NE.Ref{0A429710-A2EC-41D3-BCE4-0B9FBC35811B}" w:val=" ADDIN NE.Ref.{0A429710-A2EC-41D3-BCE4-0B9FBC35811B}&lt;Citation&gt;&lt;Group&gt;&lt;References&gt;&lt;Item&gt;&lt;ID&gt;383&lt;/ID&gt;&lt;UID&gt;{CBA67B41-7210-443F-B303-BA2C2CD5DF3A}&lt;/UID&gt;&lt;Title&gt;A decision support tool for sustainable planning of urban water systems: Presenting the Dynamic Urban Water Simulation Model&lt;/Title&gt;&lt;Template&gt;Journal Article&lt;/Template&gt;&lt;Star&gt;0&lt;/Star&gt;&lt;Tag&gt;0&lt;/Tag&gt;&lt;Author&gt;Willuweit, Lars; O&amp;apos;Sullivan, John J&lt;/Author&gt;&lt;Year&gt;2013&lt;/Year&gt;&lt;Details&gt;&lt;_collection_scope&gt;EI;SCI;SCIE;&lt;/_collection_scope&gt;&lt;_created&gt;62249927&lt;/_created&gt;&lt;_impact_factor&gt;   6.942&lt;/_impact_factor&gt;&lt;_issue&gt;20&lt;/_issue&gt;&lt;_journal&gt;Water Research&lt;/_journal&gt;&lt;_modified&gt;62249931&lt;/_modified&gt;&lt;_pages&gt;7206&lt;/_pages&gt;&lt;_volume&gt;47&lt;/_volume&gt;&lt;/Details&gt;&lt;Extra&gt;&lt;DBUID&gt;{E5CFCA40-B99A-4E9F-8A29-87F3858A6670}&lt;/DBUID&gt;&lt;/Extra&gt;&lt;/Item&gt;&lt;/References&gt;&lt;/Group&gt;&lt;/Citation&gt;_x000a_"/>
    <w:docVar w:name="NE.Ref{0AC9E7FA-3F4B-4739-8BD6-EA23F8B0B526}" w:val=" ADDIN NE.Ref.{0AC9E7FA-3F4B-4739-8BD6-EA23F8B0B526}&lt;Citation&gt;&lt;Group&gt;&lt;References&gt;&lt;Item&gt;&lt;ID&gt;150&lt;/ID&gt;&lt;UID&gt;{6958C7E5-9C14-4B61-AFDA-623D06560893}&lt;/UID&gt;&lt;Title&gt;Sustainable development and the water–energy–food nexus: A perspective on livelihoods&lt;/Title&gt;&lt;Template&gt;Journal Article&lt;/Template&gt;&lt;Star&gt;1&lt;/Star&gt;&lt;Tag&gt;5&lt;/Tag&gt;&lt;Author&gt;Biggs, Eloise M; Bruce, Eleanor; Boruff, Bryan; Duncan, John M A; Horsley, Julia; Pauli, Natasha; McNeill, Kellie; Neef, Andreas; Van Ogtrop, Floris; Curnow, Jayne; Haworth, Billy; Duce, Stephanie; Imanari, Yukihiro&lt;/Author&gt;&lt;Year&gt;2015&lt;/Year&gt;&lt;Details&gt;&lt;_accessed&gt;61958343&lt;/_accessed&gt;&lt;_collection_scope&gt;SCIE;&lt;/_collection_scope&gt;&lt;_created&gt;61958343&lt;/_created&gt;&lt;_db_updated&gt;CrossRef&lt;/_db_updated&gt;&lt;_doi&gt;10.1016/j.envsci.2015.08.002&lt;/_doi&gt;&lt;_impact_factor&gt;   4.816&lt;/_impact_factor&gt;&lt;_isbn&gt;14629011&lt;/_isbn&gt;&lt;_journal&gt;Environmental Science &amp;amp; Policy&lt;/_journal&gt;&lt;_modified&gt;63281709&lt;/_modified&gt;&lt;_pages&gt;389-397&lt;/_pages&gt;&lt;_tertiary_title&gt;Environmental Science &amp;amp; Policy&lt;/_tertiary_title&gt;&lt;_url&gt;http://linkinghub.elsevier.com/retrieve/pii/S1462901115300563_x000d__x000a_http://api.elsevier.com/content/article/PII:S1462901115300563?httpAccept=text/xml&lt;/_url&gt;&lt;_volume&gt;54&lt;/_volume&gt;&lt;/Details&gt;&lt;Extra&gt;&lt;DBUID&gt;{6F35D732-D9FF-4EE9-905F-B0CC4953C663}&lt;/DBUID&gt;&lt;/Extra&gt;&lt;/Item&gt;&lt;/References&gt;&lt;/Group&gt;&lt;/Citation&gt;_x000a_"/>
    <w:docVar w:name="NE.Ref{0AD1731C-0BDD-4A17-BD3A-764C9E36F3CC}" w:val=" ADDIN NE.Ref.{0AD1731C-0BDD-4A17-BD3A-764C9E36F3CC}&lt;Citation&gt;&lt;Group&gt;&lt;References&gt;&lt;Item&gt;&lt;ID&gt;1471&lt;/ID&gt;&lt;UID&gt;{A90C932F-2924-4BEE-A6B0-39E0E8463B10}&lt;/UID&gt;&lt;Title&gt;Transforming our world: The 2030 agenda for sustainable development&lt;/Title&gt;&lt;Template&gt;Book&lt;/Template&gt;&lt;Star&gt;0&lt;/Star&gt;&lt;Tag&gt;0&lt;/Tag&gt;&lt;Author&gt;&amp;quot;United Nations&amp;quot;&lt;/Author&gt;&lt;Year&gt;2015&lt;/Year&gt;&lt;Details&gt;&lt;_accessed&gt;63071892&lt;/_accessed&gt;&lt;_created&gt;63071892&lt;/_created&gt;&lt;_modified&gt;63327783&lt;/_modified&gt;&lt;_place_published&gt;New York&lt;/_place_published&gt;&lt;_publisher&gt;United Nations&lt;/_publisher&gt;&lt;_url&gt;https://sustainabledevelopment.un.org/post2015/transformingourworld/publication&lt;/_url&gt;&lt;/Details&gt;&lt;Extra&gt;&lt;DBUID&gt;{6F35D732-D9FF-4EE9-905F-B0CC4953C663}&lt;/DBUID&gt;&lt;/Extra&gt;&lt;/Item&gt;&lt;/References&gt;&lt;/Group&gt;&lt;/Citation&gt;_x000a_"/>
    <w:docVar w:name="NE.Ref{0B0B3440-6C64-4C4C-BF43-B16B3489A38E}" w:val=" ADDIN NE.Ref.{0B0B3440-6C64-4C4C-BF43-B16B3489A38E}&lt;Citation&gt;&lt;Group&gt;&lt;References&gt;&lt;Item&gt;&lt;ID&gt;149&lt;/ID&gt;&lt;UID&gt;{D5A824EC-9046-4A01-AD55-223CF7CA65E6}&lt;/UID&gt;&lt;Title&gt;Modeling the Agricultural Water-Energy-Food Nexus in the Indus River Basin, Pakistan&lt;/Title&gt;&lt;Template&gt;Journal Article&lt;/Template&gt;&lt;Star&gt;0&lt;/Star&gt;&lt;Tag&gt;0&lt;/Tag&gt;&lt;Author&gt;Yang, Y C Ethan; Ringler, Claudia; Brown, Casey; Mondal, Md Alam Hossain&lt;/Author&gt;&lt;Year&gt;2016&lt;/Year&gt;&lt;Details&gt;&lt;_abstract&gt;Nexus thinking is critical to jointly address growing water, energy, and food security challenges. This paper evaluates the water, energy, and food nexus (WEFN) in the Indus River of Pakistan using the Indus Basin Model Revised-Multi Year, a hydro-agro-economic model extended with an agricultural energy use module. Impacts of a range of climate change scenarios on the WEFN in the Indus Basin were modeled and then the potential of different alternative water allocation mechanisms and water infrastructure developments to address growing water, energy and food security concerns in the country were assessed. Results show growing water and energy use under hotter and wetter climate conditions. While more flexible surface water allocation policies can mitigate negative climate change impacts on agricultural water and energy use allowing for larger crop and hydropower production, such policies might also increase the inter-annual variability of resource use. Moreover, a more flexible surface water allocation policy would increase surface water use in the basin, while groundwater and energy use would be lower. Study results can inform the WEFN in areas with similar hydro-climatic environments, such as California and Central Asia. Further integration of a groundwater model and an energy market model and explicitly addressing changes in food and energy demand as a result of demographic dynamics are three areas for future study. (C) 2016 American Society of Civil Engineers.&lt;/_abstract&gt;&lt;_accessed&gt;61958345&lt;/_accessed&gt;&lt;_accession_num&gt;WOS:000388223600011&lt;/_accession_num&gt;&lt;_collection_scope&gt;EI;SCI;SCIE;&lt;/_collection_scope&gt;&lt;_created&gt;61958343&lt;/_created&gt;&lt;_date_display&gt;2016, DEC 2016&lt;/_date_display&gt;&lt;_db_provider&gt;ISI&lt;/_db_provider&gt;&lt;_db_updated&gt;Web of Science-All&lt;/_db_updated&gt;&lt;_doi&gt;10.1061/(ASCE)WR.1943-5452.0000710&lt;/_doi&gt;&lt;_impact_factor&gt;   3.404&lt;/_impact_factor&gt;&lt;_isbn&gt;0733-9496&lt;/_isbn&gt;&lt;_issue&gt;12&lt;/_issue&gt;&lt;_journal&gt;Journal of Water Resources Planning and Management&lt;/_journal&gt;&lt;_modified&gt;63354912&lt;/_modified&gt;&lt;_notes&gt;全部被引次数: 0&lt;/_notes&gt;&lt;_url&gt;http://gateway.isiknowledge.com/gateway/Gateway.cgi?GWVersion=2&amp;amp;SrcAuth=AegeanSoftware&amp;amp;SrcApp=NoteExpress&amp;amp;DestLinkType=FullRecord&amp;amp;DestApp=WOS&amp;amp;KeyUT=000388223600011&lt;/_url&gt;&lt;_volume&gt;142&lt;/_volume&gt;&lt;_pages&gt;04016062&lt;/_pages&gt;&lt;/Details&gt;&lt;Extra&gt;&lt;DBUID&gt;{6F35D732-D9FF-4EE9-905F-B0CC4953C663}&lt;/DBUID&gt;&lt;/Extra&gt;&lt;/Item&gt;&lt;/References&gt;&lt;/Group&gt;&lt;/Citation&gt;_x000a_"/>
    <w:docVar w:name="NE.Ref{0B1DD3CB-A8EA-4797-A855-B9CC7A20C2A2}" w:val=" ADDIN NE.Ref.{0B1DD3CB-A8EA-4797-A855-B9CC7A20C2A2}&lt;Citation&gt;&lt;Group&gt;&lt;References&gt;&lt;Item&gt;&lt;ID&gt;816&lt;/ID&gt;&lt;UID&gt;{AE0EC0CA-F0A8-43A2-8462-E157FEA7A56C}&lt;/UID&gt;&lt;Title&gt;Delineating multi-scenario urban growth boundaries with a CA-based FLUS model and morphological method&lt;/Title&gt;&lt;Template&gt;Journal Article&lt;/Template&gt;&lt;Star&gt;0&lt;/Star&gt;&lt;Tag&gt;0&lt;/Tag&gt;&lt;Author&gt;Liang, Xun; Liu, Xiaoping; Li, Xia; Chen, Yimin; Tian, He; Yao, Yao&lt;/Author&gt;&lt;Year&gt;2018&lt;/Year&gt;&lt;Details&gt;&lt;_accession_num&gt;WOS:000437967500005&lt;/_accession_num&gt;&lt;_cited_count&gt;0&lt;/_cited_count&gt;&lt;_collection_scope&gt;EI;SCIE;SSCI;&lt;/_collection_scope&gt;&lt;_created&gt;62427844&lt;/_created&gt;&lt;_date_display&gt;2018_x000d__x000a_SEP 2018&lt;/_date_display&gt;&lt;_doi&gt;10.1016/j.landurbplan.2018.04.016&lt;/_doi&gt;&lt;_impact_factor&gt;   4.994&lt;/_impact_factor&gt;&lt;_isbn&gt;0169-2046&lt;/_isbn&gt;&lt;_journal&gt;LANDSCAPE AND URBAN PLANNING&lt;/_journal&gt;&lt;_modified&gt;62427876&lt;/_modified&gt;&lt;_pages&gt;47-63&lt;/_pages&gt;&lt;_url&gt;https://ac.els-cdn.com/S0169204618302627/1-s2.0-S0169204618302627-main.pdf?_tid=58c2cc3f-e60f-43da-ada8-259ac3ad4cac&amp;amp;acdnat=1536655152_8a637112d98695666ac62a144a72917c 全文链接_x000d__x000a_&lt;/_url&gt;&lt;_volume&gt;177&lt;/_volume&gt;&lt;/Details&gt;&lt;Extra&gt;&lt;DBUID&gt;{E5CFCA40-B99A-4E9F-8A29-87F3858A6670}&lt;/DBUID&gt;&lt;/Extra&gt;&lt;/Item&gt;&lt;/References&gt;&lt;/Group&gt;&lt;Group&gt;&lt;References&gt;&lt;Item&gt;&lt;ID&gt;821&lt;/ID&gt;&lt;UID&gt;{98DEA78D-2C9C-4924-8A63-AAF1A1A281E6}&lt;/UID&gt;&lt;Title&gt;The Delimitation of Urban Growth Boundaries Using the CLUE-S Land-Use Change Model: Study on Xinzhuang Town, Changshu City, China&lt;/Title&gt;&lt;Template&gt;Journal Article&lt;/Template&gt;&lt;Star&gt;0&lt;/Star&gt;&lt;Tag&gt;0&lt;/Tag&gt;&lt;Author&gt;Zhou, Rui; Zhang, Hao; Ye, Xin-Yue; Wang, Xin-Jun; Su, Hai-Long&lt;/Author&gt;&lt;Year&gt;2016&lt;/Year&gt;&lt;Details&gt;&lt;_accession_num&gt;WOS:000389316200101&lt;/_accession_num&gt;&lt;_cited_count&gt;3&lt;/_cited_count&gt;&lt;_collection_scope&gt;SCIE;SSCI;&lt;/_collection_scope&gt;&lt;_created&gt;62427844&lt;/_created&gt;&lt;_date_display&gt;2016_x000d__x000a_NOV 2016&lt;/_date_display&gt;&lt;_doi&gt;10.3390/su8111182&lt;/_doi&gt;&lt;_impact_factor&gt;   2.075&lt;/_impact_factor&gt;&lt;_isbn&gt;2071-1050&lt;/_isbn&gt;&lt;_issue&gt;11&lt;/_issue&gt;&lt;_journal&gt;SUSTAINABILITY&lt;/_journal&gt;&lt;_modified&gt;62446308&lt;/_modified&gt;&lt;_url&gt;http://www.mdpi.com/2071-1050/8/11/1182/pdf 全文链接_x000d__x000a_&lt;/_url&gt;&lt;_volume&gt;8&lt;/_volume&gt;&lt;/Details&gt;&lt;Extra&gt;&lt;DBUID&gt;{E5CFCA40-B99A-4E9F-8A29-87F3858A6670}&lt;/DBUID&gt;&lt;/Extra&gt;&lt;/Item&gt;&lt;/References&gt;&lt;/Group&gt;&lt;Group&gt;&lt;References&gt;&lt;Item&gt;&lt;ID&gt;1060&lt;/ID&gt;&lt;UID&gt;{2A7B7FBC-EAD7-4F53-B1DC-69AD2A897AF4}&lt;/UID&gt;&lt;Title&gt;A new perspective for urban development boundary delineation based on SLEUTH-InVEST model&lt;/Title&gt;&lt;Template&gt;Journal Article&lt;/Template&gt;&lt;Star&gt;0&lt;/Star&gt;&lt;Tag&gt;0&lt;/Tag&gt;&lt;Author&gt;Liu, Jiaxun; Zhang, Ge; Zhuang, Zhuzhou; Cheng, Qianwen; Gao, Yu; Chen, Tan; Huang, Qiuhao; Xu, Lang; Chen, Dong&lt;/Author&gt;&lt;Year&gt;2017&lt;/Year&gt;&lt;Details&gt;&lt;_accessed&gt;62446311&lt;/_accessed&gt;&lt;_created&gt;62446310&lt;/_created&gt;&lt;_modified&gt;62446311&lt;/_modified&gt;&lt;_url&gt;https://linkinghub.elsevier.com/retrieve/pii/S0197397517305052_x000d__x000a_https://api.elsevier.com/content/article/PII:S0197397517305052?httpAccept=text/xml&lt;/_url&gt;&lt;_volume&gt;70&lt;/_volume&gt;&lt;_pages&gt;13-23&lt;/_pages&gt;&lt;_doi&gt;10.1016/j.habitatint.2017.09.009&lt;/_doi&gt;&lt;_isbn&gt;01973975&lt;/_isbn&gt;&lt;_keywords&gt;GIS; Urbanization; Ecological space quality; SLEUTH model; Urban sprawl; Urban development boundary&lt;/_keywords&gt;&lt;_language&gt;English&lt;/_language&gt;&lt;_db_updated&gt;CrossRef&lt;/_db_updated&gt;&lt;_impact_factor&gt;   3.000&lt;/_impact_factor&gt;&lt;_journal&gt;Habitat International&lt;/_journal&gt;&lt;_tertiary_title&gt;Habitat International&lt;/_tertiary_title&gt;&lt;_collection_scope&gt;SSCI;&lt;/_collection_scope&gt;&lt;/Details&gt;&lt;Extra&gt;&lt;DBUID&gt;{E5CFCA40-B99A-4E9F-8A29-87F3858A6670}&lt;/DBUID&gt;&lt;/Extra&gt;&lt;/Item&gt;&lt;/References&gt;&lt;/Group&gt;&lt;Group&gt;&lt;References&gt;&lt;Item&gt;&lt;ID&gt;1061&lt;/ID&gt;&lt;UID&gt;{29E3A0FA-4E58-4367-914D-3A6177EF2F1B}&lt;/UID&gt;&lt;Title&gt;规模与生态增长并举的城市开发边界划定——以东湖国家自主创新示范区为例&lt;/Title&gt;&lt;Template&gt;Journal Article&lt;/Template&gt;&lt;Star&gt;0&lt;/Star&gt;&lt;Tag&gt;0&lt;/Tag&gt;&lt;Author&gt;匡晓明; 魏本胜; 王路&lt;/Author&gt;&lt;Year&gt;2016&lt;/Year&gt;&lt;Details&gt;&lt;_accessed&gt;62446313&lt;/_accessed&gt;&lt;_created&gt;62446313&lt;/_created&gt;&lt;_modified&gt;62446314&lt;/_modified&gt;&lt;_url&gt;http://kns.cnki.net/KCMS/detail/detail.aspx?FileName=GHSI201606002&amp;amp;DbName=CJFQ2016&lt;/_url&gt;&lt;_journal&gt;规划师&lt;/_journal&gt;&lt;_issue&gt;6&lt;/_issue&gt;&lt;_pages&gt;10-15&lt;/_pages&gt;&lt;_date&gt;61228800&lt;/_date&gt;&lt;_keywords&gt;生态安全格局;城市开发边界;MCR模型;建设用地规模&lt;/_keywords&gt;&lt;_author_aff&gt;上海同济城市规划设计研究院规划设计二所;上海同济城市规划设计研究院城市空间与生态规划研究所;上海同济城市规划设计研究院;&lt;/_author_aff&gt;&lt;_db_provider&gt;CNKI: 期刊&lt;/_db_provider&gt;&lt;_db_updated&gt;CNKI - Reference&lt;/_db_updated&gt;&lt;_collection_scope&gt;中国科技核心期刊;中文核心期刊;&lt;/_collection_scope&gt;&lt;_volume&gt;32&lt;/_volume&gt;&lt;_translated_author&gt;Kuang, Xiaoming;Wei, Bensheng;Wang, Lu&lt;/_translated_author&gt;&lt;/Details&gt;&lt;Extra&gt;&lt;DBUID&gt;{E5CFCA40-B99A-4E9F-8A29-87F3858A6670}&lt;/DBUID&gt;&lt;/Extra&gt;&lt;/Item&gt;&lt;/References&gt;&lt;/Group&gt;&lt;/Citation&gt;_x000a_"/>
    <w:docVar w:name="NE.Ref{0B5571F1-5313-49CA-BDAA-C3A785737AF4}" w:val=" ADDIN NE.Ref.{0B5571F1-5313-49CA-BDAA-C3A785737AF4}&lt;Citation&gt;&lt;Group&gt;&lt;References&gt;&lt;Item&gt;&lt;ID&gt;573&lt;/ID&gt;&lt;UID&gt;{5C32A5ED-3526-48D8-AF8F-1BC527E02CCA}&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21.722&lt;/_impact_factor&gt;&lt;_isbn&gt;1758-678X&lt;/_isbn&gt;&lt;_issue&gt;7&lt;/_issue&gt;&lt;_journal&gt;Nature Climate Change&lt;/_journal&gt;&lt;_modified&gt;63281505&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6F35D732-D9FF-4EE9-905F-B0CC4953C663}&lt;/DBUID&gt;&lt;/Extra&gt;&lt;/Item&gt;&lt;/References&gt;&lt;/Group&gt;&lt;/Citation&gt;_x000a_"/>
    <w:docVar w:name="NE.Ref{0B7E20C3-3FDC-4FEB-A8E4-0BFFB07EE7D5}" w:val=" ADDIN NE.Ref.{0B7E20C3-3FDC-4FEB-A8E4-0BFFB07EE7D5}&lt;Citation&gt;&lt;Group&gt;&lt;References&gt;&lt;Item&gt;&lt;ID&gt;144&lt;/ID&gt;&lt;UID&gt;{8416D8EA-0A2F-4919-B331-3DC58E692A7F}&lt;/UID&gt;&lt;Title&gt;Multi-Hazard Identification and Risk Assessment&lt;/Title&gt;&lt;Template&gt;Book&lt;/Template&gt;&lt;Star&gt;0&lt;/Star&gt;&lt;Tag&gt;0&lt;/Tag&gt;&lt;Author&gt;&amp;quot;Federal Emergency Management Agency (FEMA)&amp;quot;&lt;/Author&gt;&lt;Year&gt;1997&lt;/Year&gt;&lt;Details&gt;&lt;_accessed&gt;61348164&lt;/_accessed&gt;&lt;_created&gt;61348164&lt;/_created&gt;&lt;_modified&gt;62182693&lt;/_modified&gt;&lt;_place_published&gt;Washington&lt;/_place_published&gt;&lt;_publisher&gt;Government Printing Office&lt;/_publisher&gt;&lt;/Details&gt;&lt;Extra&gt;&lt;DBUID&gt;{E5CFCA40-B99A-4E9F-8A29-87F3858A6670}&lt;/DBUID&gt;&lt;/Extra&gt;&lt;/Item&gt;&lt;/References&gt;&lt;/Group&gt;&lt;/Citation&gt;_x000a_"/>
    <w:docVar w:name="NE.Ref{0BA6922E-D401-40A2-B563-E4E3B04CDB04}" w:val=" ADDIN NE.Ref.{0BA6922E-D401-40A2-B563-E4E3B04CDB04}&lt;Citation&gt;&lt;Group&gt;&lt;References&gt;&lt;Item&gt;&lt;ID&gt;570&lt;/ID&gt;&lt;UID&gt;{B7B7EA9D-3D66-4599-B9F1-36D9B513D297}&lt;/UID&gt;&lt;Title&gt;Land mosaics : The ecology of landscapes and regions&lt;/Title&gt;&lt;Template&gt;Book&lt;/Template&gt;&lt;Star&gt;0&lt;/Star&gt;&lt;Tag&gt;0&lt;/Tag&gt;&lt;Author&gt;Forman, Richard T T&lt;/Author&gt;&lt;Year&gt;1995&lt;/Year&gt;&lt;Details&gt;&lt;_accessed&gt;61906492&lt;/_accessed&gt;&lt;_created&gt;61906492&lt;/_created&gt;&lt;_modified&gt;61917044&lt;/_modified&gt;&lt;_place_published&gt;Cambridge&lt;/_place_published&gt;&lt;_publisher&gt;Cambridge University Press&lt;/_publisher&gt;&lt;/Details&gt;&lt;Extra&gt;&lt;DBUID&gt;{4586FB26-B343-42AF-9C29-3BE2E8064B11}&lt;/DBUID&gt;&lt;/Extra&gt;&lt;/Item&gt;&lt;/References&gt;&lt;/Group&gt;&lt;/Citation&gt;_x000a_"/>
    <w:docVar w:name="NE.Ref{0BD519FE-EBAA-4BD6-8612-A76DBD3EFAA9}" w:val=" ADDIN NE.Ref.{0BD519FE-EBAA-4BD6-8612-A76DBD3EFAA9}&lt;Citation&gt;&lt;Group&gt;&lt;References&gt;&lt;Item&gt;&lt;ID&gt;897&lt;/ID&gt;&lt;UID&gt;{AB49C88C-ABBE-44D1-B69E-EBED74DC0A4F}&lt;/UID&gt;&lt;Title&gt;The Future is in the Past: Projecting and Plotting the Potential Rate of Growth and Trajectory of the Structural Change of the Chinese Economy for the Next 20 Years&lt;/Title&gt;&lt;Template&gt;Journal Article&lt;/Template&gt;&lt;Star&gt;0&lt;/Star&gt;&lt;Tag&gt;0&lt;/Tag&gt;&lt;Author&gt;Zhang, Jun; Xu, Liheng; Liu, Fang&lt;/Author&gt;&lt;Year&gt;2015&lt;/Year&gt;&lt;Details&gt;&lt;_accessed&gt;63093115&lt;/_accessed&gt;&lt;_accession_num&gt;WOS:000348852000002_x000d__x000a_ER&lt;/_accession_num&gt;&lt;_cited_count&gt;4&lt;/_cited_count&gt;&lt;_collection_scope&gt;SSCI&lt;/_collection_scope&gt;&lt;_created&gt;63093113&lt;/_created&gt;&lt;_date_display&gt;2015, JAN-FEB 2015&lt;/_date_display&gt;&lt;_db_provider&gt;ISI&lt;/_db_provider&gt;&lt;_db_updated&gt;CrossRef&lt;/_db_updated&gt;&lt;_doi&gt;10.1111/cwe.12098&lt;/_doi&gt;&lt;_impact_factor&gt;   1.052&lt;/_impact_factor&gt;&lt;_isbn&gt;1671-2234&lt;/_isbn&gt;&lt;_issue&gt;1&lt;/_issue&gt;&lt;_journal&gt;China &amp;amp; World Economy&lt;/_journal&gt;&lt;_modified&gt;63096035&lt;/_modified&gt;&lt;_pages&gt;21-46&lt;/_pages&gt;&lt;_tertiary_title&gt;China &amp;amp; World Economy&lt;/_tertiary_title&gt;&lt;_url&gt;http://doi.wiley.com/10.1111/cwe.12098_x000d__x000a_https://api.wiley.com/onlinelibrary/tdm/v1/articles/10.1111%2Fcwe.12098&lt;/_url&gt;&lt;_volume&gt;23&lt;/_volume&gt;&lt;/Details&gt;&lt;Extra&gt;&lt;DBUID&gt;{6F35D732-D9FF-4EE9-905F-B0CC4953C663}&lt;/DBUID&gt;&lt;/Extra&gt;&lt;/Item&gt;&lt;/References&gt;&lt;/Group&gt;&lt;/Citation&gt;_x000a_"/>
    <w:docVar w:name="NE.Ref{0C23A2B5-434D-4CA0-AB84-787C5C4F23D3}" w:val=" ADDIN NE.Ref.{0C23A2B5-434D-4CA0-AB84-787C5C4F23D3}&lt;Citation&gt;&lt;Group&gt;&lt;References&gt;&lt;Item&gt;&lt;ID&gt;89&lt;/ID&gt;&lt;UID&gt;{A2A35693-2D18-43C0-957D-4FDA17CCA5EB}&lt;/UID&gt;&lt;Title&gt;Restored riparian buffers as tools for ecosystem restoration in the MAIA; processes, endpoints, and measures of success for water, soil, flora, and fauna.&lt;/Title&gt;&lt;Template&gt;Journal Article&lt;/Template&gt;&lt;Star&gt;0&lt;/Star&gt;&lt;Tag&gt;0&lt;/Tag&gt;&lt;Author&gt;Jorgensen, E E; Canfield, T J; Kutz, F W&lt;/Author&gt;&lt;Year&gt;2000&lt;/Year&gt;&lt;Details&gt;&lt;_created&gt;61401553&lt;/_created&gt;&lt;_issue&gt;1&lt;/_issue&gt;&lt;_journal&gt;Environmental Monitoring &amp;amp; Assessment&lt;/_journal&gt;&lt;_modified&gt;61402433&lt;/_modified&gt;&lt;_pages&gt;199-210&lt;/_pages&gt;&lt;_volume&gt;63&lt;/_volume&gt;&lt;/Details&gt;&lt;Extra&gt;&lt;DBUID&gt;{4586FB26-B343-42AF-9C29-3BE2E8064B11}&lt;/DBUID&gt;&lt;/Extra&gt;&lt;/Item&gt;&lt;/References&gt;&lt;/Group&gt;&lt;Group&gt;&lt;References&gt;&lt;Item&gt;&lt;ID&gt;90&lt;/ID&gt;&lt;UID&gt;{303EBC51-1E15-433D-B411-988F71F8B0CB}&lt;/UID&gt;&lt;Title&gt;区域生态系统健康评价——研究方法与进展&lt;/Title&gt;&lt;Template&gt;Journal Article&lt;/Template&gt;&lt;Star&gt;0&lt;/Star&gt;&lt;Tag&gt;0&lt;/Tag&gt;&lt;Author&gt;彭建; 王仰麟; 吴健生; 张玉清&lt;/Author&gt;&lt;Year&gt;2007&lt;/Year&gt;&lt;Details&gt;&lt;_collection_scope&gt;中国科技核心期刊;中文核心期刊;CSCD;&lt;/_collection_scope&gt;&lt;_created&gt;61401555&lt;/_created&gt;&lt;_issue&gt;11&lt;/_issue&gt;&lt;_journal&gt;生态学报&lt;/_journal&gt;&lt;_modified&gt;61402386&lt;/_modified&gt;&lt;_pages&gt;4877-4885&lt;/_pages&gt;&lt;_volume&gt;27&lt;/_volume&gt;&lt;_translated_author&gt;Peng, Jian;Wang, Yanglin;Wu, Jiansheng;Zhang, Yuqing&lt;/_translated_author&gt;&lt;/Details&gt;&lt;Extra&gt;&lt;DBUID&gt;{4586FB26-B343-42AF-9C29-3BE2E8064B11}&lt;/DBUID&gt;&lt;/Extra&gt;&lt;/Item&gt;&lt;/References&gt;&lt;/Group&gt;&lt;/Citation&gt;_x000a_"/>
    <w:docVar w:name="NE.Ref{0C41B346-52A2-4359-9BB6-37A77D90E1F4}" w:val=" ADDIN NE.Ref.{0C41B346-52A2-4359-9BB6-37A77D90E1F4}&lt;Citation&gt;&lt;Group&gt;&lt;References&gt;&lt;Item&gt;&lt;ID&gt;1788&lt;/ID&gt;&lt;UID&gt;{3715D7BE-F470-456A-9B1A-D86BED84BEE3}&lt;/UID&gt;&lt;Title&gt;The nexus across water, energy, land and food (WELF): potential for improved resource use efficiency?&lt;/Title&gt;&lt;Template&gt;Journal Article&lt;/Template&gt;&lt;Star&gt;0&lt;/Star&gt;&lt;Tag&gt;0&lt;/Tag&gt;&lt;Author&gt;Ringler, Claudia; Bhaduri, Anik; Lawford, Richard&lt;/Author&gt;&lt;Year&gt;2013&lt;/Year&gt;&lt;Details&gt;&lt;_accession_num&gt;WOS:000331149400011&lt;/_accession_num&gt;&lt;_cited_count&gt;102&lt;/_cited_count&gt;&lt;_collection_scope&gt;SCIE;&lt;/_collection_scope&gt;&lt;_created&gt;62427502&lt;/_created&gt;&lt;_date_display&gt;2013_x000d__x000a_DEC 2013&lt;/_date_display&gt;&lt;_doi&gt;10.1016/j.cosust.2013.11.002&lt;/_doi&gt;&lt;_impact_factor&gt;   4.258&lt;/_impact_factor&gt;&lt;_isbn&gt;1877-3435&lt;/_isbn&gt;&lt;_issue&gt;6&lt;/_issue&gt;&lt;_journal&gt;Current Opinion in Environmental Sustainability&lt;/_journal&gt;&lt;_modified&gt;63281472&lt;/_modified&gt;&lt;_pages&gt;617-624&lt;/_pages&gt;&lt;_url&gt;https://ac.els-cdn.com/S1877343513001504/1-s2.0-S1877343513001504-main.pdf?_tid=688e18c7-e1b9-46a5-bd56-59d073615508&amp;amp;acdnat=1536636567_38f2af488fe6084ea5480dcf4cabe655 全文链接_x000d__x000a_&lt;/_url&gt;&lt;_volume&gt;5&lt;/_volume&gt;&lt;/Details&gt;&lt;Extra&gt;&lt;DBUID&gt;{6F35D732-D9FF-4EE9-905F-B0CC4953C663}&lt;/DBUID&gt;&lt;/Extra&gt;&lt;/Item&gt;&lt;/References&gt;&lt;/Group&gt;&lt;/Citation&gt;_x000a_"/>
    <w:docVar w:name="NE.Ref{0C5D2BEE-07B0-4624-8895-41734B1391DA}" w:val=" ADDIN NE.Ref.{0C5D2BEE-07B0-4624-8895-41734B1391DA}&lt;Citation&gt;&lt;Group&gt;&lt;References&gt;&lt;Item&gt;&lt;ID&gt;129&lt;/ID&gt;&lt;UID&gt;{B1313CB9-F877-4CF0-A574-CC4ED2970FFA}&lt;/UID&gt;&lt;Title&gt;Social vulnerability assessment of the Cologne urban area (Germany) to heat waves: links to ecosystem services&lt;/Title&gt;&lt;Template&gt;Journal Article&lt;/Template&gt;&lt;Star&gt;0&lt;/Star&gt;&lt;Tag&gt;0&lt;/Tag&gt;&lt;Author&gt;Depietri, Yaella; Welle, Torsten; Renaud, Fabrice G&lt;/Author&gt;&lt;Year&gt;2013&lt;/Year&gt;&lt;Details&gt;&lt;_doi&gt;10.1016/j.ijdrr.2013.10.001&lt;/_doi&gt;&lt;_created&gt;61350934&lt;/_created&gt;&lt;_modified&gt;61350947&lt;/_modified&gt;&lt;_url&gt;http://linkinghub.elsevier.com/retrieve/pii/S2212420913000502_x000d__x000a_http://api.elsevier.com/content/article/PII:S2212420913000502?httpAccept=text/xml&lt;/_url&gt;&lt;_journal&gt;International Journal of Disaster Risk Reduction&lt;/_journal&gt;&lt;_volume&gt;6&lt;/_volume&gt;&lt;_pages&gt;98-117&lt;/_pages&gt;&lt;_tertiary_title&gt;International Journal of Disaster Risk Reduction&lt;/_tertiary_title&gt;&lt;_isbn&gt;22124209&lt;/_isbn&gt;&lt;_accessed&gt;61350934&lt;/_accessed&gt;&lt;_db_updated&gt;CrossRef&lt;/_db_updated&gt;&lt;_impact_factor&gt;   1.242&lt;/_impact_factor&gt;&lt;/Details&gt;&lt;Extra&gt;&lt;DBUID&gt;{31F9CFF5-4EB5-41E0-8180-BAFB923E486F}&lt;/DBUID&gt;&lt;/Extra&gt;&lt;/Item&gt;&lt;/References&gt;&lt;/Group&gt;&lt;/Citation&gt;_x000a_"/>
    <w:docVar w:name="NE.Ref{0C89E207-DE7C-4E9C-9873-476EC2D26487}" w:val=" ADDIN NE.Ref.{0C89E207-DE7C-4E9C-9873-476EC2D26487}&lt;Citation&gt;&lt;Group&gt;&lt;References&gt;&lt;Item&gt;&lt;ID&gt;100&lt;/ID&gt;&lt;UID&gt;{E98562F4-32E5-480B-9EE3-7E9F4FC9EE98}&lt;/UID&gt;&lt;Title&gt;A framework for vulnerability analysis in sustainability science&lt;/Title&gt;&lt;Template&gt;Journal Article&lt;/Template&gt;&lt;Star&gt;1&lt;/Star&gt;&lt;Tag&gt;0&lt;/Tag&gt;&lt;Author&gt;Turner, B L; Kasperson, R E; Matson, P A; Mccarthy, J J; Corell, R W&lt;/Author&gt;&lt;Year&gt;2003&lt;/Year&gt;&lt;Details&gt;&lt;_accessed&gt;61344749&lt;/_accessed&gt;&lt;_cited_count&gt;2060&lt;/_cited_count&gt;&lt;_created&gt;61344749&lt;/_created&gt;&lt;_db_updated&gt;kuakujiansuo&lt;/_db_updated&gt;&lt;_issue&gt;14&lt;/_issue&gt;&lt;_journal&gt;Proceedings of the National Academy of Science&lt;/_journal&gt;&lt;_keywords&gt;computer security; cryptography; security protocol; security policy; human factors&lt;/_keywords&gt;&lt;_modified&gt;62182693&lt;/_modified&gt;&lt;_pages&gt;8074-8079&lt;/_pages&gt;&lt;_url&gt;http://labs.europepmc.org/abstract/PMC/PMC166184/reload=0;jsessionid=nNid8yr1d53cnIgOujjr.41&lt;/_url&gt;&lt;_volume&gt;100&lt;/_volume&gt;&lt;/Details&gt;&lt;Extra&gt;&lt;DBUID&gt;{E5CFCA40-B99A-4E9F-8A29-87F3858A6670}&lt;/DBUID&gt;&lt;/Extra&gt;&lt;/Item&gt;&lt;/References&gt;&lt;/Group&gt;&lt;/Citation&gt;_x000a_"/>
    <w:docVar w:name="NE.Ref{0C90BB8C-93C9-477F-A46A-A6B642A14A3B}" w:val=" ADDIN NE.Ref.{0C90BB8C-93C9-477F-A46A-A6B642A14A3B}&lt;Citation&gt;&lt;Group&gt;&lt;References&gt;&lt;Item&gt;&lt;ID&gt;1582&lt;/ID&gt;&lt;UID&gt;{345F14C1-26FC-4416-BF06-0102129E1102}&lt;/UID&gt;&lt;Title&gt;User Manual for SWAT-CUP, SWAT Calibration and Uncertainty Analysis Programs&lt;/Title&gt;&lt;Template&gt;Book&lt;/Template&gt;&lt;Star&gt;0&lt;/Star&gt;&lt;Tag&gt;0&lt;/Tag&gt;&lt;Author&gt;Abbaspour, K C&lt;/Author&gt;&lt;Year&gt;2007&lt;/Year&gt;&lt;Details&gt;&lt;_accessed&gt;62578148&lt;/_accessed&gt;&lt;_created&gt;62578148&lt;/_created&gt;&lt;_modified&gt;63280742&lt;/_modified&gt;&lt;_place_published&gt;Eawag, Dübendorf, Switzerland&lt;/_place_published&gt;&lt;_publisher&gt;Swiss Federal Institute of Aquatic Science and Technology&lt;/_publisher&gt;&lt;/Details&gt;&lt;Extra&gt;&lt;DBUID&gt;{6F35D732-D9FF-4EE9-905F-B0CC4953C663}&lt;/DBUID&gt;&lt;/Extra&gt;&lt;/Item&gt;&lt;/References&gt;&lt;/Group&gt;&lt;/Citation&gt;_x000a_"/>
    <w:docVar w:name="NE.Ref{0CC9D827-39DD-4F9D-A268-7089BDC76624}" w:val=" ADDIN NE.Ref.{0CC9D827-39DD-4F9D-A268-7089BDC76624}&lt;Citation&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Group&gt;&lt;References&gt;&lt;Item&gt;&lt;ID&gt;683&lt;/ID&gt;&lt;UID&gt;{76CC552D-A1F6-4EE4-961C-9046D7570792}&lt;/UID&gt;&lt;Title&gt;Modeling urban expansion scenarios by coupling cellular automata model and system dynamic model in Beijing, China&lt;/Title&gt;&lt;Template&gt;Journal Article&lt;/Template&gt;&lt;Star&gt;0&lt;/Star&gt;&lt;Tag&gt;0&lt;/Tag&gt;&lt;Author&gt;He, Chunyang; Okada, Norio; Zhang, Qiaofeng; Shi, Peijun; Zhang, Jingshui&lt;/Author&gt;&lt;Year&gt;2006&lt;/Year&gt;&lt;Details&gt;&lt;_accessed&gt;62863148&lt;/_accessed&gt;&lt;_collection_scope&gt;SSCI&lt;/_collection_scope&gt;&lt;_created&gt;62863148&lt;/_created&gt;&lt;_db_updated&gt;CrossRef&lt;/_db_updated&gt;&lt;_doi&gt;10.1016/j.apgeog.2006.09.006&lt;/_doi&gt;&lt;_impact_factor&gt;   3.068&lt;/_impact_factor&gt;&lt;_isbn&gt;01436228&lt;/_isbn&gt;&lt;_journal&gt;Applied Geography&lt;/_journal&gt;&lt;_modified&gt;63284963&lt;/_modified&gt;&lt;_pages&gt;323-345&lt;/_pages&gt;&lt;_tertiary_title&gt;Applied Geography&lt;/_tertiary_title&gt;&lt;_url&gt;https://linkinghub.elsevier.com/retrieve/pii/S014362280600018X_x000d__x000a_https://api.elsevier.com/content/article/PII:S014362280600018X?httpAccept=text/xml&lt;/_url&gt;&lt;_volume&gt;26&lt;/_volume&gt;&lt;/Details&gt;&lt;Extra&gt;&lt;DBUID&gt;{6F35D732-D9FF-4EE9-905F-B0CC4953C663}&lt;/DBUID&gt;&lt;/Extra&gt;&lt;/Item&gt;&lt;/References&gt;&lt;/Group&gt;&lt;Group&gt;&lt;References&gt;&lt;Item&gt;&lt;ID&gt;324&lt;/ID&gt;&lt;UID&gt;{DA003E2C-C531-4C10-A9D5-FD35541F2F80}&lt;/UID&gt;&lt;Title&gt;Scenario analysis of sustainable intensive land use based on SD model&lt;/Title&gt;&lt;Template&gt;Journal Article&lt;/Template&gt;&lt;Star&gt;0&lt;/Star&gt;&lt;Tag&gt;5&lt;/Tag&gt;&lt;Author&gt;Geng, Bing; Zheng, Xinqi; Fu, Meichen&lt;/Author&gt;&lt;Year&gt;2017&lt;/Year&gt;&lt;Details&gt;&lt;_accession_num&gt;WOS:000397010300017&lt;/_accession_num&gt;&lt;_cited_count&gt;1&lt;/_cited_count&gt;&lt;_collection_scope&gt;SCIE;&lt;/_collection_scope&gt;&lt;_created&gt;62405994&lt;/_created&gt;&lt;_date_display&gt;2017_x000d__x000a_FEB 2017&lt;/_date_display&gt;&lt;_doi&gt;10.1016/j.scs.2016.12.013&lt;/_doi&gt;&lt;_impact_factor&gt;   4.624&lt;/_impact_factor&gt;&lt;_isbn&gt;2210-6707&lt;/_isbn&gt;&lt;_journal&gt;Sustainable Cities and Society&lt;/_journal&gt;&lt;_modified&gt;62870300&lt;/_modified&gt;&lt;_pages&gt;193-202&lt;/_pages&gt;&lt;_url&gt;https://ac.els-cdn.com/S221067071630539X/1-s2.0-S221067071630539X-main.pdf?_tid=94697558-118b-4e0d-977f-70f22460083c&amp;amp;acdnat=1535358821_30f172bc1af95669c0c1f71738e2277e 全文链接_x000d__x000a_&lt;/_url&gt;&lt;_volume&gt;29&lt;/_volume&gt;&lt;/Details&gt;&lt;Extra&gt;&lt;DBUID&gt;{6F35D732-D9FF-4EE9-905F-B0CC4953C663}&lt;/DBUID&gt;&lt;/Extra&gt;&lt;/Item&gt;&lt;/References&gt;&lt;/Group&gt;&lt;Group&gt;&lt;References&gt;&lt;Item&gt;&lt;ID&gt;81&lt;/ID&gt;&lt;UID&gt;{6101F2DE-C1F2-4E6A-8565-B334C5C1AE4A}&lt;/UID&gt;&lt;Title&gt;水资源约束下土地利用变化情景模拟研究——以河北省张北县为例&lt;/Title&gt;&lt;Template&gt;Journal Article&lt;/Template&gt;&lt;Star&gt;1&lt;/Star&gt;&lt;Tag&gt;5&lt;/Tag&gt;&lt;Author&gt;许月卿; 李艳华; 赵菲菲&lt;/Author&gt;&lt;Year&gt;2015&lt;/Year&gt;&lt;Details&gt;&lt;_accessed&gt;61897867&lt;/_accessed&gt;&lt;_author_aff&gt;中国农业大学资源与环境学院;&lt;/_author_aff&gt;&lt;_collection_scope&gt;中国科技核心期刊;中文核心期刊;CSCD;&lt;/_collection_scope&gt;&lt;_created&gt;61897867&lt;/_created&gt;&lt;_date&gt;60809760&lt;/_date&gt;&lt;_db_provider&gt;CNKI: 期刊&lt;/_db_provider&gt;&lt;_db_updated&gt;CNKI - Reference&lt;/_db_updated&gt;&lt;_issue&gt;4&lt;/_issue&gt;&lt;_journal&gt;中国农业大学学报&lt;/_journal&gt;&lt;_keywords&gt;水资源约束;土地利用变化;情景模拟;系统动力学&lt;/_keywords&gt;&lt;_language&gt;Chinese&lt;/_language&gt;&lt;_modified&gt;62881518&lt;/_modified&gt;&lt;_pages&gt;214-223&lt;/_pages&gt;&lt;_url&gt;http://www.cnki.net/KCMS/detail/detail.aspx?FileName=NYDX201504029&amp;amp;DbName=CJFQ2015&lt;/_url&gt;&lt;_volume&gt;20&lt;/_volume&gt;&lt;_translated_author&gt;Xu, Yueqing;Li, Yanhua;Zhao, Feifei&lt;/_translated_author&gt;&lt;/Details&gt;&lt;Extra&gt;&lt;DBUID&gt;{6F35D732-D9FF-4EE9-905F-B0CC4953C663}&lt;/DBUID&gt;&lt;/Extra&gt;&lt;/Item&gt;&lt;/References&gt;&lt;/Group&gt;&lt;Group&gt;&lt;References&gt;&lt;Item&gt;&lt;ID&gt;249&lt;/ID&gt;&lt;UID&gt;{B10A6F89-278E-474F-99F8-69260C5CD17A}&lt;/UID&gt;&lt;Title&gt;基于系统动力学模型的扬州市土地利用结构多情景模拟与实现&lt;/Title&gt;&lt;Template&gt;Journal Article&lt;/Template&gt;&lt;Star&gt;0&lt;/Star&gt;&lt;Tag&gt;0&lt;/Tag&gt;&lt;Author&gt;胡宗楠; 李鑫; 楼淑瑜; 康建荣&lt;/Author&gt;&lt;Year&gt;2017&lt;/Year&gt;&lt;Details&gt;&lt;_accessed&gt;62087006&lt;/_accessed&gt;&lt;_author_aff&gt;江苏师范大学地理测绘与城乡规划学院;江苏师范大学土地资源研究所;&lt;/_author_aff&gt;&lt;_collection_scope&gt;中国科技核心期刊;中文核心期刊;CSCD;&lt;/_collection_scope&gt;&lt;_created&gt;62087006&lt;/_created&gt;&lt;_date&gt;61862400&lt;/_date&gt;&lt;_db_provider&gt;CNKI: 期刊&lt;/_db_provider&gt;&lt;_db_updated&gt;CNKI - Reference&lt;/_db_updated&gt;&lt;_issue&gt;4&lt;/_issue&gt;&lt;_journal&gt;水土保持通报&lt;/_journal&gt;&lt;_keywords&gt;系统动力学;土地利用结构;模拟;多情景分析;扬州市&lt;/_keywords&gt;&lt;_language&gt;Chinese&lt;/_language&gt;&lt;_modified&gt;62936582&lt;/_modified&gt;&lt;_pages&gt;211-218&lt;/_pages&gt;&lt;_url&gt;http://kns.cnki.net/KCMS/detail/detail.aspx?FileName=STTB201704036&amp;amp;DbName=CJFQ2017&lt;/_url&gt;&lt;_volume&gt;37&lt;/_volume&gt;&lt;_translated_author&gt;Hu, Zongnan;Li, Xin;Lou, Shuyu;Kang, Jianrong&lt;/_translated_author&gt;&lt;/Details&gt;&lt;Extra&gt;&lt;DBUID&gt;{6F35D732-D9FF-4EE9-905F-B0CC4953C663}&lt;/DBUID&gt;&lt;/Extra&gt;&lt;/Item&gt;&lt;/References&gt;&lt;/Group&gt;&lt;Group&gt;&lt;References&gt;&lt;Item&gt;&lt;ID&gt;686&lt;/ID&gt;&lt;UID&gt;{35E4E88D-12BC-49C5-83DA-63955C519E5F}&lt;/UID&gt;&lt;Title&gt;中国北方土地利用/覆盖变化的情景模拟与预测&lt;/Title&gt;&lt;Template&gt;Journal Article&lt;/Template&gt;&lt;Star&gt;0&lt;/Star&gt;&lt;Tag&gt;0&lt;/Tag&gt;&lt;Author&gt;李月臣; 何春阳&lt;/Author&gt;&lt;Year&gt;2008&lt;/Year&gt;&lt;Details&gt;&lt;_accessed&gt;62865701&lt;/_accessed&gt;&lt;_author_aff&gt;重庆大学资源及环境学院;北京师范大学资源学院 重庆400044 重庆师范大学地理科学学院GIS应用研究重庆市重点实验室;重庆400047 北京师范大学资源学院;北京100875;北京100875&lt;/_author_aff&gt;&lt;_collection_scope&gt;CSCD;EI&lt;/_collection_scope&gt;&lt;_created&gt;62865701&lt;/_created&gt;&lt;_date&gt;56930400&lt;/_date&gt;&lt;_db_provider&gt;CNKI: 期刊&lt;/_db_provider&gt;&lt;_db_updated&gt;CNKI - Reference&lt;/_db_updated&gt;&lt;_issue&gt;6&lt;/_issue&gt;&lt;_journal&gt;科学通报&lt;/_journal&gt;&lt;_keywords&gt;土地利用/覆盖变化;情景模拟与预测;BP神经网络;元胞自动机;系统动力学;北方13省(市)&lt;/_keywords&gt;&lt;_language&gt;Chinese&lt;/_language&gt;&lt;_modified&gt;62936583&lt;/_modified&gt;&lt;_pages&gt;713-723&lt;/_pages&gt;&lt;_url&gt;http://kns.cnki.net/KCMS/detail/detail.aspx?FileName=KXTB200806017&amp;amp;DbName=CJFQ2008&lt;/_url&gt;&lt;_volume&gt;53&lt;/_volume&gt;&lt;_translated_author&gt;Li, Yuechen;He, Chunyang&lt;/_translated_author&gt;&lt;/Details&gt;&lt;Extra&gt;&lt;DBUID&gt;{6F35D732-D9FF-4EE9-905F-B0CC4953C663}&lt;/DBUID&gt;&lt;/Extra&gt;&lt;/Item&gt;&lt;/References&gt;&lt;/Group&gt;&lt;Group&gt;&lt;References&gt;&lt;Item&gt;&lt;ID&gt;1&lt;/ID&gt;&lt;UID&gt;{99B9D0E2-BCE6-4FB9-B704-D80C7940AEC7}&lt;/UID&gt;&lt;Title&gt;上海市土地综合承载力的系统动力学研究&lt;/Title&gt;&lt;Template&gt;Journal Article&lt;/Template&gt;&lt;Star&gt;0&lt;/Star&gt;&lt;Tag&gt;0&lt;/Tag&gt;&lt;Author&gt;祝秀芝; 李宪文; 贾克敬; 祁帆&lt;/Author&gt;&lt;Year&gt;2014&lt;/Year&gt;&lt;Details&gt;&lt;_accessed&gt;61808278&lt;/_accessed&gt;&lt;_author_aff&gt;山东农业大学资环学院;青岛农业大学资环学院;中国土地勘测规划院;&lt;/_author_aff&gt;&lt;_collection_scope&gt;CSSCI;中国科技核心期刊;中文核心期刊;&lt;/_collection_scope&gt;&lt;_created&gt;61808278&lt;/_created&gt;&lt;_date&gt;60023520&lt;/_date&gt;&lt;_db_provider&gt;CNKI: 期刊&lt;/_db_provider&gt;&lt;_db_updated&gt;CNKI - Reference&lt;/_db_updated&gt;&lt;_issue&gt;2&lt;/_issue&gt;&lt;_journal&gt;中国土地科学&lt;/_journal&gt;&lt;_keywords&gt;土地利用;土地综合承载力;系统动力学;上海市&lt;/_keywords&gt;&lt;_language&gt;Chinese&lt;/_language&gt;&lt;_modified&gt;62936588&lt;/_modified&gt;&lt;_pages&gt;90-96&lt;/_pages&gt;&lt;_url&gt;http://kns.cnki.net/KCMS/detail/detail.aspx?FileName=ZTKX201402012&amp;amp;DbName=CJFQ2014&lt;/_url&gt;&lt;_volume&gt;28&lt;/_volume&gt;&lt;_translated_author&gt;Zhu, Xiuzhi;Li, Xianwen;Jia, Kejing;Qi, Fan&lt;/_translated_author&gt;&lt;/Details&gt;&lt;Extra&gt;&lt;DBUID&gt;{6F35D732-D9FF-4EE9-905F-B0CC4953C663}&lt;/DBUID&gt;&lt;/Extra&gt;&lt;/Item&gt;&lt;/References&gt;&lt;/Group&gt;&lt;/Citation&gt;_x000a_"/>
    <w:docVar w:name="NE.Ref{0CF674B7-6086-41A8-98CC-20EF9AF8AD92}" w:val=" ADDIN NE.Ref.{0CF674B7-6086-41A8-98CC-20EF9AF8AD92}&lt;Citation&gt;&lt;Group&gt;&lt;References&gt;&lt;Item&gt;&lt;ID&gt;75&lt;/ID&gt;&lt;UID&gt;{CF859472-03A3-4CC1-8711-FB9BA4791983}&lt;/UID&gt;&lt;Title&gt;区域土地利用变化驱动力研究进展与展望&lt;/Title&gt;&lt;Template&gt;Journal Article&lt;/Template&gt;&lt;Star&gt;0&lt;/Star&gt;&lt;Tag&gt;0&lt;/Tag&gt;&lt;Author&gt;杨梅; 张广录; 侯永平&lt;/Author&gt;&lt;Year&gt;2011&lt;/Year&gt;&lt;Details&gt;&lt;_accessed&gt;60894645&lt;/_accessed&gt;&lt;_author_aff&gt;中国科学院遗传与发育生物学研究所农业资源研究中心;中国科学院研究生院;浙江农林大学;&lt;/_author_aff&gt;&lt;_collection_scope&gt;中国科技核心期刊;中文核心期刊;CSCD;&lt;/_collection_scope&gt;&lt;_created&gt;60894645&lt;/_created&gt;&lt;_date&gt;58400640&lt;/_date&gt;&lt;_db_provider&gt;CNKI: 期刊&lt;/_db_provider&gt;&lt;_db_updated&gt;CNKI - Reference&lt;/_db_updated&gt;&lt;_issue&gt;1&lt;/_issue&gt;&lt;_journal&gt;地理与地理信息科学&lt;/_journal&gt;&lt;_keywords&gt;土地利用变化;驱动力;研究进展;研究展望&lt;/_keywords&gt;&lt;_modified&gt;60894645&lt;/_modified&gt;&lt;_pages&gt;95-100&lt;/_pages&gt;&lt;_url&gt;http://www.cnki.net/KCMS/detail/detail.aspx?FileName=DLGT201101022&amp;amp;DbName=CJFQ2011&lt;/_url&gt;&lt;_volume&gt;27&lt;/_volume&gt;&lt;_translated_author&gt;Yang, Mei;Zhang, Guanglu;Hou, Yongping&lt;/_translated_author&gt;&lt;/Details&gt;&lt;Extra&gt;&lt;DBUID&gt;{25970773-76E5-4D32-824E-71E4B431B102}&lt;/DBUID&gt;&lt;/Extra&gt;&lt;/Item&gt;&lt;/References&gt;&lt;/Group&gt;&lt;/Citation&gt;_x000a_"/>
    <w:docVar w:name="NE.Ref{0D519EE4-F54C-4FE0-BB53-B4EBE6FADB2F}" w:val=" ADDIN NE.Ref.{0D519EE4-F54C-4FE0-BB53-B4EBE6FADB2F}&lt;Citation&gt;&lt;Group&gt;&lt;References&gt;&lt;Item&gt;&lt;ID&gt;1516&lt;/ID&gt;&lt;UID&gt;{11E2862B-6779-4EEC-9271-0FB0165D98D0}&lt;/UID&gt;&lt;Title&gt;Sustainable Development Goals Interlinkages and Network Analysis: A practical tool for SDG integration and policy coherence&lt;/Title&gt;&lt;Template&gt;Book&lt;/Template&gt;&lt;Star&gt;0&lt;/Star&gt;&lt;Tag&gt;0&lt;/Tag&gt;&lt;Author&gt;Zhou, Xin; Moinuddin, Mustafa&lt;/Author&gt;&lt;Year&gt;2017&lt;/Year&gt;&lt;Details&gt;&lt;_accessed&gt;63264835&lt;/_accessed&gt;&lt;_created&gt;63264835&lt;/_created&gt;&lt;_modified&gt;63264835&lt;/_modified&gt;&lt;_place_published&gt;Kanagawa&lt;/_place_published&gt;&lt;_publisher&gt;Institute for Global Environmental Strategies&lt;/_publisher&gt;&lt;/Details&gt;&lt;Extra&gt;&lt;DBUID&gt;{6F35D732-D9FF-4EE9-905F-B0CC4953C663}&lt;/DBUID&gt;&lt;/Extra&gt;&lt;/Item&gt;&lt;/References&gt;&lt;/Group&gt;&lt;/Citation&gt;_x000a_"/>
    <w:docVar w:name="NE.Ref{0D6FFB6F-85D5-4358-93BE-535A8E22D518}" w:val=" ADDIN NE.Ref.{0D6FFB6F-85D5-4358-93BE-535A8E22D518}&lt;Citation&gt;&lt;Group&gt;&lt;References&gt;&lt;Item&gt;&lt;ID&gt;142&lt;/ID&gt;&lt;UID&gt;{79C9F700-665A-4FFA-8401-4FCFB3728901}&lt;/UID&gt;&lt;Title&gt;Understanding the Complexity of Economic, Ecological, and Social Systems&lt;/Title&gt;&lt;Template&gt;Journal Article&lt;/Template&gt;&lt;Star&gt;0&lt;/Star&gt;&lt;Tag&gt;0&lt;/Tag&gt;&lt;Author&gt;Holling, C S&lt;/Author&gt;&lt;Year&gt;2001&lt;/Year&gt;&lt;Details&gt;&lt;_collection_scope&gt;SCI;SCIE;&lt;/_collection_scope&gt;&lt;_created&gt;61348246&lt;/_created&gt;&lt;_impact_factor&gt;   4.198&lt;/_impact_factor&gt;&lt;_issue&gt;5&lt;/_issue&gt;&lt;_journal&gt;Ecosystems&lt;/_journal&gt;&lt;_modified&gt;62216494&lt;/_modified&gt;&lt;_pages&gt;390-405&lt;/_pages&gt;&lt;_volume&gt;4&lt;/_volume&gt;&lt;/Details&gt;&lt;Extra&gt;&lt;DBUID&gt;{E5CFCA40-B99A-4E9F-8A29-87F3858A6670}&lt;/DBUID&gt;&lt;/Extra&gt;&lt;/Item&gt;&lt;/References&gt;&lt;/Group&gt;&lt;/Citation&gt;_x000a_"/>
    <w:docVar w:name="NE.Ref{0D8CEB7C-8885-4321-ABA7-5261B44EBF79}" w:val=" ADDIN NE.Ref.{0D8CEB7C-8885-4321-ABA7-5261B44EBF79}&lt;Citation&gt;&lt;Group&gt;&lt;References&gt;&lt;Item&gt;&lt;ID&gt;13&lt;/ID&gt;&lt;UID&gt;{980833B7-1B3F-4723-8A93-41293CA9A15D}&lt;/UID&gt;&lt;Title&gt;快速城镇化过程中的中国城镇土地利用特征&lt;/Title&gt;&lt;Template&gt;Journal Article&lt;/Template&gt;&lt;Star&gt;0&lt;/Star&gt;&lt;Tag&gt;0&lt;/Tag&gt;&lt;Author&gt;刘新卫; 张定祥; 陈百明&lt;/Author&gt;&lt;Year&gt;2008&lt;/Year&gt;&lt;Details&gt;&lt;_author_aff&gt;国土资源部信息中心;中国土地勘测规划院;中国科学院地理科学与资源研究所 北京100812;北京100035;北京100101&lt;/_author_aff&gt;&lt;_date&gt;2008-03-15&lt;/_date&gt;&lt;_db_provider&gt;CNKI: 期刊&lt;/_db_provider&gt;&lt;_issue&gt;3&lt;/_issue&gt;&lt;_journal&gt;地理学报&lt;/_journal&gt;&lt;_keywords&gt;城镇化;快速发展阶段;城镇土地利用;中国&lt;/_keywords&gt;&lt;_pages&gt;301-310&lt;/_pages&gt;&lt;_url&gt;http://www.cnki.net/KCMS/detail/detail.aspx?FileName=DLXB200803010&amp;amp;DbName=CJFQ2008&lt;/_url&gt;&lt;_created&gt;60472513&lt;/_created&gt;&lt;_modified&gt;60472518&lt;/_modified&gt;&lt;_db_updated&gt;CNKI - Reference&lt;/_db_updated&gt;&lt;_volume&gt;63&lt;/_volume&gt;&lt;_translated_author&gt;Liu, Xinwei;Zhang, Dingxiang;Chen, Baiming&lt;/_translated_author&gt;&lt;/Details&gt;&lt;Extra&gt;&lt;DBUID&gt;{C255BD7B-CF42-4161-96D1-ECCED0DF1603}&lt;/DBUID&gt;&lt;/Extra&gt;&lt;/Item&gt;&lt;/References&gt;&lt;/Group&gt;&lt;/Citation&gt;_x000a_"/>
    <w:docVar w:name="NE.Ref{0E0B6B5B-326E-43E9-9E04-505FAE6275A8}" w:val=" ADDIN NE.Ref.{0E0B6B5B-326E-43E9-9E04-505FAE6275A8}&lt;Citation&gt;&lt;Group&gt;&lt;References&gt;&lt;Item&gt;&lt;ID&gt;989&lt;/ID&gt;&lt;UID&gt;{D742CE49-537A-48BD-82D3-4123E4112740}&lt;/UID&gt;&lt;Title&gt;What is driving China&amp;apos;s decline in energy intensity?&lt;/Title&gt;&lt;Template&gt;Journal Article&lt;/Template&gt;&lt;Star&gt;0&lt;/Star&gt;&lt;Tag&gt;0&lt;/Tag&gt;&lt;Author&gt;Fisher-Vanden, Karen; Jefferson, Gary H; Liu, Hongmei; Tao, Quan&lt;/Author&gt;&lt;Year&gt;2004&lt;/Year&gt;&lt;Details&gt;&lt;_issue&gt;1&lt;/_issue&gt;&lt;_journal&gt;Resource &amp;amp; Energy Economics&lt;/_journal&gt;&lt;_pages&gt;77-97&lt;/_pages&gt;&lt;_volume&gt;26&lt;/_volume&gt;&lt;_created&gt;63235618&lt;/_created&gt;&lt;_modified&gt;63235618&lt;/_modified&gt;&lt;/Details&gt;&lt;Extra&gt;&lt;DBUID&gt;{6F35D732-D9FF-4EE9-905F-B0CC4953C663}&lt;/DBUID&gt;&lt;/Extra&gt;&lt;/Item&gt;&lt;/References&gt;&lt;/Group&gt;&lt;/Citation&gt;_x000a_"/>
    <w:docVar w:name="NE.Ref{0E2B6DED-1519-4495-B106-2D16A9C02402}" w:val=" ADDIN NE.Ref.{0E2B6DED-1519-4495-B106-2D16A9C02402}&lt;Citation&gt;&lt;Group&gt;&lt;References&gt;&lt;Item&gt;&lt;ID&gt;117&lt;/ID&gt;&lt;UID&gt;{A80C729C-5B96-40B5-B8DE-E002497CE961}&lt;/UID&gt;&lt;Title&gt;Vulnerability&lt;/Title&gt;&lt;Template&gt;Journal Article&lt;/Template&gt;&lt;Star&gt;0&lt;/Star&gt;&lt;Tag&gt;0&lt;/Tag&gt;&lt;Author&gt;Adger, W Neil&lt;/Author&gt;&lt;Year&gt;2006&lt;/Year&gt;&lt;Details&gt;&lt;_issue&gt;3&lt;/_issue&gt;&lt;_journal&gt;Global Environmental Change&lt;/_journal&gt;&lt;_pages&gt;268-281&lt;/_pages&gt;&lt;_volume&gt;16&lt;/_volume&gt;&lt;_created&gt;61348997&lt;/_created&gt;&lt;_modified&gt;61348997&lt;/_modified&gt;&lt;/Details&gt;&lt;Extra&gt;&lt;DBUID&gt;{31F9CFF5-4EB5-41E0-8180-BAFB923E486F}&lt;/DBUID&gt;&lt;/Extra&gt;&lt;/Item&gt;&lt;/References&gt;&lt;/Group&gt;&lt;Group&gt;&lt;References&gt;&lt;Item&gt;&lt;ID&gt;118&lt;/ID&gt;&lt;UID&gt;{68AF442B-4735-4CD6-8158-CF507E63CDC1}&lt;/UID&gt;&lt;Title&gt;Adaptation, adaptive capacity and vulnerability&lt;/Title&gt;&lt;Template&gt;Journal Article&lt;/Template&gt;&lt;Star&gt;0&lt;/Star&gt;&lt;Tag&gt;0&lt;/Tag&gt;&lt;Author&gt;Smit, Barry; Wandel, Johanna&lt;/Author&gt;&lt;Year&gt;2006&lt;/Year&gt;&lt;Details&gt;&lt;_issue&gt;3&lt;/_issue&gt;&lt;_journal&gt;Global Environmental Change&lt;/_journal&gt;&lt;_pages&gt;282-292&lt;/_pages&gt;&lt;_volume&gt;16&lt;/_volume&gt;&lt;_created&gt;61348998&lt;/_created&gt;&lt;_modified&gt;61348998&lt;/_modified&gt;&lt;/Details&gt;&lt;Extra&gt;&lt;DBUID&gt;{31F9CFF5-4EB5-41E0-8180-BAFB923E486F}&lt;/DBUID&gt;&lt;/Extra&gt;&lt;/Item&gt;&lt;/References&gt;&lt;/Group&gt;&lt;/Citation&gt;_x000a_"/>
    <w:docVar w:name="NE.Ref{0E654904-8A6A-4808-BD45-666AE1CDF709}" w:val=" ADDIN NE.Ref.{0E654904-8A6A-4808-BD45-666AE1CDF709}&lt;Citation&gt;&lt;Group&gt;&lt;References&gt;&lt;Item&gt;&lt;ID&gt;1528&lt;/ID&gt;&lt;UID&gt;{52EBADAA-293C-4516-BF04-9A1A1A03D8F8}&lt;/UID&gt;&lt;Title&gt;能源结构约束与中国经济增长——基于能源“尾效”的计量检验&lt;/Title&gt;&lt;Template&gt;Journal Article&lt;/Template&gt;&lt;Star&gt;0&lt;/Star&gt;&lt;Tag&gt;0&lt;/Tag&gt;&lt;Author&gt;李影; 沈坤荣&lt;/Author&gt;&lt;Year&gt;2010&lt;/Year&gt;&lt;Details&gt;&lt;_accessed&gt;63269161&lt;/_accessed&gt;&lt;_author_aff&gt;南京大学经济学院;太原理工大学阳泉学院;&lt;/_author_aff&gt;&lt;_collection_scope&gt;CSCD;CSSCI-C;PKU&lt;/_collection_scope&gt;&lt;_created&gt;63269161&lt;/_created&gt;&lt;_date&gt;58312800&lt;/_date&gt;&lt;_db_provider&gt;CNKI: 期刊&lt;/_db_provider&gt;&lt;_db_updated&gt;CNKI - Reference&lt;/_db_updated&gt;&lt;_issue&gt;11&lt;/_issue&gt;&lt;_journal&gt;资源科学&lt;/_journal&gt;&lt;_keywords&gt;经济增长;能源结构约束;尾效&lt;/_keywords&gt;&lt;_language&gt;Chinese&lt;/_language&gt;&lt;_modified&gt;63269161&lt;/_modified&gt;&lt;_pages&gt;2192-2199&lt;/_pages&gt;&lt;_url&gt;http://kns.cnki.net/KCMS/detail/detail.aspx?FileName=ZRZY201011023&amp;amp;DbName=CJFQ2010&lt;/_url&gt;&lt;_volume&gt;32&lt;/_volume&gt;&lt;_translated_author&gt;Li, Ying;Shen, Kunrong&lt;/_translated_author&gt;&lt;/Details&gt;&lt;Extra&gt;&lt;DBUID&gt;{6F35D732-D9FF-4EE9-905F-B0CC4953C663}&lt;/DBUID&gt;&lt;/Extra&gt;&lt;/Item&gt;&lt;/References&gt;&lt;/Group&gt;&lt;/Citation&gt;_x000a_"/>
    <w:docVar w:name="NE.Ref{0E7DC39B-D769-4935-9E7A-BD184259E0D9}" w:val=" ADDIN NE.Ref.{0E7DC39B-D769-4935-9E7A-BD184259E0D9}&lt;Citation&gt;&lt;Group&gt;&lt;References&gt;&lt;Item&gt;&lt;ID&gt;1507&lt;/ID&gt;&lt;UID&gt;{CDA4456A-4C8B-4231-B540-8A30E72485E5}&lt;/UID&gt;&lt;Title&gt;可持续发展目标关系研究进展&lt;/Title&gt;&lt;Template&gt;Journal Article&lt;/Template&gt;&lt;Star&gt;0&lt;/Star&gt;&lt;Tag&gt;0&lt;/Tag&gt;&lt;Author&gt;张军泽; 王帅; 赵文武; 刘焱序; 傅伯杰&lt;/Author&gt;&lt;Year&gt;2019&lt;/Year&gt;&lt;Details&gt;&lt;_author_adr&gt;北京师范大学地理科学学部地表过程与资源生态国家重点实验室;中国科学院生态环境研究中心城市与区域生态国家重点实验室;&lt;/_author_adr&gt;&lt;_db_provider&gt;CNKI&lt;/_db_provider&gt;&lt;_isbn&gt;1000-0933&lt;/_isbn&gt;&lt;_issue&gt;22&lt;/_issue&gt;&lt;_journal&gt;生态学报&lt;/_journal&gt;&lt;_keywords&gt;可持续发展目标;;相互关系;;可持续发展目标模型;;可持续发展&lt;/_keywords&gt;&lt;_pages&gt;8327-8337&lt;/_pages&gt;&lt;_volume&gt;39&lt;/_volume&gt;&lt;_created&gt;63264197&lt;/_created&gt;&lt;_modified&gt;63264198&lt;/_modified&gt;&lt;_collection_scope&gt;CSCD;PKU&lt;/_collection_scope&gt;&lt;_url&gt;https://kns.cnki.net/kns/download.aspx?filename=V9SZDtEU1JXV4d3MwsyZIp0N5RWMHNXYNxGURNFZRh3Ki9CW48yaxNXV4hEcvVFTaRGaml1VY5ETnl0UvQXT0lHa4g0SFNlTlZWN6BzYVVEaThWQqpWSplnUBNXasN2KFtmTTlTZEdERaRGSRRlWUpnUslXQvd2Z&amp;amp;tablename=CJFDLAST2020&amp;amp;dflag=pdfdown _x000d__x000a_&lt;/_url&gt;&lt;_translated_author&gt;Zhang, Junze;Wang, Shuai;Zhao, Wenwu;Liu, Yanxu;Fu, Bojie&lt;/_translated_author&gt;&lt;/Details&gt;&lt;Extra&gt;&lt;DBUID&gt;{6F35D732-D9FF-4EE9-905F-B0CC4953C663}&lt;/DBUID&gt;&lt;/Extra&gt;&lt;/Item&gt;&lt;/References&gt;&lt;/Group&gt;&lt;/Citation&gt;_x000a_"/>
    <w:docVar w:name="NE.Ref{0F678583-51B2-4B9D-B3D9-EDDD4C6D7D54}" w:val=" ADDIN NE.Ref.{0F678583-51B2-4B9D-B3D9-EDDD4C6D7D54}&lt;Citation&gt;&lt;Group&gt;&lt;References&gt;&lt;Item&gt;&lt;ID&gt;1189&lt;/ID&gt;&lt;UID&gt;{F411165B-AAF5-47A7-9B71-F66CF277306B}&lt;/UID&gt;&lt;Title&gt;Land Use Planning Challenges: Coping with Conflicts in Visions of Sustainable Development and Livable Communities&lt;/Title&gt;&lt;Template&gt;Journal Article&lt;/Template&gt;&lt;Star&gt;1&lt;/Star&gt;&lt;Tag&gt;0&lt;/Tag&gt;&lt;Author&gt;Godschalk, David R&lt;/Author&gt;&lt;Year&gt;2004&lt;/Year&gt;&lt;Details&gt;&lt;_accessed&gt;62157159&lt;/_accessed&gt;&lt;_created&gt;62157158&lt;/_created&gt;&lt;_db_provider&gt;ProQuest Research Library&lt;/_db_provider&gt;&lt;_db_updated&gt;PKU Search&lt;/_db_updated&gt;&lt;_doi&gt;10.1080/01944360408976334&lt;/_doi&gt;&lt;_impact_factor&gt;   2.719&lt;/_impact_factor&gt;&lt;_isbn&gt;0194-4363&lt;/_isbn&gt;&lt;_issue&gt;1&lt;/_issue&gt;&lt;_keywords&gt;United States; Analysis; Land use; Studies; Area planning &amp;amp; development; Urban planning; Ecology; Conflicts; Sustainable development&lt;/_keywords&gt;&lt;_language&gt;English&lt;/_language&gt;&lt;_modified&gt;63263427&lt;/_modified&gt;&lt;_pages&gt;5-13&lt;/_pages&gt;&lt;_place_published&gt;Chicago&lt;/_place_published&gt;&lt;_url&gt;http://pku.summon.serialssolutions.com/2.0.0/link/0/eLvHCXMwpV3fa9RAEB5tRRTBH1e1VxVCwRchNtlNNkmpleO4Q-SKgtYHX5b9KUXJnU1O6v_qH9Od3MamFi4FX_KSL5uE7Dc7mZ1vBoCS11H4j03AMujMaKkLRmzCiIxiqUiaU6mKKBcYf_t6lM8-kukkfd8R9fvP3VrJxnTrucKo-R4hBeZtZOzt4meIbaRwu9X31NiAW26uUuzlcEQ-XJhmmnr9dBImlNFLi5E3yZcqll6x0M2yM33w_0_4EO57lzMYrebII7hpygHcG3V2EAZwe9JUr_49gDutVLnauvHnQAYK3es3u5hyKTAp5Af-zbv1bvdwJkp9sCcPg7Wo48r0g9rWSf3Icdv8pULsfg-4UYP1D4rB6GDsBTJVP_6kDL40mvxrYOc2-HQhUuvHd7K4-sHuCwSzk1_XG9lrgbCCLoIfw_F08nn8LvTtMEKFaukwT61Wyoo4duyx1ojMKqx-RKRIEp1nOTUZbqorlTpS6cJZauO8VRlJKxmlhj6BzXJemm0InBunRWwiSYhKZEFyIWK3zjGmU0GyVA7hVcsLvlhVPeFxW0zWkcdxxxn_3LmylCZDeInM4b5rqjtU-GbVN7GsKj6KY0oopSwdwtMGh_yqT4XinTNRl3S8boJVdtVZ5uoNeX1WDyFZc8maZ91pmcr9phz_y9KddSefwd1V0hZG357DZn26NC9gY_F9eQ7l6o5z&lt;/_url&gt;&lt;_volume&gt;70&lt;/_volume&gt;&lt;_journal&gt;Journal of the American Planning Association&lt;/_journal&gt;&lt;_collection_scope&gt;SSCI&lt;/_collection_scope&gt;&lt;/Details&gt;&lt;Extra&gt;&lt;DBUID&gt;{6F35D732-D9FF-4EE9-905F-B0CC4953C663}&lt;/DBUID&gt;&lt;/Extra&gt;&lt;/Item&gt;&lt;/References&gt;&lt;/Group&gt;&lt;/Citation&gt;_x000a_"/>
    <w:docVar w:name="NE.Ref{0F9CAD28-D0B5-4C95-A199-DB2122A62D97}" w:val=" ADDIN NE.Ref.{0F9CAD28-D0B5-4C95-A199-DB2122A62D97}&lt;Citation&gt;&lt;Group&gt;&lt;References&gt;&lt;Item&gt;&lt;ID&gt;986&lt;/ID&gt;&lt;UID&gt;{8E4F1394-19A5-4C8A-83AD-75B600190A34}&lt;/UID&gt;&lt;Title&gt;Fuzzy Comprehensive Evaluation for Carrying Capacity of Regional Water Resources&lt;/Title&gt;&lt;Template&gt;Journal Article&lt;/Template&gt;&lt;Star&gt;0&lt;/Star&gt;&lt;Tag&gt;0&lt;/Tag&gt;&lt;Author&gt;Gong, Li; Jin, Chunling&lt;/Author&gt;&lt;Year&gt;2009&lt;/Year&gt;&lt;Details&gt;&lt;_collection_scope&gt;EI;SCIE;&lt;/_collection_scope&gt;&lt;_created&gt;62293927&lt;/_created&gt;&lt;_impact_factor&gt;   2.644&lt;/_impact_factor&gt;&lt;_issue&gt;12&lt;/_issue&gt;&lt;_journal&gt;Water Resources Management&lt;/_journal&gt;&lt;_modified&gt;62440793&lt;/_modified&gt;&lt;_pages&gt;2505-2513&lt;/_pages&gt;&lt;_volume&gt;23&lt;/_volume&gt;&lt;/Details&gt;&lt;Extra&gt;&lt;DBUID&gt;{E5CFCA40-B99A-4E9F-8A29-87F3858A6670}&lt;/DBUID&gt;&lt;/Extra&gt;&lt;/Item&gt;&lt;/References&gt;&lt;/Group&gt;&lt;Group&gt;&lt;References&gt;&lt;Item&gt;&lt;ID&gt;1000&lt;/ID&gt;&lt;UID&gt;{9D6695A0-42A4-4824-B5A1-AD23EEE6F37A}&lt;/UID&gt;&lt;Title&gt;基于水环境承载力的沁河流域系统优化调控&lt;/Title&gt;&lt;Template&gt;Journal Article&lt;/Template&gt;&lt;Star&gt;0&lt;/Star&gt;&lt;Tag&gt;0&lt;/Tag&gt;&lt;Author&gt;叶龙浩; 周丰; 郭怀成; 高伟; 何成杰; 王翠榆&lt;/Author&gt;&lt;Year&gt;2013&lt;/Year&gt;&lt;Details&gt;&lt;_collection_scope&gt;CSSCI;中国科技核心期刊;中文核心期刊;CSCD;&lt;/_collection_scope&gt;&lt;_created&gt;62293975&lt;/_created&gt;&lt;_issue&gt;6&lt;/_issue&gt;&lt;_journal&gt;地理研究&lt;/_journal&gt;&lt;_modified&gt;62440793&lt;/_modified&gt;&lt;_pages&gt;1007-1016&lt;/_pages&gt;&lt;_volume&gt;32&lt;/_volume&gt;&lt;_translated_author&gt;Ye, Longhao;Zhou, Feng;Guo, Huaicheng;Gao, Wei;He, Chengjie;Wang, Cuiyu&lt;/_translated_author&gt;&lt;/Details&gt;&lt;Extra&gt;&lt;DBUID&gt;{E5CFCA40-B99A-4E9F-8A29-87F3858A6670}&lt;/DBUID&gt;&lt;/Extra&gt;&lt;/Item&gt;&lt;/References&gt;&lt;/Group&gt;&lt;/Citation&gt;_x000a_"/>
    <w:docVar w:name="NE.Ref{0FAA05D0-CDF3-4E03-8157-97D27F000B37}" w:val=" ADDIN NE.Ref.{0FAA05D0-CDF3-4E03-8157-97D27F000B37}&lt;Citation&gt;&lt;Group&gt;&lt;References&gt;&lt;Item&gt;&lt;ID&gt;143&lt;/ID&gt;&lt;UID&gt;{50E8D465-6569-4A9B-860F-74F66EF68EBC}&lt;/UID&gt;&lt;Title&gt;生态系统服务权衡与协同研究进展&lt;/Title&gt;&lt;Template&gt;Journal Article&lt;/Template&gt;&lt;Star&gt;0&lt;/Star&gt;&lt;Tag&gt;0&lt;/Tag&gt;&lt;Author&gt;曹祺文; 卫晓梅; 吴健生&lt;/Author&gt;&lt;Year&gt;2016&lt;/Year&gt;&lt;Details&gt;&lt;_accessed&gt;61407984&lt;/_accessed&gt;&lt;_author_aff&gt;北京大学城市规划与设计学院/城市人居环境科学与技术重点实验室;北京大学城市与环境学院资源与环境地理系/地表过程与模拟教育部重点实验室;&lt;/_author_aff&gt;&lt;_collection_scope&gt;中国科技核心期刊;中文核心期刊;CSCD;&lt;/_collection_scope&gt;&lt;_created&gt;61407984&lt;/_created&gt;&lt;_date&gt;61371360&lt;/_date&gt;&lt;_db_provider&gt;CNKI: 期刊&lt;/_db_provider&gt;&lt;_db_updated&gt;CNKI - Reference&lt;/_db_updated&gt;&lt;_issue&gt;11&lt;/_issue&gt;&lt;_journal&gt;生态学杂志&lt;/_journal&gt;&lt;_keywords&gt;生态系统服务;权衡;协同;价值评估;跨时空集成&lt;/_keywords&gt;&lt;_modified&gt;61407984&lt;/_modified&gt;&lt;_pages&gt;1-13&lt;/_pages&gt;&lt;_url&gt;http://www.cnki.net/KCMS/detail/detail.aspx?FileName=STXZ2016090800S&amp;amp;DbName=CAPJ2015&lt;/_url&gt;&lt;_volume&gt;35&lt;/_volume&gt;&lt;_translated_author&gt;Cao, Qiwen;Wei, Xiaomei;Wu, Jiansheng&lt;/_translated_author&gt;&lt;/Details&gt;&lt;Extra&gt;&lt;DBUID&gt;{4586FB26-B343-42AF-9C29-3BE2E8064B11}&lt;/DBUID&gt;&lt;/Extra&gt;&lt;/Item&gt;&lt;/References&gt;&lt;/Group&gt;&lt;/Citation&gt;_x000a_"/>
    <w:docVar w:name="NE.Ref{0FD96643-8807-4B77-842C-DA78ECEA4984}" w:val=" ADDIN NE.Ref.{0FD96643-8807-4B77-842C-DA78ECEA4984}&lt;Citation&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Ref{1009A023-F362-4E29-BA85-8E055ABC8B94}" w:val=" ADDIN NE.Ref.{1009A023-F362-4E29-BA85-8E055ABC8B94}&lt;Citation&gt;&lt;Group&gt;&lt;References&gt;&lt;Item&gt;&lt;ID&gt;997&lt;/ID&gt;&lt;UID&gt;{F15AF91F-B68A-4FDC-889C-DF12E322F4E3}&lt;/UID&gt;&lt;Title&gt;An integrated model for water management in a rapidly urbanizing catchment&lt;/Title&gt;&lt;Template&gt;Journal Article&lt;/Template&gt;&lt;Star&gt;1&lt;/Star&gt;&lt;Tag&gt;0&lt;/Tag&gt;&lt;Author&gt;Qin, Hua Peng; Su, Qiong; Khu, Soon Thiam&lt;/Author&gt;&lt;Year&gt;2011&lt;/Year&gt;&lt;Details&gt;&lt;_collection_scope&gt;SCIE;&lt;/_collection_scope&gt;&lt;_created&gt;62293958&lt;/_created&gt;&lt;_impact_factor&gt;   4.177&lt;/_impact_factor&gt;&lt;_issue&gt;12&lt;/_issue&gt;&lt;_journal&gt;Environmental Modelling &amp;amp; Software&lt;/_journal&gt;&lt;_modified&gt;62568651&lt;/_modified&gt;&lt;_pages&gt;1502-1514&lt;/_pages&gt;&lt;_url&gt;https://ac.els-cdn.com/S1364815211001642/1-s2.0-S1364815211001642-main.pdf?_tid=066c6b5f-25fe-4c29-89d1-aeddb4c3afa1&amp;amp;acdnat=1541828252_412f926c5f876a0acfe39f31e269a53a 全文链接_x000d__x000a_&lt;/_url&gt;&lt;_volume&gt;26&lt;/_volume&gt;&lt;/Details&gt;&lt;Extra&gt;&lt;DBUID&gt;{E5CFCA40-B99A-4E9F-8A29-87F3858A6670}&lt;/DBUID&gt;&lt;/Extra&gt;&lt;/Item&gt;&lt;/References&gt;&lt;/Group&gt;&lt;Group&gt;&lt;References&gt;&lt;Item&gt;&lt;ID&gt;1009&lt;/ID&gt;&lt;UID&gt;{B5521895-7613-476E-BA53-2055C7FF1EBF}&lt;/UID&gt;&lt;Title&gt;Sustainable utilization of water resources in China: A system dynamics model&lt;/Title&gt;&lt;Template&gt;Journal Article&lt;/Template&gt;&lt;Star&gt;0&lt;/Star&gt;&lt;Tag&gt;0&lt;/Tag&gt;&lt;Author&gt;Sun, Yuhuan; Liu, Ningning; Shang, Jixia; Zhang, Jingyu&lt;/Author&gt;&lt;Year&gt;2017&lt;/Year&gt;&lt;Details&gt;&lt;_abstract&gt;Water resources play an important role in demographic, social, and economic development. The present study divides the macroeconomic factors that affect the sustainable use of water resources into five major subsystems: economy, population, water supply and demand, land resources, and water pollution and management It then constructs a feedback loop and stock-flow chart of the systems with the system dynamics model to simulate water supply and demand conditions and future changes in the gap between supply and demand from 2005 to 2020. Further, this study designs different development programs to simulate the changes to the key variables by changing the value of important model parameters. It is found that a balanced development program can achieve not only steady economic growth, provide a demographic dividend, and protect arable land resources, but also maximize the sewage treatment rate and improve the reutilization efficiency of water. Moreover, we find that the fundamental way in which to bridge the gap between the supply and demand of water resources is to improve water supply rather than control demand. (C) 2016 Elsevier Ltd. All rights reserved.&lt;/_abstract&gt;&lt;_accessed&gt;62294274&lt;/_accessed&gt;&lt;_accession_num&gt;WOS:000391897400011&lt;/_accession_num&gt;&lt;_cited_count&gt;9&lt;/_cited_count&gt;&lt;_collection_scope&gt;EI;SCIE;&lt;/_collection_scope&gt;&lt;_created&gt;62294272&lt;/_created&gt;&lt;_date_display&gt;2017, JAN 20 2017&lt;/_date_display&gt;&lt;_db_provider&gt;ISI&lt;/_db_provider&gt;&lt;_db_updated&gt;Web of Science-All&lt;/_db_updated&gt;&lt;_doi&gt;10.1016/j.jclepro.2016.07.110&lt;/_doi&gt;&lt;_impact_factor&gt;   5.651&lt;/_impact_factor&gt;&lt;_isbn&gt;0959-6526&lt;/_isbn&gt;&lt;_issue&gt;SI2&lt;/_issue&gt;&lt;_journal&gt;Journal of cleaner production&lt;/_journal&gt;&lt;_modified&gt;62440780&lt;/_modified&gt;&lt;_notes&gt;全部被引次数: 12&lt;/_notes&gt;&lt;_pages&gt;613-625&lt;/_pages&gt;&lt;_url&gt;http://gateway.isiknowledge.com/gateway/Gateway.cgi?GWVersion=2&amp;amp;SrcAuth=AegeanSoftware&amp;amp;SrcApp=NoteExpress&amp;amp;DestLinkType=FullRecord&amp;amp;DestApp=WOS&amp;amp;KeyUT=000391897400011&lt;/_url&gt;&lt;_volume&gt;142&lt;/_volume&gt;&lt;/Details&gt;&lt;Extra&gt;&lt;DBUID&gt;{E5CFCA40-B99A-4E9F-8A29-87F3858A6670}&lt;/DBUID&gt;&lt;/Extra&gt;&lt;/Item&gt;&lt;/References&gt;&lt;/Group&gt;&lt;Group&gt;&lt;References&gt;&lt;Item&gt;&lt;ID&gt;1014&lt;/ID&gt;&lt;UID&gt;{3C2E402C-F6E0-466D-9C77-16C75EF1395C}&lt;/UID&gt;&lt;Title&gt;A system dynamics urban water management model for Macau, China&lt;/Title&gt;&lt;Template&gt;Journal Article&lt;/Template&gt;&lt;Star&gt;0&lt;/Star&gt;&lt;Tag&gt;0&lt;/Tag&gt;&lt;Author&gt;Wei, Tong; Lou, Inchio; Yang, Zhifeng; Li, Yingxia&lt;/Author&gt;&lt;Year&gt;2016&lt;/Year&gt;&lt;Details&gt;&lt;_collection_scope&gt;CSCD;SCIE;&lt;/_collection_scope&gt;&lt;_created&gt;62294283&lt;/_created&gt;&lt;_impact_factor&gt;   3.120&lt;/_impact_factor&gt;&lt;_issue&gt;12&lt;/_issue&gt;&lt;_journal&gt;Journal of Environmental Sciences&lt;/_journal&gt;&lt;_modified&gt;62440812&lt;/_modified&gt;&lt;_pages&gt;117-126&lt;/_pages&gt;&lt;_volume&gt;50&lt;/_volume&gt;&lt;/Details&gt;&lt;Extra&gt;&lt;DBUID&gt;{E5CFCA40-B99A-4E9F-8A29-87F3858A6670}&lt;/DBUID&gt;&lt;/Extra&gt;&lt;/Item&gt;&lt;/References&gt;&lt;/Group&gt;&lt;/Citation&gt;_x000a_"/>
    <w:docVar w:name="NE.Ref{1069268C-65C7-4EC6-8834-463FB68DE1BC}" w:val=" ADDIN NE.Ref.{1069268C-65C7-4EC6-8834-463FB68DE1BC}&lt;Citation&gt;&lt;Group&gt;&lt;References&gt;&lt;Item&gt;&lt;ID&gt;127&lt;/ID&gt;&lt;UID&gt;{2E02B43E-D216-4804-BCEE-E701B275A49D}&lt;/UID&gt;&lt;Title&gt;Mapping social-ecological vulnerability to flooding: a sub-national approach for Germany&lt;/Title&gt;&lt;Template&gt;Thesis&lt;/Template&gt;&lt;Star&gt;0&lt;/Star&gt;&lt;Tag&gt;0&lt;/Tag&gt;&lt;Author&gt;Damm, Marion&lt;/Author&gt;&lt;Year&gt;2010&lt;/Year&gt;&lt;Details&gt;&lt;_created&gt;61350709&lt;/_created&gt;&lt;_modified&gt;61350711&lt;/_modified&gt;&lt;_publisher&gt;Rheinischen Friedrich-Wilhelms University of Bonn, United Nations University-EHS&lt;/_publisher&gt;&lt;_place_published&gt;Bonn&lt;/_place_published&gt;&lt;/Details&gt;&lt;Extra&gt;&lt;DBUID&gt;{31F9CFF5-4EB5-41E0-8180-BAFB923E486F}&lt;/DBUID&gt;&lt;/Extra&gt;&lt;/Item&gt;&lt;/References&gt;&lt;/Group&gt;&lt;/Citation&gt;_x000a_"/>
    <w:docVar w:name="NE.Ref{106A3C8B-D20A-423F-BEFC-A850CACD2B14}" w:val=" ADDIN NE.Ref.{106A3C8B-D20A-423F-BEFC-A850CACD2B14}&lt;Citation&gt;&lt;Group&gt;&lt;References&gt;&lt;Item&gt;&lt;ID&gt;136&lt;/ID&gt;&lt;UID&gt;{24ED258A-AC0D-4681-BE0A-5F9204E75251}&lt;/UID&gt;&lt;Title&gt;Vulnerability&lt;/Title&gt;&lt;Template&gt;Journal Article&lt;/Template&gt;&lt;Star&gt;0&lt;/Star&gt;&lt;Tag&gt;0&lt;/Tag&gt;&lt;Author&gt;Adger, W Neil&lt;/Author&gt;&lt;Year&gt;2006&lt;/Year&gt;&lt;Details&gt;&lt;_created&gt;61348997&lt;/_created&gt;&lt;_issue&gt;3&lt;/_issue&gt;&lt;_journal&gt;Global Environmental Change&lt;/_journal&gt;&lt;_modified&gt;62182693&lt;/_modified&gt;&lt;_pages&gt;268-281&lt;/_pages&gt;&lt;_volume&gt;16&lt;/_volume&gt;&lt;/Details&gt;&lt;Extra&gt;&lt;DBUID&gt;{E5CFCA40-B99A-4E9F-8A29-87F3858A6670}&lt;/DBUID&gt;&lt;/Extra&gt;&lt;/Item&gt;&lt;/References&gt;&lt;/Group&gt;&lt;Group&gt;&lt;References&gt;&lt;Item&gt;&lt;ID&gt;98&lt;/ID&gt;&lt;UID&gt;{2F0C0DEA-0B1B-483D-A45A-DA92A52F087A}&lt;/UID&gt;&lt;Title&gt;A review of vulnerability indicators for deltaic social-ecological systems&lt;/Title&gt;&lt;Template&gt;Journal Article&lt;/Template&gt;&lt;Star&gt;1&lt;/Star&gt;&lt;Tag&gt;5&lt;/Tag&gt;&lt;Author&gt;Sebesvari, Zita; Renaud, Fabrice G; Haas, Susanne; Tessler, Zachary; Hagenlocher, Michael; Kloos, Julia; Szabo, Sylvia; Tejedor, Alejandro; Kuenzer, Claudia&lt;/Author&gt;&lt;Year&gt;2016&lt;/Year&gt;&lt;Details&gt;&lt;_accessed&gt;61344744&lt;/_accessed&gt;&lt;_collection_scope&gt;SCIE;&lt;/_collection_scope&gt;&lt;_created&gt;61344744&lt;/_created&gt;&lt;_db_updated&gt;CrossRef&lt;/_db_updated&gt;&lt;_doi&gt;10.1007/s11625-016-0366-4&lt;/_doi&gt;&lt;_impact_factor&gt;   3.429&lt;/_impact_factor&gt;&lt;_isbn&gt;1862-4065&lt;/_isbn&gt;&lt;_issue&gt;4&lt;/_issue&gt;&lt;_journal&gt;Sustainability Science&lt;/_journal&gt;&lt;_modified&gt;62182693&lt;/_modified&gt;&lt;_pages&gt;575-590&lt;/_pages&gt;&lt;_tertiary_title&gt;Sustain Sci&lt;/_tertiary_title&gt;&lt;_url&gt;http://link.springer.com/10.1007/s11625-016-0366-4_x000d__x000a_http://link.springer.com/content/pdf/10.1007/s11625-016-0366-4&lt;/_url&gt;&lt;_volume&gt;11&lt;/_volume&gt;&lt;/Details&gt;&lt;Extra&gt;&lt;DBUID&gt;{E5CFCA40-B99A-4E9F-8A29-87F3858A6670}&lt;/DBUID&gt;&lt;/Extra&gt;&lt;/Item&gt;&lt;/References&gt;&lt;/Group&gt;&lt;/Citation&gt;_x000a_"/>
    <w:docVar w:name="NE.Ref{108116F3-DCE5-4A54-8D40-D97C9438AE5B}" w:val=" ADDIN NE.Ref.{108116F3-DCE5-4A54-8D40-D97C9438AE5B}&lt;Citation&gt;&lt;Group&gt;&lt;References&gt;&lt;Item&gt;&lt;ID&gt;507&lt;/ID&gt;&lt;UID&gt;{C0C0475C-ECC8-466D-B9E5-5E0FBC39F10E}&lt;/UID&gt;&lt;Title&gt;生态系统恢复力研究进展综述&lt;/Title&gt;&lt;Template&gt;Journal Article&lt;/Template&gt;&lt;Star&gt;0&lt;/Star&gt;&lt;Tag&gt;0&lt;/Tag&gt;&lt;Author&gt;闫海明; 战金艳; 张韬&lt;/Author&gt;&lt;Year&gt;2012&lt;/Year&gt;&lt;Details&gt;&lt;_accessed&gt;61709607&lt;/_accessed&gt;&lt;_author_aff&gt;北京师范大学环境学院水环境模拟国家重点实验室;&lt;/_author_aff&gt;&lt;_collection_scope&gt;中国科技核心期刊;中文核心期刊;CSCD;&lt;/_collection_scope&gt;&lt;_created&gt;61709607&lt;/_created&gt;&lt;_date&gt;59012640&lt;/_date&gt;&lt;_db_provider&gt;CNKI: 期刊&lt;/_db_provider&gt;&lt;_db_updated&gt;CNKI - Reference&lt;/_db_updated&gt;&lt;_issue&gt;3&lt;/_issue&gt;&lt;_journal&gt;地理科学进展&lt;/_journal&gt;&lt;_keywords&gt;生态系统恢复力;稳定性;工程恢复力;生态恢复力;适应性循环;恢复力联盟&lt;/_keywords&gt;&lt;_language&gt;Chinese&lt;/_language&gt;&lt;_modified&gt;61793210&lt;/_modified&gt;&lt;_pages&gt;303-314&lt;/_pages&gt;&lt;_url&gt;http://www.cnki.net/KCMS/detail/detail.aspx?FileName=DLKJ201203004&amp;amp;DbName=CJFQ2012&lt;/_url&gt;&lt;_volume&gt;31&lt;/_volume&gt;&lt;_translated_author&gt;Yan, Haiming;Zhan, Jinyan;Zhang, Tao&lt;/_translated_author&gt;&lt;/Details&gt;&lt;Extra&gt;&lt;DBUID&gt;{4586FB26-B343-42AF-9C29-3BE2E8064B11}&lt;/DBUID&gt;&lt;/Extra&gt;&lt;/Item&gt;&lt;/References&gt;&lt;/Group&gt;&lt;/Citation&gt;_x000a_"/>
    <w:docVar w:name="NE.Ref{108E2A26-D70E-42E1-A6CE-EC0A5AAE2C36}" w:val=" ADDIN NE.Ref.{108E2A26-D70E-42E1-A6CE-EC0A5AAE2C36}&lt;Citation&gt;&lt;Group&gt;&lt;References&gt;&lt;Item&gt;&lt;ID&gt;547&lt;/ID&gt;&lt;UID&gt;{CE328781-1652-413A-862C-2820EB9870B5}&lt;/UID&gt;&lt;Title&gt;Impacts of road network expansion on landscape ecological risk in a megacity, China: A case study of Beijing&lt;/Title&gt;&lt;Template&gt;Journal Article&lt;/Template&gt;&lt;Star&gt;0&lt;/Star&gt;&lt;Tag&gt;0&lt;/Tag&gt;&lt;Author&gt;Mo, Wenbo; Wang, Yong; Zhang, Yingxue; Zhuang, Dafang&lt;/Author&gt;&lt;Year&gt;2017&lt;/Year&gt;&lt;Details&gt;&lt;_accessed&gt;61828852&lt;/_accessed&gt;&lt;_collection_scope&gt;EI;SCI;SCIE;&lt;/_collection_scope&gt;&lt;_created&gt;61828852&lt;/_created&gt;&lt;_db_updated&gt;CrossRef&lt;/_db_updated&gt;&lt;_doi&gt;10.1016/j.scitotenv.2016.09.048&lt;/_doi&gt;&lt;_impact_factor&gt;   4.900&lt;/_impact_factor&gt;&lt;_isbn&gt;00489697&lt;/_isbn&gt;&lt;_journal&gt;Science of The Total Environment&lt;/_journal&gt;&lt;_modified&gt;61828852&lt;/_modified&gt;&lt;_pages&gt;1000-1011&lt;/_pages&gt;&lt;_tertiary_title&gt;Science of The Total Environment&lt;/_tertiary_title&gt;&lt;_url&gt;http://linkinghub.elsevier.com/retrieve/pii/S0048969716319593_x000d__x000a_http://api.elsevier.com/content/article/PII:S0048969716319593?httpAccept=text/plain&lt;/_url&gt;&lt;_volume&gt;574&lt;/_volume&gt;&lt;/Details&gt;&lt;Extra&gt;&lt;DBUID&gt;{4586FB26-B343-42AF-9C29-3BE2E8064B11}&lt;/DBUID&gt;&lt;/Extra&gt;&lt;/Item&gt;&lt;/References&gt;&lt;/Group&gt;&lt;/Citation&gt;_x000a_"/>
    <w:docVar w:name="NE.Ref{10B81774-02E3-4036-80FA-AE7BCCF74D17}" w:val=" ADDIN NE.Ref.{10B81774-02E3-4036-80FA-AE7BCCF74D17}&lt;Citation&gt;&lt;Group&gt;&lt;References&gt;&lt;Item&gt;&lt;ID&gt;899&lt;/ID&gt;&lt;UID&gt;{C78D8283-5447-4E41-A35C-B954A1575C1F}&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0.742&lt;/_impact_factor&gt;&lt;_isbn&gt;0165-0203&lt;/_isbn&gt;&lt;_issue&gt;4&lt;/_issue&gt;&lt;_journal&gt;Natural Resources Forum&lt;/_journal&gt;&lt;_modified&gt;62568947&lt;/_modified&gt;&lt;_pages&gt;245-262&lt;/_pages&gt;&lt;_url&gt;https://onlinelibrary.wiley.com:443/doi/pdf/10.1111/j.1477-8947.2012.01463.x 全文链接_x000d__x000a_&lt;/_url&gt;&lt;_volume&gt;36&lt;/_volume&gt;&lt;/Details&gt;&lt;Extra&gt;&lt;DBUID&gt;{E5CFCA40-B99A-4E9F-8A29-87F3858A6670}&lt;/DBUID&gt;&lt;/Extra&gt;&lt;/Item&gt;&lt;/References&gt;&lt;/Group&gt;&lt;/Citation&gt;_x000a_"/>
    <w:docVar w:name="NE.Ref{1104C27B-EC7B-4F35-91A5-22C1A2355FF1}" w:val=" ADDIN NE.Ref.{1104C27B-EC7B-4F35-91A5-22C1A2355FF1}&lt;Citation&gt;&lt;Group&gt;&lt;References&gt;&lt;Item&gt;&lt;ID&gt;144&lt;/ID&gt;&lt;UID&gt;{9DE79B08-2378-438D-81D3-56CD73BE2CF2}&lt;/UID&gt;&lt;Title&gt;Potential application of ecological models in the European environmental risk assessment of chemicals I: Review of protection goals in EU directives and regulations&lt;/Title&gt;&lt;Template&gt;Journal Article&lt;/Template&gt;&lt;Star&gt;0&lt;/Star&gt;&lt;Tag&gt;0&lt;/Tag&gt;&lt;Author&gt;Hommen, Udo; Baveco, J M; Galic, Nika; Brink, Paul J Van Den&lt;/Author&gt;&lt;Year&gt;2010&lt;/Year&gt;&lt;Details&gt;&lt;_created&gt;61408345&lt;/_created&gt;&lt;_issue&gt;3&lt;/_issue&gt;&lt;_journal&gt;Integrated Environmental Assessment &amp;amp; Management&lt;/_journal&gt;&lt;_modified&gt;61408345&lt;/_modified&gt;&lt;_pages&gt;325–337&lt;/_pages&gt;&lt;_volume&gt;6&lt;/_volume&gt;&lt;/Details&gt;&lt;Extra&gt;&lt;DBUID&gt;{4586FB26-B343-42AF-9C29-3BE2E8064B11}&lt;/DBUID&gt;&lt;/Extra&gt;&lt;/Item&gt;&lt;/References&gt;&lt;/Group&gt;&lt;/Citation&gt;_x000a_"/>
    <w:docVar w:name="NE.Ref{11152D26-ED4C-4615-969D-03D6A5020A48}" w:val=" ADDIN NE.Ref.{11152D26-ED4C-4615-969D-03D6A5020A48}&lt;Citation&gt;&lt;Group&gt;&lt;References&gt;&lt;Item&gt;&lt;ID&gt;990&lt;/ID&gt;&lt;UID&gt;{8909E670-BE39-4605-BF90-9F5906CF1DCE}&lt;/UID&gt;&lt;Title&gt;关于发布计算污染物排放量的排污系数和物料衡算方法的公告. http://www.mee.gov.cn/gkml/hbb/bgg/201712/t20171229_428887.htm&lt;/Title&gt;&lt;Template&gt;Web Page&lt;/Template&gt;&lt;Star&gt;0&lt;/Star&gt;&lt;Tag&gt;0&lt;/Tag&gt;&lt;Author&gt;环境保护部&lt;/Author&gt;&lt;Year&gt;2017&lt;/Year&gt;&lt;Details&gt;&lt;_accessed&gt;63235803&lt;/_accessed&gt;&lt;_created&gt;63235803&lt;/_created&gt;&lt;_date_display&gt;2020-01-31&lt;/_date_display&gt;&lt;_issue&gt;2020-01-31&lt;/_issue&gt;&lt;_modified&gt;63235803&lt;/_modified&gt;&lt;_url&gt;http://www.mee.gov.cn/gkml/hbb/bgg/201712/t20171229_428887.htm&lt;/_url&gt;&lt;_volume&gt;2020&lt;/_volume&gt;&lt;_translated_author&gt;Huan, Jingbaohubu&lt;/_translated_author&gt;&lt;/Details&gt;&lt;Extra&gt;&lt;DBUID&gt;{6F35D732-D9FF-4EE9-905F-B0CC4953C663}&lt;/DBUID&gt;&lt;/Extra&gt;&lt;/Item&gt;&lt;/References&gt;&lt;/Group&gt;&lt;/Citation&gt;_x000a_"/>
    <w:docVar w:name="NE.Ref{111601A3-5B30-4565-870C-9559A69F0609}" w:val=" ADDIN NE.Ref.{111601A3-5B30-4565-870C-9559A69F0609}&lt;Citation&gt;&lt;Group&gt;&lt;References&gt;&lt;Item&gt;&lt;ID&gt;1525&lt;/ID&gt;&lt;UID&gt;{AF8B9FDF-3249-471D-A113-A9EAC66357CA}&lt;/UID&gt;&lt;Title&gt;中国经济发展中水土资源的“增长尾效”分析&lt;/Title&gt;&lt;Template&gt;Journal Article&lt;/Template&gt;&lt;Star&gt;0&lt;/Star&gt;&lt;Tag&gt;0&lt;/Tag&gt;&lt;Author&gt;谢书玲; 王铮; 薛俊波&lt;/Author&gt;&lt;Year&gt;2005&lt;/Year&gt;&lt;Details&gt;&lt;_language&gt;Chinese&lt;/_language&gt;&lt;_created&gt;63268744&lt;/_created&gt;&lt;_modified&gt;63269187&lt;/_modified&gt;&lt;_url&gt;http://kns.cnki.net/KCMS/detail/detail.aspx?FileName=GLSJ200507003&amp;amp;DbName=CJFQ2005&lt;/_url&gt;&lt;_journal&gt;管理世界&lt;/_journal&gt;&lt;_issue&gt;7&lt;/_issue&gt;&lt;_pages&gt;22-25+54&lt;/_pages&gt;&lt;_date&gt;55513440&lt;/_date&gt;&lt;_keywords&gt;增长尾效;水资源;土地资源;中国&lt;/_keywords&gt;&lt;_author_aff&gt;华东师范大学地理信息科学教育部重点实验室;华东师范大学地理信息科学教育部重点实验室;中国科学院政策与管理研究所 中国科学院政策与管理研究所&lt;/_author_aff&gt;&lt;_db_provider&gt;CNKI: 期刊&lt;/_db_provider&gt;&lt;_accessed&gt;63268744&lt;/_accessed&gt;&lt;_db_updated&gt;CNKI - Reference&lt;/_db_updated&gt;&lt;_collection_scope&gt;CSSCI-C;PKU&lt;/_collection_scope&gt;&lt;_translated_author&gt;Xie, Shuling;Wang, Zheng;Xue, Junbo&lt;/_translated_author&gt;&lt;/Details&gt;&lt;Extra&gt;&lt;DBUID&gt;{6F35D732-D9FF-4EE9-905F-B0CC4953C663}&lt;/DBUID&gt;&lt;/Extra&gt;&lt;/Item&gt;&lt;/References&gt;&lt;/Group&gt;&lt;/Citation&gt;_x000a_"/>
    <w:docVar w:name="NE.Ref{1121BD99-0EBC-40E4-86E9-523DDBEE38D5}" w:val=" ADDIN NE.Ref.{1121BD99-0EBC-40E4-86E9-523DDBEE38D5}&lt;Citation&gt;&lt;Group&gt;&lt;References&gt;&lt;Item&gt;&lt;ID&gt;270&lt;/ID&gt;&lt;UID&gt;{34040E61-9D4C-452B-8BE8-B32F5AAE0FD4}&lt;/UID&gt;&lt;Title&gt;Social Sustainability and New Communities: Moving from Concept to Practice in the UK&lt;/Title&gt;&lt;Template&gt;Journal Article&lt;/Template&gt;&lt;Star&gt;0&lt;/Star&gt;&lt;Tag&gt;0&lt;/Tag&gt;&lt;Author&gt;Woodcraft, Saffron&lt;/Author&gt;&lt;Year&gt;2012&lt;/Year&gt;&lt;Details&gt;&lt;_created&gt;62235091&lt;/_created&gt;&lt;_issue&gt;1&lt;/_issue&gt;&lt;_journal&gt;Procedia - Social and Behavioral Sciences&lt;/_journal&gt;&lt;_modified&gt;62522023&lt;/_modified&gt;&lt;_pages&gt;29-42&lt;/_pages&gt;&lt;_volume&gt;68&lt;/_volume&gt;&lt;/Details&gt;&lt;Extra&gt;&lt;DBUID&gt;{E5CFCA40-B99A-4E9F-8A29-87F3858A6670}&lt;/DBUID&gt;&lt;/Extra&gt;&lt;/Item&gt;&lt;/References&gt;&lt;/Group&gt;&lt;/Citation&gt;_x000a_"/>
    <w:docVar w:name="NE.Ref{11BD9BD3-B6B2-4C23-8D1E-4E34DF0CE407}" w:val=" ADDIN NE.Ref.{11BD9BD3-B6B2-4C23-8D1E-4E34DF0CE407}&lt;Citation&gt;&lt;Group&gt;&lt;References&gt;&lt;Item&gt;&lt;ID&gt;145&lt;/ID&gt;&lt;UID&gt;{3F02E3A3-480A-43B5-AC1D-8085ABBD9005}&lt;/UID&gt;&lt;Title&gt;Characteristics of Karst Ecosystems of Vietnam and Their Vulnerability to Human Impact&lt;/Title&gt;&lt;Template&gt;Journal Article&lt;/Template&gt;&lt;Star&gt;0&lt;/Star&gt;&lt;Tag&gt;0&lt;/Tag&gt;&lt;Author&gt;Tuyet, Do&lt;/Author&gt;&lt;Year&gt;2001&lt;/Year&gt;&lt;Details&gt;&lt;_issue&gt;3&lt;/_issue&gt;&lt;_journal&gt;Acta Geologica Sinica(English Edition)&lt;/_journal&gt;&lt;_pages&gt;325–329&lt;/_pages&gt;&lt;_volume&gt;75&lt;/_volume&gt;&lt;_created&gt;61352444&lt;/_created&gt;&lt;_modified&gt;61352444&lt;/_modified&gt;&lt;/Details&gt;&lt;Extra&gt;&lt;DBUID&gt;{31F9CFF5-4EB5-41E0-8180-BAFB923E486F}&lt;/DBUID&gt;&lt;/Extra&gt;&lt;/Item&gt;&lt;/References&gt;&lt;/Group&gt;&lt;/Citation&gt;_x000a_"/>
    <w:docVar w:name="NE.Ref{11C1E74A-549D-450D-8262-525DF8C94078}" w:val=" ADDIN NE.Ref.{11C1E74A-549D-450D-8262-525DF8C94078}&lt;Citation&gt;&lt;Group&gt;&lt;References&gt;&lt;Item&gt;&lt;ID&gt;1754&lt;/ID&gt;&lt;UID&gt;{FF5E4112-793A-429F-A3A5-C1E2B3D89AF7}&lt;/UID&gt;&lt;Title&gt;Understanding water-energy-food and ecosystem interactions using the nexus simulation tool NexSym&lt;/Title&gt;&lt;Template&gt;Journal Article&lt;/Template&gt;&lt;Star&gt;0&lt;/Star&gt;&lt;Tag&gt;0&lt;/Tag&gt;&lt;Author&gt;Martinez-Hernandez, Elias; Leach, Matthew; Yang, Aidong&lt;/Author&gt;&lt;Year&gt;2017&lt;/Year&gt;&lt;Details&gt;&lt;_accession_num&gt;WOS:000415768400085&lt;/_accession_num&gt;&lt;_cited_count&gt;6&lt;/_cited_count&gt;&lt;_collection_scope&gt;EI;SCI;SCIE;&lt;/_collection_scope&gt;&lt;_created&gt;62557983&lt;/_created&gt;&lt;_date_display&gt;2017_x000d__x000a_NOV 15 2017&lt;/_date_display&gt;&lt;_doi&gt;10.1016/j.apenergy.2017.09.022&lt;/_doi&gt;&lt;_impact_factor&gt;   8.426&lt;/_impact_factor&gt;&lt;_isbn&gt;0306-2619&lt;/_isbn&gt;&lt;_journal&gt;Applied Energy&lt;/_journal&gt;&lt;_modified&gt;63281472&lt;/_modified&gt;&lt;_pages&gt;1009-1021&lt;/_pages&gt;&lt;_url&gt;https://ac.els-cdn.com/S0306261917312941/1-s2.0-S0306261917312941-main.pdf?_tid=b2d59051-4153-43f9-acb8-3ce60f2f0d67&amp;amp;acdnat=1544462371_db6d7315a59bee9ba17e1e15f91ed61a 全文链接_x000d__x000a_&lt;/_url&gt;&lt;_volume&gt;206&lt;/_volume&gt;&lt;/Details&gt;&lt;Extra&gt;&lt;DBUID&gt;{6F35D732-D9FF-4EE9-905F-B0CC4953C663}&lt;/DBUID&gt;&lt;/Extra&gt;&lt;/Item&gt;&lt;/References&gt;&lt;/Group&gt;&lt;/Citation&gt;_x000a_"/>
    <w:docVar w:name="NE.Ref{11C6498C-438A-4B84-A9ED-1E138BB57E4B}" w:val=" ADDIN NE.Ref.{11C6498C-438A-4B84-A9ED-1E138BB57E4B}&lt;Citation&gt;&lt;Group&gt;&lt;References&gt;&lt;Item&gt;&lt;ID&gt;54&lt;/ID&gt;&lt;UID&gt;{7F814397-704E-4E88-ACF0-D7AFA280E617}&lt;/UID&gt;&lt;Title&gt;A Meta-Analysis of Global Urban Land Expansion&lt;/Title&gt;&lt;Template&gt;Journal Article&lt;/Template&gt;&lt;Star&gt;0&lt;/Star&gt;&lt;Tag&gt;0&lt;/Tag&gt;&lt;Author&gt;Seto, Karen C; Michail, Fragkias; Burak, Güneralp; Reilly, Michael K&lt;/Author&gt;&lt;Year&gt;2011&lt;/Year&gt;&lt;Details&gt;&lt;_collection_scope&gt;SCIE;&lt;/_collection_scope&gt;&lt;_created&gt;60809337&lt;/_created&gt;&lt;_impact_factor&gt;   3.234&lt;/_impact_factor&gt;&lt;_issue&gt;8&lt;/_issue&gt;&lt;_journal&gt;Plos One&lt;/_journal&gt;&lt;_modified&gt;60809337&lt;/_modified&gt;&lt;_pages&gt;: e23777.&lt;/_pages&gt;&lt;_volume&gt;6&lt;/_volume&gt;&lt;/Details&gt;&lt;Extra&gt;&lt;DBUID&gt;{25970773-76E5-4D32-824E-71E4B431B102}&lt;/DBUID&gt;&lt;/Extra&gt;&lt;/Item&gt;&lt;/References&gt;&lt;/Group&gt;&lt;Group&gt;&lt;References&gt;&lt;Item&gt;&lt;ID&gt;55&lt;/ID&gt;&lt;UID&gt;{C3815091-9C45-4F6D-B4E1-2989D0D0E808}&lt;/UID&gt;&lt;Title&gt;Drivers of urban growth in the Kathmandu valley, Nepal: Examining the efficacy of the analytic hierarchy process&lt;/Title&gt;&lt;Template&gt;Journal Article&lt;/Template&gt;&lt;Star&gt;0&lt;/Star&gt;&lt;Tag&gt;0&lt;/Tag&gt;&lt;Author&gt;Thapa, Rajesh Bahadur; Murayama, Yuji&lt;/Author&gt;&lt;Year&gt;2010&lt;/Year&gt;&lt;Details&gt;&lt;_collection_scope&gt;SSCI;&lt;/_collection_scope&gt;&lt;_created&gt;60809350&lt;/_created&gt;&lt;_impact_factor&gt;   2.494&lt;/_impact_factor&gt;&lt;_issue&gt;1&lt;/_issue&gt;&lt;_journal&gt;Applied Geography&lt;/_journal&gt;&lt;_modified&gt;60809350&lt;/_modified&gt;&lt;_pages&gt;70-83&lt;/_pages&gt;&lt;_volume&gt;30&lt;/_volume&gt;&lt;/Details&gt;&lt;Extra&gt;&lt;DBUID&gt;{25970773-76E5-4D32-824E-71E4B431B102}&lt;/DBUID&gt;&lt;/Extra&gt;&lt;/Item&gt;&lt;/References&gt;&lt;/Group&gt;&lt;/Citation&gt;_x000a_"/>
    <w:docVar w:name="NE.Ref{11FA33C7-B739-4259-9A77-90F449A178BA}" w:val=" ADDIN NE.Ref.{11FA33C7-B739-4259-9A77-90F449A178BA}&lt;Citation&gt;&lt;Group&gt;&lt;References&gt;&lt;Item&gt;&lt;ID&gt;1995&lt;/ID&gt;&lt;UID&gt;{6AFEA1A9-E19E-410B-BD4E-CAB4A0EBF94E}&lt;/UID&gt;&lt;Title&gt;The competitive relationship between food and energy production for water in China&lt;/Title&gt;&lt;Template&gt;Journal Article&lt;/Template&gt;&lt;Star&gt;0&lt;/Star&gt;&lt;Tag&gt;0&lt;/Tag&gt;&lt;Author&gt;Hua, En; Wang, Xinyu; Engel, Bernard A; Sun, Shikun; Wang, Yubao&lt;/Author&gt;&lt;Year&gt;2020&lt;/Year&gt;&lt;Details&gt;&lt;_created&gt;63354153&lt;/_created&gt;&lt;_modified&gt;63354161&lt;/_modified&gt;&lt;_url&gt;http://pku.summon.serialssolutions.com/2.0.0/link/0/eLvHCXMwnV1bS8MwFD7MPemDd3HeyB_oTNOlSR-9bIgoiOhzSXPBTehKcfj3PUlbHTIFfW5SytfTc7403_kCkLAhjb7lBJVKWqhMOjEqBKMciYYsFJUaV2AKv33fLX0v7x7YZMxve3D-w4Z-EGbNEE_MLl6WlQ29P1kw-0yQl3uXx-vLz00EQRsTZv-nK-Us_WrgWX2X1aVpqdxMtv78ZNuw2TJLctGEwg70bLkLG0t-g3vwiEFBdGDKQTJE6k4K9zKtSCvZIm4-N0SVhtjQF0iqxhQWh-GlmrwjO63JtCTh6O19eJ6Mn65uovZQhUjHuBqNEJVEaG_7hUTJaKeKWCqutGbGmiKz-J6YMzFXQlks5ZxS4zSSLKG54Tg8OYB-OS_tIRDmMu2yIjGYBUbGaGm0EJj7LXKaWAg-gGGHZ1413hl5Jyqb5S1YuQcrb8AagOxQz1sC0BT2HLH-ferR_6cewzrzi2jfp05PoP9WL-wprFWvi7MQTx8UOM1t&lt;/_url&gt;&lt;_journal&gt;Journal of Cleaner Production&lt;/_journal&gt;&lt;_volume&gt;247&lt;/_volume&gt;&lt;_number&gt;1&lt;/_number&gt;&lt;_pages&gt;119103&lt;/_pages&gt;&lt;_doi&gt;10.1016/j.jclepro.2019.119103&lt;/_doi&gt;&lt;_date_display&gt;2020&lt;/_date_display&gt;&lt;_date&gt;63113760&lt;/_date&gt;&lt;_isbn&gt;0959-6526&lt;/_isbn&gt;&lt;_ori_publication&gt;Elsevier Ltd&lt;/_ori_publication&gt;&lt;_keywords&gt;Water; Energy; China; Water footprint; Food&lt;/_keywords&gt;&lt;_accessed&gt;63354161&lt;/_accessed&gt;&lt;_db_updated&gt;PKU Search&lt;/_db_updated&gt;&lt;_impact_factor&gt;   6.395&lt;/_impact_factor&gt;&lt;_collection_scope&gt;SCIE;EI&lt;/_collection_scope&gt;&lt;/Details&gt;&lt;Extra&gt;&lt;DBUID&gt;{6F35D732-D9FF-4EE9-905F-B0CC4953C663}&lt;/DBUID&gt;&lt;/Extra&gt;&lt;/Item&gt;&lt;/References&gt;&lt;/Group&gt;&lt;/Citation&gt;_x000a_"/>
    <w:docVar w:name="NE.Ref{12053A5D-605A-4CC4-A69C-DB47BDDFC262}" w:val=" ADDIN NE.Ref.{12053A5D-605A-4CC4-A69C-DB47BDDFC262}&lt;Citation&gt;&lt;Group&gt;&lt;References&gt;&lt;Item&gt;&lt;ID&gt;709&lt;/ID&gt;&lt;UID&gt;{F51D74EE-0F82-450D-885B-7D59215F70D3}&lt;/UID&gt;&lt;Title&gt;新疆能源可持续发展的系统动力学模型与分析&lt;/Title&gt;&lt;Template&gt;Journal Article&lt;/Template&gt;&lt;Star&gt;0&lt;/Star&gt;&lt;Tag&gt;0&lt;/Tag&gt;&lt;Author&gt;肖仁俊; 董志; 李秀婷; 董纪昌&lt;/Author&gt;&lt;Year&gt;2014&lt;/Year&gt;&lt;Details&gt;&lt;_accessed&gt;62871706&lt;/_accessed&gt;&lt;_author_aff&gt;中国科学院大学管理学院;&lt;/_author_aff&gt;&lt;_collection_scope&gt;CSSCI-C;PKU&lt;/_collection_scope&gt;&lt;_created&gt;62871706&lt;/_created&gt;&lt;_date&gt;60307200&lt;/_date&gt;&lt;_db_provider&gt;CNKI: 期刊&lt;/_db_provider&gt;&lt;_db_updated&gt;CNKI - Reference&lt;/_db_updated&gt;&lt;_issue&gt;8&lt;/_issue&gt;&lt;_journal&gt;管理评论&lt;/_journal&gt;&lt;_keywords&gt;能源-经济-环境;系统动力学;可持续发展&lt;/_keywords&gt;&lt;_language&gt;Chinese&lt;/_language&gt;&lt;_modified&gt;62871707&lt;/_modified&gt;&lt;_pages&gt;31-41&lt;/_pages&gt;&lt;_url&gt;http://kns.cnki.net/KCMS/detail/detail.aspx?FileName=ZWGD201408005&amp;amp;DbName=CJFQ2014&lt;/_url&gt;&lt;_volume&gt;26&lt;/_volume&gt;&lt;_translated_author&gt;Xiao, Renjun;Dong, Zhi;Li, Xiuting;Dong, Jichang&lt;/_translated_author&gt;&lt;/Details&gt;&lt;Extra&gt;&lt;DBUID&gt;{6F35D732-D9FF-4EE9-905F-B0CC4953C663}&lt;/DBUID&gt;&lt;/Extra&gt;&lt;/Item&gt;&lt;/References&gt;&lt;/Group&gt;&lt;/Citation&gt;_x000a_"/>
    <w:docVar w:name="NE.Ref{123A2679-96B4-41EA-A10B-F0BB6CF934BE}" w:val=" ADDIN NE.Ref.{123A2679-96B4-41EA-A10B-F0BB6CF934BE}&lt;Citation&gt;&lt;Group&gt;&lt;References&gt;&lt;Item&gt;&lt;ID&gt;1471&lt;/ID&gt;&lt;UID&gt;{A90C932F-2924-4BEE-A6B0-39E0E8463B10}&lt;/UID&gt;&lt;Title&gt;Transforming our world: The 2030 agenda for sustainable development&lt;/Title&gt;&lt;Template&gt;Book&lt;/Template&gt;&lt;Star&gt;0&lt;/Star&gt;&lt;Tag&gt;0&lt;/Tag&gt;&lt;Author&gt;&amp;quot;United Nations&amp;quot;&lt;/Author&gt;&lt;Year&gt;2015&lt;/Year&gt;&lt;Details&gt;&lt;_accessed&gt;63071892&lt;/_accessed&gt;&lt;_created&gt;63071892&lt;/_created&gt;&lt;_modified&gt;63327783&lt;/_modified&gt;&lt;_place_published&gt;New York&lt;/_place_published&gt;&lt;_publisher&gt;United Nations&lt;/_publisher&gt;&lt;_url&gt;https://sustainabledevelopment.un.org/post2015/transformingourworld/publication&lt;/_url&gt;&lt;/Details&gt;&lt;Extra&gt;&lt;DBUID&gt;{6F35D732-D9FF-4EE9-905F-B0CC4953C663}&lt;/DBUID&gt;&lt;/Extra&gt;&lt;/Item&gt;&lt;/References&gt;&lt;/Group&gt;&lt;/Citation&gt;_x000a_"/>
    <w:docVar w:name="NE.Ref{1243F52A-1DBD-410C-B018-34797BE84313}" w:val=" ADDIN NE.Ref.{1243F52A-1DBD-410C-B018-34797BE84313}&lt;Citation&gt;&lt;Group&gt;&lt;References&gt;&lt;Item&gt;&lt;ID&gt;231&lt;/ID&gt;&lt;UID&gt;{96BEC764-02DD-4ACF-B82D-64A6744BC1BA}&lt;/UID&gt;&lt;Title&gt;国外城市群水资源开发模式及其对我国的启示&lt;/Title&gt;&lt;Template&gt;Journal Article&lt;/Template&gt;&lt;Star&gt;0&lt;/Star&gt;&lt;Tag&gt;0&lt;/Tag&gt;&lt;Author&gt;顾朝林; 辛章平&lt;/Author&gt;&lt;Year&gt;2014&lt;/Year&gt;&lt;Details&gt;&lt;_accessed&gt;62011583&lt;/_accessed&gt;&lt;_author_aff&gt;清华大学建筑学院;北京市社会科学院;&lt;/_author_aff&gt;&lt;_collection_scope&gt;CSSCI;中文核心期刊;&lt;/_collection_scope&gt;&lt;_created&gt;62011582&lt;/_created&gt;&lt;_date&gt;60389280&lt;/_date&gt;&lt;_db_provider&gt;CNKI: 期刊&lt;/_db_provider&gt;&lt;_db_updated&gt;CNKI - Reference&lt;/_db_updated&gt;&lt;_issue&gt;10&lt;/_issue&gt;&lt;_journal&gt;城市问题&lt;/_journal&gt;&lt;_keywords&gt;水资源;水源涵养区;城市群;国外城市;北京&lt;/_keywords&gt;&lt;_language&gt;Chinese&lt;/_language&gt;&lt;_modified&gt;62011606&lt;/_modified&gt;&lt;_pages&gt;36-42&lt;/_pages&gt;&lt;_url&gt;http://kns.cnki.net/KCMS/detail/detail.aspx?FileName=CSWT201410006&amp;amp;DbName=CJFQ2014&lt;/_url&gt;&lt;_translated_author&gt;Gu, Chaolin;Xin, Zhangping&lt;/_translated_author&gt;&lt;/Details&gt;&lt;Extra&gt;&lt;DBUID&gt;{6F35D732-D9FF-4EE9-905F-B0CC4953C663}&lt;/DBUID&gt;&lt;/Extra&gt;&lt;/Item&gt;&lt;/References&gt;&lt;/Group&gt;&lt;/Citation&gt;_x000a_"/>
    <w:docVar w:name="NE.Ref{12684FCB-0EC4-4703-BE63-692CAC098EED}" w:val=" ADDIN NE.Ref.{12684FCB-0EC4-4703-BE63-692CAC098EED}&lt;Citation&gt;&lt;Group&gt;&lt;References&gt;&lt;Item&gt;&lt;ID&gt;824&lt;/ID&gt;&lt;UID&gt;{4CF4B4A2-A161-4CE4-8F80-20AB67C0CB2A}&lt;/UID&gt;&lt;Title&gt;An integrated analysis approach to LUCC at regional scale: A case study in the Ganzhou District of Zhangye City, China&lt;/Title&gt;&lt;Template&gt;Journal Article&lt;/Template&gt;&lt;Star&gt;0&lt;/Star&gt;&lt;Tag&gt;0&lt;/Tag&gt;&lt;Author&gt;Liang, Youjia; Xu, ZhongMin&lt;/Author&gt;&lt;Year&gt;2012&lt;/Year&gt;&lt;Details&gt;&lt;_abstract&gt;Land use/cover change （LUCC） models are helpful tools for analyzing driving forces and processes of land use changes, assessing ecological impacts of land use change and decision-making for land use planning. However, no single model is able to capture all the essential key processes to explore land use change at different spatial-temporal scales and make a full assessment of driving factors and macro-ecological impacts. Taken Ganzhou District as a case study, this paper describes an integrated analysis （IA） ap- proach by combining with system dynamics （SD） model, the Conversion of Land Use and its Effects at Small regional extent （CLUE-S） model and landscape indices method to analyze land use dynamics at different spatial-temporal scales. The SD model was used to calculate and predict demands for different land use types at the macro-scale as a whole during 2000-2035. The LUCC process was simulated at a high spatial resolution with the spatial consideration of land use spatial policies and restrictions to satisfy the balance between land use demand and supply by using the CLUE-S model, and Kappa values of the map simulation are 0.86 and 0.81 in 2000 and 2005, respectively. Finally, we evaluated the macro-ecological effect of LUCC and optimized sce- nario managements of land use by using landscape indices method. The IA approach could be used for better understanding the complexity of land use change and provide scientific support for land use planning and management, and the simulation results also could be used as a source data for scenario analysis of different hydrological and ecological processes based on different un- derlying surface of LUCC.&lt;/_abstract&gt;&lt;_accessed&gt;62961965&lt;/_accessed&gt;&lt;_collection_scope&gt;CSCD&lt;/_collection_scope&gt;&lt;_created&gt;62961964&lt;/_created&gt;&lt;_date&gt;58906080&lt;/_date&gt;&lt;_date_display&gt;2012&lt;/_date_display&gt;&lt;_db_updated&gt;PKU Search&lt;/_db_updated&gt;&lt;_doi&gt;10.3724/SP.J.1226.2012.00320&lt;/_doi&gt;&lt;_isbn&gt;1674-3822_x000d__x000a_&lt;/_isbn&gt;&lt;_issue&gt;4&lt;/_issue&gt;&lt;_journal&gt;Sciences in Cold and Arid Regions&lt;/_journal&gt;&lt;_keywords&gt;LUCC_x000d__x000a_; 区域尺度_x000d__x000a_; 土地利用变化_x000d__x000a_; 综合分析方法_x000d__x000a_; 土地利用/覆盖变化_x000d__x000a_; 系统动力学模型_x000d__x000a_&lt;/_keywords&gt;&lt;_modified&gt;63184193&lt;/_modified&gt;&lt;_notes&gt;Journal Article&lt;/_notes&gt;&lt;_number&gt;1&lt;/_number&gt;&lt;_pages&gt;320-329&lt;/_pages&gt;&lt;_url&gt;http://pku.summon.serialssolutions.com/2.0.0/link/0/eLvHCXMwnV1LTsMwELVaWMCGjwBRfpoDEBTbSewsS6B8BFIRsGETObYDVaW0hRbBVTgLd-IKjJO0VCxYsLZljWacmTej-D1CODvyvV85IQ6oEL40TCtl_EzLKIsRzHIV85CbkkH_4VpedVnnNLxskKmo46jXV9gUjl571fuG2pv175UVaS0Gz9FW8SgKm2TR6S3hdV9Mbi7Ouj_DFulkTMrmKxKBx6XTyl3C_FI8jrBCzNWkueLSWf2vHWtkpYaT0K52rpOGLTbIW7uAGQ2EAVXzjsCUPxzGA7i6TxJQY3DCDA6MwwsGy359fkAbNFY2KHln8RhAhAhniCCfBhM4cTS7PT2GQQ7lqPndQoI4_hBKHe5Nct85vUvOvVphwdOUYd8oYhMJFZmcU2vQcJ9nLGRG2FyFKpZGaapjzoVRAaMGgyUjiS2FFjLIY6pCvkUWikFhtwmEGX7emW-s5TTQgZHUSuvnLidYEeq8RXZm_k6HFZNGOnVYi3jTAMzWsDvhggXpbTe9TNHaKEWswhyXKfN3_jpslyy7ndWcZI8sjJ8ndp80h_3JQX0vDkize0y_ARarxE8&lt;/_url&gt;&lt;_volume&gt;4&lt;/_volume&gt;&lt;/Details&gt;&lt;Extra&gt;&lt;DBUID&gt;{6F35D732-D9FF-4EE9-905F-B0CC4953C663}&lt;/DBUID&gt;&lt;/Extra&gt;&lt;/Item&gt;&lt;/References&gt;&lt;/Group&gt;&lt;Group&gt;&lt;References&gt;&lt;Item&gt;&lt;ID&gt;33&lt;/ID&gt;&lt;UID&gt;{FF3FB5FA-2D76-45CA-9251-B26D79D5D69C}&lt;/UID&gt;&lt;Title&gt;基于SD和CLUE-S模型的张掖市甘州区土地利用情景分析&lt;/Title&gt;&lt;Template&gt;Journal Article&lt;/Template&gt;&lt;Star&gt;1&lt;/Star&gt;&lt;Tag&gt;0&lt;/Tag&gt;&lt;Author&gt;梁友嘉; 徐中民; 钟方雷&lt;/Author&gt;&lt;Year&gt;2011&lt;/Year&gt;&lt;Details&gt;&lt;_abstract&gt;近年来,学者们基于不同研究需要开发了很多土地利用变化/覆盖(LUCC)模型。但迄今没有一个单独的模型可在不同时空尺度上揭示所有土地利用变化的关键过程。本文尝试开发一种集成SD模型与CLUE-S模型的建模方法,用以弥补已有LUCC模型缺陷,并将其应用于张掖市甘州区的土地利用情景分析中,得到的LUCC模拟结果可为该区土地利用规划和环境管理提供一定的决策支持,同时为基于不同LUCC下垫面的水文过程情景分析提供源数据。结论如下:(1)开发了一个能够反映人类活动影响的SD模型,用于预测2000~2035年间不同土地利用类型在不同社会经济情景下的总需求量。(2)利用CLUE-S模型实现了土地利用需求驱动下的土地利用变化过程的空间表现。2000年土地利用模拟图的Kappa值为0.86,2005年的Kappa值为0.81,集成模型的整体精度较高,500m×500m的空间格网分析尺度适合研究区。(3)分析该集成建模优势及不足,为后续工作做好铺垫。&lt;/_abstract&gt;&lt;_accessed&gt;61850409&lt;/_accessed&gt;&lt;_author_aff&gt;中国科学院寒区旱区环境与工程研究所内陆河流域生态水文重点实验室;&lt;/_author_aff&gt;&lt;_collection_scope&gt;CSSCI;中国科技核心期刊;中文核心期刊;CSCD;&lt;/_collection_scope&gt;&lt;_created&gt;61849362&lt;/_created&gt;&lt;_date&gt;58485600&lt;/_date&gt;&lt;_db_provider&gt;CNKI: 期刊&lt;/_db_provider&gt;&lt;_db_updated&gt;CNKI - Reference&lt;/_db_updated&gt;&lt;_issue&gt;3&lt;/_issue&gt;&lt;_journal&gt;地理研究&lt;/_journal&gt;&lt;_keywords&gt;系统动力学模型;CLUE-S模型;土地利用/覆盖变化;情景分析&lt;/_keywords&gt;&lt;_modified&gt;62935848&lt;/_modified&gt;&lt;_notes&gt;页数: 13&lt;/_notes&gt;&lt;_pages&gt;564-576&lt;/_pages&gt;&lt;_url&gt;http://kns.cnki.net/KCMS/detail/detail.aspx?FileName=DLYJ201103018&amp;amp;DbName=CJFQ2011&lt;/_url&gt;&lt;_volume&gt;30&lt;/_volume&gt;&lt;_translated_author&gt;Liang, Youjia;Xu, Zhongmin;Zhong, Fanglei&lt;/_translated_author&gt;&lt;/Details&gt;&lt;Extra&gt;&lt;DBUID&gt;{6F35D732-D9FF-4EE9-905F-B0CC4953C663}&lt;/DBUID&gt;&lt;/Extra&gt;&lt;/Item&gt;&lt;/References&gt;&lt;/Group&gt;&lt;/Citation&gt;_x000a_"/>
    <w:docVar w:name="NE.Ref{128F365A-41E4-4201-9939-46C28F5F4ADF}" w:val=" ADDIN NE.Ref.{128F365A-41E4-4201-9939-46C28F5F4ADF}&lt;Citation&gt;&lt;Group&gt;&lt;References&gt;&lt;Item&gt;&lt;ID&gt;362&lt;/ID&gt;&lt;UID&gt;{6E7A5EED-B950-49E8-AF8B-2F4E027EE154}&lt;/UID&gt;&lt;Title&gt;中国陆地植被净初级生产力遥感估算&lt;/Title&gt;&lt;Template&gt;Journal Article&lt;/Template&gt;&lt;Star&gt;0&lt;/Star&gt;&lt;Tag&gt;0&lt;/Tag&gt;&lt;Author&gt;朱文泉; 潘耀忠; 张锦水&lt;/Author&gt;&lt;Year&gt;2007&lt;/Year&gt;&lt;Details&gt;&lt;_accessed&gt;61657761&lt;/_accessed&gt;&lt;_author_aff&gt;北京师范大学资源学院环境演变与自然灾害教育部重点实验室;北京师范大学资源学院环境演变与自然灾害教育部重点实验室;北京师范大学资源学院环境演变与自然灾害教育部重点实验室 北京100875;北京100875;北京100875&lt;/_author_aff&gt;&lt;_collection_scope&gt;中国科技核心期刊;中文核心期刊;CSCD;&lt;/_collection_scope&gt;&lt;_created&gt;61657760&lt;/_created&gt;&lt;_date&gt;56491200&lt;/_date&gt;&lt;_db_provider&gt;CNKI: 期刊&lt;/_db_provider&gt;&lt;_db_updated&gt;CNKI - Reference&lt;/_db_updated&gt;&lt;_issue&gt;3&lt;/_issue&gt;&lt;_journal&gt;植物生态学报&lt;/_journal&gt;&lt;_keywords&gt;生物量;遥感;模拟;NPP;NDVI;中国&lt;/_keywords&gt;&lt;_language&gt;Chinese&lt;/_language&gt;&lt;_modified&gt;61709630&lt;/_modified&gt;&lt;_pages&gt;413-424&lt;/_pages&gt;&lt;_url&gt;http://www.cnki.net/KCMS/detail/detail.aspx?FileName=ZWSB200703009&amp;amp;DbName=CJFQ2007&lt;/_url&gt;&lt;_volume&gt;31&lt;/_volume&gt;&lt;_translated_author&gt;Zhu, Wenquan;Pan, Yaozhong;Zhang, Jinshui&lt;/_translated_author&gt;&lt;/Details&gt;&lt;Extra&gt;&lt;DBUID&gt;{4586FB26-B343-42AF-9C29-3BE2E8064B11}&lt;/DBUID&gt;&lt;/Extra&gt;&lt;/Item&gt;&lt;/References&gt;&lt;/Group&gt;&lt;Group&gt;&lt;References&gt;&lt;Item&gt;&lt;ID&gt;372&lt;/ID&gt;&lt;UID&gt;{9FAEC9AE-AAD9-4361-80C1-3D389C93CD51}&lt;/UID&gt;&lt;Title&gt;Net primary productivity (NPP) dynamics and associated urbanization driving forces in metropolitan areas: a case study in Beijing City, China&lt;/Title&gt;&lt;Template&gt;Journal Article&lt;/Template&gt;&lt;Star&gt;0&lt;/Star&gt;&lt;Tag&gt;0&lt;/Tag&gt;&lt;Author&gt;Peng, Jian; Shen, Hong; Wu, Wenhuan; Liu, Yanxu; Wang, Yanglin&lt;/Author&gt;&lt;Year&gt;2016&lt;/Year&gt;&lt;Details&gt;&lt;_accessed&gt;61663466&lt;/_accessed&gt;&lt;_collection_scope&gt;SCIE;&lt;/_collection_scope&gt;&lt;_created&gt;61657761&lt;/_created&gt;&lt;_db_updated&gt;CrossRef&lt;/_db_updated&gt;&lt;_doi&gt;10.1007/s10980-015-0319-9&lt;/_doi&gt;&lt;_impact_factor&gt;   3.615&lt;/_impact_factor&gt;&lt;_isbn&gt;0921-2973&lt;/_isbn&gt;&lt;_issue&gt;5&lt;/_issue&gt;&lt;_journal&gt;Landscape Ecology&lt;/_journal&gt;&lt;_modified&gt;61837902&lt;/_modified&gt;&lt;_pages&gt;1077-1092&lt;/_pages&gt;&lt;_tertiary_title&gt;Landscape Ecol&lt;/_tertiary_title&gt;&lt;_url&gt;http://link.springer.com/10.1007/s10980-015-0319-9_x000d__x000a_http://link.springer.com/content/pdf/10.1007/s10980-015-0319-9&lt;/_url&gt;&lt;_volume&gt;31&lt;/_volume&gt;&lt;/Details&gt;&lt;Extra&gt;&lt;DBUID&gt;{4586FB26-B343-42AF-9C29-3BE2E8064B11}&lt;/DBUID&gt;&lt;/Extra&gt;&lt;/Item&gt;&lt;/References&gt;&lt;/Group&gt;&lt;Group&gt;&lt;References&gt;&lt;Item&gt;&lt;ID&gt;375&lt;/ID&gt;&lt;UID&gt;{3247073C-BD72-4C1B-9411-7DB9B846DCF9}&lt;/UID&gt;&lt;Title&gt;Simulation of maximum light use efficiency for some typical vegetation types in China&lt;/Title&gt;&lt;Template&gt;Journal Article&lt;/Template&gt;&lt;Star&gt;1&lt;/Star&gt;&lt;Tag&gt;0&lt;/Tag&gt;&lt;Author&gt;Zhu, Wenquan; Pan, Yaozhong; He, Hao; Yu, Deyong; Hu, Haibo&lt;/Author&gt;&lt;Year&gt;2006&lt;/Year&gt;&lt;Details&gt;&lt;_accessed&gt;61664585&lt;/_accessed&gt;&lt;_collection_scope&gt;SCI;SCIE;&lt;/_collection_scope&gt;&lt;_created&gt;61664585&lt;/_created&gt;&lt;_db_updated&gt;CrossRef&lt;/_db_updated&gt;&lt;_doi&gt;10.1007/s11434-006-0457-1&lt;/_doi&gt;&lt;_impact_factor&gt;   1.649&lt;/_impact_factor&gt;&lt;_isbn&gt;1001-6538&lt;/_isbn&gt;&lt;_issue&gt;4&lt;/_issue&gt;&lt;_journal&gt;Chinese Science Bulletin&lt;/_journal&gt;&lt;_modified&gt;61837902&lt;/_modified&gt;&lt;_pages&gt;457-463&lt;/_pages&gt;&lt;_tertiary_title&gt;CHINESE SCI BULL&lt;/_tertiary_title&gt;&lt;_url&gt;http://link.springer.com/10.1007/s11434-006-0457-1_x000d__x000a_http://www.springerlink.com/index/pdf/10.1007/s11434-006-0457-1&lt;/_url&gt;&lt;_volume&gt;51&lt;/_volume&gt;&lt;/Details&gt;&lt;Extra&gt;&lt;DBUID&gt;{4586FB26-B343-42AF-9C29-3BE2E8064B11}&lt;/DBUID&gt;&lt;/Extra&gt;&lt;/Item&gt;&lt;/References&gt;&lt;/Group&gt;&lt;/Citation&gt;_x000a_"/>
    <w:docVar w:name="NE.Ref{12C19B05-DA88-4D45-9D28-4E55380F89AA}" w:val=" ADDIN NE.Ref.{12C19B05-DA88-4D45-9D28-4E55380F89AA}&lt;Citation&gt;&lt;Group&gt;&lt;References&gt;&lt;Item&gt;&lt;ID&gt;594&lt;/ID&gt;&lt;UID&gt;{6567243A-15F0-47D0-A65F-3448C285CED1}&lt;/UID&gt;&lt;Title&gt;中国能源中长期(2030,2050)发展战略研究报告&lt;/Title&gt;&lt;Template&gt;Book&lt;/Template&gt;&lt;Star&gt;0&lt;/Star&gt;&lt;Tag&gt;0&lt;/Tag&gt;&lt;Author&gt;中国能源中长期发展战略研究项目组&lt;/Author&gt;&lt;Year&gt;2011&lt;/Year&gt;&lt;Details&gt;&lt;_accessed&gt;62742155&lt;/_accessed&gt;&lt;_created&gt;62742155&lt;/_created&gt;&lt;_modified&gt;63099962&lt;/_modified&gt;&lt;_place_published&gt;北京&lt;/_place_published&gt;&lt;_publisher&gt;科学出版社&lt;/_publisher&gt;&lt;_translated_author&gt;Zhong, Guonengyuanzhongzhangqifazhanzhanlu eyanjiuxiangmuzu&lt;/_translated_author&gt;&lt;/Details&gt;&lt;Extra&gt;&lt;DBUID&gt;{6F35D732-D9FF-4EE9-905F-B0CC4953C663}&lt;/DBUID&gt;&lt;/Extra&gt;&lt;/Item&gt;&lt;/References&gt;&lt;/Group&gt;&lt;/Citation&gt;_x000a_"/>
    <w:docVar w:name="NE.Ref{1303E51B-C3EC-4461-B491-C381B6CAA64F}" w:val=" ADDIN NE.Ref.{1303E51B-C3EC-4461-B491-C381B6CAA64F}&lt;Citation&gt;&lt;Group&gt;&lt;References&gt;&lt;Item&gt;&lt;ID&gt;1232&lt;/ID&gt;&lt;UID&gt;{D27E226F-87FB-4467-BD01-B3C1DFEC2589}&lt;/UID&gt;&lt;Title&gt;土地利用/土地覆被变化(LUCC)模型研究进展&lt;/Title&gt;&lt;Template&gt;Journal Article&lt;/Template&gt;&lt;Star&gt;0&lt;/Star&gt;&lt;Tag&gt;0&lt;/Tag&gt;&lt;Author&gt;唐华俊; 吴文斌; 杨鹏; 陈佑启; Verburg, Peter H&lt;/Author&gt;&lt;Year&gt;2009&lt;/Year&gt;&lt;Details&gt;&lt;_author_adr&gt;中国农业科学院农业资源与农业区划研究所;农业部资源遥感与数字农业重点开放实验室;荷兰瓦赫宁根大学环境系;&lt;/_author_adr&gt;&lt;_db_provider&gt;CNKI&lt;/_db_provider&gt;&lt;_isbn&gt;0375-5444&lt;/_isbn&gt;&lt;_issue&gt;4&lt;/_issue&gt;&lt;_journal&gt;地理学报&lt;/_journal&gt;&lt;_keywords&gt;土地利用/土地覆被变化(LUCC);;模型;;作用;;时空变化格局;;反馈;;尺度;;验证&lt;/_keywords&gt;&lt;_pages&gt;456-468&lt;/_pages&gt;&lt;_volume&gt;64&lt;/_volume&gt;&lt;_created&gt;62580369&lt;/_created&gt;&lt;_modified&gt;62580485&lt;/_modified&gt;&lt;_collection_scope&gt;中国科技核心期刊;中文核心期刊;CSCD;&lt;/_collection_scope&gt;&lt;_url&gt;http://kns.cnki.net/kns/download.aspx?filename=vc3drlWQL9CcxBVWvpkWMh2R0lWc1YmZzVGeWR1NOZDawU3Lx4mRHh3RnFlbVZlWy40LzEmWmpUVDN3R1UnTsNFawMmVvgHSZRzSyBHNRlENup0bsBFcGVnaQt2SnxESoZEMrpVMysSaSVEN2dEMQFHWRdTai9mN&amp;amp;tablename=CJFD2009&amp;amp;dflag=pdfdown 全文链接_x000d__x000a_&lt;/_url&gt;&lt;_translated_author&gt;Tang, Huajun;Wu, Wenbin;Yang, Peng;Chen, Youqi;Verburg, Peter H.&lt;/_translated_author&gt;&lt;/Details&gt;&lt;Extra&gt;&lt;DBUID&gt;{E5CFCA40-B99A-4E9F-8A29-87F3858A6670}&lt;/DBUID&gt;&lt;/Extra&gt;&lt;/Item&gt;&lt;/References&gt;&lt;/Group&gt;&lt;/Citation&gt;_x000a_"/>
    <w:docVar w:name="NE.Ref{131E1B0D-3B03-41ED-B6C7-04E0126EDD27}" w:val=" ADDIN NE.Ref.{131E1B0D-3B03-41ED-B6C7-04E0126EDD27}&lt;Citation&gt;&lt;Group&gt;&lt;References&gt;&lt;Item&gt;&lt;ID&gt;993&lt;/ID&gt;&lt;UID&gt;{A059FE27-41D3-45F6-90D5-1831E2A29B48}&lt;/UID&gt;&lt;Title&gt;系统论在区域规划中的应用&lt;/Title&gt;&lt;Template&gt;Book&lt;/Template&gt;&lt;Star&gt;0&lt;/Star&gt;&lt;Tag&gt;0&lt;/Tag&gt;&lt;Author&gt;袁嘉新; 王人清; 尹才喜; 裘子法&lt;/Author&gt;&lt;Year&gt;1987&lt;/Year&gt;&lt;Details&gt;&lt;_accessed&gt;63237512&lt;/_accessed&gt;&lt;_created&gt;63237512&lt;/_created&gt;&lt;_modified&gt;63237521&lt;/_modified&gt;&lt;_place_published&gt;北京&lt;/_place_published&gt;&lt;_publisher&gt;社会科学文献出版社&lt;/_publisher&gt;&lt;_translated_author&gt;Yuan, Jiaxin;Wang, Renqing;Yin, Caixi;Qiu, Zifa&lt;/_translated_author&gt;&lt;/Details&gt;&lt;Extra&gt;&lt;DBUID&gt;{6F35D732-D9FF-4EE9-905F-B0CC4953C663}&lt;/DBUID&gt;&lt;/Extra&gt;&lt;/Item&gt;&lt;/References&gt;&lt;/Group&gt;&lt;Group&gt;&lt;References&gt;&lt;Item&gt;&lt;ID&gt;238&lt;/ID&gt;&lt;UID&gt;{3F4BE580-0AC7-40F8-B80A-D360EB3867E2}&lt;/UID&gt;&lt;Title&gt;Chinese urbanization 2050: SD modeling and process simulation&lt;/Title&gt;&lt;Template&gt;Journal Article&lt;/Template&gt;&lt;Star&gt;0&lt;/Star&gt;&lt;Tag&gt;0&lt;/Tag&gt;&lt;Author&gt;Gu, Chaolin; Guan, Weihua; Liu, Helin&lt;/Author&gt;&lt;Year&gt;2017&lt;/Year&gt;&lt;Details&gt;&lt;_accessed&gt;62034386&lt;/_accessed&gt;&lt;_collection_scope&gt;EI;&lt;/_collection_scope&gt;&lt;_created&gt;62034386&lt;/_created&gt;&lt;_db_updated&gt;CrossRef&lt;/_db_updated&gt;&lt;_doi&gt;10.1007/s11430-016-9022-2&lt;/_doi&gt;&lt;_impact_factor&gt;   2.258&lt;/_impact_factor&gt;&lt;_isbn&gt;1674-7313&lt;/_isbn&gt;&lt;_issue&gt;6&lt;/_issue&gt;&lt;_journal&gt;Science China-Earth Sciences&lt;/_journal&gt;&lt;_modified&gt;62922183&lt;/_modified&gt;&lt;_pages&gt;1067-1082&lt;/_pages&gt;&lt;_tertiary_title&gt;Sci. China Earth Sci.&lt;/_tertiary_title&gt;&lt;_url&gt;http://link.springer.com/10.1007/s11430-016-9022-2_x000d__x000a_http://link.springer.com/content/pdf/10.1007/s11430-016-9022-2.pdf&lt;/_url&gt;&lt;_volume&gt;60&lt;/_volume&gt;&lt;/Details&gt;&lt;Extra&gt;&lt;DBUID&gt;{6F35D732-D9FF-4EE9-905F-B0CC4953C663}&lt;/DBUID&gt;&lt;/Extra&gt;&lt;/Item&gt;&lt;/References&gt;&lt;/Group&gt;&lt;/Citation&gt;_x000a_"/>
    <w:docVar w:name="NE.Ref{132D711B-79A2-42EC-A500-A8905B18677F}" w:val=" ADDIN NE.Ref.{132D711B-79A2-42EC-A500-A8905B18677F}&lt;Citation&gt;&lt;Group&gt;&lt;References&gt;&lt;Item&gt;&lt;ID&gt;279&lt;/ID&gt;&lt;UID&gt;{C9A5F4FB-DEA0-479E-9654-3FBFB1CEE058}&lt;/UID&gt;&lt;Title&gt;Ecosystems and Human Well-Being&lt;/Title&gt;&lt;Template&gt;Book&lt;/Template&gt;&lt;Star&gt;0&lt;/Star&gt;&lt;Tag&gt;0&lt;/Tag&gt;&lt;Author&gt;&amp;quot;MA (Millennium Ecosystem Assessment)&amp;quot;&lt;/Author&gt;&lt;Year&gt;2005&lt;/Year&gt;&lt;Details&gt;&lt;_created&gt;61294653&lt;/_created&gt;&lt;_modified&gt;62236201&lt;/_modified&gt;&lt;_place_published&gt;Washington, DC&lt;/_place_published&gt;&lt;_publisher&gt;Island Press&lt;/_publisher&gt;&lt;/Details&gt;&lt;Extra&gt;&lt;DBUID&gt;{E5CFCA40-B99A-4E9F-8A29-87F3858A6670}&lt;/DBUID&gt;&lt;/Extra&gt;&lt;/Item&gt;&lt;/References&gt;&lt;/Group&gt;&lt;/Citation&gt;_x000a_"/>
    <w:docVar w:name="NE.Ref{133C23BE-0D12-48B6-B868-F89E5785EA2D}" w:val=" ADDIN NE.Ref.{133C23BE-0D12-48B6-B868-F89E5785EA2D}&lt;Citation&gt;&lt;Group&gt;&lt;References&gt;&lt;Item&gt;&lt;ID&gt;1202&lt;/ID&gt;&lt;UID&gt;{F965CB11-CFB0-4B8B-A9F2-147E33658115}&lt;/UID&gt;&lt;Title&gt;Seeking Sustainable Climate Land Energy and Water (CLEW) strategies&lt;/Title&gt;&lt;Template&gt;Report&lt;/Template&gt;&lt;Star&gt;0&lt;/Star&gt;&lt;Tag&gt;0&lt;/Tag&gt;&lt;Author&gt;&amp;quot;International Atomic Energy Agency (IAEA)&amp;quot;&lt;/Author&gt;&lt;Year&gt;2009&lt;/Year&gt;&lt;Details&gt;&lt;_accessed&gt;62561511&lt;/_accessed&gt;&lt;_created&gt;62561511&lt;/_created&gt;&lt;_modified&gt;62576233&lt;/_modified&gt;&lt;_place_published&gt;Austria&lt;/_place_published&gt;&lt;_secondary_title&gt;Nuclear Technology Review 2009&lt;/_secondary_title&gt;&lt;_url&gt;https://www.iaea.org/OurWork/ST/NE/Pess/assets/09-22271_NTR_2009_web.pdf&lt;/_url&gt;&lt;/Details&gt;&lt;Extra&gt;&lt;DBUID&gt;{E5CFCA40-B99A-4E9F-8A29-87F3858A6670}&lt;/DBUID&gt;&lt;/Extra&gt;&lt;/Item&gt;&lt;/References&gt;&lt;/Group&gt;&lt;/Citation&gt;_x000a_"/>
    <w:docVar w:name="NE.Ref{139CD568-D4A9-4860-A1C6-2EA739250056}" w:val=" ADDIN NE.Ref.{139CD568-D4A9-4860-A1C6-2EA739250056}&lt;Citation&gt;&lt;Group&gt;&lt;References&gt;&lt;Item&gt;&lt;ID&gt;1932&lt;/ID&gt;&lt;UID&gt;{A034412D-23BB-4A66-A428-17045B68B365}&lt;/UID&gt;&lt;Title&gt;系统动力学模型在城市发展规划环评中的应用——以山西省临汾市为例&lt;/Title&gt;&lt;Template&gt;Journal Article&lt;/Template&gt;&lt;Star&gt;0&lt;/Star&gt;&lt;Tag&gt;0&lt;/Tag&gt;&lt;Author&gt;蒯鹏; 李巍; 成钢; 任贵平&lt;/Author&gt;&lt;Year&gt;2014&lt;/Year&gt;&lt;Details&gt;&lt;_author_adr&gt;北京师范大学环境学院;山西省环境规划院;山西省临汾市环境保护局;&lt;/_author_adr&gt;&lt;_collection_scope&gt;CSCD;CSSCI-E;PKU;EI&lt;/_collection_scope&gt;&lt;_created&gt;63346974&lt;/_created&gt;&lt;_db_provider&gt;CNKI&lt;/_db_provider&gt;&lt;_isbn&gt;1000-6923&lt;/_isbn&gt;&lt;_issue&gt;5&lt;/_issue&gt;&lt;_journal&gt;中国环境科学&lt;/_journal&gt;&lt;_keywords&gt;城市可持续发展;;规划环评;;替代方案;;系统动力学模型;;环境约束&lt;/_keywords&gt;&lt;_modified&gt;63347912&lt;/_modified&gt;&lt;_pages&gt;1347-1354&lt;/_pages&gt;&lt;_url&gt;https://kns.cnki.net/kns/download.aspx?filename=slHRnFjMrhFMxsCe5cUMyomRGtCbopFcuZGNnhET5sWRYRUYJNzSxYnVOJmeaZ0M1YTYrckY3hVW492V1pXckFlRrNHWwJ0VOR2RaRkaLhXQklDMJVXa5w2dzNkcmhTVpdDNiVmeMVDbvpEbxE0YDJ0NE5EcRZTS&amp;amp;tablename=CJFD2014&amp;amp;dflag=pdfdown _x000d__x000a_https://kns.cnki.net/kns/download.aspx?filename=M5mdqVXarcmZxVXMhdTNhN0TVlEOJdXUStGb610RY5mWWBjV2dVREN2R1EkaHNWNNRWRLVlaT1GTp9ETX9GdLVne15GSRhVbrMzLrpHSNBVQUtWQrhneodmRJRGaiBVQQlVUY10cDdkRz52Nod0VQFzQCJUcyk3b&amp;amp;tablename=CJFD2014&amp;amp;dflag=pdfdown _x000d__x000a_&lt;/_url&gt;&lt;_volume&gt;34&lt;/_volume&gt;&lt;_translated_author&gt;Kuai, Peng;Li, Wei;Cheng, Gang;Ren, Guiping&lt;/_translated_author&gt;&lt;/Details&gt;&lt;Extra&gt;&lt;DBUID&gt;{6F35D732-D9FF-4EE9-905F-B0CC4953C663}&lt;/DBUID&gt;&lt;/Extra&gt;&lt;/Item&gt;&lt;/References&gt;&lt;/Group&gt;&lt;Group&gt;&lt;References&gt;&lt;Item&gt;&lt;ID&gt;1974&lt;/ID&gt;&lt;UID&gt;{A69C7634-66B7-472B-B4E6-6830B1AA48E1}&lt;/UID&gt;&lt;Title&gt;An application of system dynamics for evaluating planning alternatives to guide a green industrial transformation in a resource-based city&lt;/Title&gt;&lt;Template&gt;Journal Article&lt;/Template&gt;&lt;Star&gt;0&lt;/Star&gt;&lt;Tag&gt;0&lt;/Tag&gt;&lt;Author&gt;Kuai, Peng; Li, Wei; Cheng, Runhe; Cheng, Gang&lt;/Author&gt;&lt;Year&gt;2015&lt;/Year&gt;&lt;Details&gt;&lt;_doi&gt;10.1016/j.jclepro.2015.05.042&lt;/_doi&gt;&lt;_created&gt;63352297&lt;/_created&gt;&lt;_modified&gt;63352297&lt;/_modified&gt;&lt;_url&gt;https://linkinghub.elsevier.com/retrieve/pii/S0959652615005892_x000d__x000a_https://api.elsevier.com/content/article/PII:S0959652615005892?httpAccept=text/xml&lt;/_url&gt;&lt;_journal&gt;Journal of Cleaner Production&lt;/_journal&gt;&lt;_volume&gt;104&lt;/_volume&gt;&lt;_pages&gt;403-412&lt;/_pages&gt;&lt;_tertiary_title&gt;Journal of Cleaner Production&lt;/_tertiary_title&gt;&lt;_isbn&gt;09596526&lt;/_isbn&gt;&lt;_accessed&gt;63352297&lt;/_accessed&gt;&lt;_db_updated&gt;CrossRef&lt;/_db_updated&gt;&lt;_impact_factor&gt;   6.395&lt;/_impact_factor&gt;&lt;_collection_scope&gt;SCIE;EI&lt;/_collection_scope&gt;&lt;/Details&gt;&lt;Extra&gt;&lt;DBUID&gt;{6F35D732-D9FF-4EE9-905F-B0CC4953C663}&lt;/DBUID&gt;&lt;/Extra&gt;&lt;/Item&gt;&lt;/References&gt;&lt;/Group&gt;&lt;/Citation&gt;_x000a_"/>
    <w:docVar w:name="NE.Ref{1416D8AA-5378-4185-98A2-0E20F0B5EBB8}" w:val=" ADDIN NE.Ref.{1416D8AA-5378-4185-98A2-0E20F0B5EBB8}&lt;Citation&gt;&lt;Group&gt;&lt;References&gt;&lt;Item&gt;&lt;ID&gt;389&lt;/ID&gt;&lt;UID&gt;{0FA451B3-5017-46B0-8AA1-5BADB0012557}&lt;/UID&gt;&lt;Title&gt;Peak energy consumption and CO2 emissions in China&lt;/Title&gt;&lt;Template&gt;Journal Article&lt;/Template&gt;&lt;Star&gt;1&lt;/Star&gt;&lt;Tag&gt;5&lt;/Tag&gt;&lt;Author&gt;Yuan, Jiahai; Xu, Yan; Hu, Zheng; Zhao, Changhong; Xiong, Minpeng; Guo, Jingsheng&lt;/Author&gt;&lt;Year&gt;2014&lt;/Year&gt;&lt;Details&gt;&lt;_accessed&gt;62649614&lt;/_accessed&gt;&lt;_alternate_title&gt;Energy Policy&lt;/_alternate_title&gt;&lt;_collection_scope&gt;SCIE;SSCI;EI&lt;/_collection_scope&gt;&lt;_created&gt;62649577&lt;/_created&gt;&lt;_date&gt;59958720&lt;/_date&gt;&lt;_date_display&gt;2014&lt;/_date_display&gt;&lt;_db_updated&gt;ScienceDirect&lt;/_db_updated&gt;&lt;_doi&gt;https://doi.org/10.1016/j.enpol.2014.01.019&lt;/_doi&gt;&lt;_impact_factor&gt;   4.880&lt;/_impact_factor&gt;&lt;_isbn&gt;0301-4215&lt;/_isbn&gt;&lt;_journal&gt;Energy Policy&lt;/_journal&gt;&lt;_keywords&gt;Energy consumption; CO emissions; long-term scenario; China&lt;/_keywords&gt;&lt;_modified&gt;63291533&lt;/_modified&gt;&lt;_pages&gt;508-523&lt;/_pages&gt;&lt;_url&gt;http://www.sciencedirect.com/science/article/pii/S030142151400024X&lt;/_url&gt;&lt;_volume&gt;68&lt;/_volume&gt;&lt;/Details&gt;&lt;Extra&gt;&lt;DBUID&gt;{6F35D732-D9FF-4EE9-905F-B0CC4953C663}&lt;/DBUID&gt;&lt;/Extra&gt;&lt;/Item&gt;&lt;/References&gt;&lt;/Group&gt;&lt;/Citation&gt;_x000a_"/>
    <w:docVar w:name="NE.Ref{143185EB-BB22-4CF9-AA35-0BE3BD1CB300}" w:val=" ADDIN NE.Ref.{143185EB-BB22-4CF9-AA35-0BE3BD1CB300}&lt;Citation&gt;&lt;Group&gt;&lt;References&gt;&lt;Item&gt;&lt;ID&gt;51&lt;/ID&gt;&lt;UID&gt;{F0955C7A-CFE2-4A9C-A58C-74F476A8E4D0}&lt;/UID&gt;&lt;Title&gt;Land Use Planning Challenges: Coping with Conflicts in Visions of Sustainable Development and Livable Communities&lt;/Title&gt;&lt;Template&gt;Journal Article&lt;/Template&gt;&lt;Star&gt;0&lt;/Star&gt;&lt;Tag&gt;0&lt;/Tag&gt;&lt;Author&gt;Godschalk, D R&lt;/Author&gt;&lt;Year&gt;2004&lt;/Year&gt;&lt;Details&gt;&lt;_accessed&gt;63071848&lt;/_accessed&gt;&lt;_collection_scope&gt;SSCI&lt;/_collection_scope&gt;&lt;_created&gt;63071848&lt;/_created&gt;&lt;_impact_factor&gt;   2.719&lt;/_impact_factor&gt;&lt;_issue&gt;1&lt;/_issue&gt;&lt;_journal&gt;Journal of the American Planning Association&lt;/_journal&gt;&lt;_modified&gt;63071848&lt;/_modified&gt;&lt;_pages&gt;5-13&lt;/_pages&gt;&lt;_volume&gt;70&lt;/_volume&gt;&lt;/Details&gt;&lt;Extra&gt;&lt;DBUID&gt;{AA9B00FE-9AD8-4701-8D10-7F6B57E98978}&lt;/DBUID&gt;&lt;/Extra&gt;&lt;/Item&gt;&lt;/References&gt;&lt;/Group&gt;&lt;/Citation&gt;_x000a_"/>
    <w:docVar w:name="NE.Ref{14319B1A-9DFB-4BF0-B91C-6BB77C6C6B3D}" w:val=" ADDIN NE.Ref.{14319B1A-9DFB-4BF0-B91C-6BB77C6C6B3D}&lt;Citation&gt;&lt;Group&gt;&lt;References&gt;&lt;Item&gt;&lt;ID&gt;283&lt;/ID&gt;&lt;UID&gt;{A03C8412-8BF4-4E84-A820-659F7D1BF8DF}&lt;/UID&gt;&lt;Title&gt;Measuring the health effects of sprawl: A national analysis of physical activity, obesity and chronic disease&lt;/Title&gt;&lt;Template&gt;Book&lt;/Template&gt;&lt;Star&gt;0&lt;/Star&gt;&lt;Tag&gt;0&lt;/Tag&gt;&lt;Author&gt;McCann, B; Ewing, R&lt;/Author&gt;&lt;Year&gt;2003&lt;/Year&gt;&lt;Details&gt;&lt;_accessed&gt;62236302&lt;/_accessed&gt;&lt;_created&gt;62236302&lt;/_created&gt;&lt;_modified&gt;62236302&lt;/_modified&gt;&lt;_place_published&gt;Washington, DC&lt;/_place_published&gt;&lt;_publisher&gt;Smart Growth America&lt;/_publisher&gt;&lt;/Details&gt;&lt;Extra&gt;&lt;DBUID&gt;{E5CFCA40-B99A-4E9F-8A29-87F3858A6670}&lt;/DBUID&gt;&lt;/Extra&gt;&lt;/Item&gt;&lt;/References&gt;&lt;/Group&gt;&lt;/Citation&gt;_x000a_"/>
    <w:docVar w:name="NE.Ref{14970D47-978E-4050-AAA1-BACC5E8A434F}" w:val=" ADDIN NE.Ref.{14970D47-978E-4050-AAA1-BACC5E8A434F}&lt;Citation&gt;&lt;Group&gt;&lt;References&gt;&lt;Item&gt;&lt;ID&gt;567&lt;/ID&gt;&lt;UID&gt;{5977D500-D37C-46B4-8502-0086E74A2E03}&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6.395&lt;/_impact_factor&gt;&lt;_isbn&gt;0959-6526&lt;/_isbn&gt;&lt;_journal&gt;Journal of Cleaner Production&lt;/_journal&gt;&lt;_modified&gt;62933634&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6F35D732-D9FF-4EE9-905F-B0CC4953C663}&lt;/DBUID&gt;&lt;/Extra&gt;&lt;/Item&gt;&lt;/References&gt;&lt;/Group&gt;&lt;/Citation&gt;_x000a_"/>
    <w:docVar w:name="NE.Ref{14AFBDC0-0F06-48E3-97E0-F1D0BB2EDA16}" w:val=" ADDIN NE.Ref.{14AFBDC0-0F06-48E3-97E0-F1D0BB2EDA16}&lt;Citation&gt;&lt;Group&gt;&lt;References&gt;&lt;Item&gt;&lt;ID&gt;1726&lt;/ID&gt;&lt;UID&gt;{64DDBE5F-A505-4461-9EBF-DF6B392D29E2}&lt;/UID&gt;&lt;Title&gt;Including nature in the food-energy-water nexus can improve sustainability across multiple ecosystem services&lt;/Title&gt;&lt;Template&gt;Journal Article&lt;/Template&gt;&lt;Star&gt;0&lt;/Star&gt;&lt;Tag&gt;0&lt;/Tag&gt;&lt;Author&gt;Hanes, Rebecca J; Gopalakrishnan, Varsha; Bakshi, Bhavik R&lt;/Author&gt;&lt;Year&gt;2018&lt;/Year&gt;&lt;Details&gt;&lt;_accession_num&gt;WOS:000441687900018&lt;/_accession_num&gt;&lt;_cited_count&gt;0&lt;/_cited_count&gt;&lt;_collection_scope&gt;SCIE;&lt;/_collection_scope&gt;&lt;_created&gt;62427502&lt;/_created&gt;&lt;_date_display&gt;2018_x000d__x000a_OCT 2018&lt;/_date_display&gt;&lt;_doi&gt;10.1016/j.resconrec.2018.06.003&lt;/_doi&gt;&lt;_impact_factor&gt;   7.044&lt;/_impact_factor&gt;&lt;_isbn&gt;0921-3449&lt;/_isbn&gt;&lt;_journal&gt;Resources, Conservation &amp;amp; Recycling&lt;/_journal&gt;&lt;_modified&gt;63281472&lt;/_modified&gt;&lt;_pages&gt;214-228&lt;/_pages&gt;&lt;_url&gt;https://ac.els-cdn.com/S092134491830209X/1-s2.0-S092134491830209X-main.pdf?_tid=8b9f0b3e-5bbf-44c5-98ba-d28c9f8fce54&amp;amp;acdnat=1536636642_471a99d03c47b8665c74381faa3123ce 全文链接_x000d__x000a_&lt;/_url&gt;&lt;_volume&gt;137&lt;/_volume&gt;&lt;/Details&gt;&lt;Extra&gt;&lt;DBUID&gt;{6F35D732-D9FF-4EE9-905F-B0CC4953C663}&lt;/DBUID&gt;&lt;/Extra&gt;&lt;/Item&gt;&lt;/References&gt;&lt;/Group&gt;&lt;/Citation&gt;_x000a_"/>
    <w:docVar w:name="NE.Ref{14D72B1F-88C5-40D5-BAFD-FD16C1DE8A4C}" w:val=" ADDIN NE.Ref.{14D72B1F-88C5-40D5-BAFD-FD16C1DE8A4C}&lt;Citation&gt;&lt;Group&gt;&lt;References&gt;&lt;Item&gt;&lt;ID&gt;9&lt;/ID&gt;&lt;UID&gt;{0CE7F82C-9AEE-4777-A3A0-4E4AA0734BAC}&lt;/UID&gt;&lt;Title&gt;Forests or Fields: A Land Allocation Perspective&lt;/Title&gt;&lt;Template&gt;Journal Article&lt;/Template&gt;&lt;Star&gt;0&lt;/Star&gt;&lt;Tag&gt;0&lt;/Tag&gt;&lt;Author&gt;Healy, R G&lt;/Author&gt;&lt;Year&gt;1993&lt;/Year&gt;&lt;Details&gt;&lt;_accessed&gt;60472133&lt;/_accessed&gt;&lt;_created&gt;60471402&lt;/_created&gt;&lt;_issue&gt;2&lt;/_issue&gt;&lt;_journal&gt;Land Use Policy&lt;/_journal&gt;&lt;_modified&gt;60472133&lt;/_modified&gt;&lt;_pages&gt;122-126&lt;/_pages&gt;&lt;_volume&gt;10&lt;/_volume&gt;&lt;/Details&gt;&lt;Extra&gt;&lt;DBUID&gt;{C255BD7B-CF42-4161-96D1-ECCED0DF1603}&lt;/DBUID&gt;&lt;/Extra&gt;&lt;/Item&gt;&lt;/References&gt;&lt;/Group&gt;&lt;/Citation&gt;_x000a_"/>
    <w:docVar w:name="NE.Ref{14EF1D8D-152F-479F-9E5D-68CC051D1BFA}" w:val=" ADDIN NE.Ref.{14EF1D8D-152F-479F-9E5D-68CC051D1BFA}&lt;Citation&gt;&lt;Group&gt;&lt;References&gt;&lt;Item&gt;&lt;ID&gt;1003&lt;/ID&gt;&lt;UID&gt;{0371BE5D-A396-4380-876B-928642165915}&lt;/UID&gt;&lt;Title&gt;Development tendency analysis and evaluation of the water ecological carrying capacity in the Siping area of Jilin Province in China based on system dynamics and analytic hierarchy process&lt;/Title&gt;&lt;Template&gt;Journal Article&lt;/Template&gt;&lt;Star&gt;0&lt;/Star&gt;&lt;Tag&gt;0&lt;/Tag&gt;&lt;Author&gt;Zhang, Z; Lu, W X; Zhao, Y; Song, W B&lt;/Author&gt;&lt;Year&gt;2014&lt;/Year&gt;&lt;Details&gt;&lt;_collection_scope&gt;EI;SCI;SCIE;&lt;/_collection_scope&gt;&lt;_created&gt;62293979&lt;/_created&gt;&lt;_impact_factor&gt;   2.507&lt;/_impact_factor&gt;&lt;_journal&gt;Ecological Modelling&lt;/_journal&gt;&lt;_modified&gt;62440803&lt;/_modified&gt;&lt;_pages&gt;9-21&lt;/_pages&gt;&lt;_volume&gt;275&lt;/_volume&gt;&lt;/Details&gt;&lt;Extra&gt;&lt;DBUID&gt;{E5CFCA40-B99A-4E9F-8A29-87F3858A6670}&lt;/DBUID&gt;&lt;/Extra&gt;&lt;/Item&gt;&lt;/References&gt;&lt;/Group&gt;&lt;/Citation&gt;_x000a_"/>
    <w:docVar w:name="NE.Ref{153190C5-1D46-4836-8A30-484DFD6A256E}" w:val=" ADDIN NE.Ref.{153190C5-1D46-4836-8A30-484DFD6A256E}&lt;Citation&gt;&lt;Group&gt;&lt;References&gt;&lt;Item&gt;&lt;ID&gt;1209&lt;/ID&gt;&lt;UID&gt;{2424B619-DDEE-4F75-9219-CC4A654A8C1F}&lt;/UID&gt;&lt;Title&gt;Water-energy-food nexus: Concepts, questions and methodologies&lt;/Title&gt;&lt;Template&gt;Journal Article&lt;/Template&gt;&lt;Star&gt;0&lt;/Star&gt;&lt;Tag&gt;0&lt;/Tag&gt;&lt;Author&gt;Zhang, Chi; Chen, Xiaoxian; Li, Yu; Ding, Wei; Fu, Guangtao&lt;/Author&gt;&lt;Year&gt;2018&lt;/Year&gt;&lt;Details&gt;&lt;_accession_num&gt;WOS:000440390900055&lt;/_accession_num&gt;&lt;_cited_count&gt;0&lt;/_cited_count&gt;&lt;_collection_scope&gt;EI;SCIE;&lt;/_collection_scope&gt;&lt;_created&gt;62427502&lt;/_created&gt;&lt;_date_display&gt;2018_x000d__x000a_SEP 10 2018&lt;/_date_display&gt;&lt;_doi&gt;10.1016/j.jclepro.2018.05.194&lt;/_doi&gt;&lt;_impact_factor&gt;   6.395&lt;/_impact_factor&gt;&lt;_isbn&gt;0959-6526&lt;/_isbn&gt;&lt;_journal&gt;Journal of Cleaner Production&lt;/_journal&gt;&lt;_modified&gt;63260456&lt;/_modified&gt;&lt;_pages&gt;625-639&lt;/_pages&gt;&lt;_url&gt;https://ac.els-cdn.com/S0959652618315403/1-s2.0-S0959652618315403-main.pdf?_tid=272c0290-4bc4-47a9-8d8d-e85f0c55183b&amp;amp;acdnat=1536636497_5a51a01aa33d6a0636591c94c6603473 全文链接_x000d__x000a_&lt;/_url&gt;&lt;_volume&gt;195&lt;/_volume&gt;&lt;/Details&gt;&lt;Extra&gt;&lt;DBUID&gt;{6F35D732-D9FF-4EE9-905F-B0CC4953C663}&lt;/DBUID&gt;&lt;/Extra&gt;&lt;/Item&gt;&lt;/References&gt;&lt;/Group&gt;&lt;/Citation&gt;_x000a_"/>
    <w:docVar w:name="NE.Ref{153364B4-00C1-4498-A77D-324195B4CCAC}" w:val=" ADDIN NE.Ref.{153364B4-00C1-4498-A77D-324195B4CCAC}&lt;Citation&gt;&lt;Group&gt;&lt;References&gt;&lt;Item&gt;&lt;ID&gt;1016&lt;/ID&gt;&lt;UID&gt;{732DC1D2-A135-4538-8281-820ACD1B0774}&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4.994&lt;/_impact_factor&gt;&lt;_isbn&gt;01692046&lt;/_isbn&gt;&lt;_journal&gt;Landscape and Urban Planning&lt;/_journal&gt;&lt;_modified&gt;62441408&lt;/_modified&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E5CFCA40-B99A-4E9F-8A29-87F3858A6670}&lt;/DBUID&gt;&lt;/Extra&gt;&lt;/Item&gt;&lt;/References&gt;&lt;/Group&gt;&lt;/Citation&gt;_x000a_"/>
    <w:docVar w:name="NE.Ref{15372159-3E04-46FC-A72B-2B28F93D0E8C}" w:val=" ADDIN NE.Ref.{15372159-3E04-46FC-A72B-2B28F93D0E8C}&lt;Citation&gt;&lt;Group&gt;&lt;References&gt;&lt;Item&gt;&lt;ID&gt;881&lt;/ID&gt;&lt;UID&gt;{2C59D817-64DD-4CF7-BF0A-53E693A8C029}&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5.651&lt;/_impact_factor&gt;&lt;_isbn&gt;0959-6526&lt;/_isbn&gt;&lt;_journal&gt;Journal of cleaner production&lt;/_journal&gt;&lt;_modified&gt;62439272&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E5CFCA40-B99A-4E9F-8A29-87F3858A6670}&lt;/DBUID&gt;&lt;/Extra&gt;&lt;/Item&gt;&lt;/References&gt;&lt;/Group&gt;&lt;/Citation&gt;_x000a_"/>
    <w:docVar w:name="NE.Ref{153EE92A-8394-4C0C-A75A-6E57E4283E7E}" w:val=" ADDIN NE.Ref.{153EE92A-8394-4C0C-A75A-6E57E4283E7E}&lt;Citation&gt;&lt;Group&gt;&lt;References&gt;&lt;Item&gt;&lt;ID&gt;975&lt;/ID&gt;&lt;UID&gt;{1575C42D-EC7C-48EE-B4A7-3C2FF9BBE174}&lt;/UID&gt;&lt;Title&gt;Towards Life Cycle Sustainability Assessment&lt;/Title&gt;&lt;Template&gt;Journal Article&lt;/Template&gt;&lt;Star&gt;0&lt;/Star&gt;&lt;Tag&gt;0&lt;/Tag&gt;&lt;Author&gt;Finkbeiner, Matthias; Schau, Erwin M; Lehmann, Annekatrin; Traverso, Marzia&lt;/Author&gt;&lt;Year&gt;2010&lt;/Year&gt;&lt;Details&gt;&lt;_collection_scope&gt;SCIE;SSCI;&lt;/_collection_scope&gt;&lt;_created&gt;62439952&lt;/_created&gt;&lt;_impact_factor&gt;   2.075&lt;/_impact_factor&gt;&lt;_issue&gt;10&lt;/_issue&gt;&lt;_journal&gt;Sustainability&lt;/_journal&gt;&lt;_modified&gt;62439952&lt;/_modified&gt;&lt;_pages&gt;3309-3322&lt;/_pages&gt;&lt;_volume&gt;2&lt;/_volume&gt;&lt;/Details&gt;&lt;Extra&gt;&lt;DBUID&gt;{E5CFCA40-B99A-4E9F-8A29-87F3858A6670}&lt;/DBUID&gt;&lt;/Extra&gt;&lt;/Item&gt;&lt;/References&gt;&lt;/Group&gt;&lt;/Citation&gt;_x000a_"/>
    <w:docVar w:name="NE.Ref{154E4F23-D97B-4A46-B315-8AF6A8E0C3A0}" w:val=" ADDIN NE.Ref.{154E4F23-D97B-4A46-B315-8AF6A8E0C3A0}&lt;Citation&gt;&lt;Group&gt;&lt;References&gt;&lt;Item&gt;&lt;ID&gt;192&lt;/ID&gt;&lt;UID&gt;{866EB4FA-E7AC-48FF-A057-F5FF8F9351EC}&lt;/UID&gt;&lt;Title&gt;特大城市群地区城镇化与生态环境交互耦合效应解析的理论框架及技术路径&lt;/Title&gt;&lt;Template&gt;Journal Article&lt;/Template&gt;&lt;Star&gt;0&lt;/Star&gt;&lt;Tag&gt;0&lt;/Tag&gt;&lt;Author&gt;方创琳; 周成虎; 顾朝林; 陈利顶; 李双成&lt;/Author&gt;&lt;Year&gt;2016&lt;/Year&gt;&lt;Details&gt;&lt;_accessed&gt;62000332&lt;/_accessed&gt;&lt;_author_aff&gt;中国科学院地理科学与资源研究所;清华大学建筑学院;中国科学院生态环境研究中心;北京大学城市与环境学院;&lt;/_author_aff&gt;&lt;_collection_scope&gt;中国科技核心期刊;中文核心期刊;CSCD;&lt;/_collection_scope&gt;&lt;_created&gt;62000331&lt;/_created&gt;&lt;_date&gt;61161120&lt;/_date&gt;&lt;_db_provider&gt;CNKI: 期刊&lt;/_db_provider&gt;&lt;_db_updated&gt;CNKI - Reference&lt;/_db_updated&gt;&lt;_issue&gt;04&lt;/_issue&gt;&lt;_journal&gt;地理学报&lt;/_journal&gt;&lt;_keywords&gt;特大城市群;城镇化;生态环境;交互耦合效应;耦合圈理论框架;技术路径&lt;/_keywords&gt;&lt;_language&gt;Chinese&lt;/_language&gt;&lt;_modified&gt;62717331&lt;/_modified&gt;&lt;_pages&gt;531-550&lt;/_pages&gt;&lt;_url&gt;http://kns.cnki.net/KCMS/detail/detail.aspx?FileName=DLXB201604002&amp;amp;DbName=CJFQ2016&lt;/_url&gt;&lt;_translated_author&gt;Fang, Chuanglin;Zhou, Chenghu;Gu, Chaolin;Chen, Liding;Li, Shuangcheng&lt;/_translated_author&gt;&lt;/Details&gt;&lt;Extra&gt;&lt;DBUID&gt;{6F35D732-D9FF-4EE9-905F-B0CC4953C663}&lt;/DBUID&gt;&lt;/Extra&gt;&lt;/Item&gt;&lt;/References&gt;&lt;/Group&gt;&lt;/Citation&gt;_x000a_"/>
    <w:docVar w:name="NE.Ref{155BA2D9-7522-42F0-91FC-001B33C19BDA}" w:val=" ADDIN NE.Ref.{155BA2D9-7522-42F0-91FC-001B33C19BDA}&lt;Citation&gt;&lt;Group&gt;&lt;References&gt;&lt;Item&gt;&lt;ID&gt;100&lt;/ID&gt;&lt;UID&gt;{E98562F4-32E5-480B-9EE3-7E9F4FC9EE98}&lt;/UID&gt;&lt;Title&gt;A framework for vulnerability analysis in sustainability science&lt;/Title&gt;&lt;Template&gt;Journal Article&lt;/Template&gt;&lt;Star&gt;1&lt;/Star&gt;&lt;Tag&gt;0&lt;/Tag&gt;&lt;Author&gt;Turner, B L; Kasperson, R E; Matson, P A; Mccarthy, J J; Corell, R W&lt;/Author&gt;&lt;Year&gt;2003&lt;/Year&gt;&lt;Details&gt;&lt;_accessed&gt;61344749&lt;/_accessed&gt;&lt;_cited_count&gt;2060&lt;/_cited_count&gt;&lt;_created&gt;61344749&lt;/_created&gt;&lt;_db_updated&gt;kuakujiansuo&lt;/_db_updated&gt;&lt;_issue&gt;14&lt;/_issue&gt;&lt;_journal&gt;Proceedings of the National Academy of Science&lt;/_journal&gt;&lt;_keywords&gt;computer security; cryptography; security protocol; security policy; human factors&lt;/_keywords&gt;&lt;_modified&gt;62182693&lt;/_modified&gt;&lt;_pages&gt;8074-8079&lt;/_pages&gt;&lt;_url&gt;http://labs.europepmc.org/abstract/PMC/PMC166184/reload=0;jsessionid=nNid8yr1d53cnIgOujjr.41&lt;/_url&gt;&lt;_volume&gt;100&lt;/_volume&gt;&lt;/Details&gt;&lt;Extra&gt;&lt;DBUID&gt;{E5CFCA40-B99A-4E9F-8A29-87F3858A6670}&lt;/DBUID&gt;&lt;/Extra&gt;&lt;/Item&gt;&lt;/References&gt;&lt;/Group&gt;&lt;Group&gt;&lt;References&gt;&lt;Item&gt;&lt;ID&gt;148&lt;/ID&gt;&lt;UID&gt;{28776F49-4A72-4897-9F64-18AC32E64290}&lt;/UID&gt;&lt;Title&gt;Measuring vulnerability to promote disaster-resilient societies: Conceptual frameworks and definitions&lt;/Title&gt;&lt;Template&gt;Book Section&lt;/Template&gt;&lt;Star&gt;0&lt;/Star&gt;&lt;Tag&gt;0&lt;/Tag&gt;&lt;Author&gt;Birkmann, J&lt;/Author&gt;&lt;Year&gt;2006&lt;/Year&gt;&lt;Details&gt;&lt;_created&gt;61350513&lt;/_created&gt;&lt;_modified&gt;62249062&lt;/_modified&gt;&lt;_pages&gt;7-54&lt;/_pages&gt;&lt;_place_published&gt;Tokyo&lt;/_place_published&gt;&lt;_publisher&gt;United Nations University Press&lt;/_publisher&gt;&lt;_secondary_title&gt;Measuring vulnerability to natural hazards: Towards disaster resilient societies&lt;/_secondary_title&gt;&lt;_secondary_author&gt;Birkmann, J&lt;/_secondary_author&gt;&lt;/Details&gt;&lt;Extra&gt;&lt;DBUID&gt;{E5CFCA40-B99A-4E9F-8A29-87F3858A6670}&lt;/DBUID&gt;&lt;/Extra&gt;&lt;/Item&gt;&lt;/References&gt;&lt;/Group&gt;&lt;/Citation&gt;_x000a_"/>
    <w:docVar w:name="NE.Ref{157928AC-297C-4ADF-9911-A7553953A830}" w:val=" ADDIN NE.Ref.{157928AC-297C-4ADF-9911-A7553953A830}&lt;Citation&gt;&lt;Group&gt;&lt;References&gt;&lt;Item&gt;&lt;ID&gt;302&lt;/ID&gt;&lt;UID&gt;{E2CDD854-058B-4C2C-BF54-F67C569DA7C0}&lt;/UID&gt;&lt;Title&gt;Multi-objective optimisation framework for calibration of Cellular Automata land-use models&lt;/Title&gt;&lt;Template&gt;Journal Article&lt;/Template&gt;&lt;Star&gt;0&lt;/Star&gt;&lt;Tag&gt;0&lt;/Tag&gt;&lt;Author&gt;Newland, Charles P; Maier, Holger Robert; Zecchin, Aaron Carlo; Newman, Jeffrey Peter; Delden, Hedwig Van&lt;/Author&gt;&lt;Year&gt;2018&lt;/Year&gt;&lt;Details&gt;&lt;_collection_scope&gt;SCIE;&lt;/_collection_scope&gt;&lt;_created&gt;62236687&lt;/_created&gt;&lt;_impact_factor&gt;   4.404&lt;/_impact_factor&gt;&lt;_journal&gt;Environmental Modelling &amp;amp; Software&lt;/_journal&gt;&lt;_modified&gt;62236687&lt;/_modified&gt;&lt;_volume&gt;100&lt;/_volume&gt;&lt;/Details&gt;&lt;Extra&gt;&lt;DBUID&gt;{E5CFCA40-B99A-4E9F-8A29-87F3858A6670}&lt;/DBUID&gt;&lt;/Extra&gt;&lt;/Item&gt;&lt;/References&gt;&lt;/Group&gt;&lt;Group&gt;&lt;References&gt;&lt;Item&gt;&lt;ID&gt;303&lt;/ID&gt;&lt;UID&gt;{9EF11C84-8DBF-422E-9E98-F570946790B5}&lt;/UID&gt;&lt;Title&gt;A cellular automata model of land cover change to integrate urban growth with open space conservation&lt;/Title&gt;&lt;Template&gt;Journal Article&lt;/Template&gt;&lt;Star&gt;0&lt;/Star&gt;&lt;Tag&gt;0&lt;/Tag&gt;&lt;Author&gt;Mitsova, Diana; Shuster, William; Wang, Xinhao&lt;/Author&gt;&lt;Year&gt;2011&lt;/Year&gt;&lt;Details&gt;&lt;_collection_scope&gt;EI;SCIE;SSCI;&lt;/_collection_scope&gt;&lt;_created&gt;62236688&lt;/_created&gt;&lt;_impact_factor&gt;   4.563&lt;/_impact_factor&gt;&lt;_issue&gt;2&lt;/_issue&gt;&lt;_journal&gt;Landscape and Urban Planning&lt;/_journal&gt;&lt;_modified&gt;62236690&lt;/_modified&gt;&lt;_pages&gt;141-153&lt;/_pages&gt;&lt;_volume&gt;99&lt;/_volume&gt;&lt;/Details&gt;&lt;Extra&gt;&lt;DBUID&gt;{E5CFCA40-B99A-4E9F-8A29-87F3858A6670}&lt;/DBUID&gt;&lt;/Extra&gt;&lt;/Item&gt;&lt;/References&gt;&lt;/Group&gt;&lt;Group&gt;&lt;References&gt;&lt;Item&gt;&lt;ID&gt;304&lt;/ID&gt;&lt;UID&gt;{F96FBAFF-3D88-4E63-B8B1-5A1964B04B6E}&lt;/UID&gt;&lt;Title&gt;Delimiting Urban Growth Boundary through Combining Land Suitability Evaluation and Cellular Automata&lt;/Title&gt;&lt;Template&gt;Journal Article&lt;/Template&gt;&lt;Star&gt;0&lt;/Star&gt;&lt;Tag&gt;0&lt;/Tag&gt;&lt;Author&gt;Zheng, Qing; Yang, Xuan; Wang, Ke; Huang, Lingyan; Shahtahmassebi, Amir Reza; Gan, Muye; Weston, Melanie Valerie&lt;/Author&gt;&lt;Year&gt;2017&lt;/Year&gt;&lt;Details&gt;&lt;_collection_scope&gt;SCIE;SSCI;&lt;/_collection_scope&gt;&lt;_created&gt;62236691&lt;/_created&gt;&lt;_impact_factor&gt;   1.789&lt;/_impact_factor&gt;&lt;_issue&gt;12&lt;/_issue&gt;&lt;_journal&gt;Sustainability&lt;/_journal&gt;&lt;_modified&gt;62236691&lt;/_modified&gt;&lt;_pages&gt;2213&lt;/_pages&gt;&lt;_volume&gt;9&lt;/_volume&gt;&lt;/Details&gt;&lt;Extra&gt;&lt;DBUID&gt;{E5CFCA40-B99A-4E9F-8A29-87F3858A6670}&lt;/DBUID&gt;&lt;/Extra&gt;&lt;/Item&gt;&lt;/References&gt;&lt;/Group&gt;&lt;/Citation&gt;_x000a_"/>
    <w:docVar w:name="NE.Ref{15D4D0F2-59C2-4297-AF48-B8B55DB683D4}" w:val=" ADDIN NE.Ref.{15D4D0F2-59C2-4297-AF48-B8B55DB683D4}&lt;Citation&gt;&lt;Group&gt;&lt;References&gt;&lt;Item&gt;&lt;ID&gt;1198&lt;/ID&gt;&lt;UID&gt;{A0B0E538-469A-49AA-AE6E-8273568C8B9B}&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956&lt;/_impact_factor&gt;&lt;_isbn&gt;0250-8060_x000d__x000a_&lt;/_isbn&gt;&lt;_issue&gt;5-6_x000d__x000a_&lt;/_issue&gt;&lt;_journal&gt;Water International&lt;/_journal&gt;&lt;_keywords&gt;systems thinking_x000d__x000a_; viability loops_x000d__x000a_; Cyprus_x000d__x000a_; water-energy-food nexus_x000d__x000a_; reflexive governance_x000d__x000a_&lt;/_keywords&gt;&lt;_modified&gt;62560293&lt;/_modified&gt;&lt;_number&gt;1&lt;/_number&gt;&lt;_ori_publication&gt;Routledge_x000d__x000a_&lt;/_ori_publication&gt;&lt;_pages&gt;877_x000d__x000a_-894_x000d__x000a_&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E5CFCA40-B99A-4E9F-8A29-87F3858A6670}&lt;/DBUID&gt;&lt;/Extra&gt;&lt;/Item&gt;&lt;/References&gt;&lt;/Group&gt;&lt;/Citation&gt;_x000a_"/>
    <w:docVar w:name="NE.Ref{15FC9551-FF11-48A6-99D7-03132772054E}" w:val=" ADDIN NE.Ref.{15FC9551-FF11-48A6-99D7-03132772054E}&lt;Citation&gt;&lt;Group&gt;&lt;References&gt;&lt;Item&gt;&lt;ID&gt;1882&lt;/ID&gt;&lt;UID&gt;{E3F2C1F4-D869-456A-A4AD-5E79E815B0BD}&lt;/UID&gt;&lt;Title&gt;中国经济发展与能源消费及碳排放解耦分析&lt;/Title&gt;&lt;Template&gt;Journal Article&lt;/Template&gt;&lt;Star&gt;0&lt;/Star&gt;&lt;Tag&gt;0&lt;/Tag&gt;&lt;Author&gt;杜祥琬; 杨波; 刘晓龙; 王振海; 易建&lt;/Author&gt;&lt;Year&gt;2015&lt;/Year&gt;&lt;Details&gt;&lt;_accessed&gt;63290177&lt;/_accessed&gt;&lt;_author_aff&gt;中国工程院;&lt;/_author_aff&gt;&lt;_created&gt;63290177&lt;/_created&gt;&lt;_date&gt;60975360&lt;/_date&gt;&lt;_db_provider&gt;CNKI: 期刊&lt;/_db_provider&gt;&lt;_db_updated&gt;CNKI - Reference&lt;/_db_updated&gt;&lt;_issue&gt;12&lt;/_issue&gt;&lt;_journal&gt;中国人口·资源与环境&lt;/_journal&gt;&lt;_keywords&gt;解耦;经济增长;能源消费;二氧化碳排放&lt;/_keywords&gt;&lt;_language&gt;Chinese&lt;/_language&gt;&lt;_modified&gt;63290177&lt;/_modified&gt;&lt;_pages&gt;1-7&lt;/_pages&gt;&lt;_url&gt;http://kns.cnki.net/KCMS/detail/detail.aspx?FileName=ZGRZ201512001&amp;amp;DbName=CJFQ2015&lt;/_url&gt;&lt;_volume&gt;25&lt;/_volume&gt;&lt;_translated_author&gt;Du, Xiangwan;Yang, Bo;Liu, Xiaolong;Wang, Zhenhai;Yi, Jian&lt;/_translated_author&gt;&lt;/Details&gt;&lt;Extra&gt;&lt;DBUID&gt;{6F35D732-D9FF-4EE9-905F-B0CC4953C663}&lt;/DBUID&gt;&lt;/Extra&gt;&lt;/Item&gt;&lt;/References&gt;&lt;/Group&gt;&lt;/Citation&gt;_x000a_"/>
    <w:docVar w:name="NE.Ref{160BDB73-832A-4FA8-810E-8D03EAC86D41}" w:val=" ADDIN NE.Ref.{160BDB73-832A-4FA8-810E-8D03EAC86D41}&lt;Citation&gt;&lt;Group&gt;&lt;References&gt;&lt;Item&gt;&lt;ID&gt;685&lt;/ID&gt;&lt;UID&gt;{5368DC18-980D-429C-BCB1-860037D4D800}&lt;/UID&gt;&lt;Title&gt;基于城镇化水平和GDP情景下中国未来30年土地利用变化模拟&lt;/Title&gt;&lt;Template&gt;Journal Article&lt;/Template&gt;&lt;Star&gt;1&lt;/Star&gt;&lt;Tag&gt;5&lt;/Tag&gt;&lt;Author&gt;张克锋; 彭晋福; 张定祥; 李宪文; 宇振荣; 韦玉春&lt;/Author&gt;&lt;Year&gt;2007&lt;/Year&gt;&lt;Details&gt;&lt;_accessed&gt;62865701&lt;/_accessed&gt;&lt;_author_aff&gt;北京市国土资源局信息中心;中国土地勘测规划院;中国土地勘测规划院;中国土地勘测规划院;中国农业大学资环学院;南京师范大学 北京100013;中国农业大学资环学院;北京100094;北京100035;北京100035;北京100035;北京100094;江苏南京210097&lt;/_author_aff&gt;&lt;_collection_scope&gt;CSSCI-C;PKU&lt;/_collection_scope&gt;&lt;_created&gt;62865701&lt;/_created&gt;&lt;_date&gt;56426400&lt;/_date&gt;&lt;_db_provider&gt;CNKI: 期刊&lt;/_db_provider&gt;&lt;_db_updated&gt;CNKI - Reference&lt;/_db_updated&gt;&lt;_issue&gt;2&lt;/_issue&gt;&lt;_journal&gt;中国土地科学&lt;/_journal&gt;&lt;_keywords&gt;土地利用;GKSIM模型;总人口;GDP;城镇化率&lt;/_keywords&gt;&lt;_language&gt;Chinese&lt;/_language&gt;&lt;_modified&gt;63184150&lt;/_modified&gt;&lt;_pages&gt;58-64&lt;/_pages&gt;&lt;_tertiary_title&gt;China Land Science&lt;/_tertiary_title&gt;&lt;_url&gt;http://kns.cnki.net/KCMS/detail/detail.aspx?FileName=ZTKX200702009&amp;amp;DbName=CJFQ2007&lt;/_url&gt;&lt;_volume&gt;21&lt;/_volume&gt;&lt;_translated_author&gt;Zhang, Kefeng;Peng, Jinfu;Zhang, Dingxiang;Li, Xianwen;Yu, Zhenrong;Wei, Yuchun&lt;/_translated_author&gt;&lt;/Details&gt;&lt;Extra&gt;&lt;DBUID&gt;{6F35D732-D9FF-4EE9-905F-B0CC4953C663}&lt;/DBUID&gt;&lt;/Extra&gt;&lt;/Item&gt;&lt;/References&gt;&lt;/Group&gt;&lt;/Citation&gt;_x000a_"/>
    <w:docVar w:name="NE.Ref{1679A998-7BF4-4179-917B-960A3708A0FC}" w:val=" ADDIN NE.Ref.{1679A998-7BF4-4179-917B-960A3708A0FC}&lt;Citation&gt;&lt;Group&gt;&lt;References&gt;&lt;Item&gt;&lt;ID&gt;875&lt;/ID&gt;&lt;UID&gt;{6E558B8D-885C-429A-BCEB-61B475D95442}&lt;/UID&gt;&lt;Title&gt;中国经济增长十年展望(2019-2028): 建设高标准市场经济&lt;/Title&gt;&lt;Template&gt;Book&lt;/Template&gt;&lt;Star&gt;0&lt;/Star&gt;&lt;Tag&gt;0&lt;/Tag&gt;&lt;Author&gt;刘世锦&lt;/Author&gt;&lt;Year&gt;2019&lt;/Year&gt;&lt;Details&gt;&lt;_accessed&gt;63080538&lt;/_accessed&gt;&lt;_created&gt;63080538&lt;/_created&gt;&lt;_modified&gt;63080538&lt;/_modified&gt;&lt;_place_published&gt;北京&lt;/_place_published&gt;&lt;_publisher&gt;中信出版社&lt;/_publisher&gt;&lt;_translated_author&gt;Liu, Shijin&lt;/_translated_author&gt;&lt;/Details&gt;&lt;Extra&gt;&lt;DBUID&gt;{6F35D732-D9FF-4EE9-905F-B0CC4953C663}&lt;/DBUID&gt;&lt;/Extra&gt;&lt;/Item&gt;&lt;/References&gt;&lt;/Group&gt;&lt;Group&gt;&lt;References&gt;&lt;Item&gt;&lt;ID&gt;870&lt;/ID&gt;&lt;UID&gt;{624200A5-36CE-447F-BCC8-CDB3DBE3C61C}&lt;/UID&gt;&lt;Title&gt;中等收入群体倍增与建设高标准市场经济&lt;/Title&gt;&lt;Template&gt;Journal Article&lt;/Template&gt;&lt;Star&gt;0&lt;/Star&gt;&lt;Tag&gt;0&lt;/Tag&gt;&lt;Author&gt;刘世锦&lt;/Author&gt;&lt;Year&gt;2019&lt;/Year&gt;&lt;Details&gt;&lt;_accessed&gt;63080104&lt;/_accessed&gt;&lt;_author_aff&gt;国务院经济发展研究中心;&lt;/_author_aff&gt;&lt;_created&gt;63080104&lt;/_created&gt;&lt;_date&gt;62976960&lt;/_date&gt;&lt;_db_provider&gt;CNKI: 期刊&lt;/_db_provider&gt;&lt;_db_updated&gt;CNKI - Reference&lt;/_db_updated&gt;&lt;_issue&gt;5&lt;/_issue&gt;&lt;_journal&gt;兰州大学学报(社会科学版)&lt;/_journal&gt;&lt;_keywords&gt;中等收入群体;经济增速;收入增长;产业升级;人力资本;绿色发展&lt;/_keywords&gt;&lt;_language&gt;Chinese&lt;/_language&gt;&lt;_modified&gt;63080533&lt;/_modified&gt;&lt;_pages&gt;1-10&lt;/_pages&gt;&lt;_url&gt;http://kns.cnki.net/KCMS/detail/detail.aspx?FileName=LDSK201905002&amp;amp;DbName=CJFQTEMP&lt;/_url&gt;&lt;_volume&gt;47&lt;/_volume&gt;&lt;_translated_author&gt;Liu, Shijin&lt;/_translated_author&gt;&lt;/Details&gt;&lt;Extra&gt;&lt;DBUID&gt;{6F35D732-D9FF-4EE9-905F-B0CC4953C663}&lt;/DBUID&gt;&lt;/Extra&gt;&lt;/Item&gt;&lt;/References&gt;&lt;/Group&gt;&lt;/Citation&gt;_x000a_"/>
    <w:docVar w:name="NE.Ref{1685F291-9965-4FD2-A8E8-E0CC78F661E2}" w:val=" ADDIN NE.Ref.{1685F291-9965-4FD2-A8E8-E0CC78F661E2}&lt;Citation&gt;&lt;Group&gt;&lt;References&gt;&lt;Item&gt;&lt;ID&gt;331&lt;/ID&gt;&lt;UID&gt;{0C5D051C-02C9-468D-8EC0-E06F435D11E6}&lt;/UID&gt;&lt;Title&gt;Modeling the impacts of drying trend scenarios on land systems in northern China using an integrated SD and CA model&lt;/Title&gt;&lt;Template&gt;Journal Article&lt;/Template&gt;&lt;Star&gt;0&lt;/Star&gt;&lt;Tag&gt;0&lt;/Tag&gt;&lt;Author&gt;Huang, Qingxu; He, Chunyang; Liu, Zhifeng; Shi, Peijun&lt;/Author&gt;&lt;Year&gt;2014&lt;/Year&gt;&lt;Details&gt;&lt;_accession_num&gt;WOS:000334176800024&lt;/_accession_num&gt;&lt;_cited_count&gt;8&lt;/_cited_count&gt;&lt;_collection_scope&gt;SCI;SCIE;&lt;/_collection_scope&gt;&lt;_created&gt;62405994&lt;/_created&gt;&lt;_date_display&gt;2014_x000d__x000a_APR 2014&lt;/_date_display&gt;&lt;_doi&gt;10.1007/s11430-013-4799-7&lt;/_doi&gt;&lt;_impact_factor&gt;   2.258&lt;/_impact_factor&gt;&lt;_isbn&gt;1674-7313&lt;/_isbn&gt;&lt;_issue&gt;4&lt;/_issue&gt;&lt;_journal&gt;Science China-Earth Sciences&lt;/_journal&gt;&lt;_modified&gt;62970462&lt;/_modified&gt;&lt;_pages&gt;839-854&lt;/_pages&gt;&lt;_url&gt;https://link.springer.com/content/pdf/10.1007%2Fs11430-013-4799-7.pdf 全文链接_x000d__x000a_&lt;/_url&gt;&lt;_volume&gt;57&lt;/_volume&gt;&lt;/Details&gt;&lt;Extra&gt;&lt;DBUID&gt;{6F35D732-D9FF-4EE9-905F-B0CC4953C663}&lt;/DBUID&gt;&lt;/Extra&gt;&lt;/Item&gt;&lt;/References&gt;&lt;/Group&gt;&lt;Group&gt;&lt;References&gt;&lt;Item&gt;&lt;ID&gt;75&lt;/ID&gt;&lt;UID&gt;{900258C5-149B-4C8E-8806-B4D5AC540FAF}&lt;/UID&gt;&lt;Title&gt;中国北方未来干旱化情景下的土地利用变化模拟&lt;/Title&gt;&lt;Template&gt;Journal Article&lt;/Template&gt;&lt;Star&gt;0&lt;/Star&gt;&lt;Tag&gt;0&lt;/Tag&gt;&lt;Author&gt;黄庆旭; 史培军; 何春阳; 李晓兵&lt;/Author&gt;&lt;Year&gt;2006&lt;/Year&gt;&lt;Details&gt;&lt;_abstract&gt;目前,中国北方未来干旱化过程对土地系统的可能影响还不是十分清楚,这将在一定程度上限制中国北方土地资源的合理开发利用。因此,利用系统动力学(SD)的原理和方法,首先构建了中国北方未来干旱化过程影响下的土地利用变化系统动力学模型。进而在不同系统状态下,模拟了中国北方13省未来30年不同干旱化过程和社会经济情景共同影响下的区域土地利用结构变化过程。1989￣2001年的模型检验结果表明该SD模型具有一定的可靠性,能在一定程度上理解土地利用系统的复杂变化过程。2000￣2030年在干旱化过程转折、不明显和加速3种情景下的情景模拟结果发现,干旱化过程对中国北方未来水资源总量变化影响明显。在干旱化过程3种情景下,北方13省水资源总量从4686.17亿m3下降到3887.88亿m3,水资源正逐渐成为稀缺资源,并成为区域可持续发展的重要制约因素。在中国北方人口增加和经济发展的持续压力下,建筑用地和交通用地在未来增长迅速。城镇,交通等生活型用地与耕地资源之间的矛盾将会十分突出。因此,在未来的发展中,寻求合理的土地利用结构和格局,适应气候变化和社会经济因素的共同压力,将是中国北方区域可持续发展过程中必须面临和解决的问题。&lt;/_abstract&gt;&lt;_accessed&gt;61897867&lt;/_accessed&gt;&lt;_author_aff&gt;北京师范大学环境演变与自然灾害教育部重点实验室 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100875;北京100875;北京100875;北京100875&lt;/_author_aff&gt;&lt;_collection_scope&gt;中国科技核心期刊;中文核心期刊;CSCD;&lt;/_collection_scope&gt;&lt;_created&gt;61897867&lt;/_created&gt;&lt;_date&gt;56273760&lt;/_date&gt;&lt;_db_provider&gt;CNKI: 期刊&lt;/_db_provider&gt;&lt;_db_updated&gt;CNKI - Reference&lt;/_db_updated&gt;&lt;_issue&gt;12&lt;/_issue&gt;&lt;_journal&gt;地理学报&lt;/_journal&gt;&lt;_keywords&gt;水资源约束;干旱化;土地利用变化;仿真模拟;中国北方&lt;/_keywords&gt;&lt;_language&gt;Chinese&lt;/_language&gt;&lt;_modified&gt;62870426&lt;/_modified&gt;&lt;_notes&gt;页数: 12&lt;/_notes&gt;&lt;_pages&gt;1299-1310&lt;/_pages&gt;&lt;_url&gt;http://www.cnki.net/KCMS/detail/detail.aspx?FileName=DLXB200612006&amp;amp;DbName=CJFQ2006&lt;/_url&gt;&lt;_volume&gt;61&lt;/_volume&gt;&lt;_translated_author&gt;Huang, Qingxu;Shi, Peijun;He, Chunyang;Li, Xiaobing&lt;/_translated_author&gt;&lt;/Details&gt;&lt;Extra&gt;&lt;DBUID&gt;{6F35D732-D9FF-4EE9-905F-B0CC4953C663}&lt;/DBUID&gt;&lt;/Extra&gt;&lt;/Item&gt;&lt;/References&gt;&lt;/Group&gt;&lt;/Citation&gt;_x000a_"/>
    <w:docVar w:name="NE.Ref{16913AC3-54BB-41B9-83CE-0D583486AEB9}" w:val=" ADDIN NE.Ref.{16913AC3-54BB-41B9-83CE-0D583486AEB9}&lt;Citation&gt;&lt;Group&gt;&lt;References&gt;&lt;Item&gt;&lt;ID&gt;698&lt;/ID&gt;&lt;UID&gt;{76CDC1A1-60E9-44E6-A87E-FD81EDC1191F}&lt;/UID&gt;&lt;Title&gt;Research on Synergistic Development of Urbanization and Energy Consumption&lt;/Title&gt;&lt;Template&gt;Journal Article&lt;/Template&gt;&lt;Star&gt;0&lt;/Star&gt;&lt;Tag&gt;0&lt;/Tag&gt;&lt;Author&gt;Lu, Shibao; Wang, Zhimin; Bao, Haijun; Shang, Yizi&lt;/Author&gt;&lt;Year&gt;2017&lt;/Year&gt;&lt;Details&gt;&lt;_accessed&gt;62871467&lt;/_accessed&gt;&lt;_collection_scope&gt;EI&lt;/_collection_scope&gt;&lt;_created&gt;62871466&lt;/_created&gt;&lt;_db_updated&gt;CrossRef&lt;/_db_updated&gt;&lt;_doi&gt;10.1016/j.egypro.2017.03.845&lt;/_doi&gt;&lt;_isbn&gt;18766102&lt;/_isbn&gt;&lt;_journal&gt;Energy Procedia&lt;/_journal&gt;&lt;_modified&gt;63293598&lt;/_modified&gt;&lt;_pages&gt;3673-3676&lt;/_pages&gt;&lt;_tertiary_title&gt;Energy Procedia&lt;/_tertiary_title&gt;&lt;_url&gt;https://linkinghub.elsevier.com/retrieve/pii/S187661021730930X_x000d__x000a_https://api.elsevier.com/content/article/PII:S187661021730930X?httpAccept=text/xml&lt;/_url&gt;&lt;_volume&gt;105&lt;/_volume&gt;&lt;/Details&gt;&lt;Extra&gt;&lt;DBUID&gt;{6F35D732-D9FF-4EE9-905F-B0CC4953C663}&lt;/DBUID&gt;&lt;/Extra&gt;&lt;/Item&gt;&lt;/References&gt;&lt;/Group&gt;&lt;/Citation&gt;_x000a_"/>
    <w:docVar w:name="NE.Ref{16A601BE-9622-4B68-BE7F-A95619C6295C}" w:val=" ADDIN NE.Ref.{16A601BE-9622-4B68-BE7F-A95619C6295C}&lt;Citation&gt;&lt;Group&gt;&lt;References&gt;&lt;Item&gt;&lt;ID&gt;54&lt;/ID&gt;&lt;UID&gt;{5B1F4FEA-DDB2-4C0E-82DE-9ED37995074A}&lt;/UID&gt;&lt;Title&gt;Suburban nation: The rise of sprawl and the decline of the American dream&lt;/Title&gt;&lt;Template&gt;Book&lt;/Template&gt;&lt;Star&gt;0&lt;/Star&gt;&lt;Tag&gt;0&lt;/Tag&gt;&lt;Author&gt;Duany, A; Plater-Zyberk, E; Speck, J&lt;/Author&gt;&lt;Year&gt;2000&lt;/Year&gt;&lt;Details&gt;&lt;_accessed&gt;63071855&lt;/_accessed&gt;&lt;_created&gt;63071855&lt;/_created&gt;&lt;_modified&gt;63071855&lt;/_modified&gt;&lt;_place_published&gt;New York&lt;/_place_published&gt;&lt;_publisher&gt;North Point Press&lt;/_publisher&gt;&lt;/Details&gt;&lt;Extra&gt;&lt;DBUID&gt;{AA9B00FE-9AD8-4701-8D10-7F6B57E98978}&lt;/DBUID&gt;&lt;/Extra&gt;&lt;/Item&gt;&lt;/References&gt;&lt;/Group&gt;&lt;Group&gt;&lt;References&gt;&lt;Item&gt;&lt;ID&gt;55&lt;/ID&gt;&lt;UID&gt;{A9382A4D-473B-4884-B9EC-C116E40E061D}&lt;/UID&gt;&lt;Title&gt;The ecology of place: Planning for environment, economy, and community&lt;/Title&gt;&lt;Template&gt;Book&lt;/Template&gt;&lt;Star&gt;0&lt;/Star&gt;&lt;Tag&gt;0&lt;/Tag&gt;&lt;Author&gt;Beatley, T; Manning, K&lt;/Author&gt;&lt;Year&gt;1997&lt;/Year&gt;&lt;Details&gt;&lt;_accessed&gt;63071856&lt;/_accessed&gt;&lt;_created&gt;63071856&lt;/_created&gt;&lt;_modified&gt;63071856&lt;/_modified&gt;&lt;_place_published&gt;Washington, DC&lt;/_place_published&gt;&lt;_publisher&gt;Island Press&lt;/_publisher&gt;&lt;/Details&gt;&lt;Extra&gt;&lt;DBUID&gt;{AA9B00FE-9AD8-4701-8D10-7F6B57E98978}&lt;/DBUID&gt;&lt;/Extra&gt;&lt;/Item&gt;&lt;/References&gt;&lt;/Group&gt;&lt;Group&gt;&lt;References&gt;&lt;Item&gt;&lt;ID&gt;56&lt;/ID&gt;&lt;UID&gt;{A1FD6C9D-F09F-4014-8D60-9C1A1172B088}&lt;/UID&gt;&lt;Title&gt;Green urbanism: Learning from European cities&lt;/Title&gt;&lt;Template&gt;Book&lt;/Template&gt;&lt;Star&gt;0&lt;/Star&gt;&lt;Tag&gt;0&lt;/Tag&gt;&lt;Author&gt;Beatley, T&lt;/Author&gt;&lt;Year&gt;2000&lt;/Year&gt;&lt;Details&gt;&lt;_accessed&gt;63071858&lt;/_accessed&gt;&lt;_created&gt;63071858&lt;/_created&gt;&lt;_modified&gt;63071858&lt;/_modified&gt;&lt;_place_published&gt;Washington, DC&lt;/_place_published&gt;&lt;_publisher&gt;Island Press&lt;/_publisher&gt;&lt;/Details&gt;&lt;Extra&gt;&lt;DBUID&gt;{AA9B00FE-9AD8-4701-8D10-7F6B57E98978}&lt;/DBUID&gt;&lt;/Extra&gt;&lt;/Item&gt;&lt;/References&gt;&lt;/Group&gt;&lt;/Citation&gt;_x000a_"/>
    <w:docVar w:name="NE.Ref{174E79BE-8429-4DE9-93A9-8A97CBC7E4AC}" w:val=" ADDIN NE.Ref.{174E79BE-8429-4DE9-93A9-8A97CBC7E4AC}&lt;Citation&gt;&lt;Group&gt;&lt;References&gt;&lt;Item&gt;&lt;ID&gt;1432&lt;/ID&gt;&lt;UID&gt;{394B05E2-7370-4A2E-B30E-49EC805B68A6}&lt;/UID&gt;&lt;Title&gt;生态文明建设与国土空间用途管制&lt;/Title&gt;&lt;Template&gt;Journal Article&lt;/Template&gt;&lt;Star&gt;0&lt;/Star&gt;&lt;Tag&gt;0&lt;/Tag&gt;&lt;Author&gt;黄贤金&lt;/Author&gt;&lt;Year&gt;2019&lt;/Year&gt;&lt;Details&gt;&lt;_language&gt;Chinese&lt;/_language&gt;&lt;_created&gt;63260546&lt;/_created&gt;&lt;_modified&gt;63260546&lt;/_modified&gt;&lt;_url&gt;http://kns.cnki.net/KCMS/detail/detail.aspx?FileName=ZGTD201911005&amp;amp;DbName=CJFQ2019&lt;/_url&gt;&lt;_journal&gt;中国土地&lt;/_journal&gt;&lt;_issue&gt;11&lt;/_issue&gt;&lt;_pages&gt;9-11&lt;/_pages&gt;&lt;_date&gt;63038880&lt;/_date&gt;&lt;_keywords&gt;国土空间;空间治理;绿色化;GDP;环境承载力;生态文明建设;生态经营;用途管制;&lt;/_keywords&gt;&lt;_author_aff&gt;南京大学华智全球治理研究院;&lt;/_author_aff&gt;&lt;_db_provider&gt;CNKI: 期刊&lt;/_db_provider&gt;&lt;_accessed&gt;63260546&lt;/_accessed&gt;&lt;_db_updated&gt;CNKI - Reference&lt;/_db_updated&gt;&lt;_collection_scope&gt;PKU&lt;/_collection_scope&gt;&lt;_translated_author&gt;Huang, Xianjin&lt;/_translated_author&gt;&lt;/Details&gt;&lt;Extra&gt;&lt;DBUID&gt;{6F35D732-D9FF-4EE9-905F-B0CC4953C663}&lt;/DBUID&gt;&lt;/Extra&gt;&lt;/Item&gt;&lt;/References&gt;&lt;/Group&gt;&lt;/Citation&gt;_x000a_"/>
    <w:docVar w:name="NE.Ref{17C6F4B1-0981-49B8-AD9E-CF47C2DAE0D7}" w:val=" ADDIN NE.Ref.{17C6F4B1-0981-49B8-AD9E-CF47C2DAE0D7}&lt;Citation&gt;&lt;Group&gt;&lt;References&gt;&lt;Item&gt;&lt;ID&gt;1036&lt;/ID&gt;&lt;UID&gt;{D27600C1-A316-402D-8E85-67B8107D944B}&lt;/UID&gt;&lt;Title&gt;限建区规划研究——以长株潭绿心规划为例&lt;/Title&gt;&lt;Template&gt;Journal Article&lt;/Template&gt;&lt;Star&gt;0&lt;/Star&gt;&lt;Tag&gt;0&lt;/Tag&gt;&lt;Author&gt;顾朝林; 马婷; 袁晓辉; 张晓明; 董广宇; 郭婧; 王旭&lt;/Author&gt;&lt;Year&gt;2010&lt;/Year&gt;&lt;Details&gt;&lt;_accessed&gt;62442719&lt;/_accessed&gt;&lt;_created&gt;62442718&lt;/_created&gt;&lt;_modified&gt;62442723&lt;/_modified&gt;&lt;_journal&gt;城市规划学刊&lt;/_journal&gt;&lt;_issue&gt;4&lt;/_issue&gt;&lt;_pages&gt;15-21&lt;/_pages&gt;&lt;_date&gt;58142880&lt;/_date&gt;&lt;_keywords&gt;限建区规划;“三生”规划框架;长株潭绿心规划&lt;/_keywords&gt;&lt;_author_aff&gt;清华大学建筑学院;清华大学建筑学院沼渔潭工作室;中国人民大学经济学院区域与城市经济研究所;&lt;/_author_aff&gt;&lt;_db_provider&gt;CNKI: 期刊&lt;/_db_provider&gt;&lt;_db_updated&gt;CNKI - Reference&lt;/_db_updated&gt;&lt;_collection_scope&gt;CSSCI;中国科技核心期刊;中文核心期刊;CSCD;&lt;/_collection_scope&gt;&lt;_translated_author&gt;Gu, Chaolin;Ma, Ting;Yuan, Xiaohui;Zhang, Xiaoming;Dong, Guangyu;Guo, Jing;Wang, Xu&lt;/_translated_author&gt;&lt;/Details&gt;&lt;Extra&gt;&lt;DBUID&gt;{E5CFCA40-B99A-4E9F-8A29-87F3858A6670}&lt;/DBUID&gt;&lt;/Extra&gt;&lt;/Item&gt;&lt;/References&gt;&lt;/Group&gt;&lt;/Citation&gt;_x000a_"/>
    <w:docVar w:name="NE.Ref{17EFE79B-2EF1-49DA-A8D9-06B48FB4F4D0}" w:val=" ADDIN NE.Ref.{17EFE79B-2EF1-49DA-A8D9-06B48FB4F4D0}&lt;Citation&gt;&lt;Group&gt;&lt;References&gt;&lt;Item&gt;&lt;ID&gt;251&lt;/ID&gt;&lt;UID&gt;{2BF1016B-C9A3-4210-A511-585F7D5F5B4D}&lt;/UID&gt;&lt;Title&gt;Science for the twenty-first century: from social contract to the scientific core&lt;/Title&gt;&lt;Template&gt;Journal Article&lt;/Template&gt;&lt;Star&gt;0&lt;/Star&gt;&lt;Tag&gt;0&lt;/Tag&gt;&lt;Author&gt;Gallopin, G C; Funtowicz, S; O&amp;apos;Connor, M; Ravetz, J&lt;/Author&gt;&lt;Year&gt;2001&lt;/Year&gt;&lt;Details&gt;&lt;_created&gt;62217327&lt;/_created&gt;&lt;_modified&gt;62217333&lt;/_modified&gt;&lt;_url&gt;http://gateway.isiknowledge.com/gateway/Gateway.cgi?GWVersion=2&amp;amp;SrcAuth=AegeanSoftware&amp;amp;SrcApp=NoteExpress&amp;amp;DestLinkType=FullRecord&amp;amp;DestApp=WOS&amp;amp;KeyUT=000170179300004&lt;/_url&gt;&lt;_journal&gt;International Social Science Journal&lt;/_journal&gt;&lt;_volume&gt;168&lt;/_volume&gt;&lt;_pages&gt;219-229&lt;/_pages&gt;&lt;_cited_count&gt;77&lt;/_cited_count&gt;&lt;_doi&gt;10.1111/1468-2451.00311&lt;/_doi&gt;&lt;_date_display&gt;2001, JUN 2001&lt;/_date_display&gt;&lt;_isbn&gt;0020-8701&lt;/_isbn&gt;&lt;_accession_num&gt;WOS:000170179300004&lt;/_accession_num&gt;&lt;_db_provider&gt;ISI&lt;/_db_provider&gt;&lt;_accessed&gt;62217331&lt;/_accessed&gt;&lt;_db_updated&gt;Web of Science-All&lt;/_db_updated&gt;&lt;/Details&gt;&lt;Extra&gt;&lt;DBUID&gt;{E5CFCA40-B99A-4E9F-8A29-87F3858A6670}&lt;/DBUID&gt;&lt;/Extra&gt;&lt;/Item&gt;&lt;/References&gt;&lt;/Group&gt;&lt;/Citation&gt;_x000a_"/>
    <w:docVar w:name="NE.Ref{18271FD2-0381-4584-B595-B92133B5A6D5}" w:val=" ADDIN NE.Ref.{18271FD2-0381-4584-B595-B92133B5A6D5}&lt;Citation&gt;&lt;Group&gt;&lt;References&gt;&lt;Item&gt;&lt;ID&gt;565&lt;/ID&gt;&lt;UID&gt;{ABDA35DB-7732-410C-A12D-128E6B971436}&lt;/UID&gt;&lt;Title&gt;Water-energy-food (WEF) Nexus Tool 2.0: guiding integrative resource planning and decision-making&lt;/Title&gt;&lt;Template&gt;Journal Article&lt;/Template&gt;&lt;Star&gt;1&lt;/Star&gt;&lt;Tag&gt;0&lt;/Tag&gt;&lt;Author&gt;Daher, Bassel T; Mohtar, Rabi H&lt;/Author&gt;&lt;Year&gt;2015&lt;/Year&gt;&lt;Details&gt;&lt;_accession_num&gt;WOS:000363049700003&lt;/_accession_num&gt;&lt;_cited_count&gt;33&lt;/_cited_count&gt;&lt;_collection_scope&gt;SCIE;&lt;/_collection_scope&gt;&lt;_created&gt;62557983&lt;/_created&gt;&lt;_date_display&gt;2015_x000d__x000a_SEP 19 2015&lt;/_date_display&gt;&lt;_doi&gt;10.1080/02508060.2015.1074148&lt;/_doi&gt;&lt;_impact_factor&gt;   1.885&lt;/_impact_factor&gt;&lt;_isbn&gt;0250-8060&lt;/_isbn&gt;&lt;_issue&gt;5-6SI&lt;/_issue&gt;&lt;_journal&gt;Water International&lt;/_journal&gt;&lt;_modified&gt;63280743&lt;/_modified&gt;&lt;_pages&gt;748-771&lt;/_pages&gt;&lt;_url&gt;https://www.tandfonline.com/doi/pdf/10.1080/02508060.2015.1074148?needAccess=true 全文链接_x000d__x000a_&lt;/_url&gt;&lt;_volume&gt;40&lt;/_volume&gt;&lt;/Details&gt;&lt;Extra&gt;&lt;DBUID&gt;{6F35D732-D9FF-4EE9-905F-B0CC4953C663}&lt;/DBUID&gt;&lt;/Extra&gt;&lt;/Item&gt;&lt;/References&gt;&lt;/Group&gt;&lt;/Citation&gt;_x000a_"/>
    <w:docVar w:name="NE.Ref{189CF38A-CF0C-4426-B5F5-43D540954A03}" w:val=" ADDIN NE.Ref.{189CF38A-CF0C-4426-B5F5-43D540954A03}&lt;Citation&gt;&lt;Group&gt;&lt;References&gt;&lt;Item&gt;&lt;ID&gt;135&lt;/ID&gt;&lt;UID&gt;{B429D267-489A-4F91-A9A6-F680EB239A08}&lt;/UID&gt;&lt;Title&gt;Complexity of Coupled Human and Natural Systems&lt;/Title&gt;&lt;Template&gt;Journal Article&lt;/Template&gt;&lt;Star&gt;0&lt;/Star&gt;&lt;Tag&gt;0&lt;/Tag&gt;&lt;Author&gt;Liu, J G; Dietz, T; Carpenter, S R; Alberti, M; Folke, C; Moran, E; Pell, A N; Deadman, P; Kratz, T; Lubchenco, J&lt;/Author&gt;&lt;Year&gt;2007&lt;/Year&gt;&lt;Details&gt;&lt;_collection_scope&gt;SCI;SCIE;&lt;/_collection_scope&gt;&lt;_created&gt;61352253&lt;/_created&gt;&lt;_impact_factor&gt;  34.661&lt;/_impact_factor&gt;&lt;_issue&gt;5844&lt;/_issue&gt;&lt;_journal&gt;Science&lt;/_journal&gt;&lt;_modified&gt;61352258&lt;/_modified&gt;&lt;_pages&gt;1513-1516&lt;/_pages&gt;&lt;_volume&gt;317&lt;/_volume&gt;&lt;/Details&gt;&lt;Extra&gt;&lt;DBUID&gt;{31F9CFF5-4EB5-41E0-8180-BAFB923E486F}&lt;/DBUID&gt;&lt;/Extra&gt;&lt;/Item&gt;&lt;/References&gt;&lt;/Group&gt;&lt;/Citation&gt;_x000a_"/>
    <w:docVar w:name="NE.Ref{18AAB8BA-D3F7-41BE-998A-1EC26DB73836}" w:val=" ADDIN NE.Ref.{18AAB8BA-D3F7-41BE-998A-1EC26DB73836}&lt;Citation&gt;&lt;Group&gt;&lt;References&gt;&lt;Item&gt;&lt;ID&gt;277&lt;/ID&gt;&lt;UID&gt;{B015D094-DBB2-4161-8AB3-59B4325C2FF6}&lt;/UID&gt;&lt;Title&gt;The Concept of Environmental Sustainability&lt;/Title&gt;&lt;Template&gt;Journal Article&lt;/Template&gt;&lt;Star&gt;0&lt;/Star&gt;&lt;Tag&gt;0&lt;/Tag&gt;&lt;Author&gt;Goodland, R&lt;/Author&gt;&lt;Year&gt;1995&lt;/Year&gt;&lt;Details&gt;&lt;_created&gt;62236188&lt;/_created&gt;&lt;_issue&gt;1&lt;/_issue&gt;&lt;_journal&gt;Annual Review of Ecology &amp;amp; Systematics&lt;/_journal&gt;&lt;_modified&gt;62236188&lt;/_modified&gt;&lt;_pages&gt;1-24&lt;/_pages&gt;&lt;_volume&gt;26&lt;/_volume&gt;&lt;/Details&gt;&lt;Extra&gt;&lt;DBUID&gt;{E5CFCA40-B99A-4E9F-8A29-87F3858A6670}&lt;/DBUID&gt;&lt;/Extra&gt;&lt;/Item&gt;&lt;/References&gt;&lt;/Group&gt;&lt;/Citation&gt;_x000a_"/>
    <w:docVar w:name="NE.Ref{18C6DC92-91AF-48A9-846C-0BEE8B1AD458}" w:val=" ADDIN NE.Ref.{18C6DC92-91AF-48A9-846C-0BEE8B1AD458}&lt;Citation&gt;&lt;Group&gt;&lt;References&gt;&lt;Item&gt;&lt;ID&gt;310&lt;/ID&gt;&lt;UID&gt;{AC700F68-1879-4925-A91B-2ACF7C43090B}&lt;/UID&gt;&lt;Title&gt;Social-ecological resilience and the quest for sustainability as object of science&lt;/Title&gt;&lt;Template&gt;Journal Article&lt;/Template&gt;&lt;Star&gt;0&lt;/Star&gt;&lt;Tag&gt;0&lt;/Tag&gt;&lt;Author&gt;Walter, Alfredo Salas-Zapata; Leonardo, Alberto Ríos-Osorio; Jorge Antonio, Mejía-Escobar&lt;/Author&gt;&lt;Year&gt;2017&lt;/Year&gt;&lt;Details&gt;&lt;_accessed&gt;62237528&lt;/_accessed&gt;&lt;_created&gt;62237528&lt;/_created&gt;&lt;_db_updated&gt;CrossRef&lt;/_db_updated&gt;&lt;_doi&gt;10.1007/s10668-016-9852-1&lt;/_doi&gt;&lt;_isbn&gt;1387-585X&lt;/_isbn&gt;&lt;_issue&gt;6&lt;/_issue&gt;&lt;_journal&gt;Environment, Development and Sustainability&lt;/_journal&gt;&lt;_modified&gt;62238840&lt;/_modified&gt;&lt;_pages&gt;2237-2252&lt;/_pages&gt;&lt;_tertiary_title&gt;Environ Dev Sustain&lt;/_tertiary_title&gt;&lt;_url&gt;http://link.springer.com/10.1007/s10668-016-9852-1_x000d__x000a_http://link.springer.com/content/pdf/10.1007/s10668-016-9852-1&lt;/_url&gt;&lt;_volume&gt;19&lt;/_volume&gt;&lt;/Details&gt;&lt;Extra&gt;&lt;DBUID&gt;{E5CFCA40-B99A-4E9F-8A29-87F3858A6670}&lt;/DBUID&gt;&lt;/Extra&gt;&lt;/Item&gt;&lt;/References&gt;&lt;/Group&gt;&lt;/Citation&gt;_x000a_"/>
    <w:docVar w:name="NE.Ref{18C8D749-3C74-4FFB-90AF-3FE59B4EADE2}" w:val=" ADDIN NE.Ref.{18C8D749-3C74-4FFB-90AF-3FE59B4EADE2}&lt;Citation&gt;&lt;Group&gt;&lt;References&gt;&lt;Item&gt;&lt;ID&gt;979&lt;/ID&gt;&lt;UID&gt;{8CAB864E-A39D-40DD-BD6C-401919162570}&lt;/UID&gt;&lt;Title&gt;Urban energy use and carbon emissions from cities in China and policy implications&lt;/Title&gt;&lt;Template&gt;Journal Article&lt;/Template&gt;&lt;Star&gt;0&lt;/Star&gt;&lt;Tag&gt;0&lt;/Tag&gt;&lt;Author&gt;Dhakal, Shobhakar&lt;/Author&gt;&lt;Year&gt;2009&lt;/Year&gt;&lt;Details&gt;&lt;_accessed&gt;63295076&lt;/_accessed&gt;&lt;_collection_scope&gt;SCIE;SSCI;EI&lt;/_collection_scope&gt;&lt;_created&gt;63211461&lt;/_created&gt;&lt;_db_updated&gt;CrossRef&lt;/_db_updated&gt;&lt;_doi&gt;10.1016/j.enpol.2009.05.020&lt;/_doi&gt;&lt;_impact_factor&gt;   4.880&lt;/_impact_factor&gt;&lt;_isbn&gt;03014215&lt;/_isbn&gt;&lt;_issue&gt;11&lt;/_issue&gt;&lt;_journal&gt;Energy Policy&lt;/_journal&gt;&lt;_modified&gt;63211461&lt;/_modified&gt;&lt;_pages&gt;4208-4219&lt;/_pages&gt;&lt;_tertiary_title&gt;Energy Policy&lt;/_tertiary_title&gt;&lt;_url&gt;https://linkinghub.elsevier.com/retrieve/pii/S0301421509003413_x000d__x000a_https://api.elsevier.com/content/article/PII:S0301421509003413?httpAccept=text/xml&lt;/_url&gt;&lt;_volume&gt;37&lt;/_volume&gt;&lt;/Details&gt;&lt;Extra&gt;&lt;DBUID&gt;{6F35D732-D9FF-4EE9-905F-B0CC4953C663}&lt;/DBUID&gt;&lt;/Extra&gt;&lt;/Item&gt;&lt;/References&gt;&lt;/Group&gt;&lt;Group&gt;&lt;References&gt;&lt;Item&gt;&lt;ID&gt;975&lt;/ID&gt;&lt;UID&gt;{7FBB905E-20B8-4348-8237-FCAB63C6DDBA}&lt;/UID&gt;&lt;Title&gt;能源消耗、二氧化碳排放与中国工业的可持续发展&lt;/Title&gt;&lt;Template&gt;Journal Article&lt;/Template&gt;&lt;Star&gt;1&lt;/Star&gt;&lt;Tag&gt;5&lt;/Tag&gt;&lt;Author&gt;陈诗一&lt;/Author&gt;&lt;Year&gt;2009&lt;/Year&gt;&lt;Details&gt;&lt;_accessed&gt;63235732&lt;/_accessed&gt;&lt;_author_aff&gt;复旦大学中国社会主义市场经济研究中心;&lt;/_author_aff&gt;&lt;_collection_scope&gt;CSSCI-C;PKU&lt;/_collection_scope&gt;&lt;_created&gt;63211212&lt;/_created&gt;&lt;_date&gt;57486240&lt;/_date&gt;&lt;_db_provider&gt;CNKI: 期刊&lt;/_db_provider&gt;&lt;_db_updated&gt;CNKI - Reference&lt;/_db_updated&gt;&lt;_issue&gt;4&lt;/_issue&gt;&lt;_journal&gt;经济研究&lt;/_journal&gt;&lt;_keywords&gt;能源消耗;二氧化碳排放;全要素生产率;工业增长方式;可持续发展&lt;/_keywords&gt;&lt;_language&gt;Chinese&lt;/_language&gt;&lt;_modified&gt;63235732&lt;/_modified&gt;&lt;_pages&gt;41-55&lt;/_pages&gt;&lt;_url&gt;http://kns.cnki.net/KCMS/detail/detail.aspx?FileName=JJYJ200904006&amp;amp;DbName=CJFQ2009&lt;/_url&gt;&lt;_volume&gt;44&lt;/_volume&gt;&lt;_translated_author&gt;Chen, Shiyi&lt;/_translated_author&gt;&lt;/Details&gt;&lt;Extra&gt;&lt;DBUID&gt;{6F35D732-D9FF-4EE9-905F-B0CC4953C663}&lt;/DBUID&gt;&lt;/Extra&gt;&lt;/Item&gt;&lt;/References&gt;&lt;/Group&gt;&lt;/Citation&gt;_x000a_"/>
    <w:docVar w:name="NE.Ref{18C96409-77DC-4E3B-A1CB-6DCE956EC0F4}" w:val=" ADDIN NE.Ref.{18C96409-77DC-4E3B-A1CB-6DCE956EC0F4}&lt;Citation&gt;&lt;Group&gt;&lt;References&gt;&lt;Item&gt;&lt;ID&gt;238&lt;/ID&gt;&lt;UID&gt;{3F4BE580-0AC7-40F8-B80A-D360EB3867E2}&lt;/UID&gt;&lt;Title&gt;Chinese urbanization 2050: SD modeling and process simulation&lt;/Title&gt;&lt;Template&gt;Journal Article&lt;/Template&gt;&lt;Star&gt;0&lt;/Star&gt;&lt;Tag&gt;0&lt;/Tag&gt;&lt;Author&gt;Gu, Chaolin; Guan, Weihua; Liu, Helin&lt;/Author&gt;&lt;Year&gt;2017&lt;/Year&gt;&lt;Details&gt;&lt;_accessed&gt;62034386&lt;/_accessed&gt;&lt;_collection_scope&gt;EI;&lt;/_collection_scope&gt;&lt;_created&gt;62034386&lt;/_created&gt;&lt;_db_updated&gt;CrossRef&lt;/_db_updated&gt;&lt;_doi&gt;10.1007/s11430-016-9022-2&lt;/_doi&gt;&lt;_impact_factor&gt;   2.258&lt;/_impact_factor&gt;&lt;_isbn&gt;1674-7313&lt;/_isbn&gt;&lt;_issue&gt;6&lt;/_issue&gt;&lt;_journal&gt;Science China-Earth Sciences&lt;/_journal&gt;&lt;_modified&gt;62922183&lt;/_modified&gt;&lt;_pages&gt;1067-1082&lt;/_pages&gt;&lt;_tertiary_title&gt;Sci. China Earth Sci.&lt;/_tertiary_title&gt;&lt;_url&gt;http://link.springer.com/10.1007/s11430-016-9022-2_x000d__x000a_http://link.springer.com/content/pdf/10.1007/s11430-016-9022-2.pdf&lt;/_url&gt;&lt;_volume&gt;60&lt;/_volume&gt;&lt;/Details&gt;&lt;Extra&gt;&lt;DBUID&gt;{6F35D732-D9FF-4EE9-905F-B0CC4953C663}&lt;/DBUID&gt;&lt;/Extra&gt;&lt;/Item&gt;&lt;/References&gt;&lt;/Group&gt;&lt;/Citation&gt;_x000a_"/>
    <w:docVar w:name="NE.Ref{18DAFDAB-03DF-4E03-8DD5-D49C375C0D21}" w:val=" ADDIN NE.Ref.{18DAFDAB-03DF-4E03-8DD5-D49C375C0D21}&lt;Citation&gt;&lt;Group&gt;&lt;References&gt;&lt;Item&gt;&lt;ID&gt;1502&lt;/ID&gt;&lt;UID&gt;{1ACE1BB7-B217-4108-808D-D8AAFBB534EB}&lt;/UID&gt;&lt;Title&gt;Professional Ethics and Beyond: Values in Planning&lt;/Title&gt;&lt;Template&gt;Journal Article&lt;/Template&gt;&lt;Star&gt;0&lt;/Star&gt;&lt;Tag&gt;0&lt;/Tag&gt;&lt;Author&gt;Marcuse, P&lt;/Author&gt;&lt;Year&gt;1976&lt;/Year&gt;&lt;Details&gt;&lt;_accessed&gt;63071820&lt;/_accessed&gt;&lt;_created&gt;63071820&lt;/_created&gt;&lt;_issue&gt;3&lt;/_issue&gt;&lt;_journal&gt;Journal of the American Institute of Planning&lt;/_journal&gt;&lt;_modified&gt;63261998&lt;/_modified&gt;&lt;_pages&gt;264-274&lt;/_pages&gt;&lt;_volume&gt;42&lt;/_volume&gt;&lt;/Details&gt;&lt;Extra&gt;&lt;DBUID&gt;{6F35D732-D9FF-4EE9-905F-B0CC4953C663}&lt;/DBUID&gt;&lt;/Extra&gt;&lt;/Item&gt;&lt;/References&gt;&lt;/Group&gt;&lt;/Citation&gt;_x000a_"/>
    <w:docVar w:name="NE.Ref{18E5DB09-ABE0-4465-BF55-4D217B451103}" w:val=" ADDIN NE.Ref.{18E5DB09-ABE0-4465-BF55-4D217B451103}&lt;Citation&gt;&lt;Group&gt;&lt;References&gt;&lt;Item&gt;&lt;ID&gt;1050&lt;/ID&gt;&lt;UID&gt;{046C1B12-1EBA-4244-88C1-9FD588A12A01}&lt;/UID&gt;&lt;Title&gt;中国海洋生态保护制度的转型发展——从海洋保护区走向海洋生态红线区&lt;/Title&gt;&lt;Template&gt;Journal Article&lt;/Template&gt;&lt;Star&gt;0&lt;/Star&gt;&lt;Tag&gt;0&lt;/Tag&gt;&lt;Author&gt;曾江宁; 陈全震; 黄伟; 杜萍; 杨辉&lt;/Author&gt;&lt;Year&gt;2016&lt;/Year&gt;&lt;Details&gt;&lt;_accessed&gt;62444094&lt;/_accessed&gt;&lt;_created&gt;62444094&lt;/_created&gt;&lt;_modified&gt;62444095&lt;/_modified&gt;&lt;_url&gt;http://kns.cnki.net/KCMS/detail/detail.aspx?FileName=STXB201601001&amp;amp;DbName=CJFQ2016&lt;/_url&gt;&lt;_journal&gt;生态学报&lt;/_journal&gt;&lt;_issue&gt;1&lt;/_issue&gt;&lt;_pages&gt;1-10&lt;/_pages&gt;&lt;_date&gt;61020000&lt;/_date&gt;&lt;_keywords&gt;海洋保护区;海洋生态红线区;生态管理&lt;/_keywords&gt;&lt;_author_aff&gt;国家海洋局海洋生态系统与生物地球化学重点实验室国家海洋局第二海洋研究所;浙江大学海洋学院;应用海洋生物技术教育部重点实验室宁波大学海洋学院;&lt;/_author_aff&gt;&lt;_db_provider&gt;CNKI: 期刊&lt;/_db_provider&gt;&lt;_db_updated&gt;CNKI - Reference&lt;/_db_updated&gt;&lt;_collection_scope&gt;中国科技核心期刊;中文核心期刊;CSCD;&lt;/_collection_scope&gt;&lt;_volume&gt;36&lt;/_volume&gt;&lt;_translated_author&gt;Ceng, Jiangning;Chen, Quanzhen;Huang, Wei;Du, Ping;Yang, Hui&lt;/_translated_author&gt;&lt;/Details&gt;&lt;Extra&gt;&lt;DBUID&gt;{E5CFCA40-B99A-4E9F-8A29-87F3858A6670}&lt;/DBUID&gt;&lt;/Extra&gt;&lt;/Item&gt;&lt;/References&gt;&lt;/Group&gt;&lt;/Citation&gt;_x000a_"/>
    <w:docVar w:name="NE.Ref{19051B4D-891C-473D-9977-316635771CC7}" w:val=" ADDIN NE.Ref.{19051B4D-891C-473D-9977-316635771CC7}&lt;Citation&gt;&lt;Group&gt;&lt;References&gt;&lt;Item&gt;&lt;ID&gt;142&lt;/ID&gt;&lt;UID&gt;{E00D09E3-984B-4CA3-9E8D-4A30CA23B799}&lt;/UID&gt;&lt;Title&gt;北京市水-能源-粮食可持续发展系统动力学模型构建与仿真&lt;/Title&gt;&lt;Template&gt;Journal Article&lt;/Template&gt;&lt;Star&gt;0&lt;/Star&gt;&lt;Tag&gt;5&lt;/Tag&gt;&lt;Author&gt;李桂君; 李玉龙; 贾晓菁; 杜磊; 黄道涵&lt;/Author&gt;&lt;Year&gt;2016&lt;/Year&gt;&lt;Details&gt;&lt;_accessed&gt;61958274&lt;/_accessed&gt;&lt;_author_aff&gt;中央财经大学管理科学与工程学院;中央财经大学商学院;招商银行总行;&lt;/_author_aff&gt;&lt;_collection_scope&gt;CSSCI;中国科技核心期刊;中文核心期刊;&lt;/_collection_scope&gt;&lt;_created&gt;61958274&lt;/_created&gt;&lt;_date&gt;61447680&lt;/_date&gt;&lt;_db_provider&gt;CNKI: 期刊&lt;/_db_provider&gt;&lt;_db_updated&gt;CNKI - Reference&lt;/_db_updated&gt;&lt;_issue&gt;10&lt;/_issue&gt;&lt;_journal&gt;管理评论&lt;/_journal&gt;&lt;_keywords&gt;水-能源-粮食;关联系统;可持续发展;系统动力学&lt;/_keywords&gt;&lt;_language&gt;Chinese&lt;/_language&gt;&lt;_modified&gt;62734614&lt;/_modified&gt;&lt;_pages&gt;11-26&lt;/_pages&gt;&lt;_url&gt;http://kns.cnki.net/KCMS/detail/detail.aspx?FileName=ZWGD201610002&amp;amp;DbName=CJFQ2016&lt;/_url&gt;&lt;_volume&gt;28&lt;/_volume&gt;&lt;_translated_author&gt;Li, Guijun;Li, Yulong;Jia, Xiaojing;Du, Lei;Huang, Daohan&lt;/_translated_author&gt;&lt;/Details&gt;&lt;Extra&gt;&lt;DBUID&gt;{6F35D732-D9FF-4EE9-905F-B0CC4953C663}&lt;/DBUID&gt;&lt;/Extra&gt;&lt;/Item&gt;&lt;/References&gt;&lt;/Group&gt;&lt;/Citation&gt;_x000a_"/>
    <w:docVar w:name="NE.Ref{19114ECF-389E-4A1F-8130-8EBC56FD661D}" w:val=" ADDIN NE.Ref.{19114ECF-389E-4A1F-8130-8EBC56FD661D}&lt;Citation&gt;&lt;Group&gt;&lt;References&gt;&lt;Item&gt;&lt;ID&gt;19&lt;/ID&gt;&lt;UID&gt;{446B9352-0770-46C2-8E80-5432516C4533}&lt;/UID&gt;&lt;Title&gt;建设用地优化配置研究&lt;/Title&gt;&lt;Template&gt;Thesis&lt;/Template&gt;&lt;Star&gt;0&lt;/Star&gt;&lt;Tag&gt;0&lt;/Tag&gt;&lt;Author&gt;姚小薇&lt;/Author&gt;&lt;Year&gt;2009&lt;/Year&gt;&lt;Details&gt;&lt;_db_provider&gt;CNKI: 硕士&lt;/_db_provider&gt;&lt;_keywords&gt;建设用地;优化配置;时序;襄樊市城区&lt;/_keywords&gt;&lt;_pages&gt;64&lt;/_pages&gt;&lt;_publisher&gt;中国地质大学&lt;/_publisher&gt;&lt;_tertiary_author&gt;王占岐&lt;/_tertiary_author&gt;&lt;_url&gt;http://www.cnki.net/KCMS/detail/detail.aspx?FileName=2009153704.nh&amp;amp;DbName=CMFD2010&lt;/_url&gt;&lt;_volume&gt;硕士&lt;/_volume&gt;&lt;_created&gt;60472573&lt;/_created&gt;&lt;_modified&gt;60472575&lt;/_modified&gt;&lt;_db_updated&gt;CNKI - Reference&lt;/_db_updated&gt;&lt;_translated_author&gt;Yao, Xiaowei&lt;/_translated_author&gt;&lt;/Details&gt;&lt;Extra&gt;&lt;DBUID&gt;{C255BD7B-CF42-4161-96D1-ECCED0DF1603}&lt;/DBUID&gt;&lt;/Extra&gt;&lt;/Item&gt;&lt;/References&gt;&lt;/Group&gt;&lt;/Citation&gt;_x000a_"/>
    <w:docVar w:name="NE.Ref{19764CC9-050B-4172-A5B0-FDA1C3AD77EE}" w:val=" ADDIN NE.Ref.{19764CC9-050B-4172-A5B0-FDA1C3AD77EE}&lt;Citation&gt;&lt;Group&gt;&lt;References&gt;&lt;Item&gt;&lt;ID&gt;520&lt;/ID&gt;&lt;UID&gt;{85BD7D79-A4FE-4118-9CB1-9C56C7C9CBD0}&lt;/UID&gt;&lt;Title&gt;Comparison and development of new graph-based connectivity indices: Towards the prioritization of habitat patches and corridors for conservation&lt;/Title&gt;&lt;Template&gt;Journal Article&lt;/Template&gt;&lt;Star&gt;0&lt;/Star&gt;&lt;Tag&gt;0&lt;/Tag&gt;&lt;Author&gt;Pascual-Hortal, Lucía; Saura, Santiago&lt;/Author&gt;&lt;Year&gt;2006&lt;/Year&gt;&lt;Details&gt;&lt;_collection_scope&gt;SCIE;&lt;/_collection_scope&gt;&lt;_created&gt;61711152&lt;/_created&gt;&lt;_impact_factor&gt;   3.615&lt;/_impact_factor&gt;&lt;_issue&gt;7&lt;/_issue&gt;&lt;_journal&gt;Landscape Ecology&lt;/_journal&gt;&lt;_modified&gt;61857955&lt;/_modified&gt;&lt;_pages&gt;959-967&lt;/_pages&gt;&lt;_volume&gt;21&lt;/_volume&gt;&lt;/Details&gt;&lt;Extra&gt;&lt;DBUID&gt;{4586FB26-B343-42AF-9C29-3BE2E8064B11}&lt;/DBUID&gt;&lt;/Extra&gt;&lt;/Item&gt;&lt;/References&gt;&lt;/Group&gt;&lt;/Citation&gt;_x000a_"/>
    <w:docVar w:name="NE.Ref{19E598DE-586A-4075-ABD5-F8255A395DB6}" w:val=" ADDIN NE.Ref.{19E598DE-586A-4075-ABD5-F8255A395DB6}&lt;Citation&gt;&lt;Group&gt;&lt;References&gt;&lt;Item&gt;&lt;ID&gt;1977&lt;/ID&gt;&lt;UID&gt;{539EA997-E18B-4155-9A62-D6FF12504686}&lt;/UID&gt;&lt;Title&gt;Urban dynamics&lt;/Title&gt;&lt;Template&gt;Book&lt;/Template&gt;&lt;Star&gt;0&lt;/Star&gt;&lt;Tag&gt;0&lt;/Tag&gt;&lt;Author&gt;Forrester, J W&lt;/Author&gt;&lt;Year&gt;1969&lt;/Year&gt;&lt;Details&gt;&lt;_publisher&gt;Pegasus Communications&lt;/_publisher&gt;&lt;_place_published&gt;Waltham&lt;/_place_published&gt;&lt;_accessed&gt;63352577&lt;/_accessed&gt;&lt;_created&gt;63352577&lt;/_created&gt;&lt;_modified&gt;63352577&lt;/_modified&gt;&lt;/Details&gt;&lt;Extra&gt;&lt;DBUID&gt;{6F35D732-D9FF-4EE9-905F-B0CC4953C663}&lt;/DBUID&gt;&lt;/Extra&gt;&lt;/Item&gt;&lt;/References&gt;&lt;/Group&gt;&lt;/Citation&gt;_x000a_"/>
    <w:docVar w:name="NE.Ref{19E9A72C-C7BA-4960-8308-2B52AEAADE7F}" w:val=" ADDIN NE.Ref.{19E9A72C-C7BA-4960-8308-2B52AEAADE7F}&lt;Citation&gt;&lt;Group&gt;&lt;References&gt;&lt;Item&gt;&lt;ID&gt;140&lt;/ID&gt;&lt;UID&gt;{3D151303-A62E-4BAB-87C0-D5AFC6003F93}&lt;/UID&gt;&lt;Title&gt;American hazardscapes: the regionalization of hazards and disasters&lt;/Title&gt;&lt;Template&gt;Book&lt;/Template&gt;&lt;Star&gt;0&lt;/Star&gt;&lt;Tag&gt;0&lt;/Tag&gt;&lt;Author&gt;Cutter, S&lt;/Author&gt;&lt;Year&gt;2001&lt;/Year&gt;&lt;Details&gt;&lt;_accessed&gt;61348106&lt;/_accessed&gt;&lt;_created&gt;61348106&lt;/_created&gt;&lt;_modified&gt;62182693&lt;/_modified&gt;&lt;_place_published&gt;Washington, DC&lt;/_place_published&gt;&lt;_publisher&gt;Joseph Henry Press&lt;/_publisher&gt;&lt;/Details&gt;&lt;Extra&gt;&lt;DBUID&gt;{E5CFCA40-B99A-4E9F-8A29-87F3858A6670}&lt;/DBUID&gt;&lt;/Extra&gt;&lt;/Item&gt;&lt;/References&gt;&lt;/Group&gt;&lt;Group&gt;&lt;References&gt;&lt;Item&gt;&lt;ID&gt;374&lt;/ID&gt;&lt;UID&gt;{6DFA7F31-8C2C-4811-BC23-EF1C7AD62D7C}&lt;/UID&gt;&lt;Title&gt;Combining hazard, exposure and social vulnerability to provide lessons for flood risk management&lt;/Title&gt;&lt;Template&gt;Journal Article&lt;/Template&gt;&lt;Star&gt;0&lt;/Star&gt;&lt;Tag&gt;0&lt;/Tag&gt;&lt;Author&gt;Koks, E E; Jongman, B; Husby, T G; Botzen, W J W&lt;/Author&gt;&lt;Year&gt;2015&lt;/Year&gt;&lt;Details&gt;&lt;_journal&gt;Environmental Science &amp;amp; Policy&lt;/_journal&gt;&lt;_pages&gt;42-52&lt;/_pages&gt;&lt;_volume&gt;47&lt;/_volume&gt;&lt;_created&gt;62248265&lt;/_created&gt;&lt;_modified&gt;62248265&lt;/_modified&gt;&lt;_impact_factor&gt;   3.751&lt;/_impact_factor&gt;&lt;_collection_scope&gt;SCIE;&lt;/_collection_scope&gt;&lt;/Details&gt;&lt;Extra&gt;&lt;DBUID&gt;{E5CFCA40-B99A-4E9F-8A29-87F3858A6670}&lt;/DBUID&gt;&lt;/Extra&gt;&lt;/Item&gt;&lt;/References&gt;&lt;/Group&gt;&lt;/Citation&gt;_x000a_"/>
    <w:docVar w:name="NE.Ref{19F1A91A-E5C3-46A8-A606-F39F7F68A5F6}" w:val=" ADDIN NE.Ref.{19F1A91A-E5C3-46A8-A606-F39F7F68A5F6}&lt;Citation&gt;&lt;Group&gt;&lt;References&gt;&lt;Item&gt;&lt;ID&gt;1859&lt;/ID&gt;&lt;UID&gt;{F1A975ED-2415-4ABC-9B5F-8921FD56B3FA}&lt;/UID&gt;&lt;Title&gt;Research on the Sustainable Development of an Economic-Energy-Environment (3E) System Based on System Dynamics (SD): A Case Study of the Beijing-Tianjin-Hebei Region in China&lt;/Title&gt;&lt;Template&gt;Journal Article&lt;/Template&gt;&lt;Star&gt;0&lt;/Star&gt;&lt;Tag&gt;0&lt;/Tag&gt;&lt;Author&gt;Zuo, Yi; Shi, Ying-ling; Zhang, Yu-zhuo&lt;/Author&gt;&lt;Year&gt;2017&lt;/Year&gt;&lt;Details&gt;&lt;_accession_num&gt;WOS:000414896200058_x000d__x000a_ER&lt;/_accession_num&gt;&lt;_cited_count&gt;3&lt;/_cited_count&gt;&lt;_collection_scope&gt;SCIE;SSCI&lt;/_collection_scope&gt;&lt;_created&gt;63289401&lt;/_created&gt;&lt;_date_display&gt;2017, OCT 2017&lt;/_date_display&gt;&lt;_db_provider&gt;ISI&lt;/_db_provider&gt;&lt;_doi&gt;10.3390/su9101727&lt;/_doi&gt;&lt;_impact_factor&gt;   2.592&lt;/_impact_factor&gt;&lt;_isbn&gt;2071-1050&lt;/_isbn&gt;&lt;_journal&gt;Sustainability&lt;/_journal&gt;&lt;_modified&gt;63293304&lt;/_modified&gt;&lt;_pages&gt;1727&lt;/_pages&gt;&lt;_url&gt;http://gateway.isiknowledge.com/gateway/Gateway.cgi?GWVersion=2&amp;amp;SrcAuth=AegeanSoftware&amp;amp;SrcApp=NoteExpress&amp;amp;DestLinkType=FullRecord&amp;amp;DestApp=WOS&amp;amp;KeyUT=000414896200058&lt;/_url&gt;&lt;_volume&gt;9&lt;/_volume&gt;&lt;/Details&gt;&lt;Extra&gt;&lt;DBUID&gt;{6F35D732-D9FF-4EE9-905F-B0CC4953C663}&lt;/DBUID&gt;&lt;/Extra&gt;&lt;/Item&gt;&lt;/References&gt;&lt;/Group&gt;&lt;/Citation&gt;_x000a_"/>
    <w:docVar w:name="NE.Ref{19F4D0CA-4EAD-48D6-B1A0-85811B8839BC}" w:val=" ADDIN NE.Ref.{19F4D0CA-4EAD-48D6-B1A0-85811B8839BC}&lt;Citation&gt;&lt;Group&gt;&lt;References&gt;&lt;Item&gt;&lt;ID&gt;1432&lt;/ID&gt;&lt;UID&gt;{394B05E2-7370-4A2E-B30E-49EC805B68A6}&lt;/UID&gt;&lt;Title&gt;生态文明建设与国土空间用途管制&lt;/Title&gt;&lt;Template&gt;Journal Article&lt;/Template&gt;&lt;Star&gt;0&lt;/Star&gt;&lt;Tag&gt;0&lt;/Tag&gt;&lt;Author&gt;黄贤金&lt;/Author&gt;&lt;Year&gt;2019&lt;/Year&gt;&lt;Details&gt;&lt;_accessed&gt;63260546&lt;/_accessed&gt;&lt;_author_aff&gt;南京大学华智全球治理研究院;&lt;/_author_aff&gt;&lt;_collection_scope&gt;PKU&lt;/_collection_scope&gt;&lt;_created&gt;63260546&lt;/_created&gt;&lt;_date&gt;63038880&lt;/_date&gt;&lt;_db_provider&gt;CNKI: 期刊&lt;/_db_provider&gt;&lt;_db_updated&gt;CNKI - Reference&lt;/_db_updated&gt;&lt;_issue&gt;11&lt;/_issue&gt;&lt;_journal&gt;中国土地&lt;/_journal&gt;&lt;_keywords&gt;国土空间;空间治理;绿色化;GDP;环境承载力;生态文明建设;生态经营;用途管制;&lt;/_keywords&gt;&lt;_language&gt;Chinese&lt;/_language&gt;&lt;_modified&gt;63260546&lt;/_modified&gt;&lt;_pages&gt;9-11&lt;/_pages&gt;&lt;_url&gt;http://kns.cnki.net/KCMS/detail/detail.aspx?FileName=ZGTD201911005&amp;amp;DbName=CJFQ2019&lt;/_url&gt;&lt;_translated_author&gt;Huang, Xianjin&lt;/_translated_author&gt;&lt;/Details&gt;&lt;Extra&gt;&lt;DBUID&gt;{6F35D732-D9FF-4EE9-905F-B0CC4953C663}&lt;/DBUID&gt;&lt;/Extra&gt;&lt;/Item&gt;&lt;/References&gt;&lt;/Group&gt;&lt;/Citation&gt;_x000a_"/>
    <w:docVar w:name="NE.Ref{1A19349D-8B97-4B05-A2D4-22B008AA7FD2}" w:val=" ADDIN NE.Ref.{1A19349D-8B97-4B05-A2D4-22B008AA7FD2}&lt;Citation&gt;&lt;Group&gt;&lt;References&gt;&lt;Item&gt;&lt;ID&gt;405&lt;/ID&gt;&lt;UID&gt;{654104DA-3070-4214-8FBF-30BF6F3DED1D}&lt;/UID&gt;&lt;Title&gt;中国城市土地集约利用评价与实证分析——以三大城市群为例&lt;/Title&gt;&lt;Template&gt;Journal Article&lt;/Template&gt;&lt;Star&gt;0&lt;/Star&gt;&lt;Tag&gt;0&lt;/Tag&gt;&lt;Author&gt;王中亚; 傅利平; 陈卫东&lt;/Author&gt;&lt;Year&gt;2010&lt;/Year&gt;&lt;Details&gt;&lt;_issue&gt;11&lt;/_issue&gt;&lt;_journal&gt;经济问题探索&lt;/_journal&gt;&lt;_pages&gt;95-99&lt;/_pages&gt;&lt;_created&gt;62275134&lt;/_created&gt;&lt;_modified&gt;62275134&lt;/_modified&gt;&lt;_collection_scope&gt;CSSCI;中文核心期刊;&lt;/_collection_scope&gt;&lt;_translated_author&gt;Wang, Zhongya;Fu, Liping;Chen, Weidong&lt;/_translated_author&gt;&lt;/Details&gt;&lt;Extra&gt;&lt;DBUID&gt;{E5CFCA40-B99A-4E9F-8A29-87F3858A6670}&lt;/DBUID&gt;&lt;/Extra&gt;&lt;/Item&gt;&lt;/References&gt;&lt;/Group&gt;&lt;/Citation&gt;_x000a_"/>
    <w:docVar w:name="NE.Ref{1A4F1655-B1D7-44C0-A5B1-A7991FAEAB39}" w:val=" ADDIN NE.Ref.{1A4F1655-B1D7-44C0-A5B1-A7991FAEAB39}&lt;Citation&gt;&lt;Group&gt;&lt;References&gt;&lt;Item&gt;&lt;ID&gt;91&lt;/ID&gt;&lt;UID&gt;{7AB28A80-8A3D-440D-A1A5-53620EE5B46F}&lt;/UID&gt;&lt;Title&gt;土地利用与土地覆被变化驱动力研究综述&lt;/Title&gt;&lt;Template&gt;Journal Article&lt;/Template&gt;&lt;Star&gt;0&lt;/Star&gt;&lt;Tag&gt;0&lt;/Tag&gt;&lt;Author&gt;郭斌; 陈佑启; 姚艳敏; 何英彬; 张洁瑕&lt;/Author&gt;&lt;Year&gt;2008&lt;/Year&gt;&lt;Details&gt;&lt;_collection_scope&gt;中国科技核心期刊;CSCD;&lt;/_collection_scope&gt;&lt;_created&gt;60900489&lt;/_created&gt;&lt;_issue&gt;4&lt;/_issue&gt;&lt;_journal&gt;中国农学通报&lt;/_journal&gt;&lt;_modified&gt;60900529&lt;/_modified&gt;&lt;_pages&gt;408-414&lt;/_pages&gt;&lt;_volume&gt;24&lt;/_volume&gt;&lt;_translated_author&gt;Guo, Bin;Chen, Youqi;Yao, Yanmin;He, Yingbin;Zhang, Jiexia&lt;/_translated_author&gt;&lt;/Details&gt;&lt;Extra&gt;&lt;DBUID&gt;{25970773-76E5-4D32-824E-71E4B431B102}&lt;/DBUID&gt;&lt;/Extra&gt;&lt;/Item&gt;&lt;/References&gt;&lt;/Group&gt;&lt;/Citation&gt;_x000a_"/>
    <w:docVar w:name="NE.Ref{1A67BBCA-0547-40E4-82DA-71B9AC8B34CD}" w:val=" ADDIN NE.Ref.{1A67BBCA-0547-40E4-82DA-71B9AC8B34CD}&lt;Citation&gt;&lt;Group&gt;&lt;References&gt;&lt;Item&gt;&lt;ID&gt;989&lt;/ID&gt;&lt;UID&gt;{D742CE49-537A-48BD-82D3-4123E4112740}&lt;/UID&gt;&lt;Title&gt;What is driving China&amp;apos;s decline in energy intensity?&lt;/Title&gt;&lt;Template&gt;Journal Article&lt;/Template&gt;&lt;Star&gt;0&lt;/Star&gt;&lt;Tag&gt;0&lt;/Tag&gt;&lt;Author&gt;Fisher-Vanden, Karen; Jefferson, Gary H; Liu, Hongmei; Tao, Quan&lt;/Author&gt;&lt;Year&gt;2004&lt;/Year&gt;&lt;Details&gt;&lt;_issue&gt;1&lt;/_issue&gt;&lt;_journal&gt;Resource &amp;amp; Energy Economics&lt;/_journal&gt;&lt;_pages&gt;77-97&lt;/_pages&gt;&lt;_volume&gt;26&lt;/_volume&gt;&lt;_created&gt;63235618&lt;/_created&gt;&lt;_modified&gt;63235618&lt;/_modified&gt;&lt;/Details&gt;&lt;Extra&gt;&lt;DBUID&gt;{6F35D732-D9FF-4EE9-905F-B0CC4953C663}&lt;/DBUID&gt;&lt;/Extra&gt;&lt;/Item&gt;&lt;/References&gt;&lt;/Group&gt;&lt;Group&gt;&lt;References&gt;&lt;Item&gt;&lt;ID&gt;988&lt;/ID&gt;&lt;UID&gt;{BE5CE8B6-98E1-4B52-9DE6-E3770783CBEF}&lt;/UID&gt;&lt;Title&gt;China&amp;apos;s changing energy intensity trend: A decomposition analysis&lt;/Title&gt;&lt;Template&gt;Journal Article&lt;/Template&gt;&lt;Star&gt;0&lt;/Star&gt;&lt;Tag&gt;0&lt;/Tag&gt;&lt;Author&gt;Ma, Chunbo; Stern, David I&lt;/Author&gt;&lt;Year&gt;2008&lt;/Year&gt;&lt;Details&gt;&lt;_issue&gt;3&lt;/_issue&gt;&lt;_pages&gt;1037-1053&lt;/_pages&gt;&lt;_volume&gt;30&lt;/_volume&gt;&lt;_created&gt;63235614&lt;/_created&gt;&lt;_modified&gt;63235615&lt;/_modified&gt;&lt;_journal&gt;Energy Economics&lt;/_journal&gt;&lt;_impact_factor&gt;   4.151&lt;/_impact_factor&gt;&lt;_collection_scope&gt;SSCI;EI&lt;/_collection_scope&gt;&lt;/Details&gt;&lt;Extra&gt;&lt;DBUID&gt;{6F35D732-D9FF-4EE9-905F-B0CC4953C663}&lt;/DBUID&gt;&lt;/Extra&gt;&lt;/Item&gt;&lt;/References&gt;&lt;/Group&gt;&lt;/Citation&gt;_x000a_"/>
    <w:docVar w:name="NE.Ref{1A6B7F93-AD08-48C5-904C-D2F68E9CCE65}" w:val=" ADDIN NE.Ref.{1A6B7F93-AD08-48C5-904C-D2F68E9CCE65}&lt;Citation&gt;&lt;Group&gt;&lt;References&gt;&lt;Item&gt;&lt;ID&gt;122&lt;/ID&gt;&lt;UID&gt;{175A212F-CCFF-4662-9D33-865F5C1B6376}&lt;/UID&gt;&lt;Title&gt;Summary for policymakers&lt;/Title&gt;&lt;Template&gt;Book Section&lt;/Template&gt;&lt;Star&gt;0&lt;/Star&gt;&lt;Tag&gt;0&lt;/Tag&gt;&lt;Author&gt;&amp;quot;Intergovernmental Panel on Climate Change (IPCC)&amp;quot;&lt;/Author&gt;&lt;Year&gt;2014&lt;/Year&gt;&lt;Details&gt;&lt;_created&gt;61349302&lt;/_created&gt;&lt;_modified&gt;61349309&lt;/_modified&gt;&lt;_secondary_title&gt;Climate Change 2014: Impacts, Adaptation, and Vulnerability. Part A: Global and Sectoral Aspects. Contribution of Working Group II to the Fifth Assessment Report of the Intergovernmental Panel on Climate Change&lt;/_secondary_title&gt;&lt;_publisher&gt;Cambridge University Press&lt;/_publisher&gt;&lt;_place_published&gt;Cambridge&lt;/_place_published&gt;&lt;_pages&gt;1-32&lt;/_pages&gt;&lt;/Details&gt;&lt;Extra&gt;&lt;DBUID&gt;{31F9CFF5-4EB5-41E0-8180-BAFB923E486F}&lt;/DBUID&gt;&lt;/Extra&gt;&lt;/Item&gt;&lt;/References&gt;&lt;/Group&gt;&lt;/Citation&gt;_x000a_"/>
    <w:docVar w:name="NE.Ref{1A6FC455-4161-4F48-8463-3C3CBB12B74F}" w:val=" ADDIN NE.Ref.{1A6FC455-4161-4F48-8463-3C3CBB12B74F}&lt;Citation&gt;&lt;Group&gt;&lt;References&gt;&lt;Item&gt;&lt;ID&gt;51&lt;/ID&gt;&lt;UID&gt;{6C49CC13-270D-4D43-A9C8-7D15DC3D9718}&lt;/UID&gt;&lt;Title&gt;The role of ecological models in linking ecological risk assessment to ecosystem services in agroecosystems&lt;/Title&gt;&lt;Template&gt;Journal Article&lt;/Template&gt;&lt;Star&gt;1&lt;/Star&gt;&lt;Tag&gt;0&lt;/Tag&gt;&lt;Author&gt;Galic, Nika; Schmolke, Amelie; Forbes, Valery; Baveco, Hans; van den Brink, Paul J&lt;/Author&gt;&lt;Year&gt;2012&lt;/Year&gt;&lt;Details&gt;&lt;_accessed&gt;61381351&lt;/_accessed&gt;&lt;_collection_scope&gt;EI;SCI;SCIE;&lt;/_collection_scope&gt;&lt;_created&gt;61381350&lt;/_created&gt;&lt;_db_updated&gt;CrossRef&lt;/_db_updated&gt;&lt;_doi&gt;10.1016/j.scitotenv.2011.05.065&lt;/_doi&gt;&lt;_impact_factor&gt;   3.976&lt;/_impact_factor&gt;&lt;_isbn&gt;00489697&lt;/_isbn&gt;&lt;_journal&gt;Science of The Total Environment&lt;/_journal&gt;&lt;_modified&gt;61383568&lt;/_modified&gt;&lt;_pages&gt;93-100&lt;/_pages&gt;&lt;_tertiary_title&gt;Science of The Total Environment&lt;/_tertiary_title&gt;&lt;_url&gt;http://linkinghub.elsevier.com/retrieve/pii/S0048969711007236_x000d__x000a_http://api.elsevier.com/content/article/PII:S0048969711007236?httpAccept=text/xml&lt;/_url&gt;&lt;_volume&gt;415&lt;/_volume&gt;&lt;/Details&gt;&lt;Extra&gt;&lt;DBUID&gt;{4586FB26-B343-42AF-9C29-3BE2E8064B11}&lt;/DBUID&gt;&lt;/Extra&gt;&lt;/Item&gt;&lt;/References&gt;&lt;/Group&gt;&lt;/Citation&gt;_x000a_"/>
    <w:docVar w:name="NE.Ref{1A9059A0-8E4D-487F-BFE6-59DC741789C6}" w:val=" ADDIN NE.Ref.{1A9059A0-8E4D-487F-BFE6-59DC741789C6}&lt;Citation&gt;&lt;Group&gt;&lt;References&gt;&lt;Item&gt;&lt;ID&gt;1526&lt;/ID&gt;&lt;UID&gt;{4DAF6A2D-36EC-4884-A712-33CAE2715C80}&lt;/UID&gt;&lt;Title&gt;Advanced Macroeconomics (Fourth Edition)&lt;/Title&gt;&lt;Template&gt;Book&lt;/Template&gt;&lt;Star&gt;0&lt;/Star&gt;&lt;Tag&gt;0&lt;/Tag&gt;&lt;Author&gt;Romer, David&lt;/Author&gt;&lt;Year&gt;2012&lt;/Year&gt;&lt;Details&gt;&lt;_accessed&gt;63268856&lt;/_accessed&gt;&lt;_created&gt;63268856&lt;/_created&gt;&lt;_modified&gt;63268857&lt;/_modified&gt;&lt;_place_published&gt;New York&lt;/_place_published&gt;&lt;_publisher&gt;McGraw-Hill&lt;/_publisher&gt;&lt;/Details&gt;&lt;Extra&gt;&lt;DBUID&gt;{6F35D732-D9FF-4EE9-905F-B0CC4953C663}&lt;/DBUID&gt;&lt;/Extra&gt;&lt;/Item&gt;&lt;/References&gt;&lt;/Group&gt;&lt;Group&gt;&lt;References&gt;&lt;Item&gt;&lt;ID&gt;292&lt;/ID&gt;&lt;UID&gt;{351AE6A7-9916-4279-A9E2-E7FA44C729D3}&lt;/UID&gt;&lt;Title&gt;水资源约束与中国经济增长——基于水资源“阻力”的计量检验&lt;/Title&gt;&lt;Template&gt;Journal Article&lt;/Template&gt;&lt;Star&gt;1&lt;/Star&gt;&lt;Tag&gt;5&lt;/Tag&gt;&lt;Author&gt;章恒全; 张陈俊; 张万力&lt;/Author&gt;&lt;Year&gt;2016&lt;/Year&gt;&lt;Details&gt;&lt;_accessed&gt;62131211&lt;/_accessed&gt;&lt;_author_aff&gt;河海大学商学院;&lt;/_author_aff&gt;&lt;_collection_scope&gt;CSSCI;中文核心期刊;&lt;/_collection_scope&gt;&lt;_created&gt;62126735&lt;/_created&gt;&lt;_date&gt;61299360&lt;/_date&gt;&lt;_db_provider&gt;CNKI: 期刊&lt;/_db_provider&gt;&lt;_db_updated&gt;CNKI - Reference&lt;/_db_updated&gt;&lt;_issue&gt;4&lt;/_issue&gt;&lt;_journal&gt;产业经济研究&lt;/_journal&gt;&lt;_keywords&gt;经济增长;水资源;阻力;三次产业;岭回归&lt;/_keywords&gt;&lt;_modified&gt;63268851&lt;/_modified&gt;&lt;_pages&gt;87-99&lt;/_pages&gt;&lt;_url&gt;http://kns.cnki.net/KCMS/detail/detail.aspx?FileName=CYJJ201604011&amp;amp;DbName=CJFQ2016&lt;/_url&gt;&lt;_translated_author&gt;Zhang, Hengquan;Zhang, Chenjun;Zhang, Wanli&lt;/_translated_author&gt;&lt;/Details&gt;&lt;Extra&gt;&lt;DBUID&gt;{6F35D732-D9FF-4EE9-905F-B0CC4953C663}&lt;/DBUID&gt;&lt;/Extra&gt;&lt;/Item&gt;&lt;/References&gt;&lt;/Group&gt;&lt;/Citation&gt;_x000a_"/>
    <w:docVar w:name="NE.Ref{1AB8A89D-25B5-487D-9034-83BA5068800C}" w:val=" ADDIN NE.Ref.{1AB8A89D-25B5-487D-9034-83BA5068800C}&lt;Citation&gt;&lt;Group&gt;&lt;References&gt;&lt;Item&gt;&lt;ID&gt;20&lt;/ID&gt;&lt;UID&gt;{7649D4A3-495D-4C8C-B2F9-1466EF389719}&lt;/UID&gt;&lt;Title&gt;基于生态-经济导向的泰州市建设用地优化配置&lt;/Title&gt;&lt;Template&gt;Journal Article&lt;/Template&gt;&lt;Star&gt;0&lt;/Star&gt;&lt;Tag&gt;0&lt;/Tag&gt;&lt;Author&gt;段学军; 秦贤宏; 陈江龙&lt;/Author&gt;&lt;Year&gt;2009&lt;/Year&gt;&lt;Details&gt;&lt;_author_aff&gt;中国科学院南京地理与湖泊研究所;中国科学院研究生院;&lt;/_author_aff&gt;&lt;_date&gt;2009-07-15&lt;/_date&gt;&lt;_db_provider&gt;CNKI: 期刊&lt;/_db_provider&gt;&lt;_issue&gt;07&lt;/_issue&gt;&lt;_journal&gt;自然资源学报&lt;/_journal&gt;&lt;_keywords&gt;建设用地;生态-经济导向;优化配置;泰州市&lt;/_keywords&gt;&lt;_pages&gt;1181-1191&lt;/_pages&gt;&lt;_url&gt;http://www.cnki.net/KCMS/detail/detail.aspx?FileName=ZRZX200907005&amp;amp;DbName=CJFQ2009&lt;/_url&gt;&lt;_created&gt;60472577&lt;/_created&gt;&lt;_modified&gt;60472577&lt;/_modified&gt;&lt;_db_updated&gt;CNKI - Reference&lt;/_db_updated&gt;&lt;_translated_author&gt;Duan, Xuejun;Qin, Xianhong;Chen, Jianglong&lt;/_translated_author&gt;&lt;/Details&gt;&lt;Extra&gt;&lt;DBUID&gt;{C255BD7B-CF42-4161-96D1-ECCED0DF1603}&lt;/DBUID&gt;&lt;/Extra&gt;&lt;/Item&gt;&lt;/References&gt;&lt;/Group&gt;&lt;/Citation&gt;_x000a_"/>
    <w:docVar w:name="NE.Ref{1AF0DC91-3E98-48EB-A7D7-CE6FC83E12E5}" w:val=" ADDIN NE.Ref.{1AF0DC91-3E98-48EB-A7D7-CE6FC83E12E5}&lt;Citation&gt;&lt;Group&gt;&lt;References&gt;&lt;Item&gt;&lt;ID&gt;227&lt;/ID&gt;&lt;UID&gt;{BAF2B121-0F20-41DF-B485-50D866F7C061}&lt;/UID&gt;&lt;Title&gt;城市化与水资源开发利用的互动机理及调控模式&lt;/Title&gt;&lt;Template&gt;Journal Article&lt;/Template&gt;&lt;Star&gt;0&lt;/Star&gt;&lt;Tag&gt;0&lt;/Tag&gt;&lt;Author&gt;鲍超; 方创琳&lt;/Author&gt;&lt;Year&gt;2010&lt;/Year&gt;&lt;Details&gt;&lt;_accessed&gt;62007665&lt;/_accessed&gt;&lt;_author_adr&gt;中国科学院地理科学与资源研究所,北京,100101&lt;/_author_adr&gt;&lt;_author_aff&gt;中国科学院地理科学与资源研究所,北京,100101&lt;/_author_aff&gt;&lt;_collection_scope&gt;CSSCI;中文核心期刊;&lt;/_collection_scope&gt;&lt;_created&gt;62007664&lt;/_created&gt;&lt;_db_provider&gt;北京万方数据股份有限公司&lt;/_db_provider&gt;&lt;_db_updated&gt;Wanfangdata&lt;/_db_updated&gt;&lt;_doi&gt;10.3969/j.issn.1006-3862.2010.12.004&lt;/_doi&gt;&lt;_isbn&gt;1006-3862&lt;/_isbn&gt;&lt;_issue&gt;12&lt;/_issue&gt;&lt;_journal&gt;城市发展研究&lt;/_journal&gt;&lt;_keywords&gt;城市化; 城市用水; 水资源开发; 响应与反馈; 调控模式&lt;/_keywords&gt;&lt;_language&gt;chi&lt;/_language&gt;&lt;_modified&gt;63287855&lt;/_modified&gt;&lt;_pages&gt;19-23+65&lt;/_pages&gt;&lt;_tertiary_title&gt;URBAN STUDIES&lt;/_tertiary_title&gt;&lt;_translated_author&gt;Chao, BAO; Chuanglin, FANG&lt;/_translated_author&gt;&lt;_translated_title&gt;Interaction Mechanism and Control Modes on Urbanization and Water Resources Exploitation and Utilization&lt;/_translated_title&gt;&lt;_url&gt;http://d.g.wanfangdata.com.cn/Periodical_csfzyj201012004.aspx&lt;/_url&gt;&lt;_volume&gt;17&lt;/_volume&gt;&lt;/Details&gt;&lt;Extra&gt;&lt;DBUID&gt;{6F35D732-D9FF-4EE9-905F-B0CC4953C663}&lt;/DBUID&gt;&lt;/Extra&gt;&lt;/Item&gt;&lt;/References&gt;&lt;/Group&gt;&lt;/Citation&gt;_x000a_"/>
    <w:docVar w:name="NE.Ref{1B0ABC2A-E952-4545-81E0-2EDAE16FF8E1}" w:val=" ADDIN NE.Ref.{1B0ABC2A-E952-4545-81E0-2EDAE16FF8E1}&lt;Citation&gt;&lt;Group&gt;&lt;References&gt;&lt;Item&gt;&lt;ID&gt;941&lt;/ID&gt;&lt;UID&gt;{0B3A6C69-A866-443B-BB54-CE481CC1176A}&lt;/UID&gt;&lt;Title&gt;中国住房存量报告：2019. https://mp.weixin.qq.com/s/8eF_ysYdiqXpMAIuC2rIqw&lt;/Title&gt;&lt;Template&gt;Web Page&lt;/Template&gt;&lt;Star&gt;0&lt;/Star&gt;&lt;Tag&gt;0&lt;/Tag&gt;&lt;Author&gt;任泽平; 熊柴; 白学松&lt;/Author&gt;&lt;Year&gt;2019&lt;/Year&gt;&lt;Details&gt;&lt;_created&gt;63149603&lt;/_created&gt;&lt;_date_display&gt;2019-08-16&lt;/_date_display&gt;&lt;_issue&gt;2020-01-26&lt;/_issue&gt;&lt;_language&gt;Chinese&lt;/_language&gt;&lt;_modified&gt;63228444&lt;/_modified&gt;&lt;_url&gt;https://mp.weixin.qq.com/s/8eF_ysYdiqXpMAIuC2rIqw&lt;/_url&gt;&lt;_volume&gt;2020&lt;/_volume&gt;&lt;_translated_author&gt;Ren, Zeping;Xiong, Chai;Bai, Xuesong&lt;/_translated_author&gt;&lt;/Details&gt;&lt;Extra&gt;&lt;DBUID&gt;{6F35D732-D9FF-4EE9-905F-B0CC4953C663}&lt;/DBUID&gt;&lt;/Extra&gt;&lt;/Item&gt;&lt;/References&gt;&lt;/Group&gt;&lt;/Citation&gt;_x000a_"/>
    <w:docVar w:name="NE.Ref{1B271AE6-10C3-49D4-A458-673A375249B8}" w:val=" ADDIN NE.Ref.{1B271AE6-10C3-49D4-A458-673A375249B8}&lt;Citation&gt;&lt;Group&gt;&lt;References&gt;&lt;Item&gt;&lt;ID&gt;44&lt;/ID&gt;&lt;UID&gt;{6FAA3DE9-5504-401A-BBD1-F8D7EC80EE3F}&lt;/UID&gt;&lt;Title&gt;中国粮食生产与耕地变化的时空动态&lt;/Title&gt;&lt;Template&gt;Journal Article&lt;/Template&gt;&lt;Star&gt;0&lt;/Star&gt;&lt;Tag&gt;0&lt;/Tag&gt;&lt;Author&gt;刘彦随; 王介勇; 郭丽英&lt;/Author&gt;&lt;Year&gt;2009&lt;/Year&gt;&lt;Details&gt;&lt;_accessed&gt;60809159&lt;/_accessed&gt;&lt;_author_aff&gt;中国科学院地理科学与资源研究所;中国农业科学院农业资源与农业区划研究所;&lt;/_author_aff&gt;&lt;_collection_scope&gt;中国科技核心期刊;中文核心期刊;CSCD;&lt;/_collection_scope&gt;&lt;_created&gt;60809159&lt;/_created&gt;&lt;_date&gt;57823200&lt;/_date&gt;&lt;_db_provider&gt;CNKI: 期刊&lt;/_db_provider&gt;&lt;_db_updated&gt;CNKI - Reference&lt;/_db_updated&gt;&lt;_issue&gt;12&lt;/_issue&gt;&lt;_journal&gt;中国农业科学&lt;/_journal&gt;&lt;_keywords&gt;粮食生产;耕地变化;重心模型;敏感度模型;时空动态;中国&lt;/_keywords&gt;&lt;_modified&gt;60809258&lt;/_modified&gt;&lt;_pages&gt;4269-4274&lt;/_pages&gt;&lt;_url&gt;http://www.cnki.net/KCMS/detail/detail.aspx?FileName=ZNYK200912020&amp;amp;DbName=CJFQ2009&lt;/_url&gt;&lt;_volume&gt;42&lt;/_volume&gt;&lt;_translated_author&gt;Liu, Yansui;Wang, Jieyong;Guo, Liying&lt;/_translated_author&gt;&lt;/Details&gt;&lt;Extra&gt;&lt;DBUID&gt;{25970773-76E5-4D32-824E-71E4B431B102}&lt;/DBUID&gt;&lt;/Extra&gt;&lt;/Item&gt;&lt;/References&gt;&lt;/Group&gt;&lt;Group&gt;&lt;References&gt;&lt;Item&gt;&lt;ID&gt;39&lt;/ID&gt;&lt;UID&gt;{50E00E0B-F3D7-4F9A-B139-93841EC81375}&lt;/UID&gt;&lt;Title&gt;基于3S技术的中国东北地区林地时空动态特征及驱动力分析&lt;/Title&gt;&lt;Template&gt;Journal Article&lt;/Template&gt;&lt;Star&gt;0&lt;/Star&gt;&lt;Tag&gt;0&lt;/Tag&gt;&lt;Author&gt;徐新良; 刘纪远; 庄大方; 张树文&lt;/Author&gt;&lt;Year&gt;2004&lt;/Year&gt;&lt;Details&gt;&lt;_accessed&gt;60809159&lt;/_accessed&gt;&lt;_author_aff&gt;中国科学院地理科学与资源研究所;中国科学院地理科学与资源研究所;中国科学院地理科学与资源研究所;中国科学院东北地理与农业生态研究所 北京100101_x000d__x000a__x000d__x000a__x000d__x000a__x000d__x000a__x000d__x000a__x000d__x000a__x000d__x000a__x000d__x000a_;北京100101_x000d__x000a__x000d__x000a__x000d__x000a__x000d__x000a__x000d__x000a__x000d__x000a__x000d__x000a__x000d__x000a_;北京100101_x000d__x000a__x000d__x000a__x000d__x000a__x000d__x000a__x000d__x000a__x000d__x000a__x000d__x000a__x000d__x000a_;吉林长春130012&lt;/_author_aff&gt;&lt;_collection_scope&gt;中国科技核心期刊;中文核心期刊;CSCD;&lt;/_collection_scope&gt;&lt;_created&gt;60809159&lt;/_created&gt;&lt;_date&gt;54781920&lt;/_date&gt;&lt;_db_provider&gt;CNKI: 期刊&lt;/_db_provider&gt;&lt;_db_updated&gt;CNKI - Reference&lt;/_db_updated&gt;&lt;_issue&gt;1&lt;/_issue&gt;&lt;_journal&gt;地理科学&lt;/_journal&gt;&lt;_keywords&gt;3S技术;森林;林地;时空动态特征;驱动力&lt;/_keywords&gt;&lt;_modified&gt;60809259&lt;/_modified&gt;&lt;_pages&gt;55-60&lt;/_pages&gt;&lt;_url&gt;http://www.cnki.net/KCMS/detail/detail.aspx?FileName=DLKX200401009&amp;amp;DbName=CJFQ2004&lt;/_url&gt;&lt;_volume&gt;24&lt;/_volume&gt;&lt;_translated_author&gt;Xu, Xinliang;Liu, Jiyuan;Zhuang, Dafang;Zhang, Shuwen&lt;/_translated_author&gt;&lt;/Details&gt;&lt;Extra&gt;&lt;DBUID&gt;{25970773-76E5-4D32-824E-71E4B431B102}&lt;/DBUID&gt;&lt;/Extra&gt;&lt;/Item&gt;&lt;/References&gt;&lt;/Group&gt;&lt;/Citation&gt;_x000a_"/>
    <w:docVar w:name="NE.Ref{1B3E2D0B-18DB-4B93-9E0D-E8CBC439E6FE}" w:val=" ADDIN NE.Ref.{1B3E2D0B-18DB-4B93-9E0D-E8CBC439E6FE}&lt;Citation&gt;&lt;Group&gt;&lt;References&gt;&lt;Item&gt;&lt;ID&gt;1204&lt;/ID&gt;&lt;UID&gt;{810220E2-3955-467F-A514-0EAEE4381E79}&lt;/UID&gt;&lt;Title&gt;The Nexus Approach to Environmental Resource Management. https://flores.unu.edu/en/research/nexus&lt;/Title&gt;&lt;Template&gt;Web Page&lt;/Template&gt;&lt;Star&gt;0&lt;/Star&gt;&lt;Tag&gt;0&lt;/Tag&gt;&lt;Author&gt;&amp;quot;United Nations University (UNU)&amp;quot;&lt;/Author&gt;&lt;Year&gt;2018&lt;/Year&gt;&lt;Details&gt;&lt;_accessed&gt;62571486&lt;/_accessed&gt;&lt;_created&gt;62571486&lt;/_created&gt;&lt;_date_display&gt;2018-12-20&lt;/_date_display&gt;&lt;_issue&gt;12-20&lt;/_issue&gt;&lt;_modified&gt;62571496&lt;/_modified&gt;&lt;_url&gt;https://flores.unu.edu/en/research/nexus&lt;/_url&gt;&lt;_volume&gt;2018&lt;/_volume&gt;&lt;/Details&gt;&lt;Extra&gt;&lt;DBUID&gt;{E5CFCA40-B99A-4E9F-8A29-87F3858A6670}&lt;/DBUID&gt;&lt;/Extra&gt;&lt;/Item&gt;&lt;/References&gt;&lt;/Group&gt;&lt;/Citation&gt;_x000a_"/>
    <w:docVar w:name="NE.Ref{1B449C7E-1F48-492A-A89F-C32F5C7D3E80}" w:val=" ADDIN NE.Ref.{1B449C7E-1F48-492A-A89F-C32F5C7D3E80}&lt;Citation&gt;&lt;Group&gt;&lt;References&gt;&lt;Item&gt;&lt;ID&gt;43&lt;/ID&gt;&lt;UID&gt;{4B49E23A-C9F7-47C0-9638-97D67ACDC222}&lt;/UID&gt;&lt;Title&gt;多适应目标下的山地城市社会—生态系统脆弱性评价&lt;/Title&gt;&lt;Template&gt;Journal Article&lt;/Template&gt;&lt;Star&gt;1&lt;/Star&gt;&lt;Tag&gt;5&lt;/Tag&gt;&lt;Author&gt;温晓金; 杨新军; 王子侨&lt;/Author&gt;&lt;Year&gt;2016&lt;/Year&gt;&lt;Details&gt;&lt;_accessed&gt;61338975&lt;/_accessed&gt;&lt;_author_aff&gt;西北大学城市与环境学院;&lt;/_author_aff&gt;&lt;_collection_scope&gt;CSSCI;中国科技核心期刊;中文核心期刊;CSCD;&lt;/_collection_scope&gt;&lt;_created&gt;61338975&lt;/_created&gt;&lt;_date&gt;61087680&lt;/_date&gt;&lt;_db_provider&gt;CNKI: 期刊&lt;/_db_provider&gt;&lt;_db_updated&gt;CNKI - Reference&lt;/_db_updated&gt;&lt;_issue&gt;02&lt;/_issue&gt;&lt;_journal&gt;地理研究&lt;/_journal&gt;&lt;_keywords&gt;社会—生态系统脆弱性;可持续发展;逼近理想解的排序方法(TOPSIS);主体功能区&lt;/_keywords&gt;&lt;_language&gt;Chinese&lt;/_language&gt;&lt;_modified&gt;61339225&lt;/_modified&gt;&lt;_pages&gt;299-312&lt;/_pages&gt;&lt;_url&gt;http://www.cnki.net/KCMS/detail/detail.aspx?FileName=DLYJ201602009&amp;amp;DbName=CJFQ2016&lt;/_url&gt;&lt;_translated_author&gt;Wen, Xiaojin;Yang, Xinjun;Wang, Ziqiao&lt;/_translated_author&gt;&lt;/Details&gt;&lt;Extra&gt;&lt;DBUID&gt;{31F9CFF5-4EB5-41E0-8180-BAFB923E486F}&lt;/DBUID&gt;&lt;/Extra&gt;&lt;/Item&gt;&lt;/References&gt;&lt;/Group&gt;&lt;Group&gt;&lt;References&gt;&lt;Item&gt;&lt;ID&gt;12&lt;/ID&gt;&lt;UID&gt;{BE413005-7F14-48A3-A2FE-13C2649584BB}&lt;/UID&gt;&lt;Title&gt;基于VSD框架的半干旱地区社会—生态系统脆弱性演化与模拟&lt;/Title&gt;&lt;Template&gt;Journal Article&lt;/Template&gt;&lt;Star&gt;1&lt;/Star&gt;&lt;Tag&gt;5&lt;/Tag&gt;&lt;Author&gt;陈佳; 杨新军; 尹莎; 吴孔森&lt;/Author&gt;&lt;Year&gt;2016&lt;/Year&gt;&lt;Details&gt;&lt;_collection_scope&gt;中国科技核心期刊;中文核心期刊;CSCD;&lt;/_collection_scope&gt;&lt;_created&gt;61337488&lt;/_created&gt;&lt;_issue&gt;7&lt;/_issue&gt;&lt;_journal&gt;地理学报&lt;/_journal&gt;&lt;_language&gt;Chinese&lt;/_language&gt;&lt;_modified&gt;61347722&lt;/_modified&gt;&lt;_volume&gt;71&lt;/_volume&gt;&lt;_translated_author&gt;Chen, Jia;Yang, Xinjun;Yin, Sha;Wu, Kongsen&lt;/_translated_author&gt;&lt;/Details&gt;&lt;Extra&gt;&lt;DBUID&gt;{31F9CFF5-4EB5-41E0-8180-BAFB923E486F}&lt;/DBUID&gt;&lt;/Extra&gt;&lt;/Item&gt;&lt;/References&gt;&lt;/Group&gt;&lt;/Citation&gt;_x000a_"/>
    <w:docVar w:name="NE.Ref{1B76C7FA-AAAC-4D26-A9F1-28503EB2C323}" w:val=" ADDIN NE.Ref.{1B76C7FA-AAAC-4D26-A9F1-28503EB2C323}&lt;Citation&gt;&lt;Group&gt;&lt;References&gt;&lt;Item&gt;&lt;ID&gt;1849&lt;/ID&gt;&lt;UID&gt;{F9CC4F6D-32FB-40F3-BF5A-7E46C4D65A24}&lt;/UID&gt;&lt;Title&gt;中国的用水何时达到顶峰&lt;/Title&gt;&lt;Template&gt;Journal Article&lt;/Template&gt;&lt;Star&gt;0&lt;/Star&gt;&lt;Tag&gt;0&lt;/Tag&gt;&lt;Author&gt;贾绍凤; 张士锋&lt;/Author&gt;&lt;Year&gt;2000&lt;/Year&gt;&lt;Details&gt;&lt;_accessed&gt;63287474&lt;/_accessed&gt;&lt;_author_aff&gt;中国科学院地理科学与资源研究所!北京100101;中国科学院地理科学与资源研究所!北京100101&lt;/_author_aff&gt;&lt;_collection_scope&gt;CSCD;PKU;EI&lt;/_collection_scope&gt;&lt;_created&gt;63287474&lt;/_created&gt;&lt;_date&gt;53118720&lt;/_date&gt;&lt;_db_provider&gt;CNKI: 期刊&lt;/_db_provider&gt;&lt;_db_updated&gt;CNKI - Reference&lt;/_db_updated&gt;&lt;_issue&gt;4&lt;/_issue&gt;&lt;_journal&gt;水科学进展&lt;/_journal&gt;&lt;_keywords&gt;用水;中国;用水顶峰;用水预测&lt;/_keywords&gt;&lt;_language&gt;Chinese&lt;/_language&gt;&lt;_modified&gt;63287476&lt;/_modified&gt;&lt;_pages&gt;470-477&lt;/_pages&gt;&lt;_url&gt;http://kns.cnki.net/KCMS/detail/detail.aspx?FileName=SKXJ200004020&amp;amp;DbName=CJFQ2000&lt;/_url&gt;&lt;_volume&gt;11&lt;/_volume&gt;&lt;_translated_author&gt;Jia, Shaofeng;Zhang, Shifeng&lt;/_translated_author&gt;&lt;/Details&gt;&lt;Extra&gt;&lt;DBUID&gt;{6F35D732-D9FF-4EE9-905F-B0CC4953C663}&lt;/DBUID&gt;&lt;/Extra&gt;&lt;/Item&gt;&lt;/References&gt;&lt;/Group&gt;&lt;/Citation&gt;_x000a_"/>
    <w:docVar w:name="NE.Ref{1BCAC1AE-2B95-43A8-8FBC-D423175B0138}" w:val=" ADDIN NE.Ref.{1BCAC1AE-2B95-43A8-8FBC-D423175B0138}&lt;Citation&gt;&lt;Group&gt;&lt;References&gt;&lt;Item&gt;&lt;ID&gt;903&lt;/ID&gt;&lt;UID&gt;{2B859672-FE7C-45C2-8CBF-B9A120F5BF92}&lt;/UID&gt;&lt;Title&gt;World Population Prospects 2019&lt;/Title&gt;&lt;Template&gt;Report&lt;/Template&gt;&lt;Star&gt;0&lt;/Star&gt;&lt;Tag&gt;0&lt;/Tag&gt;&lt;Author&gt;&amp;quot;United Nations, Department of Economic and Social Affairs, Population Division&amp;quot;&lt;/Author&gt;&lt;Year&gt;2019&lt;/Year&gt;&lt;Details&gt;&lt;_accessed&gt;63098517&lt;/_accessed&gt;&lt;_created&gt;63098517&lt;/_created&gt;&lt;_modified&gt;63098911&lt;/_modified&gt;&lt;_place_published&gt;New York&lt;/_place_published&gt;&lt;_publisher&gt;United Nations&lt;/_publisher&gt;&lt;_url&gt;https://population.un.org/wpp/Publications/&lt;/_url&gt;&lt;/Details&gt;&lt;Extra&gt;&lt;DBUID&gt;{6F35D732-D9FF-4EE9-905F-B0CC4953C663}&lt;/DBUID&gt;&lt;/Extra&gt;&lt;/Item&gt;&lt;/References&gt;&lt;/Group&gt;&lt;/Citation&gt;_x000a_"/>
    <w:docVar w:name="NE.Ref{1C019E56-9CFB-48AF-92F8-7A30DAD38107}" w:val=" ADDIN NE.Ref.{1C019E56-9CFB-48AF-92F8-7A30DAD38107}&lt;Citation&gt;&lt;Group&gt;&lt;References&gt;&lt;Item&gt;&lt;ID&gt;42&lt;/ID&gt;&lt;UID&gt;{90B161F3-1B70-43E6-A398-E17BD3B297DD}&lt;/UID&gt;&lt;Title&gt;Measuring the health effects of sprawl: A national analysis of physical activity, obesity and chronic disease&lt;/Title&gt;&lt;Template&gt;Book&lt;/Template&gt;&lt;Star&gt;0&lt;/Star&gt;&lt;Tag&gt;0&lt;/Tag&gt;&lt;Author&gt;McCann, B; Ewing, R&lt;/Author&gt;&lt;Year&gt;2003&lt;/Year&gt;&lt;Details&gt;&lt;_accessed&gt;63071830&lt;/_accessed&gt;&lt;_created&gt;63071830&lt;/_created&gt;&lt;_modified&gt;63071830&lt;/_modified&gt;&lt;_place_published&gt;Washington, DC&lt;/_place_published&gt;&lt;_publisher&gt;Smart Growth America&lt;/_publisher&gt;&lt;/Details&gt;&lt;Extra&gt;&lt;DBUID&gt;{AA9B00FE-9AD8-4701-8D10-7F6B57E98978}&lt;/DBUID&gt;&lt;/Extra&gt;&lt;/Item&gt;&lt;/References&gt;&lt;/Group&gt;&lt;/Citation&gt;_x000a_"/>
    <w:docVar w:name="NE.Ref{1C235243-75B4-4842-8D1E-378744974785}" w:val=" ADDIN NE.Ref.{1C235243-75B4-4842-8D1E-378744974785}&lt;Citation&gt;&lt;Group&gt;&lt;References&gt;&lt;Item&gt;&lt;ID&gt;325&lt;/ID&gt;&lt;UID&gt;{AB9C22D3-A689-477E-B94D-C6EFAE3907FC}&lt;/UID&gt;&lt;Title&gt;Aligning Key Concepts for Global Change Policy: Robustness, Resilience, and Sustainability&lt;/Title&gt;&lt;Template&gt;Journal Article&lt;/Template&gt;&lt;Star&gt;0&lt;/Star&gt;&lt;Tag&gt;0&lt;/Tag&gt;&lt;Author&gt;Anderies, John M; Folke, Carl; Walker, Brian; Ostrom, Elinor&lt;/Author&gt;&lt;Year&gt;2013&lt;/Year&gt;&lt;Details&gt;&lt;_collection_scope&gt;SCIE;SSCI;&lt;/_collection_scope&gt;&lt;_created&gt;62239156&lt;/_created&gt;&lt;_impact_factor&gt;   2.842&lt;/_impact_factor&gt;&lt;_issue&gt;2&lt;/_issue&gt;&lt;_journal&gt;Ecology and Society&lt;/_journal&gt;&lt;_modified&gt;62239157&lt;/_modified&gt;&lt;_pages&gt;344-365&lt;/_pages&gt;&lt;_volume&gt;18&lt;/_volume&gt;&lt;/Details&gt;&lt;Extra&gt;&lt;DBUID&gt;{E5CFCA40-B99A-4E9F-8A29-87F3858A6670}&lt;/DBUID&gt;&lt;/Extra&gt;&lt;/Item&gt;&lt;/References&gt;&lt;/Group&gt;&lt;/Citation&gt;_x000a_"/>
    <w:docVar w:name="NE.Ref{1C347102-86C5-4CB6-883C-7119F6DCC65E}" w:val=" ADDIN NE.Ref.{1C347102-86C5-4CB6-883C-7119F6DCC65E}&lt;Citation&gt;&lt;Group&gt;&lt;References&gt;&lt;Item&gt;&lt;ID&gt;137&lt;/ID&gt;&lt;UID&gt;{CFED4278-131F-4F9D-BB5B-31C97DC8B301}&lt;/UID&gt;&lt;Title&gt;An Exploratory Framework for the Empirical Measurement of Resilience&lt;/Title&gt;&lt;Template&gt;Journal Article&lt;/Template&gt;&lt;Star&gt;0&lt;/Star&gt;&lt;Tag&gt;0&lt;/Tag&gt;&lt;Author&gt;Cumming, G S; Barnes, G; Perz, S; Schmink, M; Sieving, K E; Southworth, J; Binford, M; Holt, R D; Stickler, C; Holt, T Van&lt;/Author&gt;&lt;Year&gt;2005&lt;/Year&gt;&lt;Details&gt;&lt;_issue&gt;8&lt;/_issue&gt;&lt;_journal&gt;Ecosystems&lt;/_journal&gt;&lt;_pages&gt;975-987&lt;/_pages&gt;&lt;_volume&gt;8&lt;/_volume&gt;&lt;_created&gt;61352352&lt;/_created&gt;&lt;_modified&gt;61352352&lt;/_modified&gt;&lt;_impact_factor&gt;   3.751&lt;/_impact_factor&gt;&lt;_collection_scope&gt;SCI;SCIE;&lt;/_collection_scope&gt;&lt;/Details&gt;&lt;Extra&gt;&lt;DBUID&gt;{31F9CFF5-4EB5-41E0-8180-BAFB923E486F}&lt;/DBUID&gt;&lt;/Extra&gt;&lt;/Item&gt;&lt;/References&gt;&lt;/Group&gt;&lt;/Citation&gt;_x000a_"/>
    <w:docVar w:name="NE.Ref{1C40BD21-2943-4F5C-8B26-EAB847A7A2E0}" w:val=" ADDIN NE.Ref.{1C40BD21-2943-4F5C-8B26-EAB847A7A2E0}&lt;Citation&gt;&lt;Group&gt;&lt;References&gt;&lt;Item&gt;&lt;ID&gt;21&lt;/ID&gt;&lt;UID&gt;{D3609E94-6B69-4CE0-8F9C-7ADE023946B0}&lt;/UID&gt;&lt;Title&gt;基于生态安全导向的县域建设用地优化配置——以临泽县为例&lt;/Title&gt;&lt;Template&gt;Journal Article&lt;/Template&gt;&lt;Star&gt;0&lt;/Star&gt;&lt;Tag&gt;0&lt;/Tag&gt;&lt;Author&gt;张旺锋; 董瑞娜; 林志明; 耿莎莎; 张京娟&lt;/Author&gt;&lt;Year&gt;2013&lt;/Year&gt;&lt;Details&gt;&lt;_author_aff&gt;兰州大学资源环境学院;湖南省城市规划研究设计院;&lt;/_author_aff&gt;&lt;_date&gt;2013-05-15&lt;/_date&gt;&lt;_db_provider&gt;CNKI: 期刊&lt;/_db_provider&gt;&lt;_issue&gt;1&lt;/_issue&gt;&lt;_journal&gt;生态经济(学术版)&lt;/_journal&gt;&lt;_keywords&gt;建设用地;景观安全格局;优化配置;临泽县&lt;/_keywords&gt;&lt;_pages&gt;109-115&lt;/_pages&gt;&lt;_url&gt;http://www.cnki.net/KCMS/detail/detail.aspx?FileName=STJX201301025&amp;amp;DbName=CJFQ2013&lt;/_url&gt;&lt;_created&gt;60472601&lt;/_created&gt;&lt;_modified&gt;60472602&lt;/_modified&gt;&lt;_db_updated&gt;CNKI - Reference&lt;/_db_updated&gt;&lt;_translated_author&gt;Zhang, Wangfeng;Dong, Ruina;Lin, Zhiming;Geng, Shasha;Zhang, Jingjuan&lt;/_translated_author&gt;&lt;/Details&gt;&lt;Extra&gt;&lt;DBUID&gt;{C255BD7B-CF42-4161-96D1-ECCED0DF1603}&lt;/DBUID&gt;&lt;/Extra&gt;&lt;/Item&gt;&lt;/References&gt;&lt;/Group&gt;&lt;/Citation&gt;_x000a_"/>
    <w:docVar w:name="NE.Ref{1C5D7E09-DE52-472B-B5A9-382B89639522}" w:val=" ADDIN NE.Ref.{1C5D7E09-DE52-472B-B5A9-382B89639522}&lt;Citation&gt;&lt;Group&gt;&lt;References&gt;&lt;Item&gt;&lt;ID&gt;88&lt;/ID&gt;&lt;UID&gt;{6B59AD59-1E1D-4DE3-9B7E-F72AFE4BABB5}&lt;/UID&gt;&lt;Title&gt;A framework for vulnerability analysis in sustainability science&lt;/Title&gt;&lt;Template&gt;Journal Article&lt;/Template&gt;&lt;Star&gt;1&lt;/Star&gt;&lt;Tag&gt;0&lt;/Tag&gt;&lt;Author&gt;Turner, B L; Kasperson, R E; Matson, P A; Mccarthy, J J; Corell, R W&lt;/Author&gt;&lt;Year&gt;2003&lt;/Year&gt;&lt;Details&gt;&lt;_abstract&gt;Global environmental change and sustainability science increasingly recognize the need to address the consequences of changes taking place in the structure and function of the biosphere. These changes raise questions such as: Who and what are vulnerable to the multiple environmental changes underway, and where? Research demonstrates that vulnerability is registered not by exposure to hazards (perturbations and stresses) alone but also resides in the sensitivity and resilience of the system experiencing such hazards. This recognition requires revisions and enlargements in the basic design of vulnerability assessments, including the capacity to treat coupled human-environment systems and those linkages within and without the systems that affect their vulnerability. A vulnerability framework for the assessment of coupled human-environment systems is presented.&lt;/_abstract&gt;&lt;_accessed&gt;61344749&lt;/_accessed&gt;&lt;_cited_count&gt;2060&lt;/_cited_count&gt;&lt;_created&gt;61344749&lt;/_created&gt;&lt;_db_updated&gt;kuakujiansuo&lt;/_db_updated&gt;&lt;_issue&gt;14&lt;/_issue&gt;&lt;_journal&gt;Proceedings of the National Academy of Science&lt;/_journal&gt;&lt;_keywords&gt;computer security; cryptography; security protocol; security policy; human factors&lt;/_keywords&gt;&lt;_modified&gt;61352185&lt;/_modified&gt;&lt;_pages&gt;8074-8079&lt;/_pages&gt;&lt;_url&gt;http://labs.europepmc.org/abstract/PMC/PMC166184/reload=0;jsessionid=nNid8yr1d53cnIgOujjr.41&lt;/_url&gt;&lt;_volume&gt;100&lt;/_volume&gt;&lt;/Details&gt;&lt;Extra&gt;&lt;DBUID&gt;{31F9CFF5-4EB5-41E0-8180-BAFB923E486F}&lt;/DBUID&gt;&lt;/Extra&gt;&lt;/Item&gt;&lt;/References&gt;&lt;/Group&gt;&lt;/Citation&gt;_x000a_"/>
    <w:docVar w:name="NE.Ref{1CA4F1DC-B009-4A26-B966-BBE81A62FD0B}" w:val=" ADDIN NE.Ref.{1CA4F1DC-B009-4A26-B966-BBE81A62FD0B}&lt;Citation&gt;&lt;Group&gt;&lt;References&gt;&lt;Item&gt;&lt;ID&gt;355&lt;/ID&gt;&lt;UID&gt;{CD94FB6D-8E42-4255-A7B0-A5BD9A495DC6}&lt;/UID&gt;&lt;Title&gt;城市区域生态风险预警方法及其在景观生态安全格局调控中的应用&lt;/Title&gt;&lt;Template&gt;Journal Article&lt;/Template&gt;&lt;Star&gt;0&lt;/Star&gt;&lt;Tag&gt;0&lt;/Tag&gt;&lt;Author&gt;李杨帆; 林静玉; 孙翔&lt;/Author&gt;&lt;Year&gt;2017&lt;/Year&gt;&lt;Details&gt;&lt;_accessed&gt;61655962&lt;/_accessed&gt;&lt;_author_aff&gt;厦门大学环境与生态学院;广西大学环境学院;&lt;/_author_aff&gt;&lt;_collection_scope&gt;CSSCI;中国科技核心期刊;中文核心期刊;CSCD;&lt;/_collection_scope&gt;&lt;_created&gt;61655962&lt;/_created&gt;&lt;_date&gt;61649280&lt;/_date&gt;&lt;_db_provider&gt;CNKI: 期刊&lt;/_db_provider&gt;&lt;_db_updated&gt;CNKI - Reference&lt;/_db_updated&gt;&lt;_issue&gt;3&lt;/_issue&gt;&lt;_journal&gt;地理研究&lt;/_journal&gt;&lt;_keywords&gt;城市化;生态风险;生态安全;景观格局;调控;预警&lt;/_keywords&gt;&lt;_language&gt;Chinese&lt;/_language&gt;&lt;_modified&gt;61792471&lt;/_modified&gt;&lt;_pages&gt;485-494&lt;/_pages&gt;&lt;_url&gt;http://www.cnki.net/KCMS/detail/detail.aspx?FileName=DLYJ20170320006&amp;amp;DbName=CAPJ2015&lt;/_url&gt;&lt;_volume&gt;36&lt;/_volume&gt;&lt;_translated_author&gt;Li, Yangfan;Lin, Jingyu;Sun, Xiang&lt;/_translated_author&gt;&lt;/Details&gt;&lt;Extra&gt;&lt;DBUID&gt;{4586FB26-B343-42AF-9C29-3BE2E8064B11}&lt;/DBUID&gt;&lt;/Extra&gt;&lt;/Item&gt;&lt;/References&gt;&lt;/Group&gt;&lt;/Citation&gt;_x000a_"/>
    <w:docVar w:name="NE.Ref{1CB0E41E-9F0A-4551-AF62-69A500103292}" w:val=" ADDIN NE.Ref.{1CB0E41E-9F0A-4551-AF62-69A500103292}&lt;Citation&gt;&lt;Group&gt;&lt;References&gt;&lt;Item&gt;&lt;ID&gt;1969&lt;/ID&gt;&lt;UID&gt;{009413AC-2781-407A-B344-5E136FAB5D36}&lt;/UID&gt;&lt;Title&gt;System Dynamics for Sustainable Urban Planning&lt;/Title&gt;&lt;Template&gt;Book Section&lt;/Template&gt;&lt;Star&gt;0&lt;/Star&gt;&lt;Tag&gt;5&lt;/Tag&gt;&lt;Author&gt;Diemer, Arnaud; Nedelciu, Claudiu Eduard&lt;/Author&gt;&lt;Year&gt;2020&lt;/Year&gt;&lt;Details&gt;&lt;_created&gt;63349410&lt;/_created&gt;&lt;_doi&gt;10.1007/978-3-319-95717-3_115&lt;/_doi&gt;&lt;_isbn&gt;978-3-319-95717-3&lt;/_isbn&gt;&lt;_label&gt;Diemer2020&lt;/_label&gt;&lt;_modified&gt;63349533&lt;/_modified&gt;&lt;_pages&gt;760-773&lt;/_pages&gt;&lt;_place_published&gt;Cham&lt;/_place_published&gt;&lt;_publisher&gt;Springer International Publishing&lt;/_publisher&gt;&lt;_secondary_author&gt;Leal Filho, Walter; Marisa Azul, Anabela; Brandli, Luciana; Gökçin Özuyar, Pinar; Wall, Tony&lt;/_secondary_author&gt;&lt;_secondary_title&gt;Sustainable Cities and Communities&lt;/_secondary_title&gt;&lt;_url&gt;https://doi.org/10.1007/978-3-319-95717-3_115&lt;/_url&gt;&lt;/Details&gt;&lt;Extra&gt;&lt;DBUID&gt;{6F35D732-D9FF-4EE9-905F-B0CC4953C663}&lt;/DBUID&gt;&lt;/Extra&gt;&lt;/Item&gt;&lt;/References&gt;&lt;/Group&gt;&lt;/Citation&gt;_x000a_"/>
    <w:docVar w:name="NE.Ref{1E1871F8-591A-402F-8323-E366943549FD}" w:val=" ADDIN NE.Ref.{1E1871F8-591A-402F-8323-E366943549FD}&lt;Citation&gt;&lt;Group&gt;&lt;References&gt;&lt;Item&gt;&lt;ID&gt;9&lt;/ID&gt;&lt;UID&gt;{3EFC03DA-3949-44D5-9E0E-BA638E88B6B9}&lt;/UID&gt;&lt;Title&gt;低丘缓坡建设开发综合生态风险评价及发展权衡——以大理白族自治州为例&lt;/Title&gt;&lt;Template&gt;Journal Article&lt;/Template&gt;&lt;Star&gt;1&lt;/Star&gt;&lt;Tag&gt;0&lt;/Tag&gt;&lt;Author&gt;彭建; 谢盼; 刘焱序; 胡晓旭&lt;/Author&gt;&lt;Year&gt;2015&lt;/Year&gt;&lt;Details&gt;&lt;_accessed&gt;61337488&lt;/_accessed&gt;&lt;_author_aff&gt;北京大学城市与环境学院地表过程分析与模拟教育部重点实验室;&lt;/_author_aff&gt;&lt;_collection_scope&gt;中国科技核心期刊;中文核心期刊;CSCD;&lt;/_collection_scope&gt;&lt;_created&gt;61337488&lt;/_created&gt;&lt;_date&gt;60949440&lt;/_date&gt;&lt;_db_provider&gt;CNKI: 期刊&lt;/_db_provider&gt;&lt;_db_updated&gt;CNKI - Reference&lt;/_db_updated&gt;&lt;_issue&gt;11&lt;/_issue&gt;&lt;_journal&gt;地理学报&lt;/_journal&gt;&lt;_keywords&gt;综合生态风险评价;低丘缓坡建设开发;流域发展权衡;大理白族自治州&lt;/_keywords&gt;&lt;_language&gt;Chinese&lt;/_language&gt;&lt;_modified&gt;61401033&lt;/_modified&gt;&lt;_pages&gt;1747-1761&lt;/_pages&gt;&lt;_url&gt;http://www.cnki.net/KCMS/detail/detail.aspx?FileName=DLXB201511006&amp;amp;DbName=CJFQ2015&lt;/_url&gt;&lt;_volume&gt;70&lt;/_volume&gt;&lt;_translated_author&gt;Peng, Jian;Xie, Pan;Liu, Yanxu;Hu, Xiaoxu&lt;/_translated_author&gt;&lt;/Details&gt;&lt;Extra&gt;&lt;DBUID&gt;{4586FB26-B343-42AF-9C29-3BE2E8064B11}&lt;/DBUID&gt;&lt;/Extra&gt;&lt;/Item&gt;&lt;/References&gt;&lt;/Group&gt;&lt;Group&gt;&lt;References&gt;&lt;Item&gt;&lt;ID&gt;36&lt;/ID&gt;&lt;UID&gt;{28CBAF2E-3D52-4058-9D10-2617BF9D55AA}&lt;/UID&gt;&lt;Title&gt;城市综合生态风险评价——以淮北市城区为例&lt;/Title&gt;&lt;Template&gt;Journal Article&lt;/Template&gt;&lt;Star&gt;1&lt;/Star&gt;&lt;Tag&gt;0&lt;/Tag&gt;&lt;Author&gt;张小飞; 王如松; 李正国; 李锋; 吴健生; 黄锦楼; 于盈盈&lt;/Author&gt;&lt;Year&gt;2011&lt;/Year&gt;&lt;Details&gt;&lt;_accessed&gt;61337488&lt;/_accessed&gt;&lt;_author_aff&gt;中国科学院生态环境研究中心城市与区域生态国家重点实验室;农业部资源遥感与数字农业重点开放实验室;北京大学深圳研究生院;&lt;/_author_aff&gt;&lt;_collection_scope&gt;中国科技核心期刊;中文核心期刊;CSCD;&lt;/_collection_scope&gt;&lt;_created&gt;61337488&lt;/_created&gt;&lt;_date&gt;58805280&lt;/_date&gt;&lt;_db_provider&gt;CNKI: 期刊&lt;/_db_provider&gt;&lt;_db_updated&gt;CNKI - Reference&lt;/_db_updated&gt;&lt;_issue&gt;20&lt;/_issue&gt;&lt;_journal&gt;生态学报&lt;/_journal&gt;&lt;_keywords&gt;城市生态系统;综合生态风险;土地利用类型;淮北市&lt;/_keywords&gt;&lt;_language&gt;Chinese&lt;/_language&gt;&lt;_modified&gt;61401142&lt;/_modified&gt;&lt;_pages&gt;6204-6214&lt;/_pages&gt;&lt;_url&gt;http://www.cnki.net/KCMS/detail/detail.aspx?FileName=STXB201120041&amp;amp;DbName=CJFQ2011&lt;/_url&gt;&lt;_volume&gt;31&lt;/_volume&gt;&lt;_translated_author&gt;Zhang, Xiaofei;Wang, Rusong;Li, Zhengguo;Li, Feng;Wu, Jiansheng;Huang, Jinlou;Yu, Yingying&lt;/_translated_author&gt;&lt;/Details&gt;&lt;Extra&gt;&lt;DBUID&gt;{4586FB26-B343-42AF-9C29-3BE2E8064B11}&lt;/DBUID&gt;&lt;/Extra&gt;&lt;/Item&gt;&lt;/References&gt;&lt;/Group&gt;&lt;Group&gt;&lt;References&gt;&lt;Item&gt;&lt;ID&gt;75&lt;/ID&gt;&lt;UID&gt;{25B6F6EF-0DD7-42D6-87D4-A9BFB8F24EE1}&lt;/UID&gt;&lt;Title&gt;Assessing Risks to Wildlife Populations from Multiple Stressors: Overview of the Problem and Research Needs&lt;/Title&gt;&lt;Template&gt;Journal Article&lt;/Template&gt;&lt;Star&gt;0&lt;/Star&gt;&lt;Tag&gt;0&lt;/Tag&gt;&lt;Author&gt;Munns, Wayne R&lt;/Author&gt;&lt;Year&gt;2006&lt;/Year&gt;&lt;Details&gt;&lt;_accessed&gt;61401059&lt;/_accessed&gt;&lt;_collection_scope&gt;SCIE;SSCI;&lt;/_collection_scope&gt;&lt;_created&gt;61401059&lt;/_created&gt;&lt;_impact_factor&gt;   2.890&lt;/_impact_factor&gt;&lt;_issue&gt;1&lt;/_issue&gt;&lt;_journal&gt;Ecology and Society&lt;/_journal&gt;&lt;_modified&gt;61401060&lt;/_modified&gt;&lt;_pages&gt;709-723&lt;/_pages&gt;&lt;_volume&gt;11&lt;/_volume&gt;&lt;/Details&gt;&lt;Extra&gt;&lt;DBUID&gt;{4586FB26-B343-42AF-9C29-3BE2E8064B11}&lt;/DBUID&gt;&lt;/Extra&gt;&lt;/Item&gt;&lt;/References&gt;&lt;/Group&gt;&lt;/Citation&gt;_x000a_"/>
    <w:docVar w:name="NE.Ref{1E270E5C-650E-466B-AFA3-5AD36A70616D}" w:val=" ADDIN NE.Ref.{1E270E5C-650E-466B-AFA3-5AD36A70616D} ADDIN NE.Ref.{1E270E5C-650E-466B-AFA3-5AD36A70616D}&lt;Citation&gt;&lt;Group&gt;&lt;References&gt;&lt;Item&gt;&lt;ID&gt;19&lt;/ID&gt;&lt;UID&gt;{72BBEC6B-6637-455C-97DC-6611C5F197C5}&lt;/UID&gt;&lt;Title&gt;Using multivariate techniques to assess the effects of urbanization on surface water quality: a case study in the Liangjiang New Area, China&lt;/Title&gt;&lt;Template&gt;Journal Article&lt;/Template&gt;&lt;Star&gt;0&lt;/Star&gt;&lt;Tag&gt;0&lt;/Tag&gt;&lt;Author&gt;Luo, Kun; Hu, Xuebin; Qiang, He; Wu, Zhengsong; Hao, Cheng; Hu, Zhenlong; Mazumder, Asit&lt;/Author&gt;&lt;Year&gt;2017&lt;/Year&gt;&lt;Details&gt;&lt;_created&gt;62293952&lt;/_created&gt;&lt;_issue&gt;4&lt;/_issue&gt;&lt;_journal&gt;Environmental Monitoring &amp;amp; Assessment&lt;/_journal&gt;&lt;_modified&gt;62293952&lt;/_modified&gt;&lt;_pages&gt;174&lt;/_pages&gt;&lt;_volume&gt;189&lt;/_volume&gt;&lt;/Details&gt;&lt;Extra&gt;&lt;DBUID&gt;{5B762690-12B0-4DA5-BF5A-0AB6487B975C}&lt;/DBUID&gt;&lt;/Extra&gt;&lt;/Item&gt;&lt;/References&gt;&lt;/Group&gt;&lt;Group&gt;&lt;References&gt;&lt;Item&gt;&lt;ID&gt;20&lt;/ID&gt;&lt;UID&gt;{5006B5DB-BA46-4999-A04B-70C8A56853D7}&lt;/UID&gt;&lt;Title&gt;Use of geographic information system (GIS) in the characterization of the Cunha Canal, Rio de Janeiro, Brazil: effects of the urbanization on water quality&lt;/Title&gt;&lt;Template&gt;Journal Article&lt;/Template&gt;&lt;Star&gt;0&lt;/Star&gt;&lt;Tag&gt;0&lt;/Tag&gt;&lt;Author&gt;Borges, Renata Coura; Santos, Fábio Ventura Dos; Caldas, Vanessa Godoy; Lapa, Celso Marcelo Franklin&lt;/Author&gt;&lt;Year&gt;2015&lt;/Year&gt;&lt;Details&gt;&lt;_collection_scope&gt;EI;SCI;SCIE;&lt;/_collection_scope&gt;&lt;_created&gt;62293953&lt;/_created&gt;&lt;_impact_factor&gt;   1.569&lt;/_impact_factor&gt;&lt;_issue&gt;3&lt;/_issue&gt;&lt;_journal&gt;Environmental Earth Sciences&lt;/_journal&gt;&lt;_modified&gt;62293953&lt;/_modified&gt;&lt;_pages&gt;1345-1356&lt;/_pages&gt;&lt;_volume&gt;73&lt;/_volume&gt;&lt;/Details&gt;&lt;Extra&gt;&lt;DBUID&gt;{5B762690-12B0-4DA5-BF5A-0AB6487B975C}&lt;/DBUID&gt;&lt;/Extra&gt;&lt;/Item&gt;&lt;/References&gt;&lt;/Group&gt;&lt;/Citation&gt;_x000a_"/>
    <w:docVar w:name="NE.Ref{1EAF27DF-1087-4ADF-9740-3B5DFAD79F77}" w:val=" ADDIN NE.Ref.{1EAF27DF-1087-4ADF-9740-3B5DFAD79F77}&lt;Citation&gt;&lt;Group&gt;&lt;References&gt;&lt;Item&gt;&lt;ID&gt;82&lt;/ID&gt;&lt;UID&gt;{28A68DEB-C702-4A71-9061-92A2FBFFFD3C}&lt;/UID&gt;&lt;Title&gt;Assessing land-use changes driven by river dynamics in chronically flood affected Upper Brahmaputra plains, India, using RS-GIS techniques&lt;/Title&gt;&lt;Template&gt;Journal Article&lt;/Template&gt;&lt;Star&gt;0&lt;/Star&gt;&lt;Tag&gt;0&lt;/Tag&gt;&lt;Author&gt;Hazarika, Nabajit; Das, Apurba Kumar; Borah, Suranjana Bhaswati&lt;/Author&gt;&lt;Year&gt;2015&lt;/Year&gt;&lt;Details&gt;&lt;_created&gt;60895638&lt;/_created&gt;&lt;_journal&gt;Egyptian Journal of Remote Sensing &amp;amp; Space Science&lt;/_journal&gt;&lt;_modified&gt;60895638&lt;/_modified&gt;&lt;_pages&gt;107–118&lt;/_pages&gt;&lt;_volume&gt;18&lt;/_volume&gt;&lt;/Details&gt;&lt;Extra&gt;&lt;DBUID&gt;{25970773-76E5-4D32-824E-71E4B431B102}&lt;/DBUID&gt;&lt;/Extra&gt;&lt;/Item&gt;&lt;/References&gt;&lt;/Group&gt;&lt;Group&gt;&lt;References&gt;&lt;Item&gt;&lt;ID&gt;83&lt;/ID&gt;&lt;UID&gt;{B4EF8AF3-5EFC-4414-859C-D7A3CAE3DD5C}&lt;/UID&gt;&lt;Title&gt;Change Detection of Land Cover at Zheng Lanqi County of Inner Mongolia&lt;/Title&gt;&lt;Template&gt;Journal Article&lt;/Template&gt;&lt;Star&gt;0&lt;/Star&gt;&lt;Tag&gt;0&lt;/Tag&gt;&lt;Author&gt;Chu, La Sa; Liu, Gui Xiang; Wang, Mu Lan&lt;/Author&gt;&lt;Year&gt;2012&lt;/Year&gt;&lt;Details&gt;&lt;_collection_scope&gt;EI;&lt;/_collection_scope&gt;&lt;_created&gt;60895640&lt;/_created&gt;&lt;_journal&gt;Advanced Materials Research&lt;/_journal&gt;&lt;_modified&gt;60895640&lt;/_modified&gt;&lt;_pages&gt;1371-1374&lt;/_pages&gt;&lt;_volume&gt;518-523&lt;/_volume&gt;&lt;/Details&gt;&lt;Extra&gt;&lt;DBUID&gt;{25970773-76E5-4D32-824E-71E4B431B102}&lt;/DBUID&gt;&lt;/Extra&gt;&lt;/Item&gt;&lt;/References&gt;&lt;/Group&gt;&lt;Group&gt;&lt;References&gt;&lt;Item&gt;&lt;ID&gt;84&lt;/ID&gt;&lt;UID&gt;{9355363D-8DD7-4379-974F-5A63BF981032}&lt;/UID&gt;&lt;Title&gt;基于RS和GIS的济宁市土地利用变化及生态安全研究&lt;/Title&gt;&lt;Template&gt;Journal Article&lt;/Template&gt;&lt;Star&gt;0&lt;/Star&gt;&lt;Tag&gt;0&lt;/Tag&gt;&lt;Author&gt;吕建树; 吴泉源; 张祖陆; 刘洋&lt;/Author&gt;&lt;Year&gt;2012&lt;/Year&gt;&lt;Details&gt;&lt;_author_adr&gt;南京大学海岸与海岛开发教育部重点实验室;山东师范大学人口·资源与环境学院;南京大学环境学院污染控制与资源化研究国家重点实验室;&lt;/_author_adr&gt;&lt;_collection_scope&gt;中国科技核心期刊;中文核心期刊;CSCD;&lt;/_collection_scope&gt;&lt;_created&gt;60895649&lt;/_created&gt;&lt;_db_provider&gt;CNKI&lt;/_db_provider&gt;&lt;_isbn&gt;1000-0690&lt;/_isbn&gt;&lt;_issue&gt;8&lt;/_issue&gt;&lt;_journal&gt;地理科学&lt;/_journal&gt;&lt;_keywords&gt;土地利用;生态安全;济宁市;GIS&lt;/_keywords&gt;&lt;_modified&gt;60895651&lt;/_modified&gt;&lt;_pages&gt;928-935&lt;/_pages&gt;&lt;_volume&gt;32&lt;/_volume&gt;&lt;_translated_author&gt;Lu, Jianshu;Wu, Quanyuan;Zhang, Zulu;Liu, Yang&lt;/_translated_author&gt;&lt;/Details&gt;&lt;Extra&gt;&lt;DBUID&gt;{25970773-76E5-4D32-824E-71E4B431B102}&lt;/DBUID&gt;&lt;/Extra&gt;&lt;/Item&gt;&lt;/References&gt;&lt;/Group&gt;&lt;/Citation&gt;_x000a_"/>
    <w:docVar w:name="NE.Ref{1F5F5489-D406-4E67-BEFA-4B0994910A1B}" w:val=" ADDIN NE.Ref.{1F5F5489-D406-4E67-BEFA-4B0994910A1B}&lt;Citation&gt;&lt;Group&gt;&lt;References&gt;&lt;Item&gt;&lt;ID&gt;685&lt;/ID&gt;&lt;UID&gt;{5368DC18-980D-429C-BCB1-860037D4D800}&lt;/UID&gt;&lt;Title&gt;基于城镇化水平和GDP情景下中国未来30年土地利用变化模拟&lt;/Title&gt;&lt;Template&gt;Journal Article&lt;/Template&gt;&lt;Star&gt;1&lt;/Star&gt;&lt;Tag&gt;5&lt;/Tag&gt;&lt;Author&gt;张克锋; 彭晋福; 张定祥; 李宪文; 宇振荣; 韦玉春&lt;/Author&gt;&lt;Year&gt;2007&lt;/Year&gt;&lt;Details&gt;&lt;_accessed&gt;62865701&lt;/_accessed&gt;&lt;_author_aff&gt;北京市国土资源局信息中心;中国土地勘测规划院;中国土地勘测规划院;中国土地勘测规划院;中国农业大学资环学院;南京师范大学 北京100013;中国农业大学资环学院;北京100094;北京100035;北京100035;北京100035;北京100094;江苏南京210097&lt;/_author_aff&gt;&lt;_collection_scope&gt;CSSCI-C;PKU&lt;/_collection_scope&gt;&lt;_created&gt;62865701&lt;/_created&gt;&lt;_date&gt;56426400&lt;/_date&gt;&lt;_db_provider&gt;CNKI: 期刊&lt;/_db_provider&gt;&lt;_db_updated&gt;CNKI - Reference&lt;/_db_updated&gt;&lt;_issue&gt;2&lt;/_issue&gt;&lt;_journal&gt;中国土地科学&lt;/_journal&gt;&lt;_keywords&gt;土地利用;GKSIM模型;总人口;GDP;城镇化率&lt;/_keywords&gt;&lt;_language&gt;Chinese&lt;/_language&gt;&lt;_modified&gt;63184150&lt;/_modified&gt;&lt;_pages&gt;58-64&lt;/_pages&gt;&lt;_tertiary_title&gt;China Land Science&lt;/_tertiary_title&gt;&lt;_url&gt;http://kns.cnki.net/KCMS/detail/detail.aspx?FileName=ZTKX200702009&amp;amp;DbName=CJFQ2007&lt;/_url&gt;&lt;_volume&gt;21&lt;/_volume&gt;&lt;_translated_author&gt;Zhang, Kefeng;Peng, Jinfu;Zhang, Dingxiang;Li, Xianwen;Yu, Zhenrong;Wei, Yuchun&lt;/_translated_author&gt;&lt;/Details&gt;&lt;Extra&gt;&lt;DBUID&gt;{6F35D732-D9FF-4EE9-905F-B0CC4953C663}&lt;/DBUID&gt;&lt;/Extra&gt;&lt;/Item&gt;&lt;/References&gt;&lt;/Group&gt;&lt;/Citation&gt;_x000a_"/>
    <w:docVar w:name="NE.Ref{1F9733ED-C6C3-4B07-98FF-DB0ABD22503E}" w:val=" ADDIN NE.Ref.{1F9733ED-C6C3-4B07-98FF-DB0ABD22503E}&lt;Citation&gt;&lt;Group&gt;&lt;References&gt;&lt;Item&gt;&lt;ID&gt;1015&lt;/ID&gt;&lt;UID&gt;{1BB79FDA-01BF-4237-AB26-7E335DBBFE0D}&lt;/UID&gt;&lt;Title&gt;景观生态风险研究进展及基于生态系统服务的评价框架:ESRISK&lt;/Title&gt;&lt;Template&gt;Journal Article&lt;/Template&gt;&lt;Star&gt;0&lt;/Star&gt;&lt;Tag&gt;0&lt;/Tag&gt;&lt;Author&gt;曹祺文; 张曦文; 马洪坤; 吴健生&lt;/Author&gt;&lt;Year&gt;2018&lt;/Year&gt;&lt;Details&gt;&lt;_accessed&gt;63243187&lt;/_accessed&gt;&lt;_author_aff&gt;清华大学建筑学院;北京大学城市规划与设计学院城市人居环境科学与技术重点实验室;北京大学城市与环境学院地表过程与模拟教育部重点实验室;&lt;/_author_aff&gt;&lt;_collection_scope&gt;CSCD;CSSCI-C;PKU;EI&lt;/_collection_scope&gt;&lt;_created&gt;63243187&lt;/_created&gt;&lt;_date&gt;62218080&lt;/_date&gt;&lt;_db_provider&gt;CNKI: 期刊&lt;/_db_provider&gt;&lt;_db_updated&gt;CNKI - Reference&lt;/_db_updated&gt;&lt;_issue&gt;5&lt;/_issue&gt;&lt;_journal&gt;地理学报&lt;/_journal&gt;&lt;_keywords&gt;景观生态风险;生态系统服务;景观格局;生态风险概率;ESRISK;研究进展&lt;/_keywords&gt;&lt;_modified&gt;63243187&lt;/_modified&gt;&lt;_pages&gt;843-855&lt;/_pages&gt;&lt;_url&gt;http://kns.cnki.net/KCMS/detail/detail.aspx?FileName=DLXB201805006&amp;amp;DbName=CJFQ2018&lt;/_url&gt;&lt;_volume&gt;73&lt;/_volume&gt;&lt;_translated_author&gt;Cao, Qiwen;Zhang, Xiwen;Ma, Hongkun;Wu, Jiansheng&lt;/_translated_author&gt;&lt;/Details&gt;&lt;Extra&gt;&lt;DBUID&gt;{6F35D732-D9FF-4EE9-905F-B0CC4953C663}&lt;/DBUID&gt;&lt;/Extra&gt;&lt;/Item&gt;&lt;/References&gt;&lt;/Group&gt;&lt;/Citation&gt;_x000a_"/>
    <w:docVar w:name="NE.Ref{1FAA872F-E8D2-45E5-80E9-4CFE1F80B315}" w:val=" ADDIN NE.Ref.{1FAA872F-E8D2-45E5-80E9-4CFE1F80B315}&lt;Citation&gt;&lt;Group&gt;&lt;References&gt;&lt;Item&gt;&lt;ID&gt;1228&lt;/ID&gt;&lt;UID&gt;{3D15E6C7-9BD7-4C13-9E2F-EF6A47FB0EF2}&lt;/UID&gt;&lt;Title&gt;User Guide for WEAP 2015&lt;/Title&gt;&lt;Template&gt;Electronic Source&lt;/Template&gt;&lt;Star&gt;0&lt;/Star&gt;&lt;Tag&gt;0&lt;/Tag&gt;&lt;Author&gt;&amp;quot;Stockholm Environment Institute (SEI)&amp;quot;&lt;/Author&gt;&lt;Year&gt;2015&lt;/Year&gt;&lt;Details&gt;&lt;_accessed&gt;62580188&lt;/_accessed&gt;&lt;_created&gt;62580188&lt;/_created&gt;&lt;_modified&gt;62580192&lt;/_modified&gt;&lt;_place_published&gt;Somerville, USA&lt;/_place_published&gt;&lt;_url&gt;http://www.weap21.org/downloads/WEAP_User_Guide.pdf&lt;/_url&gt;&lt;/Details&gt;&lt;Extra&gt;&lt;DBUID&gt;{E5CFCA40-B99A-4E9F-8A29-87F3858A6670}&lt;/DBUID&gt;&lt;/Extra&gt;&lt;/Item&gt;&lt;/References&gt;&lt;/Group&gt;&lt;/Citation&gt;_x000a_"/>
    <w:docVar w:name="NE.Ref{1FB3825E-E029-4B77-9924-054D94B78DED}" w:val=" ADDIN NE.Ref.{1FB3825E-E029-4B77-9924-054D94B78DED}&lt;Citation&gt;&lt;Group&gt;&lt;References&gt;&lt;Item&gt;&lt;ID&gt;1967&lt;/ID&gt;&lt;UID&gt;{9182357B-0357-4156-B46C-0CCA1F2237CA}&lt;/UID&gt;&lt;Title&gt;A system dynamics model for the sustainable land use planning and development&lt;/Title&gt;&lt;Template&gt;Journal Article&lt;/Template&gt;&lt;Star&gt;0&lt;/Star&gt;&lt;Tag&gt;0&lt;/Tag&gt;&lt;Author&gt;Shen, Qiping; Chen, Qing; Tang, Bo-sin; Yeung, Stanley; Hu, Yucun; Cheung, Gordon&lt;/Author&gt;&lt;Year&gt;2009&lt;/Year&gt;&lt;Details&gt;&lt;_accession_num&gt;WOS:000262208700003_x000d__x000a_ER&lt;/_accession_num&gt;&lt;_cited_count&gt;90&lt;/_cited_count&gt;&lt;_collection_scope&gt;SSCI&lt;/_collection_scope&gt;&lt;_created&gt;63349391&lt;/_created&gt;&lt;_date_display&gt;2009, JAN 2009&lt;/_date_display&gt;&lt;_db_provider&gt;ISI&lt;/_db_provider&gt;&lt;_doi&gt;10.1016/j.habitatint.2008.02.004&lt;/_doi&gt;&lt;_impact_factor&gt;   3.846&lt;/_impact_factor&gt;&lt;_isbn&gt;0197-3975&lt;/_isbn&gt;&lt;_issue&gt;1&lt;/_issue&gt;&lt;_journal&gt;Habitat International&lt;/_journal&gt;&lt;_modified&gt;63349893&lt;/_modified&gt;&lt;_pages&gt;15-25&lt;/_pages&gt;&lt;_url&gt;http://gateway.isiknowledge.com/gateway/Gateway.cgi?GWVersion=2&amp;amp;SrcAuth=AegeanSoftware&amp;amp;SrcApp=NoteExpress&amp;amp;DestLinkType=FullRecord&amp;amp;DestApp=WOS&amp;amp;KeyUT=000262208700003&lt;/_url&gt;&lt;_volume&gt;33&lt;/_volume&gt;&lt;/Details&gt;&lt;Extra&gt;&lt;DBUID&gt;{6F35D732-D9FF-4EE9-905F-B0CC4953C663}&lt;/DBUID&gt;&lt;/Extra&gt;&lt;/Item&gt;&lt;/References&gt;&lt;/Group&gt;&lt;/Citation&gt;_x000a_"/>
    <w:docVar w:name="NE.Ref{1FF486FD-4725-4246-ABE9-058CDFAF6705}" w:val=" ADDIN NE.Ref.{1FF486FD-4725-4246-ABE9-058CDFAF6705}&lt;Citation&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569246&lt;/_modified&gt;&lt;_pages&gt;579-590&lt;/_pages&gt;&lt;_url&gt;https://ac.els-cdn.com/S0309170817308278/1-s2.0-S0309170817308278-main.pdf?_tid=599578be-46db-47a1-9e25-61cb92f37553&amp;amp;acdnat=1536933153_065309aa0f1cd7fcd217d3f853f6992d 全文链接_x000d__x000a_https://ac.els-cdn.com/S0309170817308278/1-s2.0-S0309170817308278-main.pdf?_tid=99685556-985e-4805-a9b5-9aba43158a8b&amp;amp;acdnat=1544462855_199f6ac9af1e7530af6ef5562cfd203c 全文链接_x000d__x000a_&lt;/_url&gt;&lt;_volume&gt;110&lt;/_volume&gt;&lt;/Details&gt;&lt;Extra&gt;&lt;DBUID&gt;{E5CFCA40-B99A-4E9F-8A29-87F3858A6670}&lt;/DBUID&gt;&lt;/Extra&gt;&lt;/Item&gt;&lt;/References&gt;&lt;/Group&gt;&lt;/Citation&gt;_x000a_"/>
    <w:docVar w:name="NE.Ref{2054F8D3-057B-478F-9B64-B1FCA60AD416}" w:val=" ADDIN NE.Ref.{2054F8D3-057B-478F-9B64-B1FCA60AD416}&lt;Citation&gt;&lt;Group&gt;&lt;References&gt;&lt;Item&gt;&lt;ID&gt;1029&lt;/ID&gt;&lt;UID&gt;{D0EF0FA4-53D3-404C-A7F4-B3E9CBBF69CD}&lt;/UID&gt;&lt;Title&gt;“以人为本”国土空间规划的思维范式与价值取向&lt;/Title&gt;&lt;Template&gt;Journal Article&lt;/Template&gt;&lt;Star&gt;0&lt;/Star&gt;&lt;Tag&gt;0&lt;/Tag&gt;&lt;Author&gt;梁鹤年&lt;/Author&gt;&lt;Year&gt;2019&lt;/Year&gt;&lt;Details&gt;&lt;_accessed&gt;63258736&lt;/_accessed&gt;&lt;_collection_scope&gt;PKU&lt;/_collection_scope&gt;&lt;_created&gt;63258735&lt;/_created&gt;&lt;_date&gt;62771040&lt;/_date&gt;&lt;_db_provider&gt;CNKI: 期刊&lt;/_db_provider&gt;&lt;_db_updated&gt;CNKI - Reference&lt;/_db_updated&gt;&lt;_issue&gt;5&lt;/_issue&gt;&lt;_journal&gt;中国土地&lt;/_journal&gt;&lt;_keywords&gt;国土空间;耕地保护;利益系数;价值取向;思维范式;&lt;/_keywords&gt;&lt;_modified&gt;63258739&lt;/_modified&gt;&lt;_pages&gt;4-7&lt;/_pages&gt;&lt;_url&gt;http://kns.cnki.net/KCMS/detail/detail.aspx?FileName=ZGTD201905003&amp;amp;DbName=CJFQ2019&lt;/_url&gt;&lt;_translated_author&gt;Liang, Henian&lt;/_translated_author&gt;&lt;/Details&gt;&lt;Extra&gt;&lt;DBUID&gt;{6F35D732-D9FF-4EE9-905F-B0CC4953C663}&lt;/DBUID&gt;&lt;/Extra&gt;&lt;/Item&gt;&lt;/References&gt;&lt;/Group&gt;&lt;/Citation&gt;_x000a_"/>
    <w:docVar w:name="NE.Ref{20AEBFD2-6BB6-4DC8-9B87-A30C316DB656}" w:val=" ADDIN NE.Ref.{20AEBFD2-6BB6-4DC8-9B87-A30C316DB656}&lt;Citation&gt;&lt;Group&gt;&lt;References&gt;&lt;Item&gt;&lt;ID&gt;1785&lt;/ID&gt;&lt;UID&gt;{49396026-0225-4E95-9959-9A58B5D0F452}&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4.816&lt;/_impact_factor&gt;&lt;_isbn&gt;1462-9011&lt;/_isbn&gt;&lt;_journal&gt;ENVIRONMENTAL SCIENCE &amp;amp; POLICY&lt;/_journal&gt;&lt;_modified&gt;63281472&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6F35D732-D9FF-4EE9-905F-B0CC4953C663}&lt;/DBUID&gt;&lt;/Extra&gt;&lt;/Item&gt;&lt;/References&gt;&lt;/Group&gt;&lt;/Citation&gt;_x000a_"/>
    <w:docVar w:name="NE.Ref{20C89E3B-D3EA-4CC6-AA0B-6DDCA2C3489E}" w:val=" ADDIN NE.Ref.{20C89E3B-D3EA-4CC6-AA0B-6DDCA2C3489E}&lt;Citation&gt;&lt;Group&gt;&lt;References&gt;&lt;Item&gt;&lt;ID&gt;1225&lt;/ID&gt;&lt;UID&gt;{98E274F3-2961-44C8-BABE-68B06FFF1222}&lt;/UID&gt;&lt;Title&gt;User Manual for SWAT-CUP, SWAT Calibration and Uncertainty Analysis Programs&lt;/Title&gt;&lt;Template&gt;Book&lt;/Template&gt;&lt;Star&gt;0&lt;/Star&gt;&lt;Tag&gt;0&lt;/Tag&gt;&lt;Author&gt;Abbaspour, K C&lt;/Author&gt;&lt;Year&gt;2007&lt;/Year&gt;&lt;Details&gt;&lt;_accessed&gt;62578148&lt;/_accessed&gt;&lt;_created&gt;62578148&lt;/_created&gt;&lt;_modified&gt;62578148&lt;/_modified&gt;&lt;_place_published&gt;Eawag, Dübendorf, Switzerland&lt;/_place_published&gt;&lt;_publisher&gt;Swiss Federal Institute of Aquatic Science and Technology&lt;/_publisher&gt;&lt;/Details&gt;&lt;Extra&gt;&lt;DBUID&gt;{E5CFCA40-B99A-4E9F-8A29-87F3858A6670}&lt;/DBUID&gt;&lt;/Extra&gt;&lt;/Item&gt;&lt;/References&gt;&lt;/Group&gt;&lt;/Citation&gt;_x000a_"/>
    <w:docVar w:name="NE.Ref{21432DEC-8F29-4DDB-B936-0FFD1AE0E6F4}" w:val=" ADDIN NE.Ref.{21432DEC-8F29-4DDB-B936-0FFD1AE0E6F4}&lt;Citation&gt;&lt;Group&gt;&lt;References&gt;&lt;Item&gt;&lt;ID&gt;338&lt;/ID&gt;&lt;UID&gt;{BC299A0E-923F-4FF6-B0AA-032479F0C931}&lt;/UID&gt;&lt;Title&gt;Uncovering land-use dynamics driven by human decision-making - A combined model approach using cellular automata and system dynamics&lt;/Title&gt;&lt;Template&gt;Journal Article&lt;/Template&gt;&lt;Star&gt;0&lt;/Star&gt;&lt;Tag&gt;0&lt;/Tag&gt;&lt;Author&gt;Lauf, S; Haase, D; Hostert, P; Lakes, T; Kleinschmit, B&lt;/Author&gt;&lt;Year&gt;2012&lt;/Year&gt;&lt;Details&gt;&lt;_accessed&gt;63334998&lt;/_accessed&gt;&lt;_accession_num&gt;WOS:000298457000007&lt;/_accession_num&gt;&lt;_cited_count&gt;52&lt;/_cited_count&gt;&lt;_collection_scope&gt;SCIE;&lt;/_collection_scope&gt;&lt;_created&gt;62405994&lt;/_created&gt;&lt;_date_display&gt;2012_x000d__x000a_JAN-FEB 2012&lt;/_date_display&gt;&lt;_doi&gt;10.1016/j.envsoft.2011.09.005&lt;/_doi&gt;&lt;_impact_factor&gt;   4.552&lt;/_impact_factor&gt;&lt;_isbn&gt;1364-8152&lt;/_isbn&gt;&lt;_journal&gt;Environmental Modelling &amp;amp; Software&lt;/_journal&gt;&lt;_modified&gt;62962037&lt;/_modified&gt;&lt;_pages&gt;71-82&lt;/_pages&gt;&lt;_url&gt;https://ac.els-cdn.com/S1364815211002039/1-s2.0-S1364815211002039-main.pdf?_tid=151b9728-14d5-4b15-8648-31477c312b93&amp;amp;acdnat=1535358927_ff4534bcf290daa7e3a43cd8e89a4ed3 全文链接_x000d__x000a_&lt;/_url&gt;&lt;_volume&gt;27-28&lt;/_volume&gt;&lt;/Details&gt;&lt;Extra&gt;&lt;DBUID&gt;{6F35D732-D9FF-4EE9-905F-B0CC4953C663}&lt;/DBUID&gt;&lt;/Extra&gt;&lt;/Item&gt;&lt;/References&gt;&lt;/Group&gt;&lt;/Citation&gt;_x000a_"/>
    <w:docVar w:name="NE.Ref{2162E59E-EC9C-477E-921F-84A3E2CE2315}" w:val=" ADDIN NE.Ref.{2162E59E-EC9C-477E-921F-84A3E2CE2315}&lt;Citation&gt;&lt;Group&gt;&lt;References&gt;&lt;Item&gt;&lt;ID&gt;1051&lt;/ID&gt;&lt;UID&gt;{7401D40A-D1F1-4FCA-8238-2ADC77F0A5F5}&lt;/UID&gt;&lt;Title&gt;生态红线划分的理论和技术&lt;/Title&gt;&lt;Template&gt;Journal Article&lt;/Template&gt;&lt;Star&gt;0&lt;/Star&gt;&lt;Tag&gt;0&lt;/Tag&gt;&lt;Author&gt;林勇; 樊景凤; 温泉; 刘述锡; 李滨勇&lt;/Author&gt;&lt;Year&gt;2016&lt;/Year&gt;&lt;Details&gt;&lt;_accessed&gt;62444162&lt;/_accessed&gt;&lt;_author_aff&gt;国家海洋环境监测中心国家海洋局近岸海域生态环境重点实验室;国家海洋环境监测中心国家海洋局海域管理技术重点实验室;&lt;/_author_aff&gt;&lt;_collection_scope&gt;中国科技核心期刊;中文核心期刊;CSCD;&lt;/_collection_scope&gt;&lt;_created&gt;62444162&lt;/_created&gt;&lt;_date&gt;60775200&lt;/_date&gt;&lt;_db_provider&gt;CNKI: 期刊&lt;/_db_provider&gt;&lt;_db_updated&gt;CNKI - Reference&lt;/_db_updated&gt;&lt;_issue&gt;5&lt;/_issue&gt;&lt;_journal&gt;生态学报&lt;/_journal&gt;&lt;_keywords&gt;生态红线划分;生态学理论和技术;生态安全格局;基于区域生态服务需求&lt;/_keywords&gt;&lt;_modified&gt;62444162&lt;/_modified&gt;&lt;_pages&gt;1244-1252&lt;/_pages&gt;&lt;_url&gt;http://kns.cnki.net/KCMS/detail/detail.aspx?FileName=STXB201605007&amp;amp;DbName=CJFQ2016&lt;/_url&gt;&lt;_volume&gt;36&lt;/_volume&gt;&lt;_translated_author&gt;Lin, Yong;Fan, Jingfeng;Wen, Quan;Liu, Shuxi;Li, Binyong&lt;/_translated_author&gt;&lt;/Details&gt;&lt;Extra&gt;&lt;DBUID&gt;{E5CFCA40-B99A-4E9F-8A29-87F3858A6670}&lt;/DBUID&gt;&lt;/Extra&gt;&lt;/Item&gt;&lt;/References&gt;&lt;/Group&gt;&lt;/Citation&gt;_x000a_"/>
    <w:docVar w:name="NE.Ref{21845C44-4FDF-4D28-AFE6-362B008D8B09}" w:val=" ADDIN NE.Ref.{21845C44-4FDF-4D28-AFE6-362B008D8B09}&lt;Citation&gt;&lt;Group&gt;&lt;References&gt;&lt;Item&gt;&lt;ID&gt;760&lt;/ID&gt;&lt;UID&gt;{889FAA98-03CD-4E30-891B-9622103ECD5C}&lt;/UID&gt;&lt;Title&gt;Sustainable development and the water-energy-food nexus: A perspective on livelihoods&lt;/Title&gt;&lt;Template&gt;Journal Article&lt;/Template&gt;&lt;Star&gt;1&lt;/Star&gt;&lt;Tag&gt;0&lt;/Tag&gt;&lt;Author&gt;Biggs, Eloise M; Bruce, Eleanor; Boruff, Bryan; Duncan, John M A; Horsley, Julia; Pauli, Natasha; McNeill, Kellie; Neef, Andreas; Van Ogtrop, Floris; Curnow, Jayne; Haworth, Billy; Duce, Stephanie; Irnanari, Yukihiro&lt;/Author&gt;&lt;Year&gt;2015&lt;/Year&gt;&lt;Details&gt;&lt;_accession_num&gt;WOS:000362603400041&lt;/_accession_num&gt;&lt;_cited_count&gt;59&lt;/_cited_count&gt;&lt;_collection_scope&gt;SCIE;&lt;/_collection_scope&gt;&lt;_created&gt;62427502&lt;/_created&gt;&lt;_date_display&gt;2015_x000d__x000a_DEC 2015&lt;/_date_display&gt;&lt;_doi&gt;10.1016/j.envsci.2015.08.002&lt;/_doi&gt;&lt;_impact_factor&gt;   3.826&lt;/_impact_factor&gt;&lt;_isbn&gt;1462-9011&lt;/_isbn&gt;&lt;_journal&gt;Environmental Science &amp;amp; Policy&lt;/_journal&gt;&lt;_modified&gt;62578046&lt;/_modified&gt;&lt;_pages&gt;389-397&lt;/_pages&gt;&lt;_url&gt;https://ac.els-cdn.com/S1462901115300563/1-s2.0-S1462901115300563-main.pdf?_tid=422f6740-4044-43b8-bc81-d4567bc4014e&amp;amp;acdnat=1536636709_f3767ab1b9d0e7979568e34f44d376f1 全文链接_x000d__x000a_&lt;/_url&gt;&lt;_volume&gt;54&lt;/_volume&gt;&lt;/Details&gt;&lt;Extra&gt;&lt;DBUID&gt;{E5CFCA40-B99A-4E9F-8A29-87F3858A6670}&lt;/DBUID&gt;&lt;/Extra&gt;&lt;/Item&gt;&lt;/References&gt;&lt;/Group&gt;&lt;/Citation&gt;_x000a_"/>
    <w:docVar w:name="NE.Ref{21FAC44F-3B43-4D84-A766-7016C8B5AAA7}" w:val=" ADDIN NE.Ref.{21FAC44F-3B43-4D84-A766-7016C8B5AAA7}&lt;Citation&gt;&lt;Group&gt;&lt;References&gt;&lt;Item&gt;&lt;ID&gt;15&lt;/ID&gt;&lt;UID&gt;{F9D18E16-E028-48EC-A11F-01F65CDC5E15}&lt;/UID&gt;&lt;Title&gt;我国城镇化进程中土地利用问题及对策&lt;/Title&gt;&lt;Template&gt;Journal Article&lt;/Template&gt;&lt;Star&gt;0&lt;/Star&gt;&lt;Tag&gt;0&lt;/Tag&gt;&lt;Author&gt;马立军; 郭凤玉&lt;/Author&gt;&lt;Year&gt;2008&lt;/Year&gt;&lt;Details&gt;&lt;_author_aff&gt;河北农业大学城乡建设学院房地产系;中国农业大学经济管理学院;&lt;/_author_aff&gt;&lt;_date&gt;2008-06-20&lt;/_date&gt;&lt;_db_provider&gt;CNKI: 期刊&lt;/_db_provider&gt;&lt;_issue&gt;18&lt;/_issue&gt;&lt;_journal&gt;安徽农业科学&lt;/_journal&gt;&lt;_keywords&gt;城镇化进程;耕地保护;土地整理&lt;/_keywords&gt;&lt;_pages&gt;7855-7858&lt;/_pages&gt;&lt;_url&gt;http://www.cnki.net/KCMS/detail/detail.aspx?FileName=AHNY200818140&amp;amp;DbName=CJFQ2008&lt;/_url&gt;&lt;_created&gt;60472527&lt;/_created&gt;&lt;_modified&gt;60472564&lt;/_modified&gt;&lt;_db_updated&gt;CNKI - Reference&lt;/_db_updated&gt;&lt;_volume&gt;36&lt;/_volume&gt;&lt;_translated_author&gt;Ma, Lijun;Guo, Fengyu&lt;/_translated_author&gt;&lt;/Details&gt;&lt;Extra&gt;&lt;DBUID&gt;{C255BD7B-CF42-4161-96D1-ECCED0DF1603}&lt;/DBUID&gt;&lt;/Extra&gt;&lt;/Item&gt;&lt;/References&gt;&lt;/Group&gt;&lt;/Citation&gt;_x000a_"/>
    <w:docVar w:name="NE.Ref{22030B53-E804-4B82-8183-A9713C111165}" w:val=" ADDIN NE.Ref.{22030B53-E804-4B82-8183-A9713C111165}&lt;Citation&gt;&lt;Group&gt;&lt;References&gt;&lt;Item&gt;&lt;ID&gt;1709&lt;/ID&gt;&lt;UID&gt;{6A95C1AC-6C86-48EA-820D-FE9291D655FB}&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3281751&lt;/_modified&gt;&lt;_pages&gt;1203&lt;/_pages&gt;&lt;_url&gt;http://www.mdpi.com/1996-1073/11/5/1203/pdf 全文链接_x000d__x000a_&lt;/_url&gt;&lt;_volume&gt;11&lt;/_volume&gt;&lt;/Details&gt;&lt;Extra&gt;&lt;DBUID&gt;{6F35D732-D9FF-4EE9-905F-B0CC4953C663}&lt;/DBUID&gt;&lt;/Extra&gt;&lt;/Item&gt;&lt;/References&gt;&lt;/Group&gt;&lt;/Citation&gt;_x000a_"/>
    <w:docVar w:name="NE.Ref{2253DF08-8902-4885-9A25-2422E530463D}" w:val=" ADDIN NE.Ref.{2253DF08-8902-4885-9A25-2422E530463D}&lt;Citation&gt;&lt;Group&gt;&lt;References&gt;&lt;Item&gt;&lt;ID&gt;1190&lt;/ID&gt;&lt;UID&gt;{A162F781-AA1F-43BE-BF9C-B2692D3E23FD}&lt;/UID&gt;&lt;Title&gt;Water-energy-food (WEF) Nexus Tool 2.0: guiding integrative resource planning and decision-making&lt;/Title&gt;&lt;Template&gt;Journal Article&lt;/Template&gt;&lt;Star&gt;1&lt;/Star&gt;&lt;Tag&gt;0&lt;/Tag&gt;&lt;Author&gt;Daher, Bassel T; Mohtar, Rabi H&lt;/Author&gt;&lt;Year&gt;2015&lt;/Year&gt;&lt;Details&gt;&lt;_accession_num&gt;WOS:000363049700003&lt;/_accession_num&gt;&lt;_cited_count&gt;33&lt;/_cited_count&gt;&lt;_collection_scope&gt;SCIE;&lt;/_collection_scope&gt;&lt;_created&gt;62557983&lt;/_created&gt;&lt;_date_display&gt;2015_x000d__x000a_SEP 19 2015&lt;/_date_display&gt;&lt;_doi&gt;10.1080/02508060.2015.1074148&lt;/_doi&gt;&lt;_impact_factor&gt;   1.956&lt;/_impact_factor&gt;&lt;_isbn&gt;0250-8060&lt;/_isbn&gt;&lt;_issue&gt;5-6SI&lt;/_issue&gt;&lt;_journal&gt;Water International&lt;/_journal&gt;&lt;_modified&gt;62572329&lt;/_modified&gt;&lt;_pages&gt;748-771&lt;/_pages&gt;&lt;_url&gt;https://www.tandfonline.com/doi/pdf/10.1080/02508060.2015.1074148?needAccess=true 全文链接_x000d__x000a_&lt;/_url&gt;&lt;_volume&gt;40&lt;/_volume&gt;&lt;/Details&gt;&lt;Extra&gt;&lt;DBUID&gt;{E5CFCA40-B99A-4E9F-8A29-87F3858A6670}&lt;/DBUID&gt;&lt;/Extra&gt;&lt;/Item&gt;&lt;/References&gt;&lt;/Group&gt;&lt;/Citation&gt;_x000a_"/>
    <w:docVar w:name="NE.Ref{22711AD3-1914-4C51-A3F8-4F8BB8057904}" w:val=" ADDIN NE.Ref.{22711AD3-1914-4C51-A3F8-4F8BB8057904}&lt;Citation&gt;&lt;Group&gt;&lt;References&gt;&lt;Item&gt;&lt;ID&gt;930&lt;/ID&gt;&lt;UID&gt;{601EDAD3-D72A-4B57-84C8-21DE9245EF05}&lt;/UID&gt;&lt;Title&gt;重塑能源：面向2050年的中国能源消费和生产革命路线图&lt;/Title&gt;&lt;Template&gt;Journal Article&lt;/Template&gt;&lt;Star&gt;1&lt;/Star&gt;&lt;Tag&gt;0&lt;/Tag&gt;&lt;Author&gt;戴彦德; 田智宇; 朱跃中; 白泉; 杨宏伟&lt;/Author&gt;&lt;Year&gt;2016&lt;/Year&gt;&lt;Details&gt;&lt;_collection_scope&gt;PKU&lt;/_collection_scope&gt;&lt;_created&gt;63110754&lt;/_created&gt;&lt;_issue&gt;21&lt;/_issue&gt;&lt;_journal&gt;经济研究参考&lt;/_journal&gt;&lt;_language&gt;Chinese&lt;/_language&gt;&lt;_modified&gt;63229850&lt;/_modified&gt;&lt;_pages&gt;3-14&lt;/_pages&gt;&lt;_translated_author&gt;Dai, Yande;Tian, Zhiyu;Zhu, Yuezhong;Bai, Quan;Yang, Hongwei&lt;/_translated_author&gt;&lt;/Details&gt;&lt;Extra&gt;&lt;DBUID&gt;{6F35D732-D9FF-4EE9-905F-B0CC4953C663}&lt;/DBUID&gt;&lt;/Extra&gt;&lt;/Item&gt;&lt;/References&gt;&lt;/Group&gt;&lt;/Citation&gt;_x000a_"/>
    <w:docVar w:name="NE.Ref{2275BFDA-3E57-4E35-AE13-4C86BEF67EE2}" w:val=" ADDIN NE.Ref.{2275BFDA-3E57-4E35-AE13-4C86BEF67EE2}&lt;Citation&gt;&lt;Group&gt;&lt;References&gt;&lt;Item&gt;&lt;ID&gt;378&lt;/ID&gt;&lt;UID&gt;{6D506388-C92C-4963-B4BA-51942D6CA72A}&lt;/UID&gt;&lt;Title&gt;Who? What? Where? When? in an emergency: notes on possible indicators of vulnerability and resilience: by phase of the disaster management cycle and social actor&lt;/Title&gt;&lt;Template&gt;Conference Proceedings&lt;/Template&gt;&lt;Star&gt;0&lt;/Star&gt;&lt;Tag&gt;0&lt;/Tag&gt;&lt;Author&gt;Wisner, Ben&lt;/Author&gt;&lt;Year&gt;2002&lt;/Year&gt;&lt;Details&gt;&lt;_pages&gt;12/7–12/14&lt;/_pages&gt;&lt;_secondary_title&gt;Environment and Human Security: Contributions to a workshop in Bonn&lt;/_secondary_title&gt;&lt;_volume&gt;12&lt;/_volume&gt;&lt;_created&gt;62249235&lt;/_created&gt;&lt;_modified&gt;62249238&lt;/_modified&gt;&lt;_secondary_author&gt;Plate, E&lt;/_secondary_author&gt;&lt;_place_published&gt;Germany&lt;/_place_published&gt;&lt;/Details&gt;&lt;Extra&gt;&lt;DBUID&gt;{E5CFCA40-B99A-4E9F-8A29-87F3858A6670}&lt;/DBUID&gt;&lt;/Extra&gt;&lt;/Item&gt;&lt;/References&gt;&lt;/Group&gt;&lt;/Citation&gt;_x000a_"/>
    <w:docVar w:name="NE.Ref{22C845EA-93E5-498E-9E80-752C751E1FC6}" w:val=" ADDIN NE.Ref.{22C845EA-93E5-498E-9E80-752C751E1FC6}&lt;Citation&gt;&lt;Group&gt;&lt;References&gt;&lt;Item&gt;&lt;ID&gt;947&lt;/ID&gt;&lt;UID&gt;{AD4D8DAC-B969-4EB3-8378-93F6F6A61D79}&lt;/UID&gt;&lt;Title&gt;Water resources planning based on complex system dynamics: A case study of Tianjin city&lt;/Title&gt;&lt;Template&gt;Journal Article&lt;/Template&gt;&lt;Star&gt;0&lt;/Star&gt;&lt;Tag&gt;0&lt;/Tag&gt;&lt;Author&gt;Zhang, X H; Zhang, H W; Chen, B; Chen, G Q; Zhao, X H&lt;/Author&gt;&lt;Year&gt;2008&lt;/Year&gt;&lt;Details&gt;&lt;_created&gt;63165082&lt;/_created&gt;&lt;_issue&gt;10&lt;/_issue&gt;&lt;_journal&gt;Communications in Nonlinear Science &amp;amp; Numerical Simulation&lt;/_journal&gt;&lt;_modified&gt;63165082&lt;/_modified&gt;&lt;_pages&gt;2328-2336&lt;/_pages&gt;&lt;_volume&gt;13&lt;/_volume&gt;&lt;/Details&gt;&lt;Extra&gt;&lt;DBUID&gt;{6F35D732-D9FF-4EE9-905F-B0CC4953C663}&lt;/DBUID&gt;&lt;/Extra&gt;&lt;/Item&gt;&lt;/References&gt;&lt;/Group&gt;&lt;Group&gt;&lt;References&gt;&lt;Item&gt;&lt;ID&gt;21&lt;/ID&gt;&lt;UID&gt;{3D8ED9A4-5EE4-4158-A113-7F5F3A3A3A1B}&lt;/UID&gt;&lt;Title&gt;中国城镇化2050：SD模型与过程模拟&lt;/Title&gt;&lt;Template&gt;Journal Article&lt;/Template&gt;&lt;Star&gt;0&lt;/Star&gt;&lt;Tag&gt;0&lt;/Tag&gt;&lt;Author&gt;顾朝林; 管卫华; 刘合林&lt;/Author&gt;&lt;Year&gt;2017&lt;/Year&gt;&lt;Details&gt;&lt;_accessed&gt;61813065&lt;/_accessed&gt;&lt;_author_aff&gt;清华大学建筑学院;南京师范大学地理科学学院;华中科技大学建筑与城市规划学院;&lt;/_author_aff&gt;&lt;_created&gt;61813065&lt;/_created&gt;&lt;_date&gt;61824960&lt;/_date&gt;&lt;_db_provider&gt;CNKI: 期刊&lt;/_db_provider&gt;&lt;_db_updated&gt;CNKI - Reference&lt;/_db_updated&gt;&lt;_issue&gt;7&lt;/_issue&gt;&lt;_journal&gt;中国科学:地球科学&lt;/_journal&gt;&lt;_keywords&gt;中国城镇化;系统动力学(SD)模型;情景模拟&lt;/_keywords&gt;&lt;_language&gt;Chinese&lt;/_language&gt;&lt;_modified&gt;63184215&lt;/_modified&gt;&lt;_pages&gt;818-832&lt;/_pages&gt;&lt;_url&gt;http://kns.cnki.net/KCMS/detail/detail.aspx?FileName=JDXK201707005&amp;amp;DbName=CJFQPREP&lt;/_url&gt;&lt;_volume&gt;47&lt;/_volume&gt;&lt;_translated_author&gt;Gu, Chaolin;Guan, Weihua;Liu, Helin&lt;/_translated_author&gt;&lt;/Details&gt;&lt;Extra&gt;&lt;DBUID&gt;{6F35D732-D9FF-4EE9-905F-B0CC4953C663}&lt;/DBUID&gt;&lt;/Extra&gt;&lt;/Item&gt;&lt;/References&gt;&lt;/Group&gt;&lt;/Citation&gt;_x000a_"/>
    <w:docVar w:name="NE.Ref{230C6EEE-DC4A-43DD-A8AD-FCFF92D019B1}" w:val=" ADDIN NE.Ref.{230C6EEE-DC4A-43DD-A8AD-FCFF92D019B1}&lt;Citation&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accessed&gt;63290177&lt;/_accessed&gt;&lt;_author_aff&gt;中国科学院科技政策与管理科学研究所;华东师范大学地理信息科学教育部重点实验室;中国石油大学(北京)工商管理学院;北京决策咨询中心;&lt;/_author_aff&gt;&lt;_created&gt;63290177&lt;/_created&gt;&lt;_date&gt;61512480&lt;/_date&gt;&lt;_db_provider&gt;CNKI: 期刊&lt;/_db_provider&gt;&lt;_db_updated&gt;CNKI - Reference&lt;/_db_updated&gt;&lt;_issue&gt;4&lt;/_issue&gt;&lt;_journal&gt;复杂系统与复杂性科学&lt;/_journal&gt;&lt;_keywords&gt;碳排放;能源消费;基于自主体模拟;产业结构;进化经济学&lt;/_keywords&gt;&lt;_language&gt;Chinese&lt;/_language&gt;&lt;_modified&gt;63291519&lt;/_modified&gt;&lt;_pages&gt;68-79&lt;/_pages&gt;&lt;_url&gt;http://kns.cnki.net/KCMS/detail/detail.aspx?FileName=FZXT201604011&amp;amp;DbName=CJFQ2016&lt;/_url&gt;&lt;_volume&gt;13&lt;/_volume&gt;&lt;_translated_author&gt;Wu, Jing;Wang, Zheng;Zhu, Qianting;Gong, Yi&lt;/_translated_author&gt;&lt;/Details&gt;&lt;Extra&gt;&lt;DBUID&gt;{6F35D732-D9FF-4EE9-905F-B0CC4953C663}&lt;/DBUID&gt;&lt;/Extra&gt;&lt;/Item&gt;&lt;/References&gt;&lt;/Group&gt;&lt;/Citation&gt;_x000a_"/>
    <w:docVar w:name="NE.Ref{235A7D2A-686E-428D-AAC0-860B9655E846}" w:val=" ADDIN NE.Ref.{235A7D2A-686E-428D-AAC0-860B9655E846}&lt;Citation&gt;&lt;Group&gt;&lt;References&gt;&lt;Item&gt;&lt;ID&gt;1183&lt;/ID&gt;&lt;UID&gt;{7B1B888A-E5DA-4916-B477-D6D9E1B737C8}&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424959&lt;/_created&gt;&lt;_impact_factor&gt;   2.719&lt;/_impact_factor&gt;&lt;_issue&gt;3&lt;/_issue&gt;&lt;_journal&gt;Journal of the American Planning Association&lt;/_journal&gt;&lt;_modified&gt;63260456&lt;/_modified&gt;&lt;_pages&gt;296-312&lt;/_pages&gt;&lt;_volume&gt;62&lt;/_volume&gt;&lt;/Details&gt;&lt;Extra&gt;&lt;DBUID&gt;{6F35D732-D9FF-4EE9-905F-B0CC4953C663}&lt;/DBUID&gt;&lt;/Extra&gt;&lt;/Item&gt;&lt;/References&gt;&lt;/Group&gt;&lt;/Citation&gt;_x000a_"/>
    <w:docVar w:name="NE.Ref{235C3553-B485-46C7-8269-976D7D43211F}" w:val=" ADDIN NE.Ref.{235C3553-B485-46C7-8269-976D7D43211F}&lt;Citation&gt;&lt;Group&gt;&lt;References&gt;&lt;Item&gt;&lt;ID&gt;881&lt;/ID&gt;&lt;UID&gt;{2C59D817-64DD-4CF7-BF0A-53E693A8C029}&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5.651&lt;/_impact_factor&gt;&lt;_isbn&gt;0959-6526&lt;/_isbn&gt;&lt;_journal&gt;Journal of Cleaner Production&lt;/_journal&gt;&lt;_modified&gt;62563703&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E5CFCA40-B99A-4E9F-8A29-87F3858A6670}&lt;/DBUID&gt;&lt;/Extra&gt;&lt;/Item&gt;&lt;/References&gt;&lt;/Group&gt;&lt;/Citation&gt;_x000a_"/>
    <w:docVar w:name="NE.Ref{2387CCB6-1794-4ED8-8FF8-4473E0C490E6}" w:val=" ADDIN NE.Ref.{2387CCB6-1794-4ED8-8FF8-4473E0C490E6}&lt;Citation&gt;&lt;Group&gt;&lt;References&gt;&lt;Item&gt;&lt;ID&gt;246&lt;/ID&gt;&lt;UID&gt;{0F274C91-9D28-4927-8347-DDD35E9FC8A2}&lt;/UID&gt;&lt;Title&gt;人地系统优化调控的理论方法研究&lt;/Title&gt;&lt;Template&gt;Journal Article&lt;/Template&gt;&lt;Star&gt;0&lt;/Star&gt;&lt;Tag&gt;0&lt;/Tag&gt;&lt;Author&gt;毛汉英&lt;/Author&gt;&lt;Year&gt;2018&lt;/Year&gt;&lt;Details&gt;&lt;_accessed&gt;62210331&lt;/_accessed&gt;&lt;_author_aff&gt;中国科学院地理科学与资源研究所;国际欧亚科学院中国科学中心;&lt;/_author_aff&gt;&lt;_collection_scope&gt;中国科技核心期刊;中文核心期刊;CSCD;&lt;/_collection_scope&gt;&lt;_created&gt;62210331&lt;/_created&gt;&lt;_date&gt;62183520&lt;/_date&gt;&lt;_db_provider&gt;CNKI: 期刊&lt;/_db_provider&gt;&lt;_db_updated&gt;CNKI - Reference&lt;/_db_updated&gt;&lt;_issue&gt;4&lt;/_issue&gt;&lt;_journal&gt;地理学报&lt;/_journal&gt;&lt;_keywords&gt;人地系统;优化;区域PRED协调发展;综合调控;理论方法&lt;/_keywords&gt;&lt;_language&gt;Chinese&lt;/_language&gt;&lt;_modified&gt;62220780&lt;/_modified&gt;&lt;_pages&gt;608-619&lt;/_pages&gt;&lt;_url&gt;http://kns.cnki.net/KCMS/detail/detail.aspx?FileName=DLXB201804003&amp;amp;DbName=CJFQPREP&lt;/_url&gt;&lt;_volume&gt;73&lt;/_volume&gt;&lt;_translated_author&gt;Mao, Hanying&lt;/_translated_author&gt;&lt;/Details&gt;&lt;Extra&gt;&lt;DBUID&gt;{E5CFCA40-B99A-4E9F-8A29-87F3858A6670}&lt;/DBUID&gt;&lt;/Extra&gt;&lt;/Item&gt;&lt;/References&gt;&lt;/Group&gt;&lt;/Citation&gt;_x000a_"/>
    <w:docVar w:name="NE.Ref{239C8FC3-10D3-4EC4-B1CC-8C12E9145198}" w:val=" ADDIN NE.Ref.{239C8FC3-10D3-4EC4-B1CC-8C12E9145198}&lt;Citation&gt;&lt;Group&gt;&lt;References&gt;&lt;Item&gt;&lt;ID&gt;1841&lt;/ID&gt;&lt;UID&gt;{4B300254-E4F0-4EE2-8D33-96D8106A8E9D}&lt;/UID&gt;&lt;Title&gt;中国快速城市化过程中的资源环境保障问题与对策建议&lt;/Title&gt;&lt;Template&gt;Journal Article&lt;/Template&gt;&lt;Star&gt;0&lt;/Star&gt;&lt;Tag&gt;0&lt;/Tag&gt;&lt;Author&gt;方创琳&lt;/Author&gt;&lt;Year&gt;2009&lt;/Year&gt;&lt;Details&gt;&lt;_language&gt;Chinese&lt;/_language&gt;&lt;_created&gt;63284714&lt;/_created&gt;&lt;_modified&gt;63284719&lt;/_modified&gt;&lt;_url&gt;http://kns.cnki.net/KCMS/detail/detail.aspx?FileName=KYYX200905003&amp;amp;DbName=CJFQ2009&lt;/_url&gt;&lt;_journal&gt;中国科学院院刊&lt;/_journal&gt;&lt;_volume&gt;24&lt;/_volume&gt;&lt;_issue&gt;5&lt;/_issue&gt;&lt;_pages&gt;468-474&lt;/_pages&gt;&lt;_date&gt;57699360&lt;/_date&gt;&lt;_keywords&gt;城市化;资源环境保障;资源环境剥夺;对策建议&lt;/_keywords&gt;&lt;_author_aff&gt;中国科学院地理科学与资源研究所;&lt;/_author_aff&gt;&lt;_db_provider&gt;CNKI: 期刊&lt;/_db_provider&gt;&lt;_accessed&gt;63284714&lt;/_accessed&gt;&lt;_db_updated&gt;CNKI - Reference&lt;/_db_updated&gt;&lt;_collection_scope&gt;CSCD&lt;/_collection_scope&gt;&lt;_translated_author&gt;Fang, Chuanglin&lt;/_translated_author&gt;&lt;/Details&gt;&lt;Extra&gt;&lt;DBUID&gt;{6F35D732-D9FF-4EE9-905F-B0CC4953C663}&lt;/DBUID&gt;&lt;/Extra&gt;&lt;/Item&gt;&lt;/References&gt;&lt;/Group&gt;&lt;/Citation&gt;_x000a_"/>
    <w:docVar w:name="NE.Ref{23C46DD1-4F0B-4857-A13E-2DA3B2486F15}" w:val=" ADDIN NE.Ref.{23C46DD1-4F0B-4857-A13E-2DA3B2486F15}&lt;Citation&gt;&lt;Group&gt;&lt;References&gt;&lt;Item&gt;&lt;ID&gt;576&lt;/ID&gt;&lt;UID&gt;{AC4B00FA-F918-401F-A8B5-91C556D4555A}&lt;/UID&gt;&lt;Title&gt;Spatial identification of multifunctional landscapes and associated influencing factors in the Beijing-Tianjin-Hebei region, China&lt;/Title&gt;&lt;Template&gt;Journal Article&lt;/Template&gt;&lt;Star&gt;0&lt;/Star&gt;&lt;Tag&gt;0&lt;/Tag&gt;&lt;Author&gt;Peng, Jian; Chen, Xin; Liu, Yanxu; Lü, Huiling; Hu, Xiaoxu&lt;/Author&gt;&lt;Year&gt;2016&lt;/Year&gt;&lt;Details&gt;&lt;_collection_scope&gt;SSCI;&lt;/_collection_scope&gt;&lt;_created&gt;61915123&lt;/_created&gt;&lt;_impact_factor&gt;   2.687&lt;/_impact_factor&gt;&lt;_journal&gt;Applied Geography&lt;/_journal&gt;&lt;_modified&gt;61917085&lt;/_modified&gt;&lt;_pages&gt;170-181&lt;/_pages&gt;&lt;_volume&gt;74&lt;/_volume&gt;&lt;/Details&gt;&lt;Extra&gt;&lt;DBUID&gt;{4586FB26-B343-42AF-9C29-3BE2E8064B11}&lt;/DBUID&gt;&lt;/Extra&gt;&lt;/Item&gt;&lt;/References&gt;&lt;/Group&gt;&lt;/Citation&gt;_x000a_"/>
    <w:docVar w:name="NE.Ref{23C7CB09-9182-4C91-9090-CB418A315F3D}" w:val=" ADDIN NE.Ref.{23C7CB09-9182-4C91-9090-CB418A315F3D}&lt;Citation&gt;&lt;Group&gt;&lt;References&gt;&lt;Item&gt;&lt;ID&gt;294&lt;/ID&gt;&lt;UID&gt;{D52E7026-003E-45F6-BC41-9904BFC741B2}&lt;/UID&gt;&lt;Title&gt;中国水资源供需模型及预测&lt;/Title&gt;&lt;Template&gt;Journal Article&lt;/Template&gt;&lt;Star&gt;0&lt;/Star&gt;&lt;Tag&gt;0&lt;/Tag&gt;&lt;Author&gt;高珺; 赵娜; 高齐圣&lt;/Author&gt;&lt;Year&gt;2014&lt;/Year&gt;&lt;Details&gt;&lt;_accessed&gt;62131211&lt;/_accessed&gt;&lt;_author_aff&gt;南开大学经济学院;青岛大学经济学院;&lt;/_author_aff&gt;&lt;_collection_scope&gt;CSSCI;中文核心期刊;&lt;/_collection_scope&gt;&lt;_created&gt;62126735&lt;/_created&gt;&lt;_date&gt;60366240&lt;/_date&gt;&lt;_db_provider&gt;CNKI: 期刊&lt;/_db_provider&gt;&lt;_db_updated&gt;CNKI - Reference&lt;/_db_updated&gt;&lt;_issue&gt;18&lt;/_issue&gt;&lt;_journal&gt;统计与决策&lt;/_journal&gt;&lt;_keywords&gt;水资源安全;供需模型;预测分析;政策建议&lt;/_keywords&gt;&lt;_modified&gt;62131211&lt;/_modified&gt;&lt;_pages&gt;85-87&lt;/_pages&gt;&lt;_url&gt;http://kns.cnki.net/KCMS/detail/detail.aspx?FileName=TJJC201418027&amp;amp;DbName=CJFQ2014&lt;/_url&gt;&lt;_translated_author&gt;Gao, Jun;Zhao, Na;Gao, Qisheng&lt;/_translated_author&gt;&lt;/Details&gt;&lt;Extra&gt;&lt;DBUID&gt;{6F35D732-D9FF-4EE9-905F-B0CC4953C663}&lt;/DBUID&gt;&lt;/Extra&gt;&lt;/Item&gt;&lt;/References&gt;&lt;/Group&gt;&lt;/Citation&gt;_x000a_"/>
    <w:docVar w:name="NE.Ref{243BA286-ABBE-483F-A7C4-FC1F62343AAB}" w:val=" ADDIN NE.Ref.{243BA286-ABBE-483F-A7C4-FC1F62343AAB}&lt;Citation&gt;&lt;Group&gt;&lt;References&gt;&lt;Item&gt;&lt;ID&gt;78&lt;/ID&gt;&lt;UID&gt;{A2DFBA06-B98D-408D-AB86-06EDBCFA8564}&lt;/UID&gt;&lt;Title&gt;基于SD模型的湖南省土地利用变化情景模拟&lt;/Title&gt;&lt;Template&gt;Journal Article&lt;/Template&gt;&lt;Star&gt;1&lt;/Star&gt;&lt;Tag&gt;5&lt;/Tag&gt;&lt;Author&gt;许联芳; 张建新; 陈坤; 肖莉; 邢旭东&lt;/Author&gt;&lt;Year&gt;2014&lt;/Year&gt;&lt;Details&gt;&lt;_abstract&gt;运用系统动力学模型(System Dynamic Model,简称SD)对湖南省不同社会经济发展情景模式下的土地需求进行了模拟预测。结果表明:1)不同发展模式下建设用地需求均呈增长态势,其他各类土地需求变化幅度差异较大,其中以水域与耕地差异最大。2)根据可持续发展战略要求,稳定发展情景模式较为理想,在此模式下,各类土地利用需求与现有土地利用状况较为接近,对各类土地需求均不会造成太大压力。3)土地利用现状完全能满足低速发展模式对各类土地的需求,但其前提是降低消费水平与市场自给率;而高速发展型对耕地、水域需求大大超出现有水平。4)在现有粮食消费结构下,若不能有效提高粮食单产水平,人口和经济增长带来的粮食需求将对耕地造成很大压力。&lt;/_abstract&gt;&lt;_accessed&gt;61897867&lt;/_accessed&gt;&lt;_author_aff&gt;湖南省国土资源规划院;&lt;/_author_aff&gt;&lt;_collection_scope&gt;中国科技核心期刊;中文核心期刊;&lt;/_collection_scope&gt;&lt;_created&gt;61897867&lt;/_created&gt;&lt;_date&gt;60431040&lt;/_date&gt;&lt;_db_provider&gt;CNKI: 期刊&lt;/_db_provider&gt;&lt;_db_updated&gt;CNKI - Reference&lt;/_db_updated&gt;&lt;_issue&gt;6&lt;/_issue&gt;&lt;_journal&gt;热带地理&lt;/_journal&gt;&lt;_keywords&gt;系统动力学模型;情景模拟;土地利用;湖南省&lt;/_keywords&gt;&lt;_language&gt;Chinese&lt;/_language&gt;&lt;_modified&gt;62935067&lt;/_modified&gt;&lt;_notes&gt;页数: 9&lt;/_notes&gt;&lt;_pages&gt;859-867&lt;/_pages&gt;&lt;_url&gt;http://www.cnki.net/KCMS/detail/detail.aspx?FileName=RDDD201406015&amp;amp;DbName=CJFQ2014&lt;/_url&gt;&lt;_volume&gt;34&lt;/_volume&gt;&lt;_translated_author&gt;Xu, Lianfang;Zhang, Jianxin;Chen, Kun;Xiao, Li;Xing, Xudong&lt;/_translated_author&gt;&lt;/Details&gt;&lt;Extra&gt;&lt;DBUID&gt;{6F35D732-D9FF-4EE9-905F-B0CC4953C663}&lt;/DBUID&gt;&lt;/Extra&gt;&lt;/Item&gt;&lt;/References&gt;&lt;/Group&gt;&lt;/Citation&gt;_x000a_"/>
    <w:docVar w:name="NE.Ref{24859DA6-A182-45D6-83BA-7537926D9DF2}" w:val=" ADDIN NE.Ref.{24859DA6-A182-45D6-83BA-7537926D9DF2}&lt;Citation&gt;&lt;Group&gt;&lt;References&gt;&lt;Item&gt;&lt;ID&gt;321&lt;/ID&gt;&lt;UID&gt;{2772DD71-0015-4C55-A1D9-19DFEE6BB4AF}&lt;/UID&gt;&lt;Title&gt;Sustainable leadership practices for enhancing business resilience and performance&lt;/Title&gt;&lt;Template&gt;Journal Article&lt;/Template&gt;&lt;Star&gt;0&lt;/Star&gt;&lt;Tag&gt;0&lt;/Tag&gt;&lt;Author&gt;Avery, Gayle C; Bergsteiner, Harald&lt;/Author&gt;&lt;Year&gt;2011&lt;/Year&gt;&lt;Details&gt;&lt;_issue&gt;3&lt;/_issue&gt;&lt;_journal&gt;Strategy &amp;amp; Leadership&lt;/_journal&gt;&lt;_pages&gt;5-15&lt;/_pages&gt;&lt;_volume&gt;39&lt;/_volume&gt;&lt;_created&gt;62238977&lt;/_created&gt;&lt;_modified&gt;62238977&lt;/_modified&gt;&lt;/Details&gt;&lt;Extra&gt;&lt;DBUID&gt;{E5CFCA40-B99A-4E9F-8A29-87F3858A6670}&lt;/DBUID&gt;&lt;/Extra&gt;&lt;/Item&gt;&lt;/References&gt;&lt;/Group&gt;&lt;/Citation&gt;_x000a_"/>
    <w:docVar w:name="NE.Ref{24905E0E-1D1B-4133-A3E4-84F3BBACC7AD}" w:val=" ADDIN NE.Ref.{24905E0E-1D1B-4133-A3E4-84F3BBACC7AD}&lt;Citation&gt;&lt;Group&gt;&lt;References&gt;&lt;Item&gt;&lt;ID&gt;306&lt;/ID&gt;&lt;UID&gt;{BE9D448A-4C17-449D-A88C-6287A613E9D0}&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36705&lt;/_created&gt;&lt;_impact_factor&gt;   1.623&lt;/_impact_factor&gt;&lt;_issue&gt;12&lt;/_issue&gt;&lt;_journal&gt;Journal of Geographical Sciences&lt;/_journal&gt;&lt;_modified&gt;62522544&lt;/_modified&gt;&lt;_pages&gt;1431-1449&lt;/_pages&gt;&lt;_volume&gt;27&lt;/_volume&gt;&lt;/Details&gt;&lt;Extra&gt;&lt;DBUID&gt;{E5CFCA40-B99A-4E9F-8A29-87F3858A6670}&lt;/DBUID&gt;&lt;/Extra&gt;&lt;/Item&gt;&lt;/References&gt;&lt;/Group&gt;&lt;/Citation&gt;_x000a_"/>
    <w:docVar w:name="NE.Ref{24AC586E-2587-4898-A8D5-C803753860CC}" w:val=" ADDIN NE.Ref.{24AC586E-2587-4898-A8D5-C803753860CC}&lt;Citation&gt;&lt;Group&gt;&lt;References&gt;&lt;Item&gt;&lt;ID&gt;878&lt;/ID&gt;&lt;UID&gt;{542F4F8B-DB32-4EA9-8F18-363F5F104AB7}&lt;/UID&gt;&lt;Title&gt;When Fast Growing Economies Slow Down: International Evidence and Implications for China&lt;/Title&gt;&lt;Template&gt;Journal Article&lt;/Template&gt;&lt;Star&gt;0&lt;/Star&gt;&lt;Tag&gt;0&lt;/Tag&gt;&lt;Author&gt;Eichengreen, Barry; Park, Donghyun; Shin, Kwanho&lt;/Author&gt;&lt;Year&gt;2012&lt;/Year&gt;&lt;Details&gt;&lt;_accessed&gt;63087169&lt;/_accessed&gt;&lt;_collection_scope&gt;SSCI&lt;/_collection_scope&gt;&lt;_created&gt;63087169&lt;/_created&gt;&lt;_impact_factor&gt;   0.611&lt;/_impact_factor&gt;&lt;_issue&gt;1&lt;/_issue&gt;&lt;_journal&gt;Asian Economic Papers&lt;/_journal&gt;&lt;_modified&gt;63091348&lt;/_modified&gt;&lt;_ori_publication&gt;MIT Press&lt;/_ori_publication&gt;&lt;_pages&gt;42-87&lt;/_pages&gt;&lt;_publisher&gt;NBER Working Paper No. 16919&lt;/_publisher&gt;&lt;_url&gt;https://ssrn.com/abstract=1801089&lt;/_url&gt;&lt;_volume&gt;11&lt;/_volume&gt;&lt;/Details&gt;&lt;Extra&gt;&lt;DBUID&gt;{6F35D732-D9FF-4EE9-905F-B0CC4953C663}&lt;/DBUID&gt;&lt;/Extra&gt;&lt;/Item&gt;&lt;/References&gt;&lt;/Group&gt;&lt;/Citation&gt;_x000a_"/>
    <w:docVar w:name="NE.Ref{24B87139-6F37-475E-A3D8-0351305905FD}" w:val=" ADDIN NE.Ref.{24B87139-6F37-475E-A3D8-0351305905FD}&lt;Citation&gt;&lt;Group&gt;&lt;References&gt;&lt;Item&gt;&lt;ID&gt;394&lt;/ID&gt;&lt;UID&gt;{FC21B075-7660-40E3-B138-C248CFE1445E}&lt;/UID&gt;&lt;Title&gt;Analyzing Mega City-Regions through Integrating Urbanization and Eco-Environment Systems: A Case Study of the Beijing-Tianjin-Hebei Region&lt;/Title&gt;&lt;Template&gt;Journal Article&lt;/Template&gt;&lt;Star&gt;0&lt;/Star&gt;&lt;Tag&gt;0&lt;/Tag&gt;&lt;Author&gt;Tian, Li; Xu, Gaofeng; Fan, Chenjing; Zhang, Yue; Gu, Chaolin; Zhang, Yang&lt;/Author&gt;&lt;Year&gt;2019&lt;/Year&gt;&lt;Details&gt;&lt;_accessed&gt;62679943&lt;/_accessed&gt;&lt;_collection_scope&gt;SCIE;SSCI&lt;/_collection_scope&gt;&lt;_created&gt;62679943&lt;/_created&gt;&lt;_date&gt;62591040&lt;/_date&gt;&lt;_db_updated&gt;CrossRef&lt;/_db_updated&gt;&lt;_doi&gt;10.3390/ijerph16010114&lt;/_doi&gt;&lt;_impact_factor&gt;   2.468&lt;/_impact_factor&gt;&lt;_isbn&gt;1660-4601&lt;/_isbn&gt;&lt;_issue&gt;1&lt;/_issue&gt;&lt;_journal&gt;International Journal of Environmental Research and Public Health&lt;/_journal&gt;&lt;_modified&gt;62865527&lt;/_modified&gt;&lt;_pages&gt;114&lt;/_pages&gt;&lt;_tertiary_title&gt;IJERPH&lt;/_tertiary_title&gt;&lt;_url&gt;http://www.mdpi.com/1660-4601/16/1/114_x000d__x000a_http://www.mdpi.com/1660-4601/16/1/114/pdf&lt;/_url&gt;&lt;_volume&gt;16&lt;/_volume&gt;&lt;/Details&gt;&lt;Extra&gt;&lt;DBUID&gt;{6F35D732-D9FF-4EE9-905F-B0CC4953C663}&lt;/DBUID&gt;&lt;/Extra&gt;&lt;/Item&gt;&lt;/References&gt;&lt;/Group&gt;&lt;/Citation&gt;_x000a_"/>
    <w:docVar w:name="NE.Ref{24E33328-9CFD-4155-A974-D75D94F45A02}" w:val=" ADDIN NE.Ref.{24E33328-9CFD-4155-A974-D75D94F45A02}&lt;Citation&gt;&lt;Group&gt;&lt;References&gt;&lt;Item&gt;&lt;ID&gt;679&lt;/ID&gt;&lt;UID&gt;{F143D1E4-590A-405D-BA3F-36A1FE08C81C}&lt;/UID&gt;&lt;Title&gt;从人口红利到改革红利：基于中国潜在增长率的模拟&lt;/Title&gt;&lt;Template&gt;Journal Article&lt;/Template&gt;&lt;Star&gt;1&lt;/Star&gt;&lt;Tag&gt;0&lt;/Tag&gt;&lt;Author&gt;陆旸; 蔡昉&lt;/Author&gt;&lt;Year&gt;2016&lt;/Year&gt;&lt;Details&gt;&lt;_accessed&gt;62809141&lt;/_accessed&gt;&lt;_author_aff&gt;中国社会科学院人口与劳动经济研究所;中国社会科学院;&lt;/_author_aff&gt;&lt;_collection_scope&gt;CSSCI-C;PKU&lt;/_collection_scope&gt;&lt;_created&gt;62809140&lt;/_created&gt;&lt;_date&gt;61022880&lt;/_date&gt;&lt;_db_provider&gt;CNKI: 期刊&lt;/_db_provider&gt;&lt;_db_updated&gt;CNKI - Reference&lt;/_db_updated&gt;&lt;_issue&gt;1&lt;/_issue&gt;&lt;_journal&gt;世界经济&lt;/_journal&gt;&lt;_keywords&gt;人口红利;改革红利;潜在增长率;全要素生产率;劳动参与率&lt;/_keywords&gt;&lt;_language&gt;Chinese&lt;/_language&gt;&lt;_modified&gt;62874328&lt;/_modified&gt;&lt;_pages&gt;3-23&lt;/_pages&gt;&lt;_url&gt;http://kns.cnki.net/KCMS/detail/detail.aspx?FileName=SJJJ201601002&amp;amp;DbName=CJFQ2016&lt;/_url&gt;&lt;_volume&gt;39&lt;/_volume&gt;&lt;_translated_author&gt;Lu, Yang;Cai, Fang&lt;/_translated_author&gt;&lt;/Details&gt;&lt;Extra&gt;&lt;DBUID&gt;{6F35D732-D9FF-4EE9-905F-B0CC4953C663}&lt;/DBUID&gt;&lt;/Extra&gt;&lt;/Item&gt;&lt;/References&gt;&lt;/Group&gt;&lt;Group&gt;&lt;References&gt;&lt;Item&gt;&lt;ID&gt;895&lt;/ID&gt;&lt;UID&gt;{E6385965-6A3F-4A5E-9925-C54FF8B45EF8}&lt;/UID&gt;&lt;Title&gt;Take-off, Persistence and Sustainability: The Demographic Factor in Chinese Growth&lt;/Title&gt;&lt;Template&gt;Journal Article&lt;/Template&gt;&lt;Star&gt;0&lt;/Star&gt;&lt;Tag&gt;0&lt;/Tag&gt;&lt;Author&gt;Cai, Fang; Lu, Yang&lt;/Author&gt;&lt;Year&gt;2016&lt;/Year&gt;&lt;Details&gt;&lt;_accessed&gt;63093115&lt;/_accessed&gt;&lt;_accession_num&gt;WOS:000390926300007_x000d__x000a_ER&lt;/_accession_num&gt;&lt;_cited_count&gt;6&lt;/_cited_count&gt;&lt;_created&gt;63093113&lt;/_created&gt;&lt;_date_display&gt;2016, MAY 2016&lt;/_date_display&gt;&lt;_db_provider&gt;ISI&lt;/_db_provider&gt;&lt;_db_updated&gt;CrossRef&lt;/_db_updated&gt;&lt;_doi&gt;10.1002/app5.139&lt;/_doi&gt;&lt;_impact_factor&gt;   1.046&lt;/_impact_factor&gt;&lt;_isbn&gt;2050-2680&lt;/_isbn&gt;&lt;_issue&gt;2&lt;/_issue&gt;&lt;_journal&gt;Asia &amp;amp; the Pacific Policy Studies&lt;/_journal&gt;&lt;_modified&gt;63097148&lt;/_modified&gt;&lt;_pages&gt;203-225&lt;/_pages&gt;&lt;_tertiary_title&gt;Asia &amp;amp; the Pacific Policy Studies&lt;/_tertiary_title&gt;&lt;_url&gt;http://doi.wiley.com/10.1002/app5.139_x000d__x000a_https://onlinelibrary.wiley.com/doi/full/10.1002/app5.139&lt;/_url&gt;&lt;_volume&gt;3&lt;/_volume&gt;&lt;/Details&gt;&lt;Extra&gt;&lt;DBUID&gt;{6F35D732-D9FF-4EE9-905F-B0CC4953C663}&lt;/DBUID&gt;&lt;/Extra&gt;&lt;/Item&gt;&lt;/References&gt;&lt;/Group&gt;&lt;/Citation&gt;_x000a_"/>
    <w:docVar w:name="NE.Ref{252FDB61-CEEA-45BA-BA5D-E129166C56C6}" w:val=" ADDIN NE.Ref.{252FDB61-CEEA-45BA-BA5D-E129166C56C6}&lt;Citation&gt;&lt;Group&gt;&lt;References&gt;&lt;Item&gt;&lt;ID&gt;138&lt;/ID&gt;&lt;UID&gt;{33F88D1B-7ABF-441A-A29B-65A509F85FE7}&lt;/UID&gt;&lt;Title&gt;生态系统服务的生态学机制研究进展&lt;/Title&gt;&lt;Template&gt;Journal Article&lt;/Template&gt;&lt;Star&gt;0&lt;/Star&gt;&lt;Tag&gt;0&lt;/Tag&gt;&lt;Author&gt;欧阳志云; 郑华&lt;/Author&gt;&lt;Year&gt;2009&lt;/Year&gt;&lt;Details&gt;&lt;_collection_scope&gt;中国科技核心期刊;中文核心期刊;CSCD;&lt;/_collection_scope&gt;&lt;_created&gt;61294868&lt;/_created&gt;&lt;_issue&gt;11&lt;/_issue&gt;&lt;_journal&gt;生态学报&lt;/_journal&gt;&lt;_modified&gt;61407946&lt;/_modified&gt;&lt;_pages&gt;6183-6188&lt;/_pages&gt;&lt;_volume&gt;29&lt;/_volume&gt;&lt;_translated_author&gt;Ou, Yangzhiyun;Zheng, Hua&lt;/_translated_author&gt;&lt;/Details&gt;&lt;Extra&gt;&lt;DBUID&gt;{4586FB26-B343-42AF-9C29-3BE2E8064B11}&lt;/DBUID&gt;&lt;/Extra&gt;&lt;/Item&gt;&lt;/References&gt;&lt;/Group&gt;&lt;Group&gt;&lt;References&gt;&lt;Item&gt;&lt;ID&gt;139&lt;/ID&gt;&lt;UID&gt;{6C2F956F-467D-4E8A-AF7A-5EB3C7E04546}&lt;/UID&gt;&lt;Title&gt;生态系统服务权衡与协同研究进展及地理学研究议题&lt;/Title&gt;&lt;Template&gt;Journal Article&lt;/Template&gt;&lt;Star&gt;0&lt;/Star&gt;&lt;Tag&gt;0&lt;/Tag&gt;&lt;Author&gt;李双成; 张才玉; 刘金龙; 朱文博; 马程; 王珏&lt;/Author&gt;&lt;Year&gt;2013&lt;/Year&gt;&lt;Details&gt;&lt;_accessed&gt;61304632&lt;/_accessed&gt;&lt;_author_aff&gt;北京大学城市与环境学院地表过程分析与模拟教育部重点实验室;&lt;/_author_aff&gt;&lt;_collection_scope&gt;CSSCI;中国科技核心期刊;中文核心期刊;CSCD;&lt;/_collection_scope&gt;&lt;_created&gt;61294869&lt;/_created&gt;&lt;_date&gt;59758560&lt;/_date&gt;&lt;_db_provider&gt;CNKI: 期刊&lt;/_db_provider&gt;&lt;_db_updated&gt;CNKI - Reference&lt;/_db_updated&gt;&lt;_issue&gt;8&lt;/_issue&gt;&lt;_journal&gt;地理研究&lt;/_journal&gt;&lt;_keywords&gt;生态系统服务;权衡;协同;研究进展与趋势;地理学议题&lt;/_keywords&gt;&lt;_language&gt;Chinese&lt;/_language&gt;&lt;_modified&gt;61407947&lt;/_modified&gt;&lt;_pages&gt;1379-1390&lt;/_pages&gt;&lt;_url&gt;http://www.cnki.net/KCMS/detail/detail.aspx?FileName=DLYJ201308003&amp;amp;DbName=CJFQ2013&lt;/_url&gt;&lt;_volume&gt;32&lt;/_volume&gt;&lt;_translated_author&gt;Li, Shuangcheng;Zhang, Caiyu;Liu, Jinlong;Zhu, Wenbo;Ma, Cheng;Wang, Jue&lt;/_translated_author&gt;&lt;/Details&gt;&lt;Extra&gt;&lt;DBUID&gt;{4586FB26-B343-42AF-9C29-3BE2E8064B11}&lt;/DBUID&gt;&lt;/Extra&gt;&lt;/Item&gt;&lt;/References&gt;&lt;/Group&gt;&lt;/Citation&gt;_x000a_"/>
    <w:docVar w:name="NE.Ref{2551673F-DC52-49A7-AF7C-6AD7A11D9AF5}" w:val=" ADDIN NE.Ref.{2551673F-DC52-49A7-AF7C-6AD7A11D9AF5}&lt;Citation&gt;&lt;Group&gt;&lt;References&gt;&lt;Item&gt;&lt;ID&gt;1070&lt;/ID&gt;&lt;UID&gt;{24E5518C-F301-430C-81B1-BC85024C5D53}&lt;/UID&gt;&lt;Title&gt;轨道交通沿线地区规划技术思路——以福州市1号线(北标段)沿线规划调整为例&lt;/Title&gt;&lt;Template&gt;Journal Article&lt;/Template&gt;&lt;Star&gt;0&lt;/Star&gt;&lt;Tag&gt;0&lt;/Tag&gt;&lt;Author&gt;胡晶; 张国华; 黄珂; 王金秋&lt;/Author&gt;&lt;Year&gt;2012&lt;/Year&gt;&lt;Details&gt;&lt;_author_adr&gt;中国城市规划设计研究院;&lt;/_author_adr&gt;&lt;_collection_scope&gt;CSSCI;中国科技核心期刊;中文核心期刊;CSCD;&lt;/_collection_scope&gt;&lt;_created&gt;62450936&lt;/_created&gt;&lt;_db_provider&gt;CNKI&lt;/_db_provider&gt;&lt;_isbn&gt;1000-3363&lt;/_isbn&gt;&lt;_issue&gt;3&lt;/_issue&gt;&lt;_journal&gt;城市规划学刊&lt;/_journal&gt;&lt;_keywords&gt;轨道交通;;土地利用;;福州&lt;/_keywords&gt;&lt;_modified&gt;62463912&lt;/_modified&gt;&lt;_pages&gt;76-84&lt;/_pages&gt;&lt;_url&gt;http://kns.cnki.net/kns/download.aspx?filename=O52MUVTajhHaup3LSJWUyE2LNRTVEplS1sGaXlmSyMTNLdkeMhXMCVDe2EWW2RkWZ9ENPlWczVlTqd2ToBHa3cUV452N2JzK5IXdmJUUBNTMvRmS4YjTExmayQlcEhDTthUQrU2QQhWdQhEUklFU1YFTr8GcshGW&amp;amp;tablename=CJFD2012&amp;amp;dflag=pdfdown 全文链接_x000d__x000a_&lt;/_url&gt;&lt;_translated_author&gt;Hu, Jing;Zhang, Guohua;Huang, Ke;Wang, Jinqiu&lt;/_translated_author&gt;&lt;/Details&gt;&lt;Extra&gt;&lt;DBUID&gt;{E5CFCA40-B99A-4E9F-8A29-87F3858A6670}&lt;/DBUID&gt;&lt;/Extra&gt;&lt;/Item&gt;&lt;/References&gt;&lt;/Group&gt;&lt;/Citation&gt;_x000a_"/>
    <w:docVar w:name="NE.Ref{25828B74-8FEB-467C-AF33-24223FDA3A96}" w:val=" ADDIN NE.Ref.{25828B74-8FEB-467C-AF33-24223FDA3A96}&lt;Citation&gt;&lt;Group&gt;&lt;References&gt;&lt;Item&gt;&lt;ID&gt;72&lt;/ID&gt;&lt;UID&gt;{6691A84D-544F-4AB4-855C-AC62ADF75B8B}&lt;/UID&gt;&lt;Title&gt;Ecological Risk Assessment of Land Use Change in the Poyang Lake Eco-economic Zone, China&lt;/Title&gt;&lt;Template&gt;Journal Article&lt;/Template&gt;&lt;Star&gt;1&lt;/Star&gt;&lt;Tag&gt;0&lt;/Tag&gt;&lt;Author&gt;Xie, Hualin; Wang, Peng; Huang, Hongsheng&lt;/Author&gt;&lt;Year&gt;2013&lt;/Year&gt;&lt;Details&gt;&lt;_accessed&gt;61398041&lt;/_accessed&gt;&lt;_collection_scope&gt;SCIE;&lt;/_collection_scope&gt;&lt;_created&gt;61398041&lt;/_created&gt;&lt;_date&gt;59451840&lt;/_date&gt;&lt;_db_updated&gt;CrossRef&lt;/_db_updated&gt;&lt;_doi&gt;10.3390/ijerph10010328&lt;/_doi&gt;&lt;_impact_factor&gt;   2.101&lt;/_impact_factor&gt;&lt;_isbn&gt;1660-4601&lt;/_isbn&gt;&lt;_issue&gt;1&lt;/_issue&gt;&lt;_journal&gt;International Journal of Environmental Research and Public Health&lt;/_journal&gt;&lt;_modified&gt;61832162&lt;/_modified&gt;&lt;_pages&gt;328-346&lt;/_pages&gt;&lt;_tertiary_title&gt;IJERPH&lt;/_tertiary_title&gt;&lt;_url&gt;http://www.mdpi.com/1660-4601/10/1/328/&lt;/_url&gt;&lt;_volume&gt;10&lt;/_volume&gt;&lt;/Details&gt;&lt;Extra&gt;&lt;DBUID&gt;{4586FB26-B343-42AF-9C29-3BE2E8064B11}&lt;/DBUID&gt;&lt;/Extra&gt;&lt;/Item&gt;&lt;/References&gt;&lt;/Group&gt;&lt;/Citation&gt;_x000a_"/>
    <w:docVar w:name="NE.Ref{26039891-95DD-4A5D-87CB-B8C6CD73A76F}" w:val=" ADDIN NE.Ref.{26039891-95DD-4A5D-87CB-B8C6CD73A76F}&lt;Citation&gt;&lt;Group&gt;&lt;References&gt;&lt;Item&gt;&lt;ID&gt;1973&lt;/ID&gt;&lt;UID&gt;{12830107-8E54-4F46-BA02-7A6DE79F7FDF}&lt;/UID&gt;&lt;Title&gt;关于国家环境保护“十三五”规划的战略思考&lt;/Title&gt;&lt;Template&gt;Journal Article&lt;/Template&gt;&lt;Star&gt;0&lt;/Star&gt;&lt;Tag&gt;0&lt;/Tag&gt;&lt;Author&gt;王金南; 蒋洪强; 刘年磊&lt;/Author&gt;&lt;Year&gt;2015&lt;/Year&gt;&lt;Details&gt;&lt;_language&gt;Chinese&lt;/_language&gt;&lt;_created&gt;63351361&lt;/_created&gt;&lt;_modified&gt;63351363&lt;/_modified&gt;&lt;_url&gt;http://kns.cnki.net/KCMS/detail/detail.aspx?FileName=ZHGL201502001&amp;amp;DbName=CJFQ2015&lt;/_url&gt;&lt;_journal&gt;中国环境管理&lt;/_journal&gt;&lt;_volume&gt;7&lt;/_volume&gt;&lt;_issue&gt;2&lt;/_issue&gt;&lt;_pages&gt;1-7&lt;/_pages&gt;&lt;_date&gt;60648480&lt;/_date&gt;&lt;_keywords&gt;环境保护;“十三五”战略规划;策略建议&lt;/_keywords&gt;&lt;_author_aff&gt;环境保护部环境规划院国家环境规划与政策模拟重点实验室;&lt;/_author_aff&gt;&lt;_db_provider&gt;CNKI: 期刊&lt;/_db_provider&gt;&lt;_accessed&gt;63351361&lt;/_accessed&gt;&lt;_db_updated&gt;CNKI - Reference&lt;/_db_updated&gt;&lt;_translated_author&gt;Wang, Jinnan;Jiang, Hongqiang;Liu, Nianlei&lt;/_translated_author&gt;&lt;/Details&gt;&lt;Extra&gt;&lt;DBUID&gt;{6F35D732-D9FF-4EE9-905F-B0CC4953C663}&lt;/DBUID&gt;&lt;/Extra&gt;&lt;/Item&gt;&lt;/References&gt;&lt;/Group&gt;&lt;/Citation&gt;_x000a_"/>
    <w:docVar w:name="NE.Ref{26124F9B-A277-4A76-8AAA-EA3D646368FE}" w:val=" ADDIN NE.Ref.{26124F9B-A277-4A76-8AAA-EA3D646368FE}&lt;Citation&gt;&lt;Group&gt;&lt;References&gt;&lt;Item&gt;&lt;ID&gt;23&lt;/ID&gt;&lt;UID&gt;{30E36FF9-2DDA-4215-A9D8-6F2FEC35D63C}&lt;/UID&gt;&lt;Title&gt;基于多分类Logistic回归模型的张家口市农用地格局模拟&lt;/Title&gt;&lt;Template&gt;Journal Article&lt;/Template&gt;&lt;Star&gt;0&lt;/Star&gt;&lt;Tag&gt;0&lt;/Tag&gt;&lt;Author&gt;田媛; 许月卿; 郭洪峰; 吴艳芳&lt;/Author&gt;&lt;Year&gt;2012&lt;/Year&gt;&lt;Details&gt;&lt;_accessed&gt;60792584&lt;/_accessed&gt;&lt;_author_aff&gt;中国农业大学资源与环境学院土地资源管理系;&lt;/_author_aff&gt;&lt;_collection_scope&gt;CSSCI;中国科技核心期刊;中文核心期刊;CSCD;&lt;/_collection_scope&gt;&lt;_created&gt;60792584&lt;/_created&gt;&lt;_date&gt;59232960&lt;/_date&gt;&lt;_db_provider&gt;CNKI: 期刊&lt;/_db_provider&gt;&lt;_db_updated&gt;CNKI - Reference&lt;/_db_updated&gt;&lt;_issue&gt;8&lt;/_issue&gt;&lt;_journal&gt;资源科学&lt;/_journal&gt;&lt;_keywords&gt;土地利用格局;多分类logistic回归;驱动因素;张家口市&lt;/_keywords&gt;&lt;_modified&gt;60793267&lt;/_modified&gt;&lt;_pages&gt;1493-1499&lt;/_pages&gt;&lt;_url&gt;http://www.cnki.net/KCMS/detail/detail.aspx?FileName=ZRZY201208016&amp;amp;DbName=CJFQ2012&lt;/_url&gt;&lt;_volume&gt;34&lt;/_volume&gt;&lt;_translated_author&gt;Tian, Yuan;Xu, Yueqing;Guo, Hongfeng;Wu, Yanfang&lt;/_translated_author&gt;&lt;/Details&gt;&lt;Extra&gt;&lt;DBUID&gt;{25970773-76E5-4D32-824E-71E4B431B102}&lt;/DBUID&gt;&lt;/Extra&gt;&lt;/Item&gt;&lt;/References&gt;&lt;/Group&gt;&lt;/Citation&gt;_x000a_"/>
    <w:docVar w:name="NE.Ref{267A2D7B-3F8D-4804-BFF2-433403513FD8}" w:val=" ADDIN NE.Ref.{267A2D7B-3F8D-4804-BFF2-433403513FD8}&lt;Citation&gt;&lt;Group&gt;&lt;References&gt;&lt;Item&gt;&lt;ID&gt;1357&lt;/ID&gt;&lt;UID&gt;{E7A5D872-EACC-4CA5-9429-557B1C9F0ABD}&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1.382&lt;/_impact_factor&gt;&lt;_isbn&gt;0165-0203&lt;/_isbn&gt;&lt;_issue&gt;4&lt;/_issue&gt;&lt;_journal&gt;Natural Resources Forum&lt;/_journal&gt;&lt;_modified&gt;63260456&lt;/_modified&gt;&lt;_pages&gt;245-262&lt;/_pages&gt;&lt;_url&gt;https://onlinelibrary.wiley.com:443/doi/pdf/10.1111/j.1477-8947.2012.01463.x 全文链接_x000d__x000a_&lt;/_url&gt;&lt;_volume&gt;36&lt;/_volume&gt;&lt;/Details&gt;&lt;Extra&gt;&lt;DBUID&gt;{6F35D732-D9FF-4EE9-905F-B0CC4953C663}&lt;/DBUID&gt;&lt;/Extra&gt;&lt;/Item&gt;&lt;/References&gt;&lt;/Group&gt;&lt;/Citation&gt;_x000a_"/>
    <w:docVar w:name="NE.Ref{26A94D13-8170-4B77-9D4D-56832D38D750}" w:val=" ADDIN NE.Ref.{26A94D13-8170-4B77-9D4D-56832D38D750}&lt;Citation&gt;&lt;Group&gt;&lt;References&gt;&lt;Item&gt;&lt;ID&gt;709&lt;/ID&gt;&lt;UID&gt;{F51D74EE-0F82-450D-885B-7D59215F70D3}&lt;/UID&gt;&lt;Title&gt;新疆能源可持续发展的系统动力学模型与分析&lt;/Title&gt;&lt;Template&gt;Journal Article&lt;/Template&gt;&lt;Star&gt;0&lt;/Star&gt;&lt;Tag&gt;0&lt;/Tag&gt;&lt;Author&gt;肖仁俊; 董志; 李秀婷; 董纪昌&lt;/Author&gt;&lt;Year&gt;2014&lt;/Year&gt;&lt;Details&gt;&lt;_accessed&gt;62871706&lt;/_accessed&gt;&lt;_author_aff&gt;中国科学院大学管理学院;&lt;/_author_aff&gt;&lt;_collection_scope&gt;CSSCI-C;PKU&lt;/_collection_scope&gt;&lt;_created&gt;62871706&lt;/_created&gt;&lt;_date&gt;60307200&lt;/_date&gt;&lt;_db_provider&gt;CNKI: 期刊&lt;/_db_provider&gt;&lt;_db_updated&gt;CNKI - Reference&lt;/_db_updated&gt;&lt;_issue&gt;8&lt;/_issue&gt;&lt;_journal&gt;管理评论&lt;/_journal&gt;&lt;_keywords&gt;能源-经济-环境;系统动力学;可持续发展&lt;/_keywords&gt;&lt;_language&gt;Chinese&lt;/_language&gt;&lt;_modified&gt;62871707&lt;/_modified&gt;&lt;_pages&gt;31-41&lt;/_pages&gt;&lt;_url&gt;http://kns.cnki.net/KCMS/detail/detail.aspx?FileName=ZWGD201408005&amp;amp;DbName=CJFQ2014&lt;/_url&gt;&lt;_volume&gt;26&lt;/_volume&gt;&lt;_translated_author&gt;Xiao, Renjun;Dong, Zhi;Li, Xiuting;Dong, Jichang&lt;/_translated_author&gt;&lt;/Details&gt;&lt;Extra&gt;&lt;DBUID&gt;{6F35D732-D9FF-4EE9-905F-B0CC4953C663}&lt;/DBUID&gt;&lt;/Extra&gt;&lt;/Item&gt;&lt;/References&gt;&lt;/Group&gt;&lt;/Citation&gt;_x000a_"/>
    <w:docVar w:name="NE.Ref{26D9153B-CF4B-4CFB-89B4-5E583D9B69A3}" w:val=" ADDIN NE.Ref.{26D9153B-CF4B-4CFB-89B4-5E583D9B69A3}&lt;Citation&gt;&lt;Group&gt;&lt;References&gt;&lt;Item&gt;&lt;ID&gt;1208&lt;/ID&gt;&lt;UID&gt;{D7275167-0C4E-41C6-8BF4-84AECC7D5C72}&lt;/UID&gt;&lt;Title&gt;Global water crisis and future food security in an era of climate change&lt;/Title&gt;&lt;Template&gt;Journal Article&lt;/Template&gt;&lt;Star&gt;0&lt;/Star&gt;&lt;Tag&gt;0&lt;/Tag&gt;&lt;Author&gt;Hanjra, Munir A; Qureshi, M Ejaz&lt;/Author&gt;&lt;Year&gt;2010&lt;/Year&gt;&lt;Details&gt;&lt;_accessed&gt;62573033&lt;/_accessed&gt;&lt;_collection_scope&gt;SCI;SCIE;SSCI;&lt;/_collection_scope&gt;&lt;_created&gt;62573033&lt;/_created&gt;&lt;_db_updated&gt;CrossRef&lt;/_db_updated&gt;&lt;_doi&gt;10.1016/j.foodpol.2010.05.006&lt;/_doi&gt;&lt;_impact_factor&gt;   3.111&lt;/_impact_factor&gt;&lt;_isbn&gt;03069192&lt;/_isbn&gt;&lt;_issue&gt;5&lt;/_issue&gt;&lt;_journal&gt;Food Policy&lt;/_journal&gt;&lt;_modified&gt;62573036&lt;/_modified&gt;&lt;_pages&gt;365-377&lt;/_pages&gt;&lt;_tertiary_title&gt;Food Policy&lt;/_tertiary_title&gt;&lt;_url&gt;https://linkinghub.elsevier.com/retrieve/pii/S030691921000059X_x000d__x000a_https://api.elsevier.com/content/article/PII:S030691921000059X?httpAccept=text/xml&lt;/_url&gt;&lt;_volume&gt;35&lt;/_volume&gt;&lt;/Details&gt;&lt;Extra&gt;&lt;DBUID&gt;{E5CFCA40-B99A-4E9F-8A29-87F3858A6670}&lt;/DBUID&gt;&lt;/Extra&gt;&lt;/Item&gt;&lt;/References&gt;&lt;/Group&gt;&lt;/Citation&gt;_x000a_"/>
    <w:docVar w:name="NE.Ref{26ECF0E3-5029-4200-A642-F43C88009A45}" w:val=" ADDIN NE.Ref.{26ECF0E3-5029-4200-A642-F43C88009A45}&lt;Citation&gt;&lt;Group&gt;&lt;References&gt;&lt;Item&gt;&lt;ID&gt;231&lt;/ID&gt;&lt;UID&gt;{96BEC764-02DD-4ACF-B82D-64A6744BC1BA}&lt;/UID&gt;&lt;Title&gt;国外城市群水资源开发模式及其对我国的启示&lt;/Title&gt;&lt;Template&gt;Journal Article&lt;/Template&gt;&lt;Star&gt;0&lt;/Star&gt;&lt;Tag&gt;0&lt;/Tag&gt;&lt;Author&gt;顾朝林; 辛章平&lt;/Author&gt;&lt;Year&gt;2014&lt;/Year&gt;&lt;Details&gt;&lt;_accessed&gt;62011583&lt;/_accessed&gt;&lt;_author_aff&gt;清华大学建筑学院;北京市社会科学院;&lt;/_author_aff&gt;&lt;_collection_scope&gt;CSSCI;中文核心期刊;&lt;/_collection_scope&gt;&lt;_created&gt;62011582&lt;/_created&gt;&lt;_date&gt;60389280&lt;/_date&gt;&lt;_db_provider&gt;CNKI: 期刊&lt;/_db_provider&gt;&lt;_db_updated&gt;CNKI - Reference&lt;/_db_updated&gt;&lt;_issue&gt;10&lt;/_issue&gt;&lt;_journal&gt;城市问题&lt;/_journal&gt;&lt;_keywords&gt;水资源;水源涵养区;城市群;国外城市;北京&lt;/_keywords&gt;&lt;_language&gt;Chinese&lt;/_language&gt;&lt;_modified&gt;62011606&lt;/_modified&gt;&lt;_pages&gt;36-42&lt;/_pages&gt;&lt;_url&gt;http://kns.cnki.net/KCMS/detail/detail.aspx?FileName=CSWT201410006&amp;amp;DbName=CJFQ2014&lt;/_url&gt;&lt;_translated_author&gt;Gu, Chaolin;Xin, Zhangping&lt;/_translated_author&gt;&lt;/Details&gt;&lt;Extra&gt;&lt;DBUID&gt;{6F35D732-D9FF-4EE9-905F-B0CC4953C663}&lt;/DBUID&gt;&lt;/Extra&gt;&lt;/Item&gt;&lt;/References&gt;&lt;/Group&gt;&lt;/Citation&gt;_x000a_"/>
    <w:docVar w:name="NE.Ref{274A5DD9-06D7-4135-B6EC-4CFBD78F55C6}" w:val=" ADDIN NE.Ref.{274A5DD9-06D7-4135-B6EC-4CFBD78F55C6}&lt;Citation&gt;&lt;Group&gt;&lt;References&gt;&lt;Item&gt;&lt;ID&gt;1754&lt;/ID&gt;&lt;UID&gt;{FF5E4112-793A-429F-A3A5-C1E2B3D89AF7}&lt;/UID&gt;&lt;Title&gt;Understanding water-energy-food and ecosystem interactions using the nexus simulation tool NexSym&lt;/Title&gt;&lt;Template&gt;Journal Article&lt;/Template&gt;&lt;Star&gt;0&lt;/Star&gt;&lt;Tag&gt;0&lt;/Tag&gt;&lt;Author&gt;Martinez-Hernandez, Elias; Leach, Matthew; Yang, Aidong&lt;/Author&gt;&lt;Year&gt;2017&lt;/Year&gt;&lt;Details&gt;&lt;_accession_num&gt;WOS:000415768400085&lt;/_accession_num&gt;&lt;_cited_count&gt;6&lt;/_cited_count&gt;&lt;_collection_scope&gt;EI;SCI;SCIE;&lt;/_collection_scope&gt;&lt;_created&gt;62557983&lt;/_created&gt;&lt;_date_display&gt;2017_x000d__x000a_NOV 15 2017&lt;/_date_display&gt;&lt;_doi&gt;10.1016/j.apenergy.2017.09.022&lt;/_doi&gt;&lt;_impact_factor&gt;   8.426&lt;/_impact_factor&gt;&lt;_isbn&gt;0306-2619&lt;/_isbn&gt;&lt;_journal&gt;Applied Energy&lt;/_journal&gt;&lt;_modified&gt;63281472&lt;/_modified&gt;&lt;_pages&gt;1009-1021&lt;/_pages&gt;&lt;_url&gt;https://ac.els-cdn.com/S0306261917312941/1-s2.0-S0306261917312941-main.pdf?_tid=b2d59051-4153-43f9-acb8-3ce60f2f0d67&amp;amp;acdnat=1544462371_db6d7315a59bee9ba17e1e15f91ed61a 全文链接_x000d__x000a_&lt;/_url&gt;&lt;_volume&gt;206&lt;/_volume&gt;&lt;/Details&gt;&lt;Extra&gt;&lt;DBUID&gt;{6F35D732-D9FF-4EE9-905F-B0CC4953C663}&lt;/DBUID&gt;&lt;/Extra&gt;&lt;/Item&gt;&lt;/References&gt;&lt;/Group&gt;&lt;/Citation&gt;_x000a_"/>
    <w:docVar w:name="NE.Ref{27572366-9827-4DA3-951E-3C8FECB6C979}" w:val=" ADDIN NE.Ref.{27572366-9827-4DA3-951E-3C8FECB6C979}&lt;Citation&gt;&lt;Group&gt;&lt;References&gt;&lt;Item&gt;&lt;ID&gt;304&lt;/ID&gt;&lt;UID&gt;{C7505AC6-2166-49CE-BF81-047D6963D866}&lt;/UID&gt;&lt;Title&gt;中国粮食自给率与耕地资源安全底线的探讨&lt;/Title&gt;&lt;Template&gt;Journal Article&lt;/Template&gt;&lt;Star&gt;0&lt;/Star&gt;&lt;Tag&gt;0&lt;/Tag&gt;&lt;Author&gt;陈百明; 周小萍&lt;/Author&gt;&lt;Year&gt;2005&lt;/Year&gt;&lt;Details&gt;&lt;_accessed&gt;62305817&lt;/_accessed&gt;&lt;_author_aff&gt;中国科学院地理科学与资源研究所;北京师范大学管理学院 中国北京　100101_x000d__x000a__x000d__x000a__x000d__x000a__x000d__x000a__x000d__x000a__x000d__x000a__x000d__x000a__x000d__x000a_;中国北京　100875&lt;/_author_aff&gt;&lt;_collection_scope&gt;CSSCI;中国科技核心期刊;中文核心期刊;&lt;/_collection_scope&gt;&lt;_created&gt;62305817&lt;/_created&gt;&lt;_date&gt;55346400&lt;/_date&gt;&lt;_db_provider&gt;CNKI: 期刊&lt;/_db_provider&gt;&lt;_db_updated&gt;CNKI - Reference&lt;/_db_updated&gt;&lt;_issue&gt;2&lt;/_issue&gt;&lt;_journal&gt;经济地理&lt;/_journal&gt;&lt;_keywords&gt;粮食自给率;耕地资源安全底线;粮食综合生产能力&lt;/_keywords&gt;&lt;_language&gt;Chinese&lt;/_language&gt;&lt;_modified&gt;62905603&lt;/_modified&gt;&lt;_pages&gt;145-148&lt;/_pages&gt;&lt;_url&gt;http://kns.cnki.net/KCMS/detail/detail.aspx?FileName=JJDL200502001&amp;amp;DbName=CJFQ2005&lt;/_url&gt;&lt;_volume&gt;25&lt;/_volume&gt;&lt;_translated_author&gt;Chen, Baiming;Zhou, Xiaoping&lt;/_translated_author&gt;&lt;/Details&gt;&lt;Extra&gt;&lt;DBUID&gt;{6F35D732-D9FF-4EE9-905F-B0CC4953C663}&lt;/DBUID&gt;&lt;/Extra&gt;&lt;/Item&gt;&lt;/References&gt;&lt;/Group&gt;&lt;Group&gt;&lt;References&gt;&lt;Item&gt;&lt;ID&gt;302&lt;/ID&gt;&lt;UID&gt;{52DBB146-3A51-463D-B467-9C4346A1C052}&lt;/UID&gt;&lt;Title&gt;基于中国居民平衡膳食模式的人均粮食需求量研究&lt;/Title&gt;&lt;Template&gt;Journal Article&lt;/Template&gt;&lt;Star&gt;0&lt;/Star&gt;&lt;Tag&gt;0&lt;/Tag&gt;&lt;Author&gt;唐华俊; 李哲敏&lt;/Author&gt;&lt;Year&gt;2012&lt;/Year&gt;&lt;Details&gt;&lt;_accessed&gt;62305817&lt;/_accessed&gt;&lt;_author_aff&gt;中国农业科学院;中国农业科学院农业信息研究所;&lt;/_author_aff&gt;&lt;_collection_scope&gt;中国科技核心期刊;中文核心期刊;CSCD;&lt;/_collection_scope&gt;&lt;_created&gt;62305817&lt;/_created&gt;&lt;_date&gt;59124960&lt;/_date&gt;&lt;_db_provider&gt;CNKI: 期刊&lt;/_db_provider&gt;&lt;_db_updated&gt;CNKI - Reference&lt;/_db_updated&gt;&lt;_issue&gt;11&lt;/_issue&gt;&lt;_journal&gt;中国农业科学&lt;/_journal&gt;&lt;_keywords&gt;粮食安全;人均粮食需求量;人均粮食消费量;营养健康;平衡膳食模式&lt;/_keywords&gt;&lt;_language&gt;Chinese&lt;/_language&gt;&lt;_modified&gt;62929376&lt;/_modified&gt;&lt;_pages&gt;2315-2327&lt;/_pages&gt;&lt;_url&gt;http://kns.cnki.net/KCMS/detail/detail.aspx?FileName=ZNYK201211023&amp;amp;DbName=CJFQ2012&lt;/_url&gt;&lt;_volume&gt;45&lt;/_volume&gt;&lt;_translated_author&gt;Tang, Huajun;Li, Zhemin&lt;/_translated_author&gt;&lt;/Details&gt;&lt;Extra&gt;&lt;DBUID&gt;{6F35D732-D9FF-4EE9-905F-B0CC4953C663}&lt;/DBUID&gt;&lt;/Extra&gt;&lt;/Item&gt;&lt;/References&gt;&lt;/Group&gt;&lt;Group&gt;&lt;References&gt;&lt;Item&gt;&lt;ID&gt;982&lt;/ID&gt;&lt;UID&gt;{54DA2157-3983-4845-85E0-1DA931AB222A}&lt;/UID&gt;&lt;Title&gt;四十年中国农业发展改革和未来政策选择&lt;/Title&gt;&lt;Template&gt;Journal Article&lt;/Template&gt;&lt;Star&gt;0&lt;/Star&gt;&lt;Tag&gt;0&lt;/Tag&gt;&lt;Author&gt;黄季焜&lt;/Author&gt;&lt;Year&gt;2018&lt;/Year&gt;&lt;Details&gt;&lt;_accessed&gt;63228508&lt;/_accessed&gt;&lt;_author_adr&gt;北京大学中国农业政策研究中心 北京100871&lt;/_author_adr&gt;&lt;_author_aff&gt;北京大学中国农业政策研究中心 北京100871&lt;/_author_aff&gt;&lt;_collection_scope&gt;CSSCI-C;PKU&lt;/_collection_scope&gt;&lt;_created&gt;63228508&lt;/_created&gt;&lt;_db_provider&gt;北京万方数据股份有限公司&lt;/_db_provider&gt;&lt;_db_updated&gt;Wanfangdata&lt;/_db_updated&gt;&lt;_isbn&gt;1000-6370&lt;/_isbn&gt;&lt;_issue&gt;3&lt;/_issue&gt;&lt;_journal&gt;农业技术经济&lt;/_journal&gt;&lt;_keywords&gt;40年; 农业发展; 改革; 经验&lt;/_keywords&gt;&lt;_language&gt;chi&lt;/_language&gt;&lt;_modified&gt;63228508&lt;/_modified&gt;&lt;_pages&gt;4-15&lt;/_pages&gt;&lt;_tertiary_title&gt;Journal of Agrotechnical Economics&lt;/_tertiary_title&gt;&lt;_translated_author&gt;Jikun, HUANG&lt;/_translated_author&gt;&lt;_translated_title&gt;Forty Years of China&amp;apos;s Agricultural Development and Reform and the Way forward in the Future&lt;/_translated_title&gt;&lt;_url&gt;http://www.wanfangdata.com.cn/details/detail.do?_type=perio&amp;amp;id=nyjsjj201803001&lt;/_url&gt;&lt;/Details&gt;&lt;Extra&gt;&lt;DBUID&gt;{6F35D732-D9FF-4EE9-905F-B0CC4953C663}&lt;/DBUID&gt;&lt;/Extra&gt;&lt;/Item&gt;&lt;/References&gt;&lt;/Group&gt;&lt;/Citation&gt;_x000a_"/>
    <w:docVar w:name="NE.Ref{27677A46-767B-4EE1-937B-C938C80EE0F3}" w:val=" ADDIN NE.Ref.{27677A46-767B-4EE1-937B-C938C80EE0F3}&lt;Citation&gt;&lt;Group&gt;&lt;References&gt;&lt;Item&gt;&lt;ID&gt;1174&lt;/ID&gt;&lt;UID&gt;{607A6C04-F31A-49CD-B660-CA95D935336D}&lt;/UID&gt;&lt;Title&gt;The food-energy-water nexus: Transforming science for society&lt;/Title&gt;&lt;Template&gt;Journal Article&lt;/Template&gt;&lt;Star&gt;0&lt;/Star&gt;&lt;Tag&gt;0&lt;/Tag&gt;&lt;Author&gt;Scanlon, Bridget R; Ruddell, Ben L; Reed, Patrick M; Hook, Ruth I; Zheng, Chunmiao; Tidwell, Vince C; Siebert, Stefan&lt;/Author&gt;&lt;Year&gt;2017&lt;/Year&gt;&lt;Details&gt;&lt;_accession_num&gt;WOS:000403712100004&lt;/_accession_num&gt;&lt;_cited_count&gt;20&lt;/_cited_count&gt;&lt;_collection_scope&gt;EI;SCI;SCIE;&lt;/_collection_scope&gt;&lt;_created&gt;62557983&lt;/_created&gt;&lt;_date_display&gt;2017_x000d__x000a_MAY 2017&lt;/_date_display&gt;&lt;_doi&gt;10.1002/2017WR020889&lt;/_doi&gt;&lt;_impact_factor&gt;   4.361&lt;/_impact_factor&gt;&lt;_isbn&gt;0043-1397&lt;/_isbn&gt;&lt;_issue&gt;5&lt;/_issue&gt;&lt;_journal&gt;WATER RESOURCES RESEARCH&lt;/_journal&gt;&lt;_modified&gt;62574781&lt;/_modified&gt;&lt;_pages&gt;3550-3556&lt;/_pages&gt;&lt;_url&gt;https://agupubs.onlinelibrary.wiley.com/doi/pdf/10.1002/2017WR020889 全文链接_x000d__x000a_&lt;/_url&gt;&lt;_volume&gt;53&lt;/_volume&gt;&lt;/Details&gt;&lt;Extra&gt;&lt;DBUID&gt;{E5CFCA40-B99A-4E9F-8A29-87F3858A6670}&lt;/DBUID&gt;&lt;/Extra&gt;&lt;/Item&gt;&lt;/References&gt;&lt;/Group&gt;&lt;/Citation&gt;_x000a_"/>
    <w:docVar w:name="NE.Ref{27A93DC2-CBE5-457E-ADB3-98951B3D04F9}" w:val=" ADDIN NE.Ref.{27A93DC2-CBE5-457E-ADB3-98951B3D04F9}&lt;Citation&gt;&lt;Group&gt;&lt;References&gt;&lt;Item&gt;&lt;ID&gt;539&lt;/ID&gt;&lt;UID&gt;{2F681C20-D29E-449C-989D-29D8C62B33BE}&lt;/UID&gt;&lt;Title&gt;要素投入与中国经济增长&lt;/Title&gt;&lt;Template&gt;Thesis&lt;/Template&gt;&lt;Star&gt;0&lt;/Star&gt;&lt;Tag&gt;0&lt;/Tag&gt;&lt;Author&gt;叶飞文&lt;/Author&gt;&lt;Year&gt;2003&lt;/Year&gt;&lt;Details&gt;&lt;_accessed&gt;62727461&lt;/_accessed&gt;&lt;_created&gt;62727460&lt;/_created&gt;&lt;_date&gt;54172800&lt;/_date&gt;&lt;_db_provider&gt;北京万方数据股份有限公司&lt;/_db_provider&gt;&lt;_db_updated&gt;Wanfangdata&lt;/_db_updated&gt;&lt;_keywords&gt;要素投入; 中国经济增长; 经济增长理论; 经济可持续增长; 长期增长; 直接原因; 马克思主义经济学; 技术进步; 统计分析方法; 理论联系实际; 经济增长问题; 经济持续增长; 综合生产率; 政治经济学; 西方经济学; 唯物历史观; 唯物辩证法; 经济学理论; 综合分析; 重要因素&lt;/_keywords&gt;&lt;_language&gt;chi&lt;/_language&gt;&lt;_modified&gt;62727469&lt;/_modified&gt;&lt;_place_published&gt;厦门&lt;/_place_published&gt;&lt;_publisher&gt;厦门大学&lt;/_publisher&gt;&lt;_section&gt;政治经济学&lt;/_section&gt;&lt;_tertiary_author&gt;胡培兆&lt;/_tertiary_author&gt;&lt;_url&gt;http://www.wanfangdata.com.cn/details/detail.do?_type=degree&amp;amp;id=XW000000146189&lt;/_url&gt;&lt;_volume&gt;博士&lt;/_volume&gt;&lt;_translated_author&gt;Ye, Feiwen&lt;/_translated_author&gt;&lt;_translated_tertiary_author&gt;Hu, Peizhao&lt;/_translated_tertiary_author&gt;&lt;/Details&gt;&lt;Extra&gt;&lt;DBUID&gt;{6F35D732-D9FF-4EE9-905F-B0CC4953C663}&lt;/DBUID&gt;&lt;/Extra&gt;&lt;/Item&gt;&lt;/References&gt;&lt;/Group&gt;&lt;/Citation&gt;_x000a_"/>
    <w:docVar w:name="NE.Ref{28133D16-8DCE-4777-BAE9-9D3DA66A0AC4}" w:val=" ADDIN NE.Ref.{28133D16-8DCE-4777-BAE9-9D3DA66A0AC4} ADDIN NE.Ref.{28133D16-8DCE-4777-BAE9-9D3DA66A0AC4}&lt;Citation&gt;&lt;Group&gt;&lt;References&gt;&lt;Item&gt;&lt;ID&gt;36&lt;/ID&gt;&lt;UID&gt;{C2F54C03-BB90-4917-9CE1-E6BB7233B3B3}&lt;/UID&gt;&lt;Title&gt;The Use of System Dynamics Simulation in Water Resources Management&lt;/Title&gt;&lt;Template&gt;Journal Article&lt;/Template&gt;&lt;Star&gt;0&lt;/Star&gt;&lt;Tag&gt;0&lt;/Tag&gt;&lt;Author&gt;Winz, Ines; Brierley, Gary; Trowsdale, Sam&lt;/Author&gt;&lt;Year&gt;2009&lt;/Year&gt;&lt;Details&gt;&lt;_collection_scope&gt;EI;SCIE;&lt;/_collection_scope&gt;&lt;_created&gt;62294275&lt;/_created&gt;&lt;_impact_factor&gt;   2.848&lt;/_impact_factor&gt;&lt;_issue&gt;7&lt;/_issue&gt;&lt;_journal&gt;Water Resources Management&lt;/_journal&gt;&lt;_modified&gt;62294275&lt;/_modified&gt;&lt;_pages&gt;1301-1323&lt;/_pages&gt;&lt;_volume&gt;23&lt;/_volume&gt;&lt;/Details&gt;&lt;Extra&gt;&lt;DBUID&gt;{5B762690-12B0-4DA5-BF5A-0AB6487B975C}&lt;/DBUID&gt;&lt;/Extra&gt;&lt;/Item&gt;&lt;/References&gt;&lt;/Group&gt;&lt;Group&gt;&lt;References&gt;&lt;Item&gt;&lt;ID&gt;37&lt;/ID&gt;&lt;UID&gt;{9470B02B-D2BA-44CE-899A-C159F8761E7F}&lt;/UID&gt;&lt;Title&gt;Application of System Dynamics to Water Security Research&lt;/Title&gt;&lt;Template&gt;Journal Article&lt;/Template&gt;&lt;Star&gt;0&lt;/Star&gt;&lt;Tag&gt;0&lt;/Tag&gt;&lt;Author&gt;Chen, Zhihe; Wei, Shuai&lt;/Author&gt;&lt;Year&gt;2014&lt;/Year&gt;&lt;Details&gt;&lt;_collection_scope&gt;EI;SCIE;&lt;/_collection_scope&gt;&lt;_created&gt;62294275&lt;/_created&gt;&lt;_impact_factor&gt;   2.848&lt;/_impact_factor&gt;&lt;_issue&gt;2&lt;/_issue&gt;&lt;_journal&gt;Water Resources Management&lt;/_journal&gt;&lt;_modified&gt;62294275&lt;/_modified&gt;&lt;_pages&gt;287-300&lt;/_pages&gt;&lt;_volume&gt;28&lt;/_volume&gt;&lt;/Details&gt;&lt;Extra&gt;&lt;DBUID&gt;{5B762690-12B0-4DA5-BF5A-0AB6487B975C}&lt;/DBUID&gt;&lt;/Extra&gt;&lt;/Item&gt;&lt;/References&gt;&lt;/Group&gt;&lt;/Citation&gt;_x000a_"/>
    <w:docVar w:name="NE.Ref{283773D5-32AB-4105-9FF5-6D9F7216D51D}" w:val=" ADDIN NE.Ref.{283773D5-32AB-4105-9FF5-6D9F7216D51D}&lt;Citation&gt;&lt;Group&gt;&lt;References&gt;&lt;Item&gt;&lt;ID&gt;1634&lt;/ID&gt;&lt;UID&gt;{93FBBBEF-71BD-40F1-8757-87080FE84D99}&lt;/UID&gt;&lt;Title&gt;土地利用/土地覆被变化(LUCC)模型研究进展&lt;/Title&gt;&lt;Template&gt;Journal Article&lt;/Template&gt;&lt;Star&gt;0&lt;/Star&gt;&lt;Tag&gt;0&lt;/Tag&gt;&lt;Author&gt;唐华俊; 吴文斌; 杨鹏; 陈佑启; Verburg, Peter H&lt;/Author&gt;&lt;Year&gt;2009&lt;/Year&gt;&lt;Details&gt;&lt;_abstract&gt;土地利用/土地覆被变化(LUCC)是全球环境变化的重要原因,LUCC模型研究始终是土地变化科学研究的重点。论文系统总结了近10年来国内外LUCC模型在理论、方法、实践应用等方面取得的新进展,指出了亟待解决的问题,并对今后的发展方向进行了展望。研究发现,①LUCC模型的功能和作用呈现多样化趋势,是了解、认识和解释土地利用系统的动态变化特征、过程和效应的有效工具,可以服务于土地利用管理和政策的制订。②模型的核心内容是研究LUCC时空变化格局,模型发展正经历从单一的非空间模型向非空间模型和空间模型融合的演进过程,但多数模型只重视空间变化机制研究,而对时间机制考虑不足。③反馈机制是LUCC系统的一个重要特征,现有模型在反馈机制方面的研究尚十分薄弱,研究不同时空尺度的反馈机制必将是未来LUCC模型的新焦点。④LUCC研究本质上是&amp;quot;人类—环境&amp;quot;关系研究,以往模型多为局部均衡分析模型,未来LUCC模型发展趋向应从系统观和整体观角度来综合考虑&amp;quot;人类—环境&amp;quot;相互作用机制,这也是LUCC模型的最高更次的科学难点问题。⑤多尺度、多层次的综合研究是LUCC模型的必然要求,模型空间尺度已经从早期的单一空间尺度转变到现今的多空间尺度,但尺度推移仍是模型研究中值得深入探讨的问题。⑥尽管LUCC模型验证方法趋于多元化,但目前还没有一个模型验证的统一标准和规范,参考数据的不足也大大限制了模型验证效果,如何对LUCC模型的可靠性和科学性进行合理验证始终是LUCC模型所面临的关键挑战之一。&lt;/_abstract&gt;&lt;_author_adr&gt;中国农业科学院农业资源与农业区划研究所;农业部资源遥感与数字农业重点开放实验室;荷兰瓦赫宁根大学环境系;&lt;/_author_adr&gt;&lt;_collection_scope&gt;中国科技核心期刊;中文核心期刊;CSCD;&lt;/_collection_scope&gt;&lt;_created&gt;62580369&lt;/_created&gt;&lt;_db_provider&gt;CNKI&lt;/_db_provider&gt;&lt;_isbn&gt;0375-5444&lt;/_isbn&gt;&lt;_issue&gt;4&lt;/_issue&gt;&lt;_journal&gt;地理学报&lt;/_journal&gt;&lt;_keywords&gt;土地利用/土地覆被变化(LUCC);;模型;;作用;;时空变化格局;;反馈;;尺度;;验证&lt;/_keywords&gt;&lt;_modified&gt;63280742&lt;/_modified&gt;&lt;_notes&gt;11-1856/P&lt;/_notes&gt;&lt;_pages&gt;456-468&lt;/_pages&gt;&lt;_url&gt;http://kns.cnki.net/kns/download.aspx?filename=vc3drlWQL9CcxBVWvpkWMh2R0lWc1YmZzVGeWR1NOZDawU3Lx4mRHh3RnFlbVZlWy40LzEmWmpUVDN3R1UnTsNFawMmVvgHSZRzSyBHNRlENup0bsBFcGVnaQt2SnxESoZEMrpVMysSaSVEN2dEMQFHWRdTai9mN&amp;amp;tablename=CJFD2009&amp;amp;dflag=pdfdown 全文链接_x000d__x000a_&lt;/_url&gt;&lt;_volume&gt;64&lt;/_volume&gt;&lt;_translated_author&gt;Tang, Huajun;Wu, Wenbin;Yang, Peng;Chen, Youqi;Verburg, Peter H.&lt;/_translated_author&gt;&lt;/Details&gt;&lt;Extra&gt;&lt;DBUID&gt;{6F35D732-D9FF-4EE9-905F-B0CC4953C663}&lt;/DBUID&gt;&lt;/Extra&gt;&lt;/Item&gt;&lt;/References&gt;&lt;/Group&gt;&lt;Group&gt;&lt;References&gt;&lt;Item&gt;&lt;ID&gt;1928&lt;/ID&gt;&lt;UID&gt;{82294864-38D0-4868-8D5D-666BF3594CFE}&lt;/UID&gt;&lt;Title&gt;Land use change modelling: Current practice and research priorities&lt;/Title&gt;&lt;Template&gt;Journal Article&lt;/Template&gt;&lt;Star&gt;0&lt;/Star&gt;&lt;Tag&gt;0&lt;/Tag&gt;&lt;Author&gt;Verburg, Peter H; Schot, Paul P; Dijst, Martin J; Veldkamp, A&lt;/Author&gt;&lt;Year&gt;2004&lt;/Year&gt;&lt;Details&gt;&lt;_accessed&gt;63336203&lt;/_accessed&gt;&lt;_collection_scope&gt;EI&lt;/_collection_scope&gt;&lt;_created&gt;63336203&lt;/_created&gt;&lt;_journal&gt;GeoJournal&lt;/_journal&gt;&lt;_modified&gt;63336203&lt;/_modified&gt;&lt;_pages&gt;309-324&lt;/_pages&gt;&lt;_volume&gt;61&lt;/_volume&gt;&lt;/Details&gt;&lt;Extra&gt;&lt;DBUID&gt;{6F35D732-D9FF-4EE9-905F-B0CC4953C663}&lt;/DBUID&gt;&lt;/Extra&gt;&lt;/Item&gt;&lt;/References&gt;&lt;/Group&gt;&lt;/Citation&gt;_x000a_"/>
    <w:docVar w:name="NE.Ref{2879AA62-C016-4A2D-A54E-FCA11D4AE2FE}" w:val=" ADDIN NE.Ref.{2879AA62-C016-4A2D-A54E-FCA11D4AE2FE}&lt;Citation&gt;&lt;Group&gt;&lt;References&gt;&lt;Item&gt;&lt;ID&gt;1037&lt;/ID&gt;&lt;UID&gt;{AFDD32C2-99CC-4750-99CD-CE084537E9EB}&lt;/UID&gt;&lt;Title&gt;将强制性保护引向自觉维护——城镇非建设性用地的规划与控制&lt;/Title&gt;&lt;Template&gt;Journal Article&lt;/Template&gt;&lt;Star&gt;0&lt;/Star&gt;&lt;Tag&gt;0&lt;/Tag&gt;&lt;Author&gt;邢忠; 黄光宇; 颜文涛&lt;/Author&gt;&lt;Year&gt;2006&lt;/Year&gt;&lt;Details&gt;&lt;_accessed&gt;62442746&lt;/_accessed&gt;&lt;_created&gt;62442746&lt;/_created&gt;&lt;_modified&gt;62442746&lt;/_modified&gt;&lt;_url&gt;http://www.wanfangdata.com.cn/details/detail.do?_type=perio&amp;amp;id=csghhk200601008&lt;/_url&gt;&lt;_journal&gt;城市规划学刊&lt;/_journal&gt;&lt;_issue&gt;1&lt;/_issue&gt;&lt;_pages&gt;39-44&lt;/_pages&gt;&lt;_tertiary_title&gt;URBAN PLANNING FORUM&lt;/_tertiary_title&gt;&lt;_doi&gt;10.3969/j.issn.1000-3363.2006.01.008&lt;/_doi&gt;&lt;_isbn&gt;1000-3363&lt;/_isbn&gt;&lt;_keywords&gt;非建设性用地; 生态关联; 边缘效应; 空间耦合; 规划控制&lt;/_keywords&gt;&lt;_author_aff&gt;重庆大学建筑城规学院; 重庆大学建筑城规学院; 重庆大学建筑城规学院&lt;/_author_aff&gt;&lt;_author_adr&gt;重庆大学建筑城规学院; 重庆大学建筑城规学院; 重庆大学建筑城规学院&lt;/_author_adr&gt;&lt;_translated_author&gt;Zhong, XING; Guangyu, HUANG; Wentao, YAN&lt;/_translated_author&gt;&lt;_translated_title&gt;The Change from Passive Protection to Active Maintenance of the Planning and Control of Urban Non-Construction Land&lt;/_translated_title&gt;&lt;_db_provider&gt;北京万方数据股份有限公司&lt;/_db_provider&gt;&lt;_language&gt;chi&lt;/_language&gt;&lt;_db_updated&gt;Wanfangdata&lt;/_db_updated&gt;&lt;_collection_scope&gt;CSSCI;中国科技核心期刊;中文核心期刊;CSCD;&lt;/_collection_scope&gt;&lt;/Details&gt;&lt;Extra&gt;&lt;DBUID&gt;{E5CFCA40-B99A-4E9F-8A29-87F3858A6670}&lt;/DBUID&gt;&lt;/Extra&gt;&lt;/Item&gt;&lt;/References&gt;&lt;/Group&gt;&lt;/Citation&gt;_x000a_"/>
    <w:docVar w:name="NE.Ref{289C60AC-EE3A-4289-81DE-CDD749E457AF}" w:val=" ADDIN NE.Ref.{289C60AC-EE3A-4289-81DE-CDD749E457AF}&lt;Citation&gt;&lt;Group&gt;&lt;References&gt;&lt;Item&gt;&lt;ID&gt;150&lt;/ID&gt;&lt;UID&gt;{6958C7E5-9C14-4B61-AFDA-623D06560893}&lt;/UID&gt;&lt;Title&gt;Sustainable development and the water–energy–food nexus: A perspective on livelihoods&lt;/Title&gt;&lt;Template&gt;Journal Article&lt;/Template&gt;&lt;Star&gt;1&lt;/Star&gt;&lt;Tag&gt;5&lt;/Tag&gt;&lt;Author&gt;Biggs, Eloise M; Bruce, Eleanor; Boruff, Bryan; Duncan, John M A; Horsley, Julia; Pauli, Natasha; McNeill, Kellie; Neef, Andreas; Van Ogtrop, Floris; Curnow, Jayne; Haworth, Billy; Duce, Stephanie; Imanari, Yukihiro&lt;/Author&gt;&lt;Year&gt;2015&lt;/Year&gt;&lt;Details&gt;&lt;_accessed&gt;61958343&lt;/_accessed&gt;&lt;_collection_scope&gt;SCIE;&lt;/_collection_scope&gt;&lt;_created&gt;61958343&lt;/_created&gt;&lt;_db_updated&gt;CrossRef&lt;/_db_updated&gt;&lt;_doi&gt;10.1016/j.envsci.2015.08.002&lt;/_doi&gt;&lt;_impact_factor&gt;   4.816&lt;/_impact_factor&gt;&lt;_isbn&gt;14629011&lt;/_isbn&gt;&lt;_journal&gt;Environmental Science &amp;amp; Policy&lt;/_journal&gt;&lt;_modified&gt;63281709&lt;/_modified&gt;&lt;_pages&gt;389-397&lt;/_pages&gt;&lt;_tertiary_title&gt;Environmental Science &amp;amp; Policy&lt;/_tertiary_title&gt;&lt;_url&gt;http://linkinghub.elsevier.com/retrieve/pii/S1462901115300563_x000d__x000a_http://api.elsevier.com/content/article/PII:S1462901115300563?httpAccept=text/xml&lt;/_url&gt;&lt;_volume&gt;54&lt;/_volume&gt;&lt;/Details&gt;&lt;Extra&gt;&lt;DBUID&gt;{6F35D732-D9FF-4EE9-905F-B0CC4953C663}&lt;/DBUID&gt;&lt;/Extra&gt;&lt;/Item&gt;&lt;/References&gt;&lt;/Group&gt;&lt;/Citation&gt;_x000a_"/>
    <w:docVar w:name="NE.Ref{28B92EF4-403B-4C7E-8F3E-5B7C81960C19}" w:val=" ADDIN NE.Ref.{28B92EF4-403B-4C7E-8F3E-5B7C81960C19}&lt;Citation&gt;&lt;Group&gt;&lt;References&gt;&lt;Item&gt;&lt;ID&gt;814&lt;/ID&gt;&lt;UID&gt;{10FD5341-FFF3-4C31-BA46-E54C309EBDDD}&lt;/UID&gt;&lt;Title&gt;20世纪80年代末以来中国土地利用变化的基本特征与空间格局&lt;/Title&gt;&lt;Template&gt;Journal Article&lt;/Template&gt;&lt;Star&gt;0&lt;/Star&gt;&lt;Tag&gt;0&lt;/Tag&gt;&lt;Author&gt;刘纪远; 匡文慧; 张增祥; 徐新良; 秦元伟; 宁佳; 周万村; 张树文; 李仁东; 颜长珍; 吴世新; 史学正; 江南; 于东升; 潘贤章; 迟文峰&lt;/Author&gt;&lt;Year&gt;2014&lt;/Year&gt;&lt;Details&gt;&lt;_author_adr&gt;中国科学院地理科学与资源研究所;中国科学院遥感与数字地球研究所;中国科学院大学;中国科学院成都山地灾害与环境研究所;中国科学院东北地理与农业生态研究所;中国科学院武汉测量与地球物理研究所;中国科学院寒区旱区环境与工程研究所;中国科学院新疆生态与地理研究所;中国科学院南京土壤研究所;中国科学院南京地理与湖泊研究所;&lt;/_author_adr&gt;&lt;_collection_scope&gt;CSCD;CSSCI-C;PKU;EI&lt;/_collection_scope&gt;&lt;_created&gt;62933367&lt;/_created&gt;&lt;_db_provider&gt;CNKI&lt;/_db_provider&gt;&lt;_isbn&gt;0375-5444&lt;/_isbn&gt;&lt;_issue&gt;1&lt;/_issue&gt;&lt;_journal&gt;地理学报&lt;/_journal&gt;&lt;_keywords&gt;卫星遥感;;土地利用变化;;特征;;空间格局;;中国&lt;/_keywords&gt;&lt;_modified&gt;63243206&lt;/_modified&gt;&lt;_pages&gt;3-14&lt;/_pages&gt;&lt;_url&gt;http://epub.cnki.net/kns/download.aspx?filename=rdkQsZjYT9EVhtUdyV1T2cTMRlTd0QzVqhEan9iW0I0YWtUY0gGdxs0V4g2RT9STql0YDZGVUtEbXFlZBJFSCRHT1JESMBndnRVNEhVaoh0dmFXSod0VupXSw9WVrd0Z5IjarljQVB1QWd1Y2N0c2pWdVF3Yl10R&amp;amp;tablename=CJFD2014&amp;amp;dflag=pdfdown 全文链接_x000d__x000a_&lt;/_url&gt;&lt;_volume&gt;69&lt;/_volume&gt;&lt;_translated_author&gt;Liu, Jiyuan;Kuang, Wenhui;Zhang, Zengxiang;Xu, Xinliang;Qin, Yuanwei;Ning, Jia;Zhou, Wancun;Zhang, Shuwen;Li, Rendong;Yan, Zhangzhen;Wu, Shixin;Shi, Xuezheng;Jiang, Nan;Yu, Dongsheng;Pan, Xianzhang;Chi, Wenfeng&lt;/_translated_author&gt;&lt;/Details&gt;&lt;Extra&gt;&lt;DBUID&gt;{6F35D732-D9FF-4EE9-905F-B0CC4953C663}&lt;/DBUID&gt;&lt;/Extra&gt;&lt;/Item&gt;&lt;/References&gt;&lt;/Group&gt;&lt;/Citation&gt;_x000a_"/>
    <w:docVar w:name="NE.Ref{28CDCC27-84A2-496B-B78A-72DB8A4AE950}" w:val=" ADDIN NE.Ref.{28CDCC27-84A2-496B-B78A-72DB8A4AE950}&lt;Citation&gt;&lt;Group&gt;&lt;References&gt;&lt;Item&gt;&lt;ID&gt;290&lt;/ID&gt;&lt;UID&gt;{8A3B191C-E0EA-4269-9337-015325C95323}&lt;/UID&gt;&lt;Title&gt;The Planner&amp;apos;s Triangle Revisited: Sustainability and the Evolution of a Planning Ideal That Can&amp;apos;t Stand Still&lt;/Title&gt;&lt;Template&gt;Journal Article&lt;/Template&gt;&lt;Star&gt;0&lt;/Star&gt;&lt;Tag&gt;0&lt;/Tag&gt;&lt;Author&gt;Campbell, Scott D&lt;/Author&gt;&lt;Year&gt;2016&lt;/Year&gt;&lt;Details&gt;&lt;_collection_scope&gt;SSCI;&lt;/_collection_scope&gt;&lt;_created&gt;62236352&lt;/_created&gt;&lt;_impact_factor&gt;   2.041&lt;/_impact_factor&gt;&lt;_issue&gt;4&lt;/_issue&gt;&lt;_journal&gt;Journal of the American Planning Association&lt;/_journal&gt;&lt;_modified&gt;62433281&lt;/_modified&gt;&lt;_pages&gt;388-397&lt;/_pages&gt;&lt;_volume&gt;82&lt;/_volume&gt;&lt;/Details&gt;&lt;Extra&gt;&lt;DBUID&gt;{E5CFCA40-B99A-4E9F-8A29-87F3858A6670}&lt;/DBUID&gt;&lt;/Extra&gt;&lt;/Item&gt;&lt;/References&gt;&lt;/Group&gt;&lt;/Citation&gt;_x000a_"/>
    <w:docVar w:name="NE.Ref{28D88FB3-8890-40BB-B9F0-98F9B3D073BF}" w:val=" ADDIN NE.Ref.{28D88FB3-8890-40BB-B9F0-98F9B3D073BF}&lt;Citation&gt;&lt;Group&gt;&lt;References&gt;&lt;Item&gt;&lt;ID&gt;539&lt;/ID&gt;&lt;UID&gt;{2F681C20-D29E-449C-989D-29D8C62B33BE}&lt;/UID&gt;&lt;Title&gt;要素投入与中国经济增长&lt;/Title&gt;&lt;Template&gt;Thesis&lt;/Template&gt;&lt;Star&gt;0&lt;/Star&gt;&lt;Tag&gt;0&lt;/Tag&gt;&lt;Author&gt;叶飞文&lt;/Author&gt;&lt;Year&gt;2003&lt;/Year&gt;&lt;Details&gt;&lt;_accessed&gt;62727461&lt;/_accessed&gt;&lt;_created&gt;62727460&lt;/_created&gt;&lt;_date&gt;54172800&lt;/_date&gt;&lt;_db_provider&gt;北京万方数据股份有限公司&lt;/_db_provider&gt;&lt;_db_updated&gt;Wanfangdata&lt;/_db_updated&gt;&lt;_keywords&gt;要素投入; 中国经济增长; 经济增长理论; 经济可持续增长; 长期增长; 直接原因; 马克思主义经济学; 技术进步; 统计分析方法; 理论联系实际; 经济增长问题; 经济持续增长; 综合生产率; 政治经济学; 西方经济学; 唯物历史观; 唯物辩证法; 经济学理论; 综合分析; 重要因素&lt;/_keywords&gt;&lt;_language&gt;chi&lt;/_language&gt;&lt;_modified&gt;62727469&lt;/_modified&gt;&lt;_place_published&gt;厦门&lt;/_place_published&gt;&lt;_publisher&gt;厦门大学&lt;/_publisher&gt;&lt;_section&gt;政治经济学&lt;/_section&gt;&lt;_tertiary_author&gt;胡培兆&lt;/_tertiary_author&gt;&lt;_url&gt;http://www.wanfangdata.com.cn/details/detail.do?_type=degree&amp;amp;id=XW000000146189&lt;/_url&gt;&lt;_volume&gt;博士&lt;/_volume&gt;&lt;_translated_author&gt;Ye, Feiwen&lt;/_translated_author&gt;&lt;_translated_tertiary_author&gt;Hu, Peizhao&lt;/_translated_tertiary_author&gt;&lt;/Details&gt;&lt;Extra&gt;&lt;DBUID&gt;{6F35D732-D9FF-4EE9-905F-B0CC4953C663}&lt;/DBUID&gt;&lt;/Extra&gt;&lt;/Item&gt;&lt;/References&gt;&lt;/Group&gt;&lt;Group&gt;&lt;References&gt;&lt;Item&gt;&lt;ID&gt;593&lt;/ID&gt;&lt;UID&gt;{ED3099B0-D8F2-4157-A826-6F25C002AA37}&lt;/UID&gt;&lt;Title&gt;1978—1997年中国经济增长因素的实证分析&lt;/Title&gt;&lt;Template&gt;Journal Article&lt;/Template&gt;&lt;Star&gt;1&lt;/Star&gt;&lt;Tag&gt;0&lt;/Tag&gt;&lt;Author&gt;沈坤荣&lt;/Author&gt;&lt;Year&gt;1999&lt;/Year&gt;&lt;Details&gt;&lt;_accessed&gt;62741999&lt;/_accessed&gt;&lt;_author_aff&gt;南京大学国际商学院&lt;/_author_aff&gt;&lt;_collection_scope&gt;CSSCI-C;PKU&lt;/_collection_scope&gt;&lt;_created&gt;62741999&lt;/_created&gt;&lt;_date&gt;52401600&lt;/_date&gt;&lt;_db_provider&gt;CNKI: 期刊&lt;/_db_provider&gt;&lt;_db_updated&gt;CNKI - Reference&lt;/_db_updated&gt;&lt;_issue&gt;4&lt;/_issue&gt;&lt;_journal&gt;经济科学&lt;/_journal&gt;&lt;_keywords&gt;中国经济增长;劳动投入;增长指标;综合要素生产率;资本存量;生产要素投入;人力资本;经济增长理论;经济;产出弹性;实证分析;&lt;/_keywords&gt;&lt;_language&gt;Chinese&lt;/_language&gt;&lt;_modified&gt;63238528&lt;/_modified&gt;&lt;_pages&gt;15-25&lt;/_pages&gt;&lt;_url&gt;http://kns.cnki.net/KCMS/detail/detail.aspx?FileName=JJKX904.002&amp;amp;DbName=CJFQ1999&lt;/_url&gt;&lt;_translated_author&gt;Shen, Kunrong&lt;/_translated_author&gt;&lt;/Details&gt;&lt;Extra&gt;&lt;DBUID&gt;{6F35D732-D9FF-4EE9-905F-B0CC4953C663}&lt;/DBUID&gt;&lt;/Extra&gt;&lt;/Item&gt;&lt;/References&gt;&lt;/Group&gt;&lt;/Citation&gt;_x000a_"/>
    <w:docVar w:name="NE.Ref{28DD152D-7F79-40A3-B7C9-8751A744B5DA}" w:val=" ADDIN NE.Ref.{28DD152D-7F79-40A3-B7C9-8751A744B5DA}&lt;Citation&gt;&lt;Group&gt;&lt;References&gt;&lt;Item&gt;&lt;ID&gt;292&lt;/ID&gt;&lt;UID&gt;{491CCD3F-6FC1-4925-B058-5357C694E88D}&lt;/UID&gt;&lt;Title&gt;Land Use Planning Challenges: Coping with Conflicts in Visions of Sustainable Development and Livable Communities&lt;/Title&gt;&lt;Template&gt;Journal Article&lt;/Template&gt;&lt;Star&gt;0&lt;/Star&gt;&lt;Tag&gt;0&lt;/Tag&gt;&lt;Author&gt;Godschalk, David R&lt;/Author&gt;&lt;Year&gt;2004&lt;/Year&gt;&lt;Details&gt;&lt;_collection_scope&gt;SSCI;&lt;/_collection_scope&gt;&lt;_created&gt;62236512&lt;/_created&gt;&lt;_impact_factor&gt;   2.041&lt;/_impact_factor&gt;&lt;_issue&gt;1&lt;/_issue&gt;&lt;_journal&gt;Journal of the American Planning Association&lt;/_journal&gt;&lt;_modified&gt;62433282&lt;/_modified&gt;&lt;_pages&gt;5-13&lt;/_pages&gt;&lt;_volume&gt;70&lt;/_volume&gt;&lt;/Details&gt;&lt;Extra&gt;&lt;DBUID&gt;{E5CFCA40-B99A-4E9F-8A29-87F3858A6670}&lt;/DBUID&gt;&lt;/Extra&gt;&lt;/Item&gt;&lt;/References&gt;&lt;/Group&gt;&lt;/Citation&gt;_x000a_"/>
    <w:docVar w:name="NE.Ref{28E80DE0-BE2C-4724-BA5D-B8AA4A55552B}" w:val=" ADDIN NE.Ref.{28E80DE0-BE2C-4724-BA5D-B8AA4A55552B}&lt;Citation&gt;&lt;Group&gt;&lt;References&gt;&lt;Item&gt;&lt;ID&gt;1202&lt;/ID&gt;&lt;UID&gt;{F965CB11-CFB0-4B8B-A9F2-147E33658115}&lt;/UID&gt;&lt;Title&gt;Seeking Sustainable Climate Land Energy and Water (CLEW) strategies&lt;/Title&gt;&lt;Template&gt;Report&lt;/Template&gt;&lt;Star&gt;0&lt;/Star&gt;&lt;Tag&gt;0&lt;/Tag&gt;&lt;Author&gt;&amp;quot;International Atomic Energy Agency (IAEA)&amp;quot;&lt;/Author&gt;&lt;Year&gt;2009&lt;/Year&gt;&lt;Details&gt;&lt;_accessed&gt;62561511&lt;/_accessed&gt;&lt;_created&gt;62561511&lt;/_created&gt;&lt;_modified&gt;62576233&lt;/_modified&gt;&lt;_place_published&gt;Austria&lt;/_place_published&gt;&lt;_secondary_title&gt;Nuclear Technology Review 2009&lt;/_secondary_title&gt;&lt;_url&gt;https://www.iaea.org/OurWork/ST/NE/Pess/assets/09-22271_NTR_2009_web.pdf&lt;/_url&gt;&lt;/Details&gt;&lt;Extra&gt;&lt;DBUID&gt;{E5CFCA40-B99A-4E9F-8A29-87F3858A6670}&lt;/DBUID&gt;&lt;/Extra&gt;&lt;/Item&gt;&lt;/References&gt;&lt;/Group&gt;&lt;/Citation&gt;_x000a_"/>
    <w:docVar w:name="NE.Ref{28F68AFE-9156-42F4-B051-A5B756109723}" w:val=" ADDIN NE.Ref.{28F68AFE-9156-42F4-B051-A5B756109723}&lt;Citation&gt;&lt;Group&gt;&lt;References&gt;&lt;Item&gt;&lt;ID&gt;994&lt;/ID&gt;&lt;UID&gt;{FAC9D707-47DA-4A1C-B53A-47C3CBE2AC4B}&lt;/UID&gt;&lt;Title&gt;我国资产的估算&lt;/Title&gt;&lt;Template&gt;Journal Article&lt;/Template&gt;&lt;Star&gt;0&lt;/Star&gt;&lt;Tag&gt;0&lt;/Tag&gt;&lt;Author&gt;贺菊煌&lt;/Author&gt;&lt;Year&gt;1992&lt;/Year&gt;&lt;Details&gt;&lt;_accessed&gt;63238491&lt;/_accessed&gt;&lt;_author_aff&gt;中国社会科学院数量经济与技术经济研究所;&lt;/_author_aff&gt;&lt;_collection_scope&gt;CSSCI-C;PKU&lt;/_collection_scope&gt;&lt;_created&gt;63238491&lt;/_created&gt;&lt;_date&gt;48732480&lt;/_date&gt;&lt;_db_provider&gt;CNKI: 期刊&lt;/_db_provider&gt;&lt;_db_updated&gt;CNKI - Reference&lt;/_db_updated&gt;&lt;_issue&gt;8&lt;/_issue&gt;&lt;_journal&gt;数量经济技术经济研究&lt;/_journal&gt;&lt;_keywords&gt;生产性积累;可比价格;全民所有制;不变价格;社会主义公有制;资产;产业资本;&lt;/_keywords&gt;&lt;_language&gt;Chinese&lt;/_language&gt;&lt;_modified&gt;63238528&lt;/_modified&gt;&lt;_pages&gt;24-27&lt;/_pages&gt;&lt;_url&gt;http://kns.cnki.net/KCMS/detail/detail.aspx?FileName=SLJY199208004&amp;amp;DbName=CJFQ1992&lt;/_url&gt;&lt;_translated_author&gt;He, Juhuang&lt;/_translated_author&gt;&lt;/Details&gt;&lt;Extra&gt;&lt;DBUID&gt;{6F35D732-D9FF-4EE9-905F-B0CC4953C663}&lt;/DBUID&gt;&lt;/Extra&gt;&lt;/Item&gt;&lt;/References&gt;&lt;/Group&gt;&lt;/Citation&gt;_x000a_"/>
    <w:docVar w:name="NE.Ref{28FBA121-7619-43C6-A489-5F0332DAAE95}" w:val=" ADDIN NE.Ref.{28FBA121-7619-43C6-A489-5F0332DAAE95}&lt;Citation&gt;&lt;Group&gt;&lt;References&gt;&lt;Item&gt;&lt;ID&gt;14&lt;/ID&gt;&lt;UID&gt;{C6B52ABB-1BB8-4A8B-BE4B-11A79E4B50A6}&lt;/UID&gt;&lt;Title&gt;城镇化进程中的土地利用问题与制度创新——以河北省为例的实证研究&lt;/Title&gt;&lt;Template&gt;Journal Article&lt;/Template&gt;&lt;Star&gt;0&lt;/Star&gt;&lt;Tag&gt;0&lt;/Tag&gt;&lt;Author&gt;尚国琲; 冯朝军&lt;/Author&gt;&lt;Year&gt;2005&lt;/Year&gt;&lt;Details&gt;&lt;_date&gt;2005-06-30&lt;/_date&gt;&lt;_db_provider&gt;CNKI: 期刊&lt;/_db_provider&gt;&lt;_issue&gt;3&lt;/_issue&gt;&lt;_journal&gt;当代经济管理&lt;/_journal&gt;&lt;_keywords&gt;城镇化;土地利用;问题;制度创新&lt;/_keywords&gt;&lt;_pages&gt;93-101&lt;/_pages&gt;&lt;_url&gt;http://www.cnki.net/KCMS/detail/detail.aspx?FileName=DJGL200503020&amp;amp;DbName=CJFQ2005&lt;/_url&gt;&lt;_created&gt;60472521&lt;/_created&gt;&lt;_modified&gt;60472526&lt;/_modified&gt;&lt;_db_updated&gt;CNKI - Reference&lt;/_db_updated&gt;&lt;_volume&gt;27&lt;/_volume&gt;&lt;_translated_author&gt;Shang, Guobei;Feng, Chaojun&lt;/_translated_author&gt;&lt;/Details&gt;&lt;Extra&gt;&lt;DBUID&gt;{C255BD7B-CF42-4161-96D1-ECCED0DF1603}&lt;/DBUID&gt;&lt;/Extra&gt;&lt;/Item&gt;&lt;/References&gt;&lt;/Group&gt;&lt;/Citation&gt;_x000a_"/>
    <w:docVar w:name="NE.Ref{299EFF95-E918-4416-A921-CF70B2EB130D}" w:val=" ADDIN NE.Ref.{299EFF95-E918-4416-A921-CF70B2EB130D}&lt;Citation&gt;&lt;Group&gt;&lt;References&gt;&lt;Item&gt;&lt;ID&gt;756&lt;/ID&gt;&lt;UID&gt;{A4169A25-A919-4BCF-A5E9-DF03E871B8F3}&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194&lt;/_impact_factor&gt;&lt;_isbn&gt;0264-8377&lt;/_isbn&gt;&lt;_journal&gt;Land Use Policy&lt;/_journal&gt;&lt;_modified&gt;62563255&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E5CFCA40-B99A-4E9F-8A29-87F3858A6670}&lt;/DBUID&gt;&lt;/Extra&gt;&lt;/Item&gt;&lt;/References&gt;&lt;/Group&gt;&lt;/Citation&gt;_x000a_"/>
    <w:docVar w:name="NE.Ref{29A2A316-A7C4-4971-A543-4F5808B4D198}" w:val=" ADDIN NE.Ref.{29A2A316-A7C4-4971-A543-4F5808B4D198}&lt;Citation&gt;&lt;Group&gt;&lt;References&gt;&lt;Item&gt;&lt;ID&gt;528&lt;/ID&gt;&lt;UID&gt;{74AA3B85-5FAB-48B0-9C78-46796213A157}&lt;/UID&gt;&lt;Title&gt;The limits to growth: A Report for the Clue of Rome&amp;apos;s Project on the Predicament of Mankind&lt;/Title&gt;&lt;Template&gt;Book&lt;/Template&gt;&lt;Star&gt;0&lt;/Star&gt;&lt;Tag&gt;0&lt;/Tag&gt;&lt;Author&gt;Meadows, Donella H; Meadows, Dennis L; Randers, Jorgen; Behrens III, William W&lt;/Author&gt;&lt;Year&gt;1972&lt;/Year&gt;&lt;Details&gt;&lt;_accessed&gt;62717762&lt;/_accessed&gt;&lt;_created&gt;62717761&lt;/_created&gt;&lt;_date&gt;41899680&lt;/_date&gt;&lt;_date_display&gt;1979 Sep&lt;/_date_display&gt;&lt;_db_updated&gt;PubMed&lt;/_db_updated&gt;&lt;_isbn&gt;0010-6178 (Print); 0010-6178 (Linking)&lt;/_isbn&gt;&lt;_journal&gt;Conn Med&lt;/_journal&gt;&lt;_keywords&gt;Education, Medical/*economics; United States&lt;/_keywords&gt;&lt;_language&gt;eng&lt;/_language&gt;&lt;_modified&gt;62717770&lt;/_modified&gt;&lt;_place_published&gt;New York&lt;/_place_published&gt;&lt;_publisher&gt;Universe Books&lt;/_publisher&gt;&lt;_tertiary_title&gt;Connecticut medicine&lt;/_tertiary_title&gt;&lt;_type_work&gt;Journal Article&lt;/_type_work&gt;&lt;_url&gt;http://www.ncbi.nlm.nih.gov/entrez/query.fcgi?cmd=Retrieve&amp;amp;db=pubmed&amp;amp;dopt=Abstract&amp;amp;list_uids=519994&amp;amp;query_hl=1&lt;/_url&gt;&lt;/Details&gt;&lt;Extra&gt;&lt;DBUID&gt;{6F35D732-D9FF-4EE9-905F-B0CC4953C663}&lt;/DBUID&gt;&lt;/Extra&gt;&lt;/Item&gt;&lt;/References&gt;&lt;/Group&gt;&lt;/Citation&gt;_x000a_"/>
    <w:docVar w:name="NE.Ref{29AF389E-B110-4728-8617-64B046F9C161}" w:val=" ADDIN NE.Ref.{29AF389E-B110-4728-8617-64B046F9C161}&lt;Citation&gt;&lt;Group&gt;&lt;References&gt;&lt;Item&gt;&lt;ID&gt;988&lt;/ID&gt;&lt;UID&gt;{BE5CE8B6-98E1-4B52-9DE6-E3770783CBEF}&lt;/UID&gt;&lt;Title&gt;China&amp;apos;s changing energy intensity trend: A decomposition analysis&lt;/Title&gt;&lt;Template&gt;Journal Article&lt;/Template&gt;&lt;Star&gt;0&lt;/Star&gt;&lt;Tag&gt;0&lt;/Tag&gt;&lt;Author&gt;Ma, Chunbo; Stern, David I&lt;/Author&gt;&lt;Year&gt;2008&lt;/Year&gt;&lt;Details&gt;&lt;_issue&gt;3&lt;/_issue&gt;&lt;_pages&gt;1037-1053&lt;/_pages&gt;&lt;_volume&gt;30&lt;/_volume&gt;&lt;_created&gt;63235614&lt;/_created&gt;&lt;_modified&gt;63235615&lt;/_modified&gt;&lt;_journal&gt;Energy Economics&lt;/_journal&gt;&lt;_impact_factor&gt;   4.151&lt;/_impact_factor&gt;&lt;_collection_scope&gt;SSCI;EI&lt;/_collection_scope&gt;&lt;/Details&gt;&lt;Extra&gt;&lt;DBUID&gt;{6F35D732-D9FF-4EE9-905F-B0CC4953C663}&lt;/DBUID&gt;&lt;/Extra&gt;&lt;/Item&gt;&lt;/References&gt;&lt;/Group&gt;&lt;/Citation&gt;_x000a_"/>
    <w:docVar w:name="NE.Ref{29BDF6C3-5B1E-42B8-BFF7-0A901931671F}" w:val=" ADDIN NE.Ref.{29BDF6C3-5B1E-42B8-BFF7-0A901931671F}&lt;Citation&gt;&lt;Group&gt;&lt;References&gt;&lt;Item&gt;&lt;ID&gt;268&lt;/ID&gt;&lt;UID&gt;{AA2C97CB-9A72-4CBD-8804-D008C161F1D6}&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234882&lt;/_created&gt;&lt;_impact_factor&gt;   1.981&lt;/_impact_factor&gt;&lt;_issue&gt;3&lt;/_issue&gt;&lt;_journal&gt;Journal of the American Planning Association&lt;/_journal&gt;&lt;_modified&gt;62238976&lt;/_modified&gt;&lt;_pages&gt;296-312&lt;/_pages&gt;&lt;_volume&gt;62&lt;/_volume&gt;&lt;/Details&gt;&lt;Extra&gt;&lt;DBUID&gt;{E5CFCA40-B99A-4E9F-8A29-87F3858A6670}&lt;/DBUID&gt;&lt;/Extra&gt;&lt;/Item&gt;&lt;/References&gt;&lt;/Group&gt;&lt;/Citation&gt;_x000a_"/>
    <w:docVar w:name="NE.Ref{2A7F124C-384A-4D0C-9DF0-B70F47EA7B0F}" w:val=" ADDIN NE.Ref.{2A7F124C-384A-4D0C-9DF0-B70F47EA7B0F}&lt;Citation&gt;&lt;Group&gt;&lt;References&gt;&lt;Item&gt;&lt;ID&gt;152&lt;/ID&gt;&lt;UID&gt;{010DD0CA-A8BB-4D35-815F-D9E5FF9AA87C}&lt;/UID&gt;&lt;Title&gt;Social vulnerability assessment to seismic risk using multicriteria analysis: the case study of Vila Franca do Campo (So Miguel Island, Azores, Portugal)&lt;/Title&gt;&lt;Template&gt;Journal Article&lt;/Template&gt;&lt;Star&gt;0&lt;/Star&gt;&lt;Tag&gt;0&lt;/Tag&gt;&lt;Author&gt;Martins, V Nuno; Silva, Delta Sousa E; Cabral, Pedro&lt;/Author&gt;&lt;Year&gt;2012&lt;/Year&gt;&lt;Details&gt;&lt;_issue&gt;2&lt;/_issue&gt;&lt;_journal&gt;Natural Hazards&lt;/_journal&gt;&lt;_pages&gt;385-404&lt;/_pages&gt;&lt;_volume&gt;62&lt;/_volume&gt;&lt;_created&gt;61353283&lt;/_created&gt;&lt;_modified&gt;61353283&lt;/_modified&gt;&lt;_impact_factor&gt;   1.746&lt;/_impact_factor&gt;&lt;_collection_scope&gt;SCIE;&lt;/_collection_scope&gt;&lt;/Details&gt;&lt;Extra&gt;&lt;DBUID&gt;{31F9CFF5-4EB5-41E0-8180-BAFB923E486F}&lt;/DBUID&gt;&lt;/Extra&gt;&lt;/Item&gt;&lt;/References&gt;&lt;/Group&gt;&lt;Group&gt;&lt;References&gt;&lt;Item&gt;&lt;ID&gt;153&lt;/ID&gt;&lt;UID&gt;{82499B44-968A-4D51-A26E-A975C24FBE24}&lt;/UID&gt;&lt;Title&gt;Earthquake hazards and community resilience in Baluchistan&lt;/Title&gt;&lt;Template&gt;Journal Article&lt;/Template&gt;&lt;Star&gt;0&lt;/Star&gt;&lt;Tag&gt;0&lt;/Tag&gt;&lt;Author&gt;Ainuddin, Syed; Routray, Jayant Kumar&lt;/Author&gt;&lt;Year&gt;2012&lt;/Year&gt;&lt;Details&gt;&lt;_issue&gt;2&lt;/_issue&gt;&lt;_journal&gt;Natural Hazards&lt;/_journal&gt;&lt;_pages&gt;909-937&lt;/_pages&gt;&lt;_volume&gt;63&lt;/_volume&gt;&lt;_created&gt;61353286&lt;/_created&gt;&lt;_modified&gt;61353286&lt;/_modified&gt;&lt;_impact_factor&gt;   1.746&lt;/_impact_factor&gt;&lt;_collection_scope&gt;SCIE;&lt;/_collection_scope&gt;&lt;/Details&gt;&lt;Extra&gt;&lt;DBUID&gt;{31F9CFF5-4EB5-41E0-8180-BAFB923E486F}&lt;/DBUID&gt;&lt;/Extra&gt;&lt;/Item&gt;&lt;/References&gt;&lt;/Group&gt;&lt;/Citation&gt;_x000a_"/>
    <w:docVar w:name="NE.Ref{2ABB5F5D-65AE-45C7-B0A0-321A0ECD775D}" w:val=" ADDIN NE.Ref.{2ABB5F5D-65AE-45C7-B0A0-321A0ECD775D}&lt;Citation&gt;&lt;Group&gt;&lt;References&gt;&lt;Item&gt;&lt;ID&gt;390&lt;/ID&gt;&lt;UID&gt;{2883DF74-9568-435D-B812-60E0AF15A3DE}&lt;/UID&gt;&lt;Title&gt;Impervious surface impact on water quality in the process of rapid urbanization in Shenzhen, China&lt;/Title&gt;&lt;Template&gt;Journal Article&lt;/Template&gt;&lt;Star&gt;0&lt;/Star&gt;&lt;Tag&gt;0&lt;/Tag&gt;&lt;Author&gt;Liu, Zhenhuan; Wang, Yanglin; Li, Zhengguo; Peng, Jian&lt;/Author&gt;&lt;Year&gt;2013&lt;/Year&gt;&lt;Details&gt;&lt;_accessed&gt;61670728&lt;/_accessed&gt;&lt;_collection_scope&gt;EI;SCI;SCIE;&lt;/_collection_scope&gt;&lt;_created&gt;61670727&lt;/_created&gt;&lt;_db_updated&gt;CrossRef&lt;/_db_updated&gt;&lt;_doi&gt;10.1007/s12665-012-1918-2&lt;/_doi&gt;&lt;_impact_factor&gt;   1.569&lt;/_impact_factor&gt;&lt;_isbn&gt;1866-6280&lt;/_isbn&gt;&lt;_issue&gt;8&lt;/_issue&gt;&lt;_journal&gt;Environmental Earth Sciences&lt;/_journal&gt;&lt;_modified&gt;61837231&lt;/_modified&gt;&lt;_pages&gt;2365-2373&lt;/_pages&gt;&lt;_tertiary_title&gt;Environ Earth Sci&lt;/_tertiary_title&gt;&lt;_url&gt;http://link.springer.com/10.1007/s12665-012-1918-2_x000d__x000a_http://link.springer.com/content/pdf/10.1007/s12665-012-1918-2&lt;/_url&gt;&lt;_volume&gt;68&lt;/_volume&gt;&lt;/Details&gt;&lt;Extra&gt;&lt;DBUID&gt;{4586FB26-B343-42AF-9C29-3BE2E8064B11}&lt;/DBUID&gt;&lt;/Extra&gt;&lt;/Item&gt;&lt;/References&gt;&lt;/Group&gt;&lt;/Citation&gt;_x000a_"/>
    <w:docVar w:name="NE.Ref{2AE5A42F-EE21-49DD-9AB2-B8B37B12ABF2}" w:val=" ADDIN NE.Ref.{2AE5A42F-EE21-49DD-9AB2-B8B37B12ABF2}&lt;Citation&gt;&lt;Group&gt;&lt;References&gt;&lt;Item&gt;&lt;ID&gt;738&lt;/ID&gt;&lt;UID&gt;{15AB27B0-F926-46F1-BDBD-EDDFBB3230DD}&lt;/UID&gt;&lt;Title&gt;北京市水-能源-粮食可持续发展系统动力学模型构建与仿真&lt;/Title&gt;&lt;Template&gt;Journal Article&lt;/Template&gt;&lt;Star&gt;1&lt;/Star&gt;&lt;Tag&gt;0&lt;/Tag&gt;&lt;Author&gt;李桂君; 李玉龙; 贾晓菁; 杜磊; 黄道涵&lt;/Author&gt;&lt;Year&gt;2016&lt;/Year&gt;&lt;Details&gt;&lt;_author_adr&gt;中央财经大学管理科学与工程学院;中央财经大学商学院;招商银行总行;&lt;/_author_adr&gt;&lt;_collection_scope&gt;CSSCI;中国科技核心期刊;中文核心期刊;&lt;/_collection_scope&gt;&lt;_created&gt;62427435&lt;/_created&gt;&lt;_db_provider&gt;CNKI&lt;/_db_provider&gt;&lt;_isbn&gt;1003-1952&lt;/_isbn&gt;&lt;_issue&gt;10&lt;/_issue&gt;&lt;_journal&gt;管理评论&lt;/_journal&gt;&lt;_keywords&gt;水-能源-粮食;;关联系统;;可持续发展;;系统动力学&lt;/_keywords&gt;&lt;_modified&gt;62560743&lt;/_modified&gt;&lt;_pages&gt;11-26&lt;/_pages&gt;&lt;_url&gt;http://kns.cnki.net/kns/download.aspx?filename=rFkMkN0YvZUMtRmZ1R3Nad0QmR1c3IFSys2dyUnZ0lzaD9SSvAlNtdVUo9yQzgGRYlGZCl3RzNWa0RUW3okZpJHSs1mRkVGSVVXdWN2R34ER0s0UyZmZxQVbpdmVsFURvgkdiRnaFJkc4cGeEhUQ39iYkNzKyIFe&amp;amp;tablename=CJFDLAST2016&amp;amp;dflag=pdfdown 全文链接_x000d__x000a_&lt;/_url&gt;&lt;_volume&gt;28&lt;/_volume&gt;&lt;_translated_author&gt;Li, Guijun;Li, Yulong;Jia, Xiaojing;Du, Lei;Huang, Daohan&lt;/_translated_author&gt;&lt;/Details&gt;&lt;Extra&gt;&lt;DBUID&gt;{E5CFCA40-B99A-4E9F-8A29-87F3858A6670}&lt;/DBUID&gt;&lt;/Extra&gt;&lt;/Item&gt;&lt;/References&gt;&lt;/Group&gt;&lt;/Citation&gt;_x000a_"/>
    <w:docVar w:name="NE.Ref{2AE6EE58-DF23-4E18-8A9A-02607A28FA46}" w:val=" ADDIN NE.Ref.{2AE6EE58-DF23-4E18-8A9A-02607A28FA46}&lt;Citation&gt;&lt;Group&gt;&lt;References&gt;&lt;Item&gt;&lt;ID&gt;78&lt;/ID&gt;&lt;UID&gt;{598A86A7-2F2F-456D-AF2E-618BBF943EF9}&lt;/UID&gt;&lt;Title&gt;土地利用/土地覆被变化(LUCC)模型研究进展&lt;/Title&gt;&lt;Template&gt;Journal Article&lt;/Template&gt;&lt;Star&gt;0&lt;/Star&gt;&lt;Tag&gt;0&lt;/Tag&gt;&lt;Author&gt;唐华俊; 吴文斌; 杨鹏; 陈佑启; Peter, H Verburg&lt;/Author&gt;&lt;Year&gt;2009&lt;/Year&gt;&lt;Details&gt;&lt;_accessed&gt;60895579&lt;/_accessed&gt;&lt;_author_aff&gt;中国农业科学院农业资源与农业区划研究所;农业部资源遥感与数字农业重点开放实验室;荷兰瓦赫宁根大学环境系;&lt;/_author_aff&gt;&lt;_collection_scope&gt;中国科技核心期刊;中文核心期刊;CSCD;&lt;/_collection_scope&gt;&lt;_created&gt;60895579&lt;/_created&gt;&lt;_date&gt;57479040&lt;/_date&gt;&lt;_db_provider&gt;CNKI: 期刊&lt;/_db_provider&gt;&lt;_db_updated&gt;CNKI - Reference&lt;/_db_updated&gt;&lt;_issue&gt;4&lt;/_issue&gt;&lt;_journal&gt;地理学报&lt;/_journal&gt;&lt;_keywords&gt;土地利用/土地覆被变化(LUCC);模型;作用;时空变化格局;反馈;尺度;验证&lt;/_keywords&gt;&lt;_modified&gt;60895579&lt;/_modified&gt;&lt;_pages&gt;456-468&lt;/_pages&gt;&lt;_url&gt;http://www.cnki.net/KCMS/detail/detail.aspx?FileName=DLXB200904010&amp;amp;DbName=CJFQ2009&lt;/_url&gt;&lt;_volume&gt;64&lt;/_volume&gt;&lt;_translated_author&gt;Tang, Huajun;Wu, Wenbin;Yang, Peng;Chen, Youqi;Peter, H. Verburg&lt;/_translated_author&gt;&lt;/Details&gt;&lt;Extra&gt;&lt;DBUID&gt;{25970773-76E5-4D32-824E-71E4B431B102}&lt;/DBUID&gt;&lt;/Extra&gt;&lt;/Item&gt;&lt;/References&gt;&lt;/Group&gt;&lt;/Citation&gt;_x000a_"/>
    <w:docVar w:name="NE.Ref{2AFF2FBB-1BAB-4E75-8854-B44A70C3E1FD}" w:val=" ADDIN NE.Ref.{2AFF2FBB-1BAB-4E75-8854-B44A70C3E1FD}&lt;Citation&gt;&lt;Group&gt;&lt;References&gt;&lt;Item&gt;&lt;ID&gt;73&lt;/ID&gt;&lt;UID&gt;{12C469E8-2DB0-48BA-B97B-A9E8CF7B86D5}&lt;/UID&gt;&lt;Title&gt;农地城市流转研究进展述评及启示&lt;/Title&gt;&lt;Template&gt;Journal Article&lt;/Template&gt;&lt;Star&gt;0&lt;/Star&gt;&lt;Tag&gt;0&lt;/Tag&gt;&lt;Author&gt;乔荣锋; 高进云&lt;/Author&gt;&lt;Year&gt;2010&lt;/Year&gt;&lt;Details&gt;&lt;_accessed&gt;60894559&lt;/_accessed&gt;&lt;_author_aff&gt;天津工业大学管理学院;天津师范大学城市与环境科学学院;&lt;/_author_aff&gt;&lt;_collection_scope&gt;中国科技核心期刊;中文核心期刊;&lt;/_collection_scope&gt;&lt;_created&gt;60894286&lt;/_created&gt;&lt;_date&gt;58004640&lt;/_date&gt;&lt;_db_provider&gt;CNKI: 期刊&lt;/_db_provider&gt;&lt;_db_updated&gt;CNKI - Reference&lt;/_db_updated&gt;&lt;_issue&gt;2&lt;/_issue&gt;&lt;_journal&gt;国土资源科技管理&lt;/_journal&gt;&lt;_keywords&gt;农地城市流转;驱动机制;农地价值;流转决策;征地补偿&lt;/_keywords&gt;&lt;_modified&gt;60894560&lt;/_modified&gt;&lt;_pages&gt;6-12&lt;/_pages&gt;&lt;_url&gt;http://www.cnki.net/KCMS/detail/detail.aspx?FileName=DZKG201002004&amp;amp;DbName=CJFQ2010&lt;/_url&gt;&lt;_volume&gt;27&lt;/_volume&gt;&lt;_translated_author&gt;Qiao, Rongfeng;Gao, Jinyun&lt;/_translated_author&gt;&lt;/Details&gt;&lt;Extra&gt;&lt;DBUID&gt;{25970773-76E5-4D32-824E-71E4B431B102}&lt;/DBUID&gt;&lt;/Extra&gt;&lt;/Item&gt;&lt;/References&gt;&lt;/Group&gt;&lt;/Citation&gt;_x000a_"/>
    <w:docVar w:name="NE.Ref{2B0F04A2-1163-4570-99AA-7E0AB088A722}" w:val=" ADDIN NE.Ref.{2B0F04A2-1163-4570-99AA-7E0AB088A722}&lt;Citation&gt;&lt;Group&gt;&lt;References&gt;&lt;Item&gt;&lt;ID&gt;738&lt;/ID&gt;&lt;UID&gt;{15AB27B0-F926-46F1-BDBD-EDDFBB3230DD}&lt;/UID&gt;&lt;Title&gt;北京市水-能源-粮食可持续发展系统动力学模型构建与仿真&lt;/Title&gt;&lt;Template&gt;Journal Article&lt;/Template&gt;&lt;Star&gt;1&lt;/Star&gt;&lt;Tag&gt;0&lt;/Tag&gt;&lt;Author&gt;李桂君; 李玉龙; 贾晓菁; 杜磊; 黄道涵&lt;/Author&gt;&lt;Year&gt;2016&lt;/Year&gt;&lt;Details&gt;&lt;_author_adr&gt;中央财经大学管理科学与工程学院;中央财经大学商学院;招商银行总行;&lt;/_author_adr&gt;&lt;_collection_scope&gt;CSSCI;中国科技核心期刊;中文核心期刊;&lt;/_collection_scope&gt;&lt;_created&gt;62427435&lt;/_created&gt;&lt;_db_provider&gt;CNKI&lt;/_db_provider&gt;&lt;_isbn&gt;1003-1952&lt;/_isbn&gt;&lt;_issue&gt;10&lt;/_issue&gt;&lt;_journal&gt;管理评论&lt;/_journal&gt;&lt;_keywords&gt;水-能源-粮食;;关联系统;;可持续发展;;系统动力学&lt;/_keywords&gt;&lt;_modified&gt;62560743&lt;/_modified&gt;&lt;_pages&gt;11-26&lt;/_pages&gt;&lt;_url&gt;http://kns.cnki.net/kns/download.aspx?filename=rFkMkN0YvZUMtRmZ1R3Nad0QmR1c3IFSys2dyUnZ0lzaD9SSvAlNtdVUo9yQzgGRYlGZCl3RzNWa0RUW3okZpJHSs1mRkVGSVVXdWN2R34ER0s0UyZmZxQVbpdmVsFURvgkdiRnaFJkc4cGeEhUQ39iYkNzKyIFe&amp;amp;tablename=CJFDLAST2016&amp;amp;dflag=pdfdown 全文链接_x000d__x000a_&lt;/_url&gt;&lt;_volume&gt;28&lt;/_volume&gt;&lt;_translated_author&gt;Li, Guijun;Li, Yulong;Jia, Xiaojing;Du, Lei;Huang, Daohan&lt;/_translated_author&gt;&lt;/Details&gt;&lt;Extra&gt;&lt;DBUID&gt;{E5CFCA40-B99A-4E9F-8A29-87F3858A6670}&lt;/DBUID&gt;&lt;/Extra&gt;&lt;/Item&gt;&lt;/References&gt;&lt;/Group&gt;&lt;/Citation&gt;_x000a_"/>
    <w:docVar w:name="NE.Ref{2B7B1274-5B4A-4698-83A4-D94F5C74156A}" w:val=" ADDIN NE.Ref.{2B7B1274-5B4A-4698-83A4-D94F5C74156A}&lt;Citation&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bstract&gt;通过将中国划分为4个生态区,在综合考虑社会经济和自然因素的前提下,利用系统动力学的原理和方法,选取对土地利用变化影响最大的驱动因素,分区构建中国土地利用变化系统动力学模型并模拟4种发展情景下2050年中国土地利用变化情况。结果表明:在不同情景设定下,土地利用变化差异较大,其中平稳发展情景较理想,生态用地保持良好,城市扩张较为合理;建设用地发展给予的压力以及气候条件的不断恶化,使得4种情景下水域面积在2045年前都呈现减少趋势,需要管理者严控城市扩张,提早规划布局以应对相应挑战;气温和降水对4个生态区的林地和草地影响程度不同,水域面积主要受到降水影响,而技术进步带来的粮食单产提高是影响耕地面积变化的重要因素。&lt;/_abstract&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notes&gt;页数: 15&lt;/_notes&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Citation&gt;_x000a_"/>
    <w:docVar w:name="NE.Ref{2BA359A9-3FB9-48A3-9365-6312876EC4A6}" w:val=" ADDIN NE.Ref.{2BA359A9-3FB9-48A3-9365-6312876EC4A6} ADDIN NE.Ref.{2BA359A9-3FB9-48A3-9365-6312876EC4A6}&lt;Citation&gt;&lt;Group&gt;&lt;References&gt;&lt;Item&gt;&lt;ID&gt;29&lt;/ID&gt;&lt;UID&gt;{1A55CAF7-5A12-4C60-8391-E69289ED297D}&lt;/UID&gt;&lt;Title&gt;Development tendency analysis and evaluation of the water ecological carrying capacity in the Siping area of Jilin Province in China based on system dynamics and analytic hierarchy process&lt;/Title&gt;&lt;Template&gt;Journal Article&lt;/Template&gt;&lt;Star&gt;0&lt;/Star&gt;&lt;Tag&gt;0&lt;/Tag&gt;&lt;Author&gt;Zhang, Z; Lu, W X; Zhao, Y; Song, W B&lt;/Author&gt;&lt;Year&gt;2014&lt;/Year&gt;&lt;Details&gt;&lt;_collection_scope&gt;EI;SCI;SCIE;&lt;/_collection_scope&gt;&lt;_created&gt;62293979&lt;/_created&gt;&lt;_impact_factor&gt;   2.363&lt;/_impact_factor&gt;&lt;_journal&gt;Ecological Modelling&lt;/_journal&gt;&lt;_modified&gt;62293979&lt;/_modified&gt;&lt;_pages&gt;9-21&lt;/_pages&gt;&lt;_volume&gt;275&lt;/_volume&gt;&lt;/Details&gt;&lt;Extra&gt;&lt;DBUID&gt;{5B762690-12B0-4DA5-BF5A-0AB6487B975C}&lt;/DBUID&gt;&lt;/Extra&gt;&lt;/Item&gt;&lt;/References&gt;&lt;/Group&gt;&lt;/Citation&gt;_x000a_"/>
    <w:docVar w:name="NE.Ref{2BAE94DA-E0F6-433A-876B-F0F54220A675}" w:val=" ADDIN NE.Ref.{2BAE94DA-E0F6-433A-876B-F0F54220A675}&lt;Citation&gt;&lt;Group&gt;&lt;References&gt;&lt;Item&gt;&lt;ID&gt;325&lt;/ID&gt;&lt;UID&gt;{A69007D6-4B7B-433B-91DA-DEC68AC81C7D}&lt;/UID&gt;&lt;Title&gt;Integrating the system dynamic and cellular automata models to predict land use and land cover change&lt;/Title&gt;&lt;Template&gt;Journal Article&lt;/Template&gt;&lt;Star&gt;0&lt;/Star&gt;&lt;Tag&gt;0&lt;/Tag&gt;&lt;Author&gt;Xu, Xiaoming; Du, Ziqiang; Zhang, Hong&lt;/Author&gt;&lt;Year&gt;2016&lt;/Year&gt;&lt;Details&gt;&lt;_accessed&gt;63334989&lt;/_accessed&gt;&lt;_accession_num&gt;WOS:000383003500052&lt;/_accession_num&gt;&lt;_cited_count&gt;4&lt;/_cited_count&gt;&lt;_collection_scope&gt;SCIE;&lt;/_collection_scope&gt;&lt;_created&gt;62405994&lt;/_created&gt;&lt;_date_display&gt;2016_x000d__x000a_OCT 2016&lt;/_date_display&gt;&lt;_doi&gt;10.1016/j.jag.2016.07.022&lt;/_doi&gt;&lt;_impact_factor&gt;   4.846&lt;/_impact_factor&gt;&lt;_isbn&gt;0303-2434&lt;/_isbn&gt;&lt;_journal&gt;International Journal of Applied Earth Observation and Geoinformation&lt;/_journal&gt;&lt;_modified&gt;62871279&lt;/_modified&gt;&lt;_pages&gt;568-579&lt;/_pages&gt;&lt;_url&gt;https://ac.els-cdn.com/S0303243416301301/1-s2.0-S0303243416301301-main.pdf?_tid=8735d285-5781-45bd-ac98-895945138d21&amp;amp;acdnat=1535358831_b644e2961d30579731f0623218d0665f 全文链接_x000d__x000a_&lt;/_url&gt;&lt;_volume&gt;52&lt;/_volume&gt;&lt;/Details&gt;&lt;Extra&gt;&lt;DBUID&gt;{6F35D732-D9FF-4EE9-905F-B0CC4953C663}&lt;/DBUID&gt;&lt;/Extra&gt;&lt;/Item&gt;&lt;/References&gt;&lt;/Group&gt;&lt;/Citation&gt;_x000a_"/>
    <w:docVar w:name="NE.Ref{2BCB732E-E9EB-42DF-9BC8-6B014C65BE28}" w:val=" ADDIN NE.Ref.{2BCB732E-E9EB-42DF-9BC8-6B014C65BE28}&lt;Citation&gt;&lt;Group&gt;&lt;References&gt;&lt;Item&gt;&lt;ID&gt;37&lt;/ID&gt;&lt;UID&gt;{1C5184EB-BA32-4722-BF4F-4DC4BA7B8D8C}&lt;/UID&gt;&lt;Title&gt;Green cities, growing cities, just cities? Urban planning and the contradictions of sustainable development&lt;/Title&gt;&lt;Template&gt;Journal Article&lt;/Template&gt;&lt;Star&gt;0&lt;/Star&gt;&lt;Tag&gt;0&lt;/Tag&gt;&lt;Author&gt;Campbell, S D&lt;/Author&gt;&lt;Year&gt;1996&lt;/Year&gt;&lt;Details&gt;&lt;_accessed&gt;63071817&lt;/_accessed&gt;&lt;_collection_scope&gt;SSCI&lt;/_collection_scope&gt;&lt;_created&gt;63071817&lt;/_created&gt;&lt;_impact_factor&gt;   2.719&lt;/_impact_factor&gt;&lt;_issue&gt;3&lt;/_issue&gt;&lt;_journal&gt;Journal of the American Planning Association&lt;/_journal&gt;&lt;_modified&gt;63071817&lt;/_modified&gt;&lt;_pages&gt;296-312&lt;/_pages&gt;&lt;_volume&gt;62&lt;/_volume&gt;&lt;/Details&gt;&lt;Extra&gt;&lt;DBUID&gt;{AA9B00FE-9AD8-4701-8D10-7F6B57E98978}&lt;/DBUID&gt;&lt;/Extra&gt;&lt;/Item&gt;&lt;/References&gt;&lt;/Group&gt;&lt;/Citation&gt;_x000a_"/>
    <w:docVar w:name="NE.Ref{2BEDD475-1E0E-4B35-ADA5-1950CC3D4FCE}" w:val=" ADDIN NE.Ref.{2BEDD475-1E0E-4B35-ADA5-1950CC3D4FCE}&lt;Citation&gt;&lt;Group&gt;&lt;References&gt;&lt;Item&gt;&lt;ID&gt;936&lt;/ID&gt;&lt;UID&gt;{2FB1474D-0476-4F14-8BD2-18754C4B97E8}&lt;/UID&gt;&lt;Title&gt;Population estimates and projections. https://databank.worldbank.org/source/population-estimates-and-projections&lt;/Title&gt;&lt;Template&gt;Web Page&lt;/Template&gt;&lt;Star&gt;0&lt;/Star&gt;&lt;Tag&gt;0&lt;/Tag&gt;&lt;Author&gt;&amp;quot;World Bank&amp;quot;&lt;/Author&gt;&lt;Year&gt;2019&lt;/Year&gt;&lt;Details&gt;&lt;_accessed&gt;63226031&lt;/_accessed&gt;&lt;_created&gt;63120513&lt;/_created&gt;&lt;_issue&gt;20190105&lt;/_issue&gt;&lt;_modified&gt;63226031&lt;/_modified&gt;&lt;_url&gt;https://databank.worldbank.org/source/population-estimates-and-projections&lt;/_url&gt;&lt;/Details&gt;&lt;Extra&gt;&lt;DBUID&gt;{6F35D732-D9FF-4EE9-905F-B0CC4953C663}&lt;/DBUID&gt;&lt;/Extra&gt;&lt;/Item&gt;&lt;/References&gt;&lt;/Group&gt;&lt;/Citation&gt;_x000a_"/>
    <w:docVar w:name="NE.Ref{2CF7027C-04F8-49F4-A93A-07692120E02D}" w:val=" ADDIN NE.Ref.{2CF7027C-04F8-49F4-A93A-07692120E02D}&lt;Citation&gt;&lt;Group&gt;&lt;References&gt;&lt;Item&gt;&lt;ID&gt;6&lt;/ID&gt;&lt;UID&gt;{0E555250-3CB7-4D69-81DD-157DCBB067AE}&lt;/UID&gt;&lt;Title&gt;Raster Procedures for Multi-Criteria/Multi-Objective Decisions&lt;/Title&gt;&lt;Template&gt;Journal Article&lt;/Template&gt;&lt;Star&gt;0&lt;/Star&gt;&lt;Tag&gt;0&lt;/Tag&gt;&lt;Author&gt;Eastman, J R; W, Jin; PAK, Kyem; Toledano, J&lt;/Author&gt;&lt;Year&gt;1995&lt;/Year&gt;&lt;Details&gt;&lt;_accessed&gt;60471331&lt;/_accessed&gt;&lt;_created&gt;60471331&lt;/_created&gt;&lt;_issue&gt;5&lt;/_issue&gt;&lt;_journal&gt;Photogram metric Engineering &amp;amp; Remote Sensing&lt;/_journal&gt;&lt;_modified&gt;60471426&lt;/_modified&gt;&lt;_pages&gt;539-547&lt;/_pages&gt;&lt;_volume&gt;61&lt;/_volume&gt;&lt;/Details&gt;&lt;Extra&gt;&lt;DBUID&gt;{C255BD7B-CF42-4161-96D1-ECCED0DF1603}&lt;/DBUID&gt;&lt;/Extra&gt;&lt;/Item&gt;&lt;/References&gt;&lt;/Group&gt;&lt;/Citation&gt;_x000a_"/>
    <w:docVar w:name="NE.Ref{2D0F310B-7AD3-4BD2-A834-1C5934A9CB6D}" w:val=" ADDIN NE.Ref.{2D0F310B-7AD3-4BD2-A834-1C5934A9CB6D}&lt;Citation&gt;&lt;Group&gt;&lt;References&gt;&lt;Item&gt;&lt;ID&gt;1206&lt;/ID&gt;&lt;UID&gt;{6F72FB11-FCD6-4AB5-B976-7E3E8A81E907}&lt;/UID&gt;&lt;Title&gt;Integrated Solutions for Water, Energy, and Land (ISWEL)&lt;/Title&gt;&lt;Template&gt;Web Page&lt;/Template&gt;&lt;Star&gt;0&lt;/Star&gt;&lt;Tag&gt;0&lt;/Tag&gt;&lt;Author&gt;&amp;quot;International Institute for Applied Systems Analysis (IIASA)&amp;quot;&lt;/Author&gt;&lt;Year&gt;2018&lt;/Year&gt;&lt;Details&gt;&lt;_accessed&gt;62572238&lt;/_accessed&gt;&lt;_created&gt;62572238&lt;/_created&gt;&lt;_date_display&gt;2018-12-20&lt;/_date_display&gt;&lt;_issue&gt;12-20&lt;/_issue&gt;&lt;_modified&gt;62572238&lt;/_modified&gt;&lt;_url&gt;http://www.iiasa.ac.at/web/home/research/iswel/ISWEL.html&lt;/_url&gt;&lt;_volume&gt;2018&lt;/_volume&gt;&lt;/Details&gt;&lt;Extra&gt;&lt;DBUID&gt;{E5CFCA40-B99A-4E9F-8A29-87F3858A6670}&lt;/DBUID&gt;&lt;/Extra&gt;&lt;/Item&gt;&lt;/References&gt;&lt;/Group&gt;&lt;/Citation&gt;_x000a_"/>
    <w:docVar w:name="NE.Ref{2DBC36DE-39D6-4B01-AD1B-5E300328CAD2}" w:val=" ADDIN NE.Ref.{2DBC36DE-39D6-4B01-AD1B-5E300328CAD2}&lt;Citation&gt;&lt;Group&gt;&lt;References&gt;&lt;Item&gt;&lt;ID&gt;995&lt;/ID&gt;&lt;UID&gt;{DCC2A452-508E-42C4-B04A-B1EFB3A075EC}&lt;/UID&gt;&lt;Title&gt;中国资本存量K的再估算:1952～2006年&lt;/Title&gt;&lt;Template&gt;Journal Article&lt;/Template&gt;&lt;Star&gt;0&lt;/Star&gt;&lt;Tag&gt;0&lt;/Tag&gt;&lt;Author&gt;单豪杰&lt;/Author&gt;&lt;Year&gt;2008&lt;/Year&gt;&lt;Details&gt;&lt;_language&gt;Chinese&lt;/_language&gt;&lt;_created&gt;63238491&lt;/_created&gt;&lt;_modified&gt;63238491&lt;/_modified&gt;&lt;_url&gt;http://kns.cnki.net/KCMS/detail/detail.aspx?FileName=SLJY200810004&amp;amp;DbName=CJFQ2008&lt;/_url&gt;&lt;_journal&gt;数量经济技术经济研究&lt;/_journal&gt;&lt;_volume&gt;25&lt;/_volume&gt;&lt;_issue&gt;10&lt;/_issue&gt;&lt;_pages&gt;17-31&lt;/_pages&gt;&lt;_date&gt;57202560&lt;/_date&gt;&lt;_keywords&gt;资本存量;永续盘存法;折旧率;投资价格指数&lt;/_keywords&gt;&lt;_author_aff&gt;南洋理工大学经济增长中心;南京大学经济学院;&lt;/_author_aff&gt;&lt;_db_provider&gt;CNKI: 期刊&lt;/_db_provider&gt;&lt;_accessed&gt;63238491&lt;/_accessed&gt;&lt;_db_updated&gt;CNKI - Reference&lt;/_db_updated&gt;&lt;_collection_scope&gt;CSSCI-C;PKU&lt;/_collection_scope&gt;&lt;_translated_author&gt;Dan, Haojie&lt;/_translated_author&gt;&lt;/Details&gt;&lt;Extra&gt;&lt;DBUID&gt;{6F35D732-D9FF-4EE9-905F-B0CC4953C663}&lt;/DBUID&gt;&lt;/Extra&gt;&lt;/Item&gt;&lt;/References&gt;&lt;/Group&gt;&lt;Group&gt;&lt;References&gt;&lt;Item&gt;&lt;ID&gt;539&lt;/ID&gt;&lt;UID&gt;{2F681C20-D29E-449C-989D-29D8C62B33BE}&lt;/UID&gt;&lt;Title&gt;要素投入与中国经济增长&lt;/Title&gt;&lt;Template&gt;Thesis&lt;/Template&gt;&lt;Star&gt;0&lt;/Star&gt;&lt;Tag&gt;0&lt;/Tag&gt;&lt;Author&gt;叶飞文&lt;/Author&gt;&lt;Year&gt;2003&lt;/Year&gt;&lt;Details&gt;&lt;_accessed&gt;62727461&lt;/_accessed&gt;&lt;_created&gt;62727460&lt;/_created&gt;&lt;_date&gt;54172800&lt;/_date&gt;&lt;_db_provider&gt;北京万方数据股份有限公司&lt;/_db_provider&gt;&lt;_db_updated&gt;Wanfangdata&lt;/_db_updated&gt;&lt;_keywords&gt;要素投入; 中国经济增长; 经济增长理论; 经济可持续增长; 长期增长; 直接原因; 马克思主义经济学; 技术进步; 统计分析方法; 理论联系实际; 经济增长问题; 经济持续增长; 综合生产率; 政治经济学; 西方经济学; 唯物历史观; 唯物辩证法; 经济学理论; 综合分析; 重要因素&lt;/_keywords&gt;&lt;_language&gt;chi&lt;/_language&gt;&lt;_modified&gt;62727469&lt;/_modified&gt;&lt;_place_published&gt;厦门&lt;/_place_published&gt;&lt;_publisher&gt;厦门大学&lt;/_publisher&gt;&lt;_section&gt;政治经济学&lt;/_section&gt;&lt;_tertiary_author&gt;胡培兆&lt;/_tertiary_author&gt;&lt;_url&gt;http://www.wanfangdata.com.cn/details/detail.do?_type=degree&amp;amp;id=XW000000146189&lt;/_url&gt;&lt;_volume&gt;博士&lt;/_volume&gt;&lt;_translated_author&gt;Ye, Feiwen&lt;/_translated_author&gt;&lt;_translated_tertiary_author&gt;Hu, Peizhao&lt;/_translated_tertiary_author&gt;&lt;/Details&gt;&lt;Extra&gt;&lt;DBUID&gt;{6F35D732-D9FF-4EE9-905F-B0CC4953C663}&lt;/DBUID&gt;&lt;/Extra&gt;&lt;/Item&gt;&lt;/References&gt;&lt;/Group&gt;&lt;/Citation&gt;_x000a_"/>
    <w:docVar w:name="NE.Ref{2DEBABD0-2A25-4CBF-86C0-09D11CCBB8D7}" w:val=" ADDIN NE.Ref.{2DEBABD0-2A25-4CBF-86C0-09D11CCBB8D7}&lt;Citation&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676&lt;/_impact_factor&gt;&lt;_isbn&gt;1996-1073&lt;/_isbn&gt;&lt;_issue&gt;5&lt;/_issue&gt;&lt;_journal&gt;ENERGIES&lt;/_journal&gt;&lt;_modified&gt;62436896&lt;/_modified&gt;&lt;_url&gt;http://www.mdpi.com/1996-1073/11/5/1203/pdf 全文链接_x000d__x000a_&lt;/_url&gt;&lt;_volume&gt;11&lt;/_volume&gt;&lt;/Details&gt;&lt;Extra&gt;&lt;DBUID&gt;{E5CFCA40-B99A-4E9F-8A29-87F3858A6670}&lt;/DBUID&gt;&lt;/Extra&gt;&lt;/Item&gt;&lt;/References&gt;&lt;/Group&gt;&lt;/Citation&gt;_x000a_"/>
    <w:docVar w:name="NE.Ref{2E15612C-4FF6-4207-82D0-EF096ACE6F0E}" w:val=" ADDIN NE.Ref.{2E15612C-4FF6-4207-82D0-EF096ACE6F0E}&lt;Citation&gt;&lt;Group&gt;&lt;References&gt;&lt;Item&gt;&lt;ID&gt;111&lt;/ID&gt;&lt;UID&gt;{649D85CD-7FAD-4B61-A0A5-F00D65AE731F}&lt;/UID&gt;&lt;Title&gt;Multi-Hazard Identification and Risk Assessment&lt;/Title&gt;&lt;Template&gt;Book&lt;/Template&gt;&lt;Star&gt;0&lt;/Star&gt;&lt;Tag&gt;0&lt;/Tag&gt;&lt;Author&gt;&amp;quot;Federal Emergency Management Agency (FEMA)&amp;quot;&lt;/Author&gt;&lt;Year&gt;1997&lt;/Year&gt;&lt;Details&gt;&lt;_accessed&gt;61348164&lt;/_accessed&gt;&lt;_created&gt;61348164&lt;/_created&gt;&lt;_modified&gt;61352182&lt;/_modified&gt;&lt;_place_published&gt;Washington&lt;/_place_published&gt;&lt;_publisher&gt;Government Printing Office&lt;/_publisher&gt;&lt;/Details&gt;&lt;Extra&gt;&lt;DBUID&gt;{31F9CFF5-4EB5-41E0-8180-BAFB923E486F}&lt;/DBUID&gt;&lt;/Extra&gt;&lt;/Item&gt;&lt;/References&gt;&lt;/Group&gt;&lt;/Citation&gt;_x000a_"/>
    <w:docVar w:name="NE.Ref{2E47CCDA-1DB1-45E2-A558-CD08D189C03E}" w:val=" ADDIN NE.Ref.{2E47CCDA-1DB1-45E2-A558-CD08D189C03E}&lt;Citation&gt;&lt;Group&gt;&lt;References&gt;&lt;Item&gt;&lt;ID&gt;271&lt;/ID&gt;&lt;UID&gt;{F0881BD0-F3E8-43AB-94AB-CEA66BAFD1BE}&lt;/UID&gt;&lt;Title&gt;Social Sustainability: A New Conceptual Framework&lt;/Title&gt;&lt;Template&gt;Journal Article&lt;/Template&gt;&lt;Star&gt;0&lt;/Star&gt;&lt;Tag&gt;0&lt;/Tag&gt;&lt;Author&gt;Eizenberg, Efrat; Jabareen, Yosef&lt;/Author&gt;&lt;Year&gt;2017&lt;/Year&gt;&lt;Details&gt;&lt;_collection_scope&gt;SCIE;SSCI;&lt;/_collection_scope&gt;&lt;_created&gt;62235102&lt;/_created&gt;&lt;_impact_factor&gt;   2.075&lt;/_impact_factor&gt;&lt;_issue&gt;1&lt;/_issue&gt;&lt;_journal&gt;Sustainability&lt;/_journal&gt;&lt;_modified&gt;62580994&lt;/_modified&gt;&lt;_volume&gt;9&lt;/_volume&gt;&lt;_pages&gt;su9010068&lt;/_pages&gt;&lt;/Details&gt;&lt;Extra&gt;&lt;DBUID&gt;{E5CFCA40-B99A-4E9F-8A29-87F3858A6670}&lt;/DBUID&gt;&lt;/Extra&gt;&lt;/Item&gt;&lt;/References&gt;&lt;/Group&gt;&lt;/Citation&gt;_x000a_"/>
    <w:docVar w:name="NE.Ref{2E4C7A42-EA1B-4B92-AD88-1DE7D8737D51}" w:val=" ADDIN NE.Ref.{2E4C7A42-EA1B-4B92-AD88-1DE7D8737D51}&lt;Citation&gt;&lt;Group&gt;&lt;References&gt;&lt;Item&gt;&lt;ID&gt;1494&lt;/ID&gt;&lt;UID&gt;{9463D40D-BAA2-44D9-AF8C-803DA134FCE5}&lt;/UID&gt;&lt;Title&gt;Regenerative design for sustainable development&lt;/Title&gt;&lt;Template&gt;Book&lt;/Template&gt;&lt;Star&gt;0&lt;/Star&gt;&lt;Tag&gt;0&lt;/Tag&gt;&lt;Author&gt;Lyle, J T&lt;/Author&gt;&lt;Year&gt;1994&lt;/Year&gt;&lt;Details&gt;&lt;_accessed&gt;63071834&lt;/_accessed&gt;&lt;_created&gt;63071834&lt;/_created&gt;&lt;_modified&gt;63261998&lt;/_modified&gt;&lt;_place_published&gt;New York, NY&lt;/_place_published&gt;&lt;_publisher&gt;Wiley&lt;/_publisher&gt;&lt;/Details&gt;&lt;Extra&gt;&lt;DBUID&gt;{6F35D732-D9FF-4EE9-905F-B0CC4953C663}&lt;/DBUID&gt;&lt;/Extra&gt;&lt;/Item&gt;&lt;/References&gt;&lt;/Group&gt;&lt;Group&gt;&lt;References&gt;&lt;Item&gt;&lt;ID&gt;1475&lt;/ID&gt;&lt;UID&gt;{7E4A5C9C-BFE4-49A8-B85E-E2E7FC8B40FA}&lt;/UID&gt;&lt;Title&gt;Regenerative design, socio-ecological systems and co-evolution&lt;/Title&gt;&lt;Template&gt;Journal Article&lt;/Template&gt;&lt;Star&gt;0&lt;/Star&gt;&lt;Tag&gt;0&lt;/Tag&gt;&lt;Author&gt;Cole, R J; Oliver, A; Robinson, J&lt;/Author&gt;&lt;Year&gt;2013&lt;/Year&gt;&lt;Details&gt;&lt;_accessed&gt;63071836&lt;/_accessed&gt;&lt;_collection_scope&gt;SCIE;EI&lt;/_collection_scope&gt;&lt;_created&gt;63071836&lt;/_created&gt;&lt;_impact_factor&gt;   3.744&lt;/_impact_factor&gt;&lt;_issue&gt;2&lt;/_issue&gt;&lt;_journal&gt;Building Research and Information&lt;/_journal&gt;&lt;_modified&gt;63261998&lt;/_modified&gt;&lt;_pages&gt;237-247&lt;/_pages&gt;&lt;_volume&gt;41&lt;/_volume&gt;&lt;/Details&gt;&lt;Extra&gt;&lt;DBUID&gt;{6F35D732-D9FF-4EE9-905F-B0CC4953C663}&lt;/DBUID&gt;&lt;/Extra&gt;&lt;/Item&gt;&lt;/References&gt;&lt;/Group&gt;&lt;Group&gt;&lt;References&gt;&lt;Item&gt;&lt;ID&gt;1473&lt;/ID&gt;&lt;UID&gt;{8A99D6F1-9E21-4D57-A02F-CADE22B94D9E}&lt;/UID&gt;&lt;Title&gt;Theoretical underpinnings of regenerative sustainability&lt;/Title&gt;&lt;Template&gt;Journal Article&lt;/Template&gt;&lt;Star&gt;0&lt;/Star&gt;&lt;Tag&gt;0&lt;/Tag&gt;&lt;Author&gt;Robinson, J; Cole, R J&lt;/Author&gt;&lt;Year&gt;2014&lt;/Year&gt;&lt;Details&gt;&lt;_accessed&gt;63071837&lt;/_accessed&gt;&lt;_created&gt;63071837&lt;/_created&gt;&lt;_issue&gt;2&lt;/_issue&gt;&lt;_journal&gt;Building Research &amp;amp; Information&lt;/_journal&gt;&lt;_modified&gt;63261998&lt;/_modified&gt;&lt;_pages&gt;1-11&lt;/_pages&gt;&lt;_volume&gt;43&lt;/_volume&gt;&lt;/Details&gt;&lt;Extra&gt;&lt;DBUID&gt;{6F35D732-D9FF-4EE9-905F-B0CC4953C663}&lt;/DBUID&gt;&lt;/Extra&gt;&lt;/Item&gt;&lt;/References&gt;&lt;/Group&gt;&lt;/Citation&gt;_x000a_"/>
    <w:docVar w:name="NE.Ref{2E671F03-D27D-4285-A95F-FA58039A0E80}" w:val=" ADDIN NE.Ref.{2E671F03-D27D-4285-A95F-FA58039A0E80}&lt;Citation&gt;&lt;Group&gt;&lt;References&gt;&lt;Item&gt;&lt;ID&gt;284&lt;/ID&gt;&lt;UID&gt;{BA82C520-CD1B-460A-B5E3-F2FAD4863A35}&lt;/UID&gt;&lt;Title&gt;Testing a Mature Hypothesis: Reflection on “Green Cities, Growing Cities, Just Cities: Urban Planning and the Contradiction of Sustainable Development”&lt;/Title&gt;&lt;Template&gt;Journal Article&lt;/Template&gt;&lt;Star&gt;0&lt;/Star&gt;&lt;Tag&gt;0&lt;/Tag&gt;&lt;Author&gt;Moore, Steven A&lt;/Author&gt;&lt;Year&gt;2016&lt;/Year&gt;&lt;Details&gt;&lt;_issue&gt;4&lt;/_issue&gt;&lt;_journal&gt;Journal of the American Planning Association&lt;/_journal&gt;&lt;_pages&gt;págs.  385-388&lt;/_pages&gt;&lt;_volume&gt;82&lt;/_volume&gt;&lt;_created&gt;62236307&lt;/_created&gt;&lt;_modified&gt;62236307&lt;/_modified&gt;&lt;_impact_factor&gt;   1.981&lt;/_impact_factor&gt;&lt;_collection_scope&gt;SSCI;&lt;/_collection_scope&gt;&lt;/Details&gt;&lt;Extra&gt;&lt;DBUID&gt;{E5CFCA40-B99A-4E9F-8A29-87F3858A6670}&lt;/DBUID&gt;&lt;/Extra&gt;&lt;/Item&gt;&lt;/References&gt;&lt;/Group&gt;&lt;/Citation&gt;_x000a_"/>
    <w:docVar w:name="NE.Ref{2E7A1CE7-10D4-4CFF-BDBF-A445D5D85220}" w:val=" ADDIN NE.Ref.{2E7A1CE7-10D4-4CFF-BDBF-A445D5D85220}&lt;Citation&gt;&lt;Group&gt;&lt;References&gt;&lt;Item&gt;&lt;ID&gt;78&lt;/ID&gt;&lt;UID&gt;{A2DFBA06-B98D-408D-AB86-06EDBCFA8564}&lt;/UID&gt;&lt;Title&gt;基于SD模型的湖南省土地利用变化情景模拟&lt;/Title&gt;&lt;Template&gt;Journal Article&lt;/Template&gt;&lt;Star&gt;1&lt;/Star&gt;&lt;Tag&gt;5&lt;/Tag&gt;&lt;Author&gt;许联芳; 张建新; 陈坤; 肖莉; 邢旭东&lt;/Author&gt;&lt;Year&gt;2014&lt;/Year&gt;&lt;Details&gt;&lt;_abstract&gt;运用系统动力学模型(System Dynamic Model,简称SD)对湖南省不同社会经济发展情景模式下的土地需求进行了模拟预测。结果表明:1)不同发展模式下建设用地需求均呈增长态势,其他各类土地需求变化幅度差异较大,其中以水域与耕地差异最大。2)根据可持续发展战略要求,稳定发展情景模式较为理想,在此模式下,各类土地利用需求与现有土地利用状况较为接近,对各类土地需求均不会造成太大压力。3)土地利用现状完全能满足低速发展模式对各类土地的需求,但其前提是降低消费水平与市场自给率;而高速发展型对耕地、水域需求大大超出现有水平。4)在现有粮食消费结构下,若不能有效提高粮食单产水平,人口和经济增长带来的粮食需求将对耕地造成很大压力。&lt;/_abstract&gt;&lt;_accessed&gt;61897867&lt;/_accessed&gt;&lt;_author_aff&gt;湖南省国土资源规划院;&lt;/_author_aff&gt;&lt;_collection_scope&gt;中国科技核心期刊;中文核心期刊;&lt;/_collection_scope&gt;&lt;_created&gt;61897867&lt;/_created&gt;&lt;_date&gt;60431040&lt;/_date&gt;&lt;_db_provider&gt;CNKI: 期刊&lt;/_db_provider&gt;&lt;_db_updated&gt;CNKI - Reference&lt;/_db_updated&gt;&lt;_issue&gt;6&lt;/_issue&gt;&lt;_journal&gt;热带地理&lt;/_journal&gt;&lt;_keywords&gt;系统动力学模型;情景模拟;土地利用;湖南省&lt;/_keywords&gt;&lt;_language&gt;Chinese&lt;/_language&gt;&lt;_modified&gt;62935067&lt;/_modified&gt;&lt;_notes&gt;页数: 9&lt;/_notes&gt;&lt;_pages&gt;859-867&lt;/_pages&gt;&lt;_url&gt;http://www.cnki.net/KCMS/detail/detail.aspx?FileName=RDDD201406015&amp;amp;DbName=CJFQ2014&lt;/_url&gt;&lt;_volume&gt;34&lt;/_volume&gt;&lt;_translated_author&gt;Xu, Lianfang;Zhang, Jianxin;Chen, Kun;Xiao, Li;Xing, Xudong&lt;/_translated_author&gt;&lt;/Details&gt;&lt;Extra&gt;&lt;DBUID&gt;{6F35D732-D9FF-4EE9-905F-B0CC4953C663}&lt;/DBUID&gt;&lt;/Extra&gt;&lt;/Item&gt;&lt;/References&gt;&lt;/Group&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Citation&gt;_x000a_"/>
    <w:docVar w:name="NE.Ref{2EA6B707-CEA3-4C99-9A10-E19A135D8774}" w:val=" ADDIN NE.Ref.{2EA6B707-CEA3-4C99-9A10-E19A135D8774}&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2EC4A0C2-93C2-47FC-A87A-66697906AD26}" w:val=" ADDIN NE.Ref.{2EC4A0C2-93C2-47FC-A87A-66697906AD26}&lt;Citation&gt;&lt;Group&gt;&lt;References&gt;&lt;Item&gt;&lt;ID&gt;92&lt;/ID&gt;&lt;UID&gt;{09B303CE-4611-4510-813F-4CD23871F000}&lt;/UID&gt;&lt;Title&gt;耕地占用与GDP增长的Decoupling研究&lt;/Title&gt;&lt;Template&gt;Conference Proceedings&lt;/Template&gt;&lt;Star&gt;0&lt;/Star&gt;&lt;Tag&gt;0&lt;/Tag&gt;&lt;Author&gt;陈百明; 杜红亮&lt;/Author&gt;&lt;Year&gt;2006&lt;/Year&gt;&lt;Details&gt;&lt;_created&gt;60900540&lt;/_created&gt;&lt;_modified&gt;60900540&lt;/_modified&gt;&lt;_secondary_title&gt;中国土地资源战略与区域协调发展研究&lt;/_secondary_title&gt;&lt;_translated_author&gt;Chen, Baiming;Du, Hongliang&lt;/_translated_author&gt;&lt;/Details&gt;&lt;Extra&gt;&lt;DBUID&gt;{25970773-76E5-4D32-824E-71E4B431B102}&lt;/DBUID&gt;&lt;/Extra&gt;&lt;/Item&gt;&lt;/References&gt;&lt;/Group&gt;&lt;/Citation&gt;_x000a_"/>
    <w:docVar w:name="NE.Ref{2F27BCE4-BD10-4E13-9844-29C2716ABE4D}" w:val=" ADDIN NE.Ref.{2F27BCE4-BD10-4E13-9844-29C2716ABE4D}&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2F8B1344-6BE7-49F3-8D49-4087B751C1D3}" w:val=" ADDIN NE.Ref.{2F8B1344-6BE7-49F3-8D49-4087B751C1D3}&lt;Citation&gt;&lt;Group&gt;&lt;References&gt;&lt;Item&gt;&lt;ID&gt;1968&lt;/ID&gt;&lt;UID&gt;{74066188-50BF-45B1-AA8C-98AB74DF590C}&lt;/UID&gt;&lt;Title&gt;A system dynamics approach for regional environmental planning and management: A study for the Lake Erhai Basin&lt;/Title&gt;&lt;Template&gt;Journal Article&lt;/Template&gt;&lt;Star&gt;0&lt;/Star&gt;&lt;Tag&gt;0&lt;/Tag&gt;&lt;Author&gt;Guo, H C; Liu, L; Huang, G H; Fuller, G A; Zou, R; Yin, Y Y&lt;/Author&gt;&lt;Year&gt;2001&lt;/Year&gt;&lt;Details&gt;&lt;_accession_num&gt;WOS:000166677900007&lt;/_accession_num&gt;&lt;_cited_count&gt;184&lt;/_cited_count&gt;&lt;_collection_scope&gt;SCI;SCIE&lt;/_collection_scope&gt;&lt;_created&gt;63349391&lt;/_created&gt;&lt;_date_display&gt;2001, JAN 2001&lt;/_date_display&gt;&lt;_db_provider&gt;ISI&lt;/_db_provider&gt;&lt;_doi&gt;10.1006/jema.2000.0400&lt;/_doi&gt;&lt;_impact_factor&gt;   4.865&lt;/_impact_factor&gt;&lt;_isbn&gt;0301-4797&lt;/_isbn&gt;&lt;_issue&gt;1SI&lt;/_issue&gt;&lt;_journal&gt;Journal of Environmental Management&lt;/_journal&gt;&lt;_modified&gt;63350565&lt;/_modified&gt;&lt;_pages&gt;93-111&lt;/_pages&gt;&lt;_url&gt;http://gateway.isiknowledge.com/gateway/Gateway.cgi?GWVersion=2&amp;amp;SrcAuth=AegeanSoftware&amp;amp;SrcApp=NoteExpress&amp;amp;DestLinkType=FullRecord&amp;amp;DestApp=WOS&amp;amp;KeyUT=000166677900007&lt;/_url&gt;&lt;_volume&gt;61&lt;/_volume&gt;&lt;/Details&gt;&lt;Extra&gt;&lt;DBUID&gt;{6F35D732-D9FF-4EE9-905F-B0CC4953C663}&lt;/DBUID&gt;&lt;/Extra&gt;&lt;/Item&gt;&lt;/References&gt;&lt;/Group&gt;&lt;/Citation&gt;_x000a_"/>
    <w:docVar w:name="NE.Ref{2F9F63A3-2C7C-4D21-B08A-C7F743D7A63B}" w:val=" ADDIN NE.Ref.{2F9F63A3-2C7C-4D21-B08A-C7F743D7A63B}&lt;Citation&gt;&lt;Group&gt;&lt;References&gt;&lt;Item&gt;&lt;ID&gt;977&lt;/ID&gt;&lt;UID&gt;{AEB260CA-8F16-4788-889A-560B49A7BD66}&lt;/UID&gt;&lt;Title&gt;Long-term water demand for electricity, industry and households&lt;/Title&gt;&lt;Template&gt;Journal Article&lt;/Template&gt;&lt;Star&gt;0&lt;/Star&gt;&lt;Tag&gt;0&lt;/Tag&gt;&lt;Author&gt;Bijl, David L; Bogaart, Patrick W; Kram, Tom; Vries, Bert J M De; Vuuren, Detlef P Van&lt;/Author&gt;&lt;Year&gt;2016&lt;/Year&gt;&lt;Details&gt;&lt;_collection_scope&gt;SCIE;&lt;/_collection_scope&gt;&lt;_created&gt;62293623&lt;/_created&gt;&lt;_impact_factor&gt;   3.826&lt;/_impact_factor&gt;&lt;_journal&gt;Environmental Science &amp;amp; Policy&lt;/_journal&gt;&lt;_modified&gt;62440787&lt;/_modified&gt;&lt;_pages&gt;75-86&lt;/_pages&gt;&lt;_volume&gt;55&lt;/_volume&gt;&lt;/Details&gt;&lt;Extra&gt;&lt;DBUID&gt;{E5CFCA40-B99A-4E9F-8A29-87F3858A6670}&lt;/DBUID&gt;&lt;/Extra&gt;&lt;/Item&gt;&lt;/References&gt;&lt;/Group&gt;&lt;Group&gt;&lt;References&gt;&lt;Item&gt;&lt;ID&gt;978&lt;/ID&gt;&lt;UID&gt;{675D0891-47F3-4ECA-8F45-921AFC3A4F71}&lt;/UID&gt;&lt;Title&gt;Sustainable water demand management in the face of rapid urbanization and ground water depletion for social–ecological resilience building&lt;/Title&gt;&lt;Template&gt;Journal Article&lt;/Template&gt;&lt;Star&gt;0&lt;/Star&gt;&lt;Tag&gt;0&lt;/Tag&gt;&lt;Author&gt;Arfanuzzaman, Md.; Rahman, A Atiq&lt;/Author&gt;&lt;Year&gt;2017&lt;/Year&gt;&lt;Details&gt;&lt;_created&gt;62293623&lt;/_created&gt;&lt;_journal&gt;Global Ecology &amp;amp; Conservation&lt;/_journal&gt;&lt;_modified&gt;62440780&lt;/_modified&gt;&lt;_pages&gt;9-22&lt;/_pages&gt;&lt;_volume&gt;10&lt;/_volume&gt;&lt;/Details&gt;&lt;Extra&gt;&lt;DBUID&gt;{E5CFCA40-B99A-4E9F-8A29-87F3858A6670}&lt;/DBUID&gt;&lt;/Extra&gt;&lt;/Item&gt;&lt;/References&gt;&lt;/Group&gt;&lt;/Citation&gt;_x000a_"/>
    <w:docVar w:name="NE.Ref{2FAA97DB-139D-4D51-8606-DB58867914B6}" w:val=" ADDIN NE.Ref.{2FAA97DB-139D-4D51-8606-DB58867914B6}&lt;Citation&gt;&lt;Group&gt;&lt;References&gt;&lt;Item&gt;&lt;ID&gt;1106&lt;/ID&gt;&lt;UID&gt;{2C2A1CB1-A97F-4047-A156-18D180836B2F}&lt;/UID&gt;&lt;Title&gt;不同尺度空间的城镇化与生态环境关系研究评述&lt;/Title&gt;&lt;Template&gt;Journal Article&lt;/Template&gt;&lt;Star&gt;0&lt;/Star&gt;&lt;Tag&gt;0&lt;/Tag&gt;&lt;Author&gt;马海涛; 刘海猛; 张芳芳&lt;/Author&gt;&lt;Year&gt;2018&lt;/Year&gt;&lt;Details&gt;&lt;_accessed&gt;62548480&lt;/_accessed&gt;&lt;_author_aff&gt;中国科学院地理科学与资源研究所;中国科学院区域可持续发展分析与模拟重点实验室;河南大学环境与规划学院;&lt;/_author_aff&gt;&lt;_collection_scope&gt;CSSCI;&lt;/_collection_scope&gt;&lt;_created&gt;62548479&lt;/_created&gt;&lt;_date&gt;62475840&lt;/_date&gt;&lt;_db_provider&gt;CNKI: 期刊&lt;/_db_provider&gt;&lt;_db_updated&gt;CNKI - Reference&lt;/_db_updated&gt;&lt;_issue&gt;5&lt;/_issue&gt;&lt;_journal&gt;世界地理研究&lt;/_journal&gt;&lt;_keywords&gt;城镇化;生态环境;U-E关系;空间尺度&lt;/_keywords&gt;&lt;_modified&gt;62548481&lt;/_modified&gt;&lt;_pages&gt;60-70&lt;/_pages&gt;&lt;_url&gt;http://kns.cnki.net/KCMS/detail/detail.aspx?FileName=SJDJ201805007&amp;amp;DbName=CJFQTEMP&lt;/_url&gt;&lt;_volume&gt;27&lt;/_volume&gt;&lt;_translated_author&gt;Ma, Haitao;Liu, Haimeng;Zhang, Fangfang&lt;/_translated_author&gt;&lt;/Details&gt;&lt;Extra&gt;&lt;DBUID&gt;{E5CFCA40-B99A-4E9F-8A29-87F3858A6670}&lt;/DBUID&gt;&lt;/Extra&gt;&lt;/Item&gt;&lt;/References&gt;&lt;/Group&gt;&lt;/Citation&gt;_x000a_"/>
    <w:docVar w:name="NE.Ref{2FB27790-6783-430D-9D14-E3214EAC2F85}" w:val=" ADDIN NE.Ref.{2FB27790-6783-430D-9D14-E3214EAC2F85}&lt;Citation&gt;&lt;Group&gt;&lt;References&gt;&lt;Item&gt;&lt;ID&gt;279&lt;/ID&gt;&lt;UID&gt;{C9A5F4FB-DEA0-479E-9654-3FBFB1CEE058}&lt;/UID&gt;&lt;Title&gt;Ecosystems and Human Well-Being&lt;/Title&gt;&lt;Template&gt;Book&lt;/Template&gt;&lt;Star&gt;0&lt;/Star&gt;&lt;Tag&gt;0&lt;/Tag&gt;&lt;Author&gt;&amp;quot;MA (Millennium Ecosystem Assessment)&amp;quot;&lt;/Author&gt;&lt;Year&gt;2005&lt;/Year&gt;&lt;Details&gt;&lt;_created&gt;61294653&lt;/_created&gt;&lt;_modified&gt;62236201&lt;/_modified&gt;&lt;_place_published&gt;Washington, DC&lt;/_place_published&gt;&lt;_publisher&gt;Island Press&lt;/_publisher&gt;&lt;/Details&gt;&lt;Extra&gt;&lt;DBUID&gt;{E5CFCA40-B99A-4E9F-8A29-87F3858A6670}&lt;/DBUID&gt;&lt;/Extra&gt;&lt;/Item&gt;&lt;/References&gt;&lt;/Group&gt;&lt;/Citation&gt;_x000a_"/>
    <w:docVar w:name="NE.Ref{2FBD7B51-C446-4E2B-B10D-EFD5CC933701}" w:val=" ADDIN NE.Ref.{2FBD7B51-C446-4E2B-B10D-EFD5CC933701}&lt;Citation&gt;&lt;Group&gt;&lt;References&gt;&lt;Item&gt;&lt;ID&gt;1082&lt;/ID&gt;&lt;UID&gt;{D6CC42B8-06F0-48C2-86DD-AE5851A1972A}&lt;/UID&gt;&lt;Title&gt;The Interaction of Population, Industry and Land in Process of Urbanization in China: A Case Study in Jilin Province&lt;/Title&gt;&lt;Template&gt;Journal Article&lt;/Template&gt;&lt;Star&gt;0&lt;/Star&gt;&lt;Tag&gt;0&lt;/Tag&gt;&lt;Author&gt;Liu, Yanjun; Zhou, Guolei; Liu, Degang; Yu, Huisheng; Zhu, Liyuan; Zhang, Jing&lt;/Author&gt;&lt;Year&gt;2018&lt;/Year&gt;&lt;Details&gt;&lt;_doi&gt;10.1007/s11769-018-0964-4&lt;/_doi&gt;&lt;_created&gt;62465657&lt;/_created&gt;&lt;_modified&gt;62465694&lt;/_modified&gt;&lt;_url&gt;http://link.springer.com/10.1007/s11769-018-0964-4_x000d__x000a_http://link.springer.com/content/pdf/10.1007/s11769-018-0964-4.pdf&lt;/_url&gt;&lt;_journal&gt;Chinese Geographical Science&lt;/_journal&gt;&lt;_volume&gt;28&lt;/_volume&gt;&lt;_issue&gt;3&lt;/_issue&gt;&lt;_pages&gt;529-542&lt;/_pages&gt;&lt;_tertiary_title&gt;Chin. Geogr. Sci.&lt;/_tertiary_title&gt;&lt;_isbn&gt;1002-0063&lt;/_isbn&gt;&lt;_accessed&gt;62465657&lt;/_accessed&gt;&lt;_db_updated&gt;CrossRef&lt;/_db_updated&gt;&lt;_impact_factor&gt;   1.114&lt;/_impact_factor&gt;&lt;_collection_scope&gt;CSCD;SCIE;中国科技核心期刊;&lt;/_collection_scope&gt;&lt;/Details&gt;&lt;Extra&gt;&lt;DBUID&gt;{E5CFCA40-B99A-4E9F-8A29-87F3858A6670}&lt;/DBUID&gt;&lt;/Extra&gt;&lt;/Item&gt;&lt;/References&gt;&lt;/Group&gt;&lt;/Citation&gt;_x000a_"/>
    <w:docVar w:name="NE.Ref{2FCCB706-E0CC-411D-BEBC-5E4C7B9290F6}" w:val=" ADDIN NE.Ref.{2FCCB706-E0CC-411D-BEBC-5E4C7B9290F6}&lt;Citation&gt;&lt;Group&gt;&lt;References&gt;&lt;Item&gt;&lt;ID&gt;925&lt;/ID&gt;&lt;UID&gt;{3C21A4AA-F961-4E71-8E63-575FAF9FC517}&lt;/UID&gt;&lt;Title&gt;基于仿真模拟的长株潭城市群水资源供需系统决策优化&lt;/Title&gt;&lt;Template&gt;Journal Article&lt;/Template&gt;&lt;Star&gt;0&lt;/Star&gt;&lt;Tag&gt;0&lt;/Tag&gt;&lt;Author&gt;熊鹰; 李静芝; 蒋丁玲&lt;/Author&gt;&lt;Year&gt;2013&lt;/Year&gt;&lt;Details&gt;&lt;_author_adr&gt;长沙理工大学资源环境系;&lt;/_author_adr&gt;&lt;_collection_scope&gt;中国科技核心期刊;中文核心期刊;CSCD;&lt;/_collection_scope&gt;&lt;_created&gt;62432566&lt;/_created&gt;&lt;_db_provider&gt;CNKI&lt;/_db_provider&gt;&lt;_isbn&gt;0375-5444&lt;/_isbn&gt;&lt;_issue&gt;09&lt;/_issue&gt;&lt;_journal&gt;地理学报&lt;/_journal&gt;&lt;_keywords&gt;水资源供需系统;;仿真模拟;;决策优化;;系统动力学;;长株潭城市群&lt;/_keywords&gt;&lt;_modified&gt;62433916&lt;/_modified&gt;&lt;_pages&gt;1225-1239&lt;/_pages&gt;&lt;_url&gt;http://kns.cnki.net/kns/download.aspx?filename=C5kVnJEcVNka0gUQ4kDd340LOBVWid1S1FGZ18mcRhFTaBVSOZjULB1N0M3YoFTYPpHeDhlaR5USaVGT6NWOtZmZyQGRzc0T3tiSCh2cn9kbHF2KEVmMhFnctxWajBnd1hGSslWS0oFbLdnMEFXRqFTOudGeTdVW&amp;amp;tablename=CJFD2013&amp;amp;dflag=pdfdown 全文链接_x000d__x000a_&lt;/_url&gt;&lt;_volume&gt;68&lt;/_volume&gt;&lt;_translated_author&gt;Xiong, Ying;Li, Jingzhi;Jiang, Dingling&lt;/_translated_author&gt;&lt;/Details&gt;&lt;Extra&gt;&lt;DBUID&gt;{E5CFCA40-B99A-4E9F-8A29-87F3858A6670}&lt;/DBUID&gt;&lt;/Extra&gt;&lt;/Item&gt;&lt;/References&gt;&lt;/Group&gt;&lt;/Citation&gt;_x000a_"/>
    <w:docVar w:name="NE.Ref{2FF44BA4-B5C7-4D8D-B8F3-783DF30B948A}" w:val=" ADDIN NE.Ref.{2FF44BA4-B5C7-4D8D-B8F3-783DF30B948A}&lt;Citation&gt;&lt;Group&gt;&lt;References&gt;&lt;Item&gt;&lt;ID&gt;1239&lt;/ID&gt;&lt;UID&gt;{3DCACD4E-C7BC-4873-8195-332AB3F4B679}&lt;/UID&gt;&lt;Title&gt;A meta-analysis of global urban land expansion&lt;/Title&gt;&lt;Template&gt;Journal Article&lt;/Template&gt;&lt;Star&gt;1&lt;/Star&gt;&lt;Tag&gt;0&lt;/Tag&gt;&lt;Author&gt;Seto, K C; Fragkias, M; Guneralp, B; Reilly, M K&lt;/Author&gt;&lt;Year&gt;2011&lt;/Year&gt;&lt;Details&gt;&lt;_created&gt;62580512&lt;/_created&gt;&lt;_modified&gt;62580512&lt;/_modified&gt;&lt;_url&gt;http://www.ncbi.nlm.nih.gov/entrez/query.fcgi?cmd=Retrieve&amp;amp;db=pubmed&amp;amp;dopt=Abstract&amp;amp;list_uids=21876770&amp;amp;query_hl=1&lt;/_url&gt;&lt;_journal&gt;PLoS One&lt;/_journal&gt;&lt;_volume&gt;6&lt;/_volume&gt;&lt;_issue&gt;8&lt;/_issue&gt;&lt;_pages&gt;e23777&lt;/_pages&gt;&lt;_tertiary_title&gt;PloS one&lt;/_tertiary_title&gt;&lt;_doi&gt;10.1371/journal.pone.0023777&lt;/_doi&gt;&lt;_date_display&gt;2011&lt;/_date_display&gt;&lt;_date&gt;58407840&lt;/_date&gt;&lt;_type_work&gt;Journal Article; Meta-Analysis; Research Support, U.S. Gov&amp;apos;t, Non-P.H.S.&lt;/_type_work&gt;&lt;_isbn&gt;1932-6203 (Electronic); 1932-6203 (Linking)&lt;/_isbn&gt;&lt;_accession_num&gt;21876770&lt;/_accession_num&gt;&lt;_keywords&gt;Conservation of Natural Resources; Forecasting; Geography; Gross Domestic Product; *Internationality; Population Growth; Regression Analysis; *Urbanization&lt;/_keywords&gt;&lt;_author_adr&gt;Yale School of Forestry and Environmental Studies, Yale University, New Haven, Connecticut, United States of America. karen.seto@yale.edu&lt;/_author_adr&gt;&lt;_language&gt;eng&lt;/_language&gt;&lt;_accessed&gt;62580512&lt;/_accessed&gt;&lt;_db_updated&gt;PubMed&lt;/_db_updated&gt;&lt;_impact_factor&gt;   2.766&lt;/_impact_factor&gt;&lt;_collection_scope&gt;SCIE;&lt;/_collection_scope&gt;&lt;/Details&gt;&lt;Extra&gt;&lt;DBUID&gt;{E5CFCA40-B99A-4E9F-8A29-87F3858A6670}&lt;/DBUID&gt;&lt;/Extra&gt;&lt;/Item&gt;&lt;/References&gt;&lt;/Group&gt;&lt;Group&gt;&lt;References&gt;&lt;Item&gt;&lt;ID&gt;1233&lt;/ID&gt;&lt;UID&gt;{45F5732B-35C2-4BA1-B6A9-11DBA3F10ACD}&lt;/UID&gt;&lt;Title&gt;土地利用变化驱动力系统分析&lt;/Title&gt;&lt;Template&gt;Journal Article&lt;/Template&gt;&lt;Star&gt;0&lt;/Star&gt;&lt;Tag&gt;0&lt;/Tag&gt;&lt;Author&gt;摆万奇; 赵士洞&lt;/Author&gt;&lt;Year&gt;2001&lt;/Year&gt;&lt;Details&gt;&lt;_author_adr&gt;中国科学院地理科学与资源研究所!北京100101,中国科学院地理科学与资源研究所!北京100101&lt;/_author_adr&gt;&lt;_db_provider&gt;CNKI&lt;/_db_provider&gt;&lt;_isbn&gt;1007-7588&lt;/_isbn&gt;&lt;_issue&gt;3&lt;/_issue&gt;&lt;_journal&gt;资源科学&lt;/_journal&gt;&lt;_keywords&gt;土地利用;;驱动力系统;;土地利用变化动力学;;系统论&lt;/_keywords&gt;&lt;_pages&gt;39-41&lt;/_pages&gt;&lt;_created&gt;62580369&lt;/_created&gt;&lt;_modified&gt;62580431&lt;/_modified&gt;&lt;_collection_scope&gt;CSSCI;中国科技核心期刊;中文核心期刊;CSCD;&lt;/_collection_scope&gt;&lt;_url&gt;http://kns.cnki.net/kns/download.aspx?filename=qJUcrYVOINGUDpXQzZ1YHVTaoJ1N0dnZml1TyQDZzVFW1gTbpN1RstyQ4RXNZREZRlncNVFaaJFWZxUVNNjMzIDMI1UaXZDT6lHcxdka0lnVoV2a0dDTWNUbzQmTzUXU4Q0LjJGTaV1SzVTYtt0dyJmaWJzS1NFR&amp;amp;tablename=CJFD2006&amp;amp;dflag=pdfdown 全文链接_x000d__x000a_&lt;/_url&gt;&lt;_translated_author&gt;Bai, Wanqi;Zhao, Shidong&lt;/_translated_author&gt;&lt;/Details&gt;&lt;Extra&gt;&lt;DBUID&gt;{E5CFCA40-B99A-4E9F-8A29-87F3858A6670}&lt;/DBUID&gt;&lt;/Extra&gt;&lt;/Item&gt;&lt;/References&gt;&lt;/Group&gt;&lt;Group&gt;&lt;References&gt;&lt;Item&gt;&lt;ID&gt;1241&lt;/ID&gt;&lt;UID&gt;{317C3612-9ABE-4861-BADB-9AD725984A01}&lt;/UID&gt;&lt;Title&gt;Meta-studies in land use science: Current coverage and prospects&lt;/Title&gt;&lt;Template&gt;Journal Article&lt;/Template&gt;&lt;Star&gt;0&lt;/Star&gt;&lt;Tag&gt;0&lt;/Tag&gt;&lt;Author&gt;van Vliet, Jasper; Magliocca, Nicholas R; Büchner, Bianka; Cook, Elizabeth; Rey Benayas, José M; Ellis, Erle C; Heinimann, Andreas; Keys, Eric; Lee, Tien Ming; Liu, Jianguo; Mertz, Ole; Meyfroidt, Patrick; Moritz, Mark; Poeplau, Christopher; Robinson, Brian E; Seppelt, Ralf; Seto, Karen C; Verburg, Peter H&lt;/Author&gt;&lt;Year&gt;2016&lt;/Year&gt;&lt;Details&gt;&lt;_doi&gt;10.1007/s13280-015-0699-8&lt;/_doi&gt;&lt;_created&gt;62580529&lt;/_created&gt;&lt;_modified&gt;62580529&lt;/_modified&gt;&lt;_url&gt;http://link.springer.com/10.1007/s13280-015-0699-8_x000d__x000a_http://link.springer.com/content/pdf/10.1007/s13280-015-0699-8&lt;/_url&gt;&lt;_journal&gt;Ambio&lt;/_journal&gt;&lt;_volume&gt;45&lt;/_volume&gt;&lt;_issue&gt;1&lt;/_issue&gt;&lt;_pages&gt;15-28&lt;/_pages&gt;&lt;_tertiary_title&gt;Ambio&lt;/_tertiary_title&gt;&lt;_isbn&gt;0044-7447&lt;/_isbn&gt;&lt;_accessed&gt;62580529&lt;/_accessed&gt;&lt;_db_updated&gt;CrossRef&lt;/_db_updated&gt;&lt;_impact_factor&gt;   3.616&lt;/_impact_factor&gt;&lt;_collection_scope&gt;SCI;SCIE;&lt;/_collection_scope&gt;&lt;/Details&gt;&lt;Extra&gt;&lt;DBUID&gt;{E5CFCA40-B99A-4E9F-8A29-87F3858A6670}&lt;/DBUID&gt;&lt;/Extra&gt;&lt;/Item&gt;&lt;/References&gt;&lt;/Group&gt;&lt;/Citation&gt;_x000a_"/>
    <w:docVar w:name="NE.Ref{304FA7C1-5912-4A8F-80E6-72C40D069551}" w:val=" ADDIN NE.Ref.{304FA7C1-5912-4A8F-80E6-72C40D069551}&lt;Citation&gt;&lt;Group&gt;&lt;References&gt;&lt;Item&gt;&lt;ID&gt;126&lt;/ID&gt;&lt;UID&gt;{7BFAC15C-DC72-43BC-A41C-10DBD13D5696}&lt;/UID&gt;&lt;Title&gt;System dynamics analysis of water supply and demand in the North China Plain&lt;/Title&gt;&lt;Template&gt;Journal Article&lt;/Template&gt;&lt;Star&gt;0&lt;/Star&gt;&lt;Tag&gt;0&lt;/Tag&gt;&lt;Author&gt;Qin, Huanhuan; Cha-tien Sun, Amy; Liu, Jie; Zheng, Chunmiao&lt;/Author&gt;&lt;Year&gt;2012&lt;/Year&gt;&lt;Details&gt;&lt;_accessed&gt;61956643&lt;/_accessed&gt;&lt;_collection_scope&gt;SCIE;&lt;/_collection_scope&gt;&lt;_created&gt;61956641&lt;/_created&gt;&lt;_db_updated&gt;CrossRef&lt;/_db_updated&gt;&lt;_doi&gt;10.2166/wp.2011.106&lt;/_doi&gt;&lt;_impact_factor&gt;   1.011&lt;/_impact_factor&gt;&lt;_isbn&gt;1366-7017&lt;/_isbn&gt;&lt;_issue&gt;2&lt;/_issue&gt;&lt;_journal&gt;Water Policy&lt;/_journal&gt;&lt;_modified&gt;62868853&lt;/_modified&gt;&lt;_pages&gt;214&lt;/_pages&gt;&lt;_tertiary_title&gt;Water Policy&lt;/_tertiary_title&gt;&lt;_url&gt;http://wp.iwaponline.com/cgi/doi/10.2166/wp.2011.106_x000d__x000a_https://syndication.highwire.org/content/doi/10.2166/wp.2011.106&lt;/_url&gt;&lt;_volume&gt;14&lt;/_volume&gt;&lt;/Details&gt;&lt;Extra&gt;&lt;DBUID&gt;{6F35D732-D9FF-4EE9-905F-B0CC4953C663}&lt;/DBUID&gt;&lt;/Extra&gt;&lt;/Item&gt;&lt;/References&gt;&lt;/Group&gt;&lt;Group&gt;&lt;References&gt;&lt;Item&gt;&lt;ID&gt;131&lt;/ID&gt;&lt;UID&gt;{0AB4B2B3-5147-43A9-A52B-CABBBBD90419}&lt;/UID&gt;&lt;Title&gt;Using System Dynamics for Sustainable Water Resources Management in Singapore&lt;/Title&gt;&lt;Template&gt;Journal Article&lt;/Template&gt;&lt;Star&gt;0&lt;/Star&gt;&lt;Tag&gt;0&lt;/Tag&gt;&lt;Author&gt;Xi, Xi; Poh, Kim Leng&lt;/Author&gt;&lt;Year&gt;2013&lt;/Year&gt;&lt;Details&gt;&lt;_accessed&gt;61956644&lt;/_accessed&gt;&lt;_collection_scope&gt;EI&lt;/_collection_scope&gt;&lt;_created&gt;61956641&lt;/_created&gt;&lt;_db_updated&gt;CrossRef&lt;/_db_updated&gt;&lt;_doi&gt;10.1016/j.procs.2013.01.017&lt;/_doi&gt;&lt;_isbn&gt;18770509&lt;/_isbn&gt;&lt;_journal&gt;Procedia Computer Science&lt;/_journal&gt;&lt;_modified&gt;62718705&lt;/_modified&gt;&lt;_pages&gt;157-166&lt;/_pages&gt;&lt;_tertiary_title&gt;Procedia Computer Science&lt;/_tertiary_title&gt;&lt;_url&gt;http://linkinghub.elsevier.com/retrieve/pii/S1877050913000185_x000d__x000a_http://api.elsevier.com/content/article/PII:S1877050913000185?httpAccept=text/xml&lt;/_url&gt;&lt;_volume&gt;16&lt;/_volume&gt;&lt;/Details&gt;&lt;Extra&gt;&lt;DBUID&gt;{6F35D732-D9FF-4EE9-905F-B0CC4953C663}&lt;/DBUID&gt;&lt;/Extra&gt;&lt;/Item&gt;&lt;/References&gt;&lt;/Group&gt;&lt;Group&gt;&lt;References&gt;&lt;Item&gt;&lt;ID&gt;97&lt;/ID&gt;&lt;UID&gt;{775FCE3D-2A90-4B32-9C3A-DB3F4B620265}&lt;/UID&gt;&lt;Title&gt;基于仿真模拟的长株潭城市群水资源供需系统决策优化&lt;/Title&gt;&lt;Template&gt;Journal Article&lt;/Template&gt;&lt;Star&gt;0&lt;/Star&gt;&lt;Tag&gt;5&lt;/Tag&gt;&lt;Author&gt;熊鹰; 李静芝; 蒋丁玲&lt;/Author&gt;&lt;Year&gt;2013&lt;/Year&gt;&lt;Details&gt;&lt;_collection_scope&gt;中国科技核心期刊;中文核心期刊;CSCD;&lt;/_collection_scope&gt;&lt;_created&gt;61956641&lt;/_created&gt;&lt;_issue&gt;9&lt;/_issue&gt;&lt;_journal&gt;地理学报&lt;/_journal&gt;&lt;_language&gt;Chinese&lt;/_language&gt;&lt;_modified&gt;62167458&lt;/_modified&gt;&lt;_pages&gt;1225-1239&lt;/_pages&gt;&lt;_volume&gt;68&lt;/_volume&gt;&lt;_translated_author&gt;Xiong, Ying;Li, Jingzhi;Jiang, Dingling&lt;/_translated_author&gt;&lt;/Details&gt;&lt;Extra&gt;&lt;DBUID&gt;{6F35D732-D9FF-4EE9-905F-B0CC4953C663}&lt;/DBUID&gt;&lt;/Extra&gt;&lt;/Item&gt;&lt;/References&gt;&lt;/Group&gt;&lt;Group&gt;&lt;References&gt;&lt;Item&gt;&lt;ID&gt;392&lt;/ID&gt;&lt;UID&gt;{7A6A5356-34B6-400D-910F-8A76AA426630}&lt;/UID&gt;&lt;Title&gt;基于水资源约束的中国城镇化SD模型与模拟&lt;/Title&gt;&lt;Template&gt;Journal Article&lt;/Template&gt;&lt;Star&gt;0&lt;/Star&gt;&lt;Tag&gt;0&lt;/Tag&gt;&lt;Author&gt;曹祺文; 鲍超; 顾朝林; 管卫华&lt;/Author&gt;&lt;Year&gt;2019&lt;/Year&gt;&lt;Details&gt;&lt;_accessed&gt;63315242&lt;/_accessed&gt;&lt;_author_aff&gt;清华大学建筑学院;中国科学院地理科学与资源研究所区域可持续发展分析与模拟重点实验室;中国科学院大学资源与环境学院;南京师范大学地理科学学院;江苏省地理信息资源开发与利用协同创新中心;&lt;/_author_aff&gt;&lt;_collection_scope&gt;CSCD;CSSCI-C;PKU&lt;/_collection_scope&gt;&lt;_created&gt;62653893&lt;/_created&gt;&lt;_date&gt;62622720&lt;/_date&gt;&lt;_db_provider&gt;CNKI: 期刊&lt;/_db_provider&gt;&lt;_db_updated&gt;CNKI - Reference&lt;/_db_updated&gt;&lt;_issue&gt;1&lt;/_issue&gt;&lt;_journal&gt;地理研究&lt;/_journal&gt;&lt;_keywords&gt;中国城镇化;系统动力学;中国城镇化SD模型;水资源;水资源供需平衡&lt;/_keywords&gt;&lt;_language&gt;Chinese&lt;/_language&gt;&lt;_modified&gt;62653894&lt;/_modified&gt;&lt;_pages&gt;167-180&lt;/_pages&gt;&lt;_url&gt;http://kns.cnki.net/KCMS/detail/detail.aspx?FileName=DLYJ20190125005&amp;amp;DbName=CAPJ2019&lt;/_url&gt;&lt;_volume&gt;38&lt;/_volume&gt;&lt;_translated_author&gt;Cao, Qiwen;Bao, Chao;Gu, Chaolin;Guan, Weihua&lt;/_translated_author&gt;&lt;/Details&gt;&lt;Extra&gt;&lt;DBUID&gt;{6F35D732-D9FF-4EE9-905F-B0CC4953C663}&lt;/DBUID&gt;&lt;/Extra&gt;&lt;/Item&gt;&lt;/References&gt;&lt;/Group&gt;&lt;/Citation&gt;_x000a_"/>
    <w:docVar w:name="NE.Ref{3097F7FB-9224-49C1-8C94-55226A15A6A1}" w:val=" ADDIN NE.Ref.{3097F7FB-9224-49C1-8C94-55226A15A6A1}&lt;Citation&gt;&lt;Group&gt;&lt;References&gt;&lt;Item&gt;&lt;ID&gt;148&lt;/ID&gt;&lt;UID&gt;{33765072-C8FB-47EB-89D9-2CD9DD11AFF8}&lt;/UID&gt;&lt;Title&gt;Assessing Heat Health Risk for Sustainability in Beijing&amp;apos;s Urban Heat Island&lt;/Title&gt;&lt;Template&gt;Journal Article&lt;/Template&gt;&lt;Star&gt;0&lt;/Star&gt;&lt;Tag&gt;0&lt;/Tag&gt;&lt;Author&gt;Dong, Weihua; Zhao, Liu; Zhang, Lijie; Tang, Qiuhong; Hua, Liao; Li, Xian&amp;apos;En&lt;/Author&gt;&lt;Year&gt;2014&lt;/Year&gt;&lt;Details&gt;&lt;_issue&gt;10&lt;/_issue&gt;&lt;_journal&gt;Sustainability&lt;/_journal&gt;&lt;_pages&gt;7334-7357&lt;/_pages&gt;&lt;_volume&gt;6&lt;/_volume&gt;&lt;_created&gt;61352574&lt;/_created&gt;&lt;_modified&gt;61352574&lt;/_modified&gt;&lt;_impact_factor&gt;   1.343&lt;/_impact_factor&gt;&lt;_collection_scope&gt;SCIE;SSCI;&lt;/_collection_scope&gt;&lt;/Details&gt;&lt;Extra&gt;&lt;DBUID&gt;{31F9CFF5-4EB5-41E0-8180-BAFB923E486F}&lt;/DBUID&gt;&lt;/Extra&gt;&lt;/Item&gt;&lt;/References&gt;&lt;/Group&gt;&lt;Group&gt;&lt;References&gt;&lt;Item&gt;&lt;ID&gt;75&lt;/ID&gt;&lt;UID&gt;{ED02C99F-E00E-4CE2-BFE1-7708313F1598}&lt;/UID&gt;&lt;Title&gt;基于社会脆弱性的中国高温灾害人群健康风险评价&lt;/Title&gt;&lt;Template&gt;Journal Article&lt;/Template&gt;&lt;Star&gt;1&lt;/Star&gt;&lt;Tag&gt;0&lt;/Tag&gt;&lt;Author&gt;谢盼; 王仰麟; 刘焱序; 彭建&lt;/Author&gt;&lt;Year&gt;2015&lt;/Year&gt;&lt;Details&gt;&lt;_abstract&gt;本研究通过综合考虑高温胁迫、社会脆弱性和人口暴露,提出基于社会脆弱性的高温灾害风险评价框架,结合气象数据、遥感数据、社会经济数据构建多元数据融合的评价指标体系,开展全国分县高温灾害风险评价。研究结果表明,高温灾害脆弱性热点区域主要集中在中国新疆西部、豫西皖北交界处、四川盆地、洞庭湖流域、广西境内珠江流域;而华中地区湖北江汉平原和湖南洞庭湖流域、西南地区四川省和重庆市交界处的四川盆地、华东地区江浙沪一带、华南珠江流域,则是中国突出的高温灾害风险热点区。高温灾害脆弱性热点区和高温灾害风险热点区的分布出现比较明显的差异,高温灾害脆弱性热点区主要分布于高温胁迫较高或社会经济较差的不发达地区,区域人群由...&lt;/_abstract&gt;&lt;_accessed&gt;61342455&lt;/_accessed&gt;&lt;_author_aff&gt;北京大学城市与环境学院地表过程分析与模拟教育部重点实验室;&lt;/_author_aff&gt;&lt;_collection_scope&gt;中国科技核心期刊;中文核心期刊;CSCD;&lt;/_collection_scope&gt;&lt;_created&gt;61342455&lt;/_created&gt;&lt;_date&gt;60765120&lt;/_date&gt;&lt;_db_provider&gt;CNKI: 期刊&lt;/_db_provider&gt;&lt;_db_updated&gt;CNKI - Reference&lt;/_db_updated&gt;&lt;_issue&gt;7&lt;/_issue&gt;&lt;_journal&gt;地理学报&lt;/_journal&gt;&lt;_keywords&gt;高温灾害风险;人群健康;高温胁迫;社会脆弱性;主导因子分区&lt;/_keywords&gt;&lt;_language&gt;Chinese&lt;/_language&gt;&lt;_modified&gt;61357948&lt;/_modified&gt;&lt;_notes&gt;页数: 11&lt;/_notes&gt;&lt;_pages&gt;1041-1051&lt;/_pages&gt;&lt;_url&gt;http://www.cnki.net/KCMS/detail/detail.aspx?FileName=DLXB201507003&amp;amp;DbName=CJFQ2015&lt;/_url&gt;&lt;_volume&gt;70&lt;/_volume&gt;&lt;_translated_author&gt;Xie, Pan;Wang, Yanglin;Liu, Yanxu;Peng, Jian&lt;/_translated_author&gt;&lt;/Details&gt;&lt;Extra&gt;&lt;DBUID&gt;{31F9CFF5-4EB5-41E0-8180-BAFB923E486F}&lt;/DBUID&gt;&lt;/Extra&gt;&lt;/Item&gt;&lt;/References&gt;&lt;/Group&gt;&lt;/Citation&gt;_x000a_"/>
    <w:docVar w:name="NE.Ref{30D12697-B316-4BF9-AF82-0AD23142038A}" w:val=" ADDIN NE.Ref.{30D12697-B316-4BF9-AF82-0AD23142038A}&lt;Citation&gt;&lt;Group&gt;&lt;References&gt;&lt;Item&gt;&lt;ID&gt;407&lt;/ID&gt;&lt;UID&gt;{9EC617BE-6B6C-4933-879C-DB05CB5321EE}&lt;/UID&gt;&lt;Title&gt;International progress and evaluation on interactive coupling effects between urbanization and the eco-environment&lt;/Title&gt;&lt;Template&gt;Journal Article&lt;/Template&gt;&lt;Star&gt;0&lt;/Star&gt;&lt;Tag&gt;0&lt;/Tag&gt;&lt;Author&gt;Fang, Chuanglin; Liu, Haimeng; Li, Guangdong&lt;/Author&gt;&lt;Year&gt;2016&lt;/Year&gt;&lt;Details&gt;&lt;_accessed&gt;62691422&lt;/_accessed&gt;&lt;_collection_scope&gt;SCIE;CSCD&lt;/_collection_scope&gt;&lt;_created&gt;62691422&lt;/_created&gt;&lt;_db_updated&gt;CrossRef&lt;/_db_updated&gt;&lt;_doi&gt;10.1007/s11442-016-1317-9&lt;/_doi&gt;&lt;_impact_factor&gt;   2.347&lt;/_impact_factor&gt;&lt;_isbn&gt;1009-637X&lt;/_isbn&gt;&lt;_issue&gt;8&lt;/_issue&gt;&lt;_journal&gt;Journal of Geographical Sciences&lt;/_journal&gt;&lt;_modified&gt;62865553&lt;/_modified&gt;&lt;_pages&gt;1081-1116&lt;/_pages&gt;&lt;_tertiary_title&gt;J. Geogr. Sci.&lt;/_tertiary_title&gt;&lt;_url&gt;http://link.springer.com/10.1007/s11442-016-1317-9_x000d__x000a_http://link.springer.com/content/pdf/10.1007/s11442-016-1317-9&lt;/_url&gt;&lt;_volume&gt;26&lt;/_volume&gt;&lt;/Details&gt;&lt;Extra&gt;&lt;DBUID&gt;{6F35D732-D9FF-4EE9-905F-B0CC4953C663}&lt;/DBUID&gt;&lt;/Extra&gt;&lt;/Item&gt;&lt;/References&gt;&lt;/Group&gt;&lt;Group&gt;&lt;References&gt;&lt;Item&gt;&lt;ID&gt;192&lt;/ID&gt;&lt;UID&gt;{866EB4FA-E7AC-48FF-A057-F5FF8F9351EC}&lt;/UID&gt;&lt;Title&gt;特大城市群地区城镇化与生态环境交互耦合效应解析的理论框架及技术路径&lt;/Title&gt;&lt;Template&gt;Journal Article&lt;/Template&gt;&lt;Star&gt;0&lt;/Star&gt;&lt;Tag&gt;0&lt;/Tag&gt;&lt;Author&gt;方创琳; 周成虎; 顾朝林; 陈利顶; 李双成&lt;/Author&gt;&lt;Year&gt;2016&lt;/Year&gt;&lt;Details&gt;&lt;_accessed&gt;63277153&lt;/_accessed&gt;&lt;_author_aff&gt;中国科学院地理科学与资源研究所;清华大学建筑学院;中国科学院生态环境研究中心;北京大学城市与环境学院;&lt;/_author_aff&gt;&lt;_collection_scope&gt;中国科技核心期刊;中文核心期刊;CSCD;&lt;/_collection_scope&gt;&lt;_created&gt;62000331&lt;/_created&gt;&lt;_date&gt;61161120&lt;/_date&gt;&lt;_db_provider&gt;CNKI: 期刊&lt;/_db_provider&gt;&lt;_db_updated&gt;CNKI - Reference&lt;/_db_updated&gt;&lt;_issue&gt;04&lt;/_issue&gt;&lt;_journal&gt;地理学报&lt;/_journal&gt;&lt;_keywords&gt;特大城市群;城镇化;生态环境;交互耦合效应;耦合圈理论框架;技术路径&lt;/_keywords&gt;&lt;_language&gt;Chinese&lt;/_language&gt;&lt;_modified&gt;62717331&lt;/_modified&gt;&lt;_pages&gt;531-550&lt;/_pages&gt;&lt;_url&gt;http://kns.cnki.net/KCMS/detail/detail.aspx?FileName=DLXB201604002&amp;amp;DbName=CJFQ2016&lt;/_url&gt;&lt;_translated_author&gt;Fang, Chuanglin;Zhou, Chenghu;Gu, Chaolin;Chen, Liding;Li, Shuangcheng&lt;/_translated_author&gt;&lt;/Details&gt;&lt;Extra&gt;&lt;DBUID&gt;{6F35D732-D9FF-4EE9-905F-B0CC4953C663}&lt;/DBUID&gt;&lt;/Extra&gt;&lt;/Item&gt;&lt;/References&gt;&lt;/Group&gt;&lt;Group&gt;&lt;References&gt;&lt;Item&gt;&lt;ID&gt;1530&lt;/ID&gt;&lt;UID&gt;{C5AD2FF3-3D65-4FD1-B390-E3D0A3A660F4}&lt;/UID&gt;&lt;Title&gt;城市化与生态环境关系研究热点与前沿的图谱分析&lt;/Title&gt;&lt;Template&gt;Journal Article&lt;/Template&gt;&lt;Star&gt;0&lt;/Star&gt;&lt;Tag&gt;0&lt;/Tag&gt;&lt;Author&gt;陈晓红; 周宏浩&lt;/Author&gt;&lt;Year&gt;2018&lt;/Year&gt;&lt;Details&gt;&lt;_accessed&gt;63276352&lt;/_accessed&gt;&lt;_author_adr&gt;哈尔滨师范大学; 哈尔滨师范大学&lt;/_author_adr&gt;&lt;_author_aff&gt;哈尔滨师范大学; 哈尔滨师范大学&lt;/_author_aff&gt;&lt;_collection_scope&gt;CSCD;CSSCI-C;PKU&lt;/_collection_scope&gt;&lt;_created&gt;63276352&lt;/_created&gt;&lt;_db_provider&gt;北京万方数据股份有限公司&lt;/_db_provider&gt;&lt;_db_updated&gt;Wanfangdata&lt;/_db_updated&gt;&lt;_isbn&gt;1007-6301&lt;/_isbn&gt;&lt;_issue&gt;9&lt;/_issue&gt;&lt;_journal&gt;地理科学进展&lt;/_journal&gt;&lt;_keywords&gt;城市化; 生态环境; 研究热点; 前沿展望; CiteSpace&lt;/_keywords&gt;&lt;_language&gt;chi&lt;/_language&gt;&lt;_modified&gt;63276352&lt;/_modified&gt;&lt;_pages&gt;1171-1185&lt;/_pages&gt;&lt;_tertiary_title&gt;Progress in Geography&lt;/_tertiary_title&gt;&lt;_translated_author&gt;Xiaohong, CHEN; Honghao, ZHOU&lt;/_translated_author&gt;&lt;_translated_title&gt;Research hotspots and prospects of urbanization and ecological environment relationship based on visual knowledge mapping&lt;/_translated_title&gt;&lt;_url&gt;http://www.wanfangdata.com.cn/details/detail.do?_type=perio&amp;amp;id=dlkxjz201809002&lt;/_url&gt;&lt;_volume&gt;37&lt;/_volume&gt;&lt;/Details&gt;&lt;Extra&gt;&lt;DBUID&gt;{6F35D732-D9FF-4EE9-905F-B0CC4953C663}&lt;/DBUID&gt;&lt;/Extra&gt;&lt;/Item&gt;&lt;/References&gt;&lt;/Group&gt;&lt;Group&gt;&lt;References&gt;&lt;Item&gt;&lt;ID&gt;684&lt;/ID&gt;&lt;UID&gt;{4D437E73-114A-4FEC-8663-F30483FE57BD}&lt;/UID&gt;&lt;Title&gt;城镇化与生态环境耦合动态模拟理论及方法的研究进展&lt;/Title&gt;&lt;Template&gt;Journal Article&lt;/Template&gt;&lt;Star&gt;1&lt;/Star&gt;&lt;Tag&gt;0&lt;/Tag&gt;&lt;Author&gt;崔学刚; 方创琳; 刘海猛; 刘晓菲; 李咏红&lt;/Author&gt;&lt;Year&gt;2019&lt;/Year&gt;&lt;Details&gt;&lt;_accessed&gt;62865548&lt;/_accessed&gt;&lt;_author_aff&gt;中国科学院地理科学与资源研究所;中国科学院大学;北京东方园林环境股份有限公司水生态研究所;&lt;/_author_aff&gt;&lt;_collection_scope&gt;CSCD;CSSCI-C;PKU;EI&lt;/_collection_scope&gt;&lt;_created&gt;62865548&lt;/_created&gt;&lt;_date&gt;62831520&lt;/_date&gt;&lt;_db_provider&gt;CNKI: 期刊&lt;/_db_provider&gt;&lt;_db_updated&gt;CNKI - Reference&lt;/_db_updated&gt;&lt;_issue&gt;6&lt;/_issue&gt;&lt;_journal&gt;地理学报&lt;/_journal&gt;&lt;_keywords&gt;城镇化与生态环境耦合;动态模拟;理论;方法;应用&lt;/_keywords&gt;&lt;_language&gt;Chinese&lt;/_language&gt;&lt;_modified&gt;62865553&lt;/_modified&gt;&lt;_pages&gt;1079-1096&lt;/_pages&gt;&lt;_url&gt;http://kns.cnki.net/KCMS/detail/detail.aspx?FileName=DLXB201906003&amp;amp;DbName=CJFQTEMP&lt;/_url&gt;&lt;_volume&gt;74&lt;/_volume&gt;&lt;_translated_author&gt;Cui, Xuegang;Fang, Chuanglin;Liu, Haimeng;Liu, Xiaofei;Li, Yonghong&lt;/_translated_author&gt;&lt;/Details&gt;&lt;Extra&gt;&lt;DBUID&gt;{6F35D732-D9FF-4EE9-905F-B0CC4953C663}&lt;/DBUID&gt;&lt;/Extra&gt;&lt;/Item&gt;&lt;/References&gt;&lt;/Group&gt;&lt;/Citation&gt;_x000a_"/>
    <w:docVar w:name="NE.Ref{30E10A16-3F4E-4FEA-A1E7-CF38D5E3E5D7}" w:val=" ADDIN NE.Ref.{30E10A16-3F4E-4FEA-A1E7-CF38D5E3E5D7}&lt;Citation&gt;&lt;Group&gt;&lt;References&gt;&lt;Item&gt;&lt;ID&gt;571&lt;/ID&gt;&lt;UID&gt;{A367A117-575B-4CDC-9FC3-1DA40239598F}&lt;/UID&gt;&lt;Title&gt;景观生态学&lt;/Title&gt;&lt;Template&gt;Book&lt;/Template&gt;&lt;Star&gt;0&lt;/Star&gt;&lt;Tag&gt;0&lt;/Tag&gt;&lt;Author&gt;曾辉; 陈利顶; 丁圣彦&lt;/Author&gt;&lt;Year&gt;2017&lt;/Year&gt;&lt;Details&gt;&lt;_accessed&gt;61906496&lt;/_accessed&gt;&lt;_created&gt;61906496&lt;/_created&gt;&lt;_modified&gt;61906508&lt;/_modified&gt;&lt;_place_published&gt;北京&lt;/_place_published&gt;&lt;_publisher&gt;高等教育出版社&lt;/_publisher&gt;&lt;_translated_author&gt;Ceng, Hui;Chen, Liding;Ding, Shengyan&lt;/_translated_author&gt;&lt;/Details&gt;&lt;Extra&gt;&lt;DBUID&gt;{4586FB26-B343-42AF-9C29-3BE2E8064B11}&lt;/DBUID&gt;&lt;/Extra&gt;&lt;/Item&gt;&lt;/References&gt;&lt;/Group&gt;&lt;/Citation&gt;_x000a_"/>
    <w:docVar w:name="NE.Ref{317B7EE9-B9A0-4C9B-B112-69C364F772D3}" w:val=" ADDIN NE.Ref.{317B7EE9-B9A0-4C9B-B112-69C364F772D3}&lt;Citation&gt;&lt;Group&gt;&lt;References&gt;&lt;Item&gt;&lt;ID&gt;1165&lt;/ID&gt;&lt;UID&gt;{CC23B36C-0DBE-4912-BA1D-5EDAD1837BCB}&lt;/UID&gt;&lt;Title&gt;Understanding water-energy-food and ecosystem interactions using the nexus simulation tool NexSym&lt;/Title&gt;&lt;Template&gt;Journal Article&lt;/Template&gt;&lt;Star&gt;0&lt;/Star&gt;&lt;Tag&gt;0&lt;/Tag&gt;&lt;Author&gt;Martinez-Hernandez, Elias; Leach, Matthew; Yang, Aidong&lt;/Author&gt;&lt;Year&gt;2017&lt;/Year&gt;&lt;Details&gt;&lt;_accession_num&gt;WOS:000415768400085&lt;/_accession_num&gt;&lt;_cited_count&gt;6&lt;/_cited_count&gt;&lt;_collection_scope&gt;EI;SCI;SCIE;&lt;/_collection_scope&gt;&lt;_created&gt;62557983&lt;/_created&gt;&lt;_date_display&gt;2017_x000d__x000a_NOV 15 2017&lt;/_date_display&gt;&lt;_doi&gt;10.1016/j.apenergy.2017.09.022&lt;/_doi&gt;&lt;_impact_factor&gt;   7.900&lt;/_impact_factor&gt;&lt;_isbn&gt;0306-2619&lt;/_isbn&gt;&lt;_journal&gt;Applied Energy&lt;/_journal&gt;&lt;_modified&gt;62574833&lt;/_modified&gt;&lt;_pages&gt;1009-1021&lt;/_pages&gt;&lt;_url&gt;https://ac.els-cdn.com/S0306261917312941/1-s2.0-S0306261917312941-main.pdf?_tid=b2d59051-4153-43f9-acb8-3ce60f2f0d67&amp;amp;acdnat=1544462371_db6d7315a59bee9ba17e1e15f91ed61a 全文链接_x000d__x000a_&lt;/_url&gt;&lt;_volume&gt;206&lt;/_volume&gt;&lt;/Details&gt;&lt;Extra&gt;&lt;DBUID&gt;{E5CFCA40-B99A-4E9F-8A29-87F3858A6670}&lt;/DBUID&gt;&lt;/Extra&gt;&lt;/Item&gt;&lt;/References&gt;&lt;/Group&gt;&lt;/Citation&gt;_x000a_"/>
    <w:docVar w:name="NE.Ref{318935E9-16D8-4776-BD25-1066F52311DD}" w:val=" ADDIN NE.Ref.{318935E9-16D8-4776-BD25-1066F52311DD}&lt;Citation&gt;&lt;Group&gt;&lt;References&gt;&lt;Item&gt;&lt;ID&gt;1238&lt;/ID&gt;&lt;UID&gt;{BA51ADD6-ACCF-4A8A-86B8-B73246BF936B}&lt;/UID&gt;&lt;Title&gt;Globalization of land use: distant drivers of land change and geographic displacement of land use&lt;/Title&gt;&lt;Template&gt;Journal Article&lt;/Template&gt;&lt;Star&gt;0&lt;/Star&gt;&lt;Tag&gt;0&lt;/Tag&gt;&lt;Author&gt;Meyfroidt, Patrick; Lambin, Eric F; Erb, Karl-Heinz; Hertel, Thomas W&lt;/Author&gt;&lt;Year&gt;2013&lt;/Year&gt;&lt;Details&gt;&lt;_accession_num&gt;WOS:000325843700002&lt;/_accession_num&gt;&lt;_cited_count&gt;167&lt;/_cited_count&gt;&lt;_date_display&gt;2013_x000d__x000a_OCT 2013&lt;/_date_display&gt;&lt;_doi&gt;10.1016/j.cosust.2013.04.003&lt;/_doi&gt;&lt;_isbn&gt;1877-3435&lt;/_isbn&gt;&lt;_issue&gt;5&lt;/_issue&gt;&lt;_journal&gt;Current Opinion In Environmental Sustainability&lt;/_journal&gt;&lt;_pages&gt;438-444&lt;/_pages&gt;&lt;_volume&gt;5&lt;/_volume&gt;&lt;_created&gt;62580452&lt;/_created&gt;&lt;_modified&gt;62580455&lt;/_modified&gt;&lt;_impact_factor&gt;   4.186&lt;/_impact_factor&gt;&lt;_collection_scope&gt;SCIE;&lt;/_collection_scope&gt;&lt;/Details&gt;&lt;Extra&gt;&lt;DBUID&gt;{E5CFCA40-B99A-4E9F-8A29-87F3858A6670}&lt;/DBUID&gt;&lt;/Extra&gt;&lt;/Item&gt;&lt;/References&gt;&lt;/Group&gt;&lt;Group&gt;&lt;References&gt;&lt;Item&gt;&lt;ID&gt;1236&lt;/ID&gt;&lt;UID&gt;{AB30E4E8-49EA-472E-B189-F22EB3C4F6ED}&lt;/UID&gt;&lt;Title&gt;Agricultural land-use change and its drivers in mountain landscapes: A case study in the Pyrenees&lt;/Title&gt;&lt;Template&gt;Journal Article&lt;/Template&gt;&lt;Star&gt;0&lt;/Star&gt;&lt;Tag&gt;0&lt;/Tag&gt;&lt;Author&gt;Mottet, A; Ladet, S; Coque, N; Gibon, A&lt;/Author&gt;&lt;Year&gt;2006&lt;/Year&gt;&lt;Details&gt;&lt;_accession_num&gt;WOS:000236776600013&lt;/_accession_num&gt;&lt;_cited_count&gt;247&lt;/_cited_count&gt;&lt;_date_display&gt;2006_x000d__x000a_JUN 2006&lt;/_date_display&gt;&lt;_doi&gt;10.1016/j.agee.2005.11.017&lt;/_doi&gt;&lt;_isbn&gt;0167-8809&lt;/_isbn&gt;&lt;_issue&gt;2-4&lt;/_issue&gt;&lt;_journal&gt;Agriculture Ecosystems &amp;amp; Environment&lt;/_journal&gt;&lt;_pages&gt;296-310&lt;/_pages&gt;&lt;_volume&gt;114&lt;/_volume&gt;&lt;_created&gt;62580452&lt;/_created&gt;&lt;_modified&gt;62580455&lt;/_modified&gt;&lt;_impact_factor&gt;   3.541&lt;/_impact_factor&gt;&lt;_collection_scope&gt;SCI;SCIE;&lt;/_collection_scope&gt;&lt;/Details&gt;&lt;Extra&gt;&lt;DBUID&gt;{E5CFCA40-B99A-4E9F-8A29-87F3858A6670}&lt;/DBUID&gt;&lt;/Extra&gt;&lt;/Item&gt;&lt;/References&gt;&lt;/Group&gt;&lt;Group&gt;&lt;References&gt;&lt;Item&gt;&lt;ID&gt;1237&lt;/ID&gt;&lt;UID&gt;{15E9D66A-B37A-4048-80EC-63F5F9975BF9}&lt;/UID&gt;&lt;Title&gt;Modeling the drivers of urban land use change in the Pearl River Delta, China: Integrating remote sensing with socioeconomic data&lt;/Title&gt;&lt;Template&gt;Journal Article&lt;/Template&gt;&lt;Star&gt;0&lt;/Star&gt;&lt;Tag&gt;0&lt;/Tag&gt;&lt;Author&gt;Seto, K C; Kaufmann, R K&lt;/Author&gt;&lt;Year&gt;2003&lt;/Year&gt;&lt;Details&gt;&lt;_accession_num&gt;WOS:000181309100009&lt;/_accession_num&gt;&lt;_cited_count&gt;221&lt;/_cited_count&gt;&lt;_date_display&gt;2003_x000d__x000a_FEB 2003&lt;/_date_display&gt;&lt;_doi&gt;10.2307/3147108&lt;/_doi&gt;&lt;_isbn&gt;0023-7639&lt;/_isbn&gt;&lt;_issue&gt;1&lt;/_issue&gt;&lt;_journal&gt;Land Economics&lt;/_journal&gt;&lt;_pages&gt;106-121&lt;/_pages&gt;&lt;_volume&gt;79&lt;/_volume&gt;&lt;_created&gt;62580452&lt;/_created&gt;&lt;_modified&gt;62580455&lt;/_modified&gt;&lt;_impact_factor&gt;   1.500&lt;/_impact_factor&gt;&lt;_collection_scope&gt;SSCI;&lt;/_collection_scope&gt;&lt;/Details&gt;&lt;Extra&gt;&lt;DBUID&gt;{E5CFCA40-B99A-4E9F-8A29-87F3858A6670}&lt;/DBUID&gt;&lt;/Extra&gt;&lt;/Item&gt;&lt;/References&gt;&lt;/Group&gt;&lt;/Citation&gt;_x000a_"/>
    <w:docVar w:name="NE.Ref{31AD24A2-8EF6-484C-8B82-4EBA1785E568}" w:val=" ADDIN NE.Ref.{31AD24A2-8EF6-484C-8B82-4EBA1785E568}&lt;Citation&gt;&lt;Group&gt;&lt;References&gt;&lt;Item&gt;&lt;ID&gt;1062&lt;/ID&gt;&lt;UID&gt;{9DCA777F-CC5D-4BE5-95C0-555EF6231B5B}&lt;/UID&gt;&lt;Title&gt;自然资源管理框架下空间规划体系重构的基本逻辑与设想&lt;/Title&gt;&lt;Template&gt;Journal Article&lt;/Template&gt;&lt;Star&gt;0&lt;/Star&gt;&lt;Tag&gt;0&lt;/Tag&gt;&lt;Author&gt;邹兵&lt;/Author&gt;&lt;Year&gt;2018&lt;/Year&gt;&lt;Details&gt;&lt;_author_adr&gt;深圳市规划国土发展研究中心;&lt;/_author_adr&gt;&lt;_collection_scope&gt;PKU&lt;/_collection_scope&gt;&lt;_created&gt;62747618&lt;/_created&gt;&lt;_db_provider&gt;CNKI&lt;/_db_provider&gt;&lt;_isbn&gt;1006-0022&lt;/_isbn&gt;&lt;_issue&gt;7&lt;/_issue&gt;&lt;_journal&gt;规划师&lt;/_journal&gt;&lt;_keywords&gt;空间规划体系;;国土空间;;治理;;自然资源&lt;/_keywords&gt;&lt;_modified&gt;63260518&lt;/_modified&gt;&lt;_pages&gt;5-10&lt;/_pages&gt;&lt;_url&gt;http://epub.cnki.net/kns/download.aspx?filename=DBjezomTzcHczYUdCNnZoFlTklWYKhTTl9GdQpnU1NDSPF3TmF1SYRzUOFzSnpmVzIkTvcmSzRETjF3Vsh3cLVkWtZnM2llWT9yYLd1ZwFEdV9kQpZjRrk3cxoGeLlUNoVUT5BXb2ZFMMRWZRJTWExUO510ZLl1S&amp;amp;tablename=CJFDLAST2018&amp;amp;dflag=pdfdown 全文链接_x000d__x000a_&lt;/_url&gt;&lt;_volume&gt;34&lt;/_volume&gt;&lt;_translated_author&gt;Zou, Bing&lt;/_translated_author&gt;&lt;/Details&gt;&lt;Extra&gt;&lt;DBUID&gt;{6F35D732-D9FF-4EE9-905F-B0CC4953C663}&lt;/DBUID&gt;&lt;/Extra&gt;&lt;/Item&gt;&lt;/References&gt;&lt;/Group&gt;&lt;/Citation&gt;_x000a_"/>
    <w:docVar w:name="NE.Ref{32555C13-76CF-4C8D-A018-658A7557E2E4}" w:val=" ADDIN NE.Ref.{32555C13-76CF-4C8D-A018-658A7557E2E4}&lt;Citation&gt;&lt;Group&gt;&lt;References&gt;&lt;Item&gt;&lt;ID&gt;1711&lt;/ID&gt;&lt;UID&gt;{FFF31593-9D6E-42D8-87E3-116518918CFB}&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ed&gt;62573797&lt;/_accessed&gt;&lt;_accession_num&gt;WOS:000426775500049&lt;/_accession_num&gt;&lt;_cited_count&gt;3&lt;/_cited_count&gt;&lt;_collection_scope&gt;SCIE;&lt;/_collection_scope&gt;&lt;_created&gt;62427502&lt;/_created&gt;&lt;_date_display&gt;2018_x000d__x000a_FEB 2018&lt;/_date_display&gt;&lt;_doi&gt;10.3390/w10020139&lt;/_doi&gt;&lt;_impact_factor&gt;   2.524&lt;/_impact_factor&gt;&lt;_isbn&gt;2073-4441&lt;/_isbn&gt;&lt;_issue&gt;2&lt;/_issue&gt;&lt;_journal&gt;Water&lt;/_journal&gt;&lt;_modified&gt;63281472&lt;/_modified&gt;&lt;_pages&gt;139-159&lt;/_pages&gt;&lt;_url&gt;http://www.mdpi.com/2073-4441/10/2/139/pdf 全文链接_x000d__x000a_&lt;/_url&gt;&lt;_volume&gt;10&lt;/_volume&gt;&lt;/Details&gt;&lt;Extra&gt;&lt;DBUID&gt;{6F35D732-D9FF-4EE9-905F-B0CC4953C663}&lt;/DBUID&gt;&lt;/Extra&gt;&lt;/Item&gt;&lt;/References&gt;&lt;/Group&gt;&lt;/Citation&gt;_x000a_"/>
    <w:docVar w:name="NE.Ref{327AD60F-7341-4C8D-B8ED-51A47A49D975}" w:val=" ADDIN NE.Ref.{327AD60F-7341-4C8D-B8ED-51A47A49D975}&lt;Citation&gt;&lt;Group&gt;&lt;References&gt;&lt;Item&gt;&lt;ID&gt;1048&lt;/ID&gt;&lt;UID&gt;{642958E9-7435-4D29-A54C-9D583C0F8C15}&lt;/UID&gt;&lt;Title&gt;Ecosystems and Human Well-Being&lt;/Title&gt;&lt;Template&gt;Book&lt;/Template&gt;&lt;Star&gt;0&lt;/Star&gt;&lt;Tag&gt;0&lt;/Tag&gt;&lt;Author&gt;&amp;quot;MA (Millennium Ecosystem Assessment)&amp;quot;&lt;/Author&gt;&lt;Year&gt;2005&lt;/Year&gt;&lt;Details&gt;&lt;_publisher&gt;Island Press&lt;/_publisher&gt;&lt;_place_published&gt;Washington，DC&lt;/_place_published&gt;&lt;_accessed&gt;62443566&lt;/_accessed&gt;&lt;_created&gt;62443566&lt;/_created&gt;&lt;_modified&gt;62443566&lt;/_modified&gt;&lt;/Details&gt;&lt;Extra&gt;&lt;DBUID&gt;{E5CFCA40-B99A-4E9F-8A29-87F3858A6670}&lt;/DBUID&gt;&lt;/Extra&gt;&lt;/Item&gt;&lt;/References&gt;&lt;/Group&gt;&lt;/Citation&gt;_x000a_"/>
    <w:docVar w:name="NE.Ref{32A70B6C-2ABF-4F6A-8B0D-709F243A3184}" w:val=" ADDIN NE.Ref.{32A70B6C-2ABF-4F6A-8B0D-709F243A3184}&lt;Citation&gt;&lt;Group&gt;&lt;References&gt;&lt;Item&gt;&lt;ID&gt;501&lt;/ID&gt;&lt;UID&gt;{A4FF345F-1816-45F0-A870-9A7E02D98584}&lt;/UID&gt;&lt;Title&gt;Intercalibration of DMSP-OLS night-time light data by the invariant region method&lt;/Title&gt;&lt;Template&gt;Journal Article&lt;/Template&gt;&lt;Star&gt;0&lt;/Star&gt;&lt;Tag&gt;0&lt;/Tag&gt;&lt;Author&gt;Wu, Jiansheng; He, Shengbin; Peng, Jian; Li, Weifeng; Zhong, Xiaohong&lt;/Author&gt;&lt;Year&gt;2013&lt;/Year&gt;&lt;Details&gt;&lt;_collection_scope&gt;EI;SCI;SCIE;&lt;/_collection_scope&gt;&lt;_created&gt;61709021&lt;/_created&gt;&lt;_impact_factor&gt;   1.724&lt;/_impact_factor&gt;&lt;_issue&gt;20&lt;/_issue&gt;&lt;_journal&gt;International Journal of Remote Sensing&lt;/_journal&gt;&lt;_modified&gt;61837876&lt;/_modified&gt;&lt;_pages&gt;7356-7368&lt;/_pages&gt;&lt;_volume&gt;34&lt;/_volume&gt;&lt;/Details&gt;&lt;Extra&gt;&lt;DBUID&gt;{4586FB26-B343-42AF-9C29-3BE2E8064B11}&lt;/DBUID&gt;&lt;/Extra&gt;&lt;/Item&gt;&lt;/References&gt;&lt;/Group&gt;&lt;/Citation&gt;_x000a_"/>
    <w:docVar w:name="NE.Ref{33054AC0-4D81-4947-90F3-5A32EC73DD36}" w:val=" ADDIN NE.Ref.{33054AC0-4D81-4947-90F3-5A32EC73DD36}&lt;Citation&gt;&lt;Group&gt;&lt;References&gt;&lt;Item&gt;&lt;ID&gt;894&lt;/ID&gt;&lt;UID&gt;{1D4B6916-455E-49F0-9DB4-97AFBEFD3762}&lt;/UID&gt;&lt;Title&gt;Water and energy futures for Melbourne: implications of land use, water use, and water supply strategy&lt;/Title&gt;&lt;Template&gt;Journal Article&lt;/Template&gt;&lt;Star&gt;0&lt;/Star&gt;&lt;Tag&gt;0&lt;/Tag&gt;&lt;Author&gt;Kenway, S J; Turner, G M; Cook, S; Baynes, T&lt;/Author&gt;&lt;Year&gt;2014&lt;/Year&gt;&lt;Details&gt;&lt;_accession_num&gt;WOS:000343163600004&lt;/_accession_num&gt;&lt;_cited_count&gt;4&lt;/_cited_count&gt;&lt;_collection_scope&gt;EI;SCIE;&lt;/_collection_scope&gt;&lt;_created&gt;62432508&lt;/_created&gt;&lt;_date_display&gt;2014_x000d__x000a_2014&lt;/_date_display&gt;&lt;_doi&gt;10.2166/wcc.2013.188&lt;/_doi&gt;&lt;_impact_factor&gt;   0.809&lt;/_impact_factor&gt;&lt;_isbn&gt;2040-2244&lt;/_isbn&gt;&lt;_issue&gt;2&lt;/_issue&gt;&lt;_journal&gt;JOURNAL OF WATER AND CLIMATE CHANGE&lt;/_journal&gt;&lt;_modified&gt;62438404&lt;/_modified&gt;&lt;_pages&gt;163-175&lt;/_pages&gt;&lt;_url&gt;https://iwaponline.com/jwcc/article-pdf/5/2/163/375002/163.pdf 全文链接_x000d__x000a_&lt;/_url&gt;&lt;_volume&gt;5&lt;/_volume&gt;&lt;/Details&gt;&lt;Extra&gt;&lt;DBUID&gt;{E5CFCA40-B99A-4E9F-8A29-87F3858A6670}&lt;/DBUID&gt;&lt;/Extra&gt;&lt;/Item&gt;&lt;/References&gt;&lt;/Group&gt;&lt;/Citation&gt;_x000a_"/>
    <w:docVar w:name="NE.Ref{33609A8C-C65F-4C4F-A475-099774D25036}" w:val=" ADDIN NE.Ref.{33609A8C-C65F-4C4F-A475-099774D25036}&lt;Citation&gt;&lt;Group&gt;&lt;References&gt;&lt;Item&gt;&lt;ID&gt;159&lt;/ID&gt;&lt;UID&gt;{21B94750-A3EE-4D30-A107-04C6BCF4AA6A}&lt;/UID&gt;&lt;Title&gt;Indicator-based assessment of climate-change impacts on coasts: A review of concepts, methodological approaches and vulnerability indices&lt;/Title&gt;&lt;Template&gt;Journal Article&lt;/Template&gt;&lt;Star&gt;0&lt;/Star&gt;&lt;Tag&gt;0&lt;/Tag&gt;&lt;Author&gt;Nguyen, Thang T X; Bonetti, Jarbas; Rogers, Kerrylee; Woodroffe, Colin D&lt;/Author&gt;&lt;Year&gt;2016&lt;/Year&gt;&lt;Details&gt;&lt;_doi&gt;10.1016/j.ocecoaman.2015.11.022&lt;/_doi&gt;&lt;_created&gt;61353662&lt;/_created&gt;&lt;_modified&gt;61353767&lt;/_modified&gt;&lt;_url&gt;http://linkinghub.elsevier.com/retrieve/pii/S0964569115300715_x000d__x000a_http://api.elsevier.com/content/article/PII:S0964569115300715?httpAccept=text/xml&lt;/_url&gt;&lt;_journal&gt;Ocean &amp;amp; Coastal Management&lt;/_journal&gt;&lt;_volume&gt;123&lt;/_volume&gt;&lt;_pages&gt;18-43&lt;/_pages&gt;&lt;_tertiary_title&gt;Ocean &amp;amp; Coastal Management&lt;/_tertiary_title&gt;&lt;_isbn&gt;09645691&lt;/_isbn&gt;&lt;_accessed&gt;61353662&lt;/_accessed&gt;&lt;_db_updated&gt;CrossRef&lt;/_db_updated&gt;&lt;_impact_factor&gt;   1.696&lt;/_impact_factor&gt;&lt;_collection_scope&gt;SCIE;&lt;/_collection_scope&gt;&lt;/Details&gt;&lt;Extra&gt;&lt;DBUID&gt;{31F9CFF5-4EB5-41E0-8180-BAFB923E486F}&lt;/DBUID&gt;&lt;/Extra&gt;&lt;/Item&gt;&lt;/References&gt;&lt;/Group&gt;&lt;/Citation&gt;_x000a_"/>
    <w:docVar w:name="NE.Ref{3370EA91-7E45-44CC-8AC6-46A84E173E01}" w:val=" ADDIN NE.Ref.{3370EA91-7E45-44CC-8AC6-46A84E173E01}&lt;Citation&gt;&lt;Group&gt;&lt;References&gt;&lt;Item&gt;&lt;ID&gt;1504&lt;/ID&gt;&lt;UID&gt;{4BB35F79-2D92-48A3-BFC7-1A1B16825358}&lt;/UID&gt;&lt;Title&gt;Is Los Angeles-Style Sprawl Desirable?&lt;/Title&gt;&lt;Template&gt;Journal Article&lt;/Template&gt;&lt;Star&gt;0&lt;/Star&gt;&lt;Tag&gt;0&lt;/Tag&gt;&lt;Author&gt;Ewing, Reid&lt;/Author&gt;&lt;Year&gt;1997&lt;/Year&gt;&lt;Details&gt;&lt;_collection_scope&gt;SSCI&lt;/_collection_scope&gt;&lt;_created&gt;63263453&lt;/_created&gt;&lt;_impact_factor&gt;   2.719&lt;/_impact_factor&gt;&lt;_journal&gt;Journal of the American Planning Association&lt;/_journal&gt;&lt;_modified&gt;63263457&lt;/_modified&gt;&lt;_pages&gt;107-126&lt;/_pages&gt;&lt;_volume&gt;63&lt;/_volume&gt;&lt;/Details&gt;&lt;Extra&gt;&lt;DBUID&gt;{6F35D732-D9FF-4EE9-905F-B0CC4953C663}&lt;/DBUID&gt;&lt;/Extra&gt;&lt;/Item&gt;&lt;/References&gt;&lt;/Group&gt;&lt;Group&gt;&lt;References&gt;&lt;Item&gt;&lt;ID&gt;1490&lt;/ID&gt;&lt;UID&gt;{9BCC4080-1545-46CB-B425-DE26AD84AF51}&lt;/UID&gt;&lt;Title&gt;Are compact cities a desirable planning goal?&lt;/Title&gt;&lt;Template&gt;Journal Article&lt;/Template&gt;&lt;Star&gt;0&lt;/Star&gt;&lt;Tag&gt;0&lt;/Tag&gt;&lt;Author&gt;Gordon, P; Richardson, H W&lt;/Author&gt;&lt;Year&gt;1997&lt;/Year&gt;&lt;Details&gt;&lt;_accessed&gt;63071852&lt;/_accessed&gt;&lt;_collection_scope&gt;SSCI&lt;/_collection_scope&gt;&lt;_created&gt;63071852&lt;/_created&gt;&lt;_impact_factor&gt;   2.719&lt;/_impact_factor&gt;&lt;_journal&gt;Journal of the American Planning Association&lt;/_journal&gt;&lt;_modified&gt;63261998&lt;/_modified&gt;&lt;_pages&gt;95-106&lt;/_pages&gt;&lt;_volume&gt;63&lt;/_volume&gt;&lt;/Details&gt;&lt;Extra&gt;&lt;DBUID&gt;{6F35D732-D9FF-4EE9-905F-B0CC4953C663}&lt;/DBUID&gt;&lt;/Extra&gt;&lt;/Item&gt;&lt;/References&gt;&lt;/Group&gt;&lt;/Citation&gt;_x000a_"/>
    <w:docVar w:name="NE.Ref{33891AFE-6BC1-45BA-9154-125AE203AE21}" w:val=" ADDIN NE.Ref.{33891AFE-6BC1-45BA-9154-125AE203AE21}&lt;Citation&gt;&lt;Group&gt;&lt;References&gt;&lt;Item&gt;&lt;ID&gt;146&lt;/ID&gt;&lt;UID&gt;{6F5B6693-1305-4C32-A230-49603F927E08}&lt;/UID&gt;&lt;Title&gt;Linking ecosystem processes and ecosystem services&lt;/Title&gt;&lt;Template&gt;Journal Article&lt;/Template&gt;&lt;Star&gt;0&lt;/Star&gt;&lt;Tag&gt;0&lt;/Tag&gt;&lt;Author&gt;Fu, Bojie; Wang, Shuai; Su, Changhong; Forsius, Martin&lt;/Author&gt;&lt;Year&gt;2013&lt;/Year&gt;&lt;Details&gt;&lt;_collection_scope&gt;SCIE;&lt;/_collection_scope&gt;&lt;_created&gt;61295996&lt;/_created&gt;&lt;_impact_factor&gt;   3.954&lt;/_impact_factor&gt;&lt;_issue&gt;1&lt;/_issue&gt;&lt;_journal&gt;Current Opinion in Environmental Sustainability&lt;/_journal&gt;&lt;_modified&gt;61837160&lt;/_modified&gt;&lt;_pages&gt;4-10&lt;/_pages&gt;&lt;_volume&gt;5&lt;/_volume&gt;&lt;/Details&gt;&lt;Extra&gt;&lt;DBUID&gt;{4586FB26-B343-42AF-9C29-3BE2E8064B11}&lt;/DBUID&gt;&lt;/Extra&gt;&lt;/Item&gt;&lt;/References&gt;&lt;/Group&gt;&lt;/Citation&gt;_x000a_"/>
    <w:docVar w:name="NE.Ref{33BBC972-5365-4444-B947-DE89C07AFFC8}" w:val=" ADDIN NE.Ref.{33BBC972-5365-4444-B947-DE89C07AFFC8}&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33C295E8-D580-44B9-A125-067A5E7AC695}" w:val=" ADDIN NE.Ref.{33C295E8-D580-44B9-A125-067A5E7AC695}&lt;Citation&gt;&lt;Group&gt;&lt;References&gt;&lt;Item&gt;&lt;ID&gt;539&lt;/ID&gt;&lt;UID&gt;{2F681C20-D29E-449C-989D-29D8C62B33BE}&lt;/UID&gt;&lt;Title&gt;要素投入与中国经济增长&lt;/Title&gt;&lt;Template&gt;Thesis&lt;/Template&gt;&lt;Star&gt;0&lt;/Star&gt;&lt;Tag&gt;0&lt;/Tag&gt;&lt;Author&gt;叶飞文&lt;/Author&gt;&lt;Year&gt;2003&lt;/Year&gt;&lt;Details&gt;&lt;_accessed&gt;62727461&lt;/_accessed&gt;&lt;_created&gt;62727460&lt;/_created&gt;&lt;_date&gt;54172800&lt;/_date&gt;&lt;_db_provider&gt;北京万方数据股份有限公司&lt;/_db_provider&gt;&lt;_db_updated&gt;Wanfangdata&lt;/_db_updated&gt;&lt;_keywords&gt;要素投入; 中国经济增长; 经济增长理论; 经济可持续增长; 长期增长; 直接原因; 马克思主义经济学; 技术进步; 统计分析方法; 理论联系实际; 经济增长问题; 经济持续增长; 综合生产率; 政治经济学; 西方经济学; 唯物历史观; 唯物辩证法; 经济学理论; 综合分析; 重要因素&lt;/_keywords&gt;&lt;_language&gt;chi&lt;/_language&gt;&lt;_modified&gt;62727469&lt;/_modified&gt;&lt;_place_published&gt;厦门&lt;/_place_published&gt;&lt;_publisher&gt;厦门大学&lt;/_publisher&gt;&lt;_section&gt;政治经济学&lt;/_section&gt;&lt;_tertiary_author&gt;胡培兆&lt;/_tertiary_author&gt;&lt;_url&gt;http://www.wanfangdata.com.cn/details/detail.do?_type=degree&amp;amp;id=XW000000146189&lt;/_url&gt;&lt;_volume&gt;博士&lt;/_volume&gt;&lt;_translated_author&gt;Ye, Feiwen&lt;/_translated_author&gt;&lt;_translated_tertiary_author&gt;Hu, Peizhao&lt;/_translated_tertiary_author&gt;&lt;/Details&gt;&lt;Extra&gt;&lt;DBUID&gt;{6F35D732-D9FF-4EE9-905F-B0CC4953C663}&lt;/DBUID&gt;&lt;/Extra&gt;&lt;/Item&gt;&lt;/References&gt;&lt;/Group&gt;&lt;Group&gt;&lt;References&gt;&lt;Item&gt;&lt;ID&gt;995&lt;/ID&gt;&lt;UID&gt;{DCC2A452-508E-42C4-B04A-B1EFB3A075EC}&lt;/UID&gt;&lt;Title&gt;中国资本存量K的再估算:1952～2006年&lt;/Title&gt;&lt;Template&gt;Journal Article&lt;/Template&gt;&lt;Star&gt;0&lt;/Star&gt;&lt;Tag&gt;0&lt;/Tag&gt;&lt;Author&gt;单豪杰&lt;/Author&gt;&lt;Year&gt;2008&lt;/Year&gt;&lt;Details&gt;&lt;_accessed&gt;63238491&lt;/_accessed&gt;&lt;_author_aff&gt;南洋理工大学经济增长中心;南京大学经济学院;&lt;/_author_aff&gt;&lt;_collection_scope&gt;CSSCI-C;PKU&lt;/_collection_scope&gt;&lt;_created&gt;63238491&lt;/_created&gt;&lt;_date&gt;57202560&lt;/_date&gt;&lt;_db_provider&gt;CNKI: 期刊&lt;/_db_provider&gt;&lt;_db_updated&gt;CNKI - Reference&lt;/_db_updated&gt;&lt;_issue&gt;10&lt;/_issue&gt;&lt;_journal&gt;数量经济技术经济研究&lt;/_journal&gt;&lt;_keywords&gt;资本存量;永续盘存法;折旧率;投资价格指数&lt;/_keywords&gt;&lt;_language&gt;Chinese&lt;/_language&gt;&lt;_modified&gt;63238491&lt;/_modified&gt;&lt;_pages&gt;17-31&lt;/_pages&gt;&lt;_url&gt;http://kns.cnki.net/KCMS/detail/detail.aspx?FileName=SLJY200810004&amp;amp;DbName=CJFQ2008&lt;/_url&gt;&lt;_volume&gt;25&lt;/_volume&gt;&lt;_translated_author&gt;Dan, Haojie&lt;/_translated_author&gt;&lt;/Details&gt;&lt;Extra&gt;&lt;DBUID&gt;{6F35D732-D9FF-4EE9-905F-B0CC4953C663}&lt;/DBUID&gt;&lt;/Extra&gt;&lt;/Item&gt;&lt;/References&gt;&lt;/Group&gt;&lt;/Citation&gt;_x000a_"/>
    <w:docVar w:name="NE.Ref{341DB670-D230-4770-B427-F5FAAC940158}" w:val=" ADDIN NE.Ref.{341DB670-D230-4770-B427-F5FAAC940158}&lt;Citation&gt;&lt;Group&gt;&lt;References&gt;&lt;Item&gt;&lt;ID&gt;945&lt;/ID&gt;&lt;UID&gt;{0BFE9677-1993-4013-86A9-049D827F5A19}&lt;/UID&gt;&lt;Title&gt;系统动力学&lt;/Title&gt;&lt;Template&gt;Book&lt;/Template&gt;&lt;Star&gt;0&lt;/Star&gt;&lt;Tag&gt;0&lt;/Tag&gt;&lt;Author&gt;王其藩&lt;/Author&gt;&lt;Year&gt;2009&lt;/Year&gt;&lt;Details&gt;&lt;_accessed&gt;63159785&lt;/_accessed&gt;&lt;_created&gt;63159785&lt;/_created&gt;&lt;_modified&gt;63159785&lt;/_modified&gt;&lt;_place_published&gt;上海&lt;/_place_published&gt;&lt;_publisher&gt;上海财经大学出版社&lt;/_publisher&gt;&lt;_translated_author&gt;Wang, Qifan&lt;/_translated_author&gt;&lt;/Details&gt;&lt;Extra&gt;&lt;DBUID&gt;{6F35D732-D9FF-4EE9-905F-B0CC4953C663}&lt;/DBUID&gt;&lt;/Extra&gt;&lt;/Item&gt;&lt;/References&gt;&lt;/Group&gt;&lt;/Citation&gt;_x000a_"/>
    <w:docVar w:name="NE.Ref{34299352-70DF-4AB5-8AB1-441465A1587C}" w:val=" ADDIN NE.Ref.{34299352-70DF-4AB5-8AB1-441465A1587C}&lt;Citation&gt;&lt;Group&gt;&lt;References&gt;&lt;Item&gt;&lt;ID&gt;5&lt;/ID&gt;&lt;UID&gt;{A9A1635E-38D3-49BE-9961-D9F95D1EC1BB}&lt;/UID&gt;&lt;Title&gt;Intergration of linear programming and GIS for land-use modeling&lt;/Title&gt;&lt;Template&gt;Journal Article&lt;/Template&gt;&lt;Star&gt;0&lt;/Star&gt;&lt;Tag&gt;0&lt;/Tag&gt;&lt;Author&gt;Chuvieco, E&lt;/Author&gt;&lt;Year&gt;1993&lt;/Year&gt;&lt;Details&gt;&lt;_accessed&gt;60471322&lt;/_accessed&gt;&lt;_created&gt;60471322&lt;/_created&gt;&lt;_journal&gt;International Journal on Geograpical Information System&lt;/_journal&gt;&lt;_modified&gt;60471323&lt;/_modified&gt;&lt;_pages&gt;71-83&lt;/_pages&gt;&lt;_volume&gt;7&lt;/_volume&gt;&lt;/Details&gt;&lt;Extra&gt;&lt;DBUID&gt;{C255BD7B-CF42-4161-96D1-ECCED0DF1603}&lt;/DBUID&gt;&lt;/Extra&gt;&lt;/Item&gt;&lt;/References&gt;&lt;/Group&gt;&lt;/Citation&gt;_x000a_"/>
    <w:docVar w:name="NE.Ref{346FB98E-B85E-4EE3-9BDD-4FDFDC195E41}" w:val=" ADDIN NE.Ref.{346FB98E-B85E-4EE3-9BDD-4FDFDC195E41} ADDIN NE.Ref.{346FB98E-B85E-4EE3-9BDD-4FDFDC195E41}&lt;Citation&gt;&lt;Group&gt;&lt;References&gt;&lt;Item&gt;&lt;ID&gt;11&lt;/ID&gt;&lt;UID&gt;{9FE5D740-EA72-4E9C-95B7-3513F970EBD4}&lt;/UID&gt;&lt;Title&gt;Fuzzy Comprehensive Evaluation for Carrying Capacity of Regional Water Resources&lt;/Title&gt;&lt;Template&gt;Journal Article&lt;/Template&gt;&lt;Star&gt;0&lt;/Star&gt;&lt;Tag&gt;0&lt;/Tag&gt;&lt;Author&gt;Gong, Li; Jin, Chunling&lt;/Author&gt;&lt;Year&gt;2009&lt;/Year&gt;&lt;Details&gt;&lt;_collection_scope&gt;EI;SCIE;&lt;/_collection_scope&gt;&lt;_created&gt;62293927&lt;/_created&gt;&lt;_impact_factor&gt;   2.848&lt;/_impact_factor&gt;&lt;_issue&gt;12&lt;/_issue&gt;&lt;_journal&gt;Water Resources Management&lt;/_journal&gt;&lt;_modified&gt;62293927&lt;/_modified&gt;&lt;_pages&gt;2505-2513&lt;/_pages&gt;&lt;_volume&gt;23&lt;/_volume&gt;&lt;/Details&gt;&lt;Extra&gt;&lt;DBUID&gt;{5B762690-12B0-4DA5-BF5A-0AB6487B975C}&lt;/DBUID&gt;&lt;/Extra&gt;&lt;/Item&gt;&lt;/References&gt;&lt;/Group&gt;&lt;Group&gt;&lt;References&gt;&lt;Item&gt;&lt;ID&gt;26&lt;/ID&gt;&lt;UID&gt;{A98EEA5F-CDCC-45EF-9AE4-68E9129B0D84}&lt;/UID&gt;&lt;Title&gt;基于水环境承载力的沁河流域系统优化调控&lt;/Title&gt;&lt;Template&gt;Journal Article&lt;/Template&gt;&lt;Star&gt;0&lt;/Star&gt;&lt;Tag&gt;0&lt;/Tag&gt;&lt;Author&gt;叶龙浩; 周丰; 郭怀成; 高伟; 何成杰; 王翠榆&lt;/Author&gt;&lt;Year&gt;2013&lt;/Year&gt;&lt;Details&gt;&lt;_collection_scope&gt;CSSCI;中国科技核心期刊;中文核心期刊;CSCD;&lt;/_collection_scope&gt;&lt;_created&gt;62293975&lt;/_created&gt;&lt;_issue&gt;6&lt;/_issue&gt;&lt;_journal&gt;地理研究&lt;/_journal&gt;&lt;_modified&gt;62293975&lt;/_modified&gt;&lt;_pages&gt;1007-1016&lt;/_pages&gt;&lt;_volume&gt;32&lt;/_volume&gt;&lt;_translated_author&gt;Ye, Longhao;Zhou, Feng;Guo, Huaicheng;Gao, Wei;He, Chengjie;Wang, Cuiyu&lt;/_translated_author&gt;&lt;/Details&gt;&lt;Extra&gt;&lt;DBUID&gt;{5B762690-12B0-4DA5-BF5A-0AB6487B975C}&lt;/DBUID&gt;&lt;/Extra&gt;&lt;/Item&gt;&lt;/References&gt;&lt;/Group&gt;&lt;/Citation&gt;_x000a_"/>
    <w:docVar w:name="NE.Ref{34E60E75-7D3B-411D-95F1-3D3EDF4CE1B9}" w:val=" ADDIN NE.Ref.{34E60E75-7D3B-411D-95F1-3D3EDF4CE1B9}&lt;Citation&gt;&lt;Group&gt;&lt;References&gt;&lt;Item&gt;&lt;ID&gt;289&lt;/ID&gt;&lt;UID&gt;{9213E8C2-E688-4D96-9F52-17F13C3BC041}&lt;/UID&gt;&lt;Title&gt;The Three Pitfalls of Sustainable City: A Conceptual Framework for Evaluating the Theory-Practice Gap&lt;/Title&gt;&lt;Template&gt;Journal Article&lt;/Template&gt;&lt;Star&gt;0&lt;/Star&gt;&lt;Tag&gt;0&lt;/Tag&gt;&lt;Author&gt;Saiu, Valeria&lt;/Author&gt;&lt;Year&gt;2017&lt;/Year&gt;&lt;Details&gt;&lt;_collection_scope&gt;SCIE;SSCI;&lt;/_collection_scope&gt;&lt;_created&gt;62236344&lt;/_created&gt;&lt;_impact_factor&gt;   1.789&lt;/_impact_factor&gt;&lt;_issue&gt;12&lt;/_issue&gt;&lt;_journal&gt;Sustainability&lt;/_journal&gt;&lt;_modified&gt;62246161&lt;/_modified&gt;&lt;_pages&gt;2311&lt;/_pages&gt;&lt;_volume&gt;9&lt;/_volume&gt;&lt;/Details&gt;&lt;Extra&gt;&lt;DBUID&gt;{E5CFCA40-B99A-4E9F-8A29-87F3858A6670}&lt;/DBUID&gt;&lt;/Extra&gt;&lt;/Item&gt;&lt;/References&gt;&lt;/Group&gt;&lt;/Citation&gt;_x000a_"/>
    <w:docVar w:name="NE.Ref{350FFD16-90E6-4ACE-AA9D-489DA7B87E18}" w:val=" ADDIN NE.Ref.{350FFD16-90E6-4ACE-AA9D-489DA7B87E18}&lt;Citation&gt;&lt;Group&gt;&lt;References&gt;&lt;Item&gt;&lt;ID&gt;941&lt;/ID&gt;&lt;UID&gt;{0B3A6C69-A866-443B-BB54-CE481CC1176A}&lt;/UID&gt;&lt;Title&gt;中国住房存量报告：2019. https://mp.weixin.qq.com/s/8eF_ysYdiqXpMAIuC2rIqw&lt;/Title&gt;&lt;Template&gt;Web Page&lt;/Template&gt;&lt;Star&gt;0&lt;/Star&gt;&lt;Tag&gt;0&lt;/Tag&gt;&lt;Author&gt;任泽平; 熊柴; 白学松&lt;/Author&gt;&lt;Year&gt;2019&lt;/Year&gt;&lt;Details&gt;&lt;_created&gt;63149603&lt;/_created&gt;&lt;_date_display&gt;2019-08-16&lt;/_date_display&gt;&lt;_issue&gt;2020-01-26&lt;/_issue&gt;&lt;_language&gt;Chinese&lt;/_language&gt;&lt;_modified&gt;63228444&lt;/_modified&gt;&lt;_url&gt;https://mp.weixin.qq.com/s/8eF_ysYdiqXpMAIuC2rIqw&lt;/_url&gt;&lt;_volume&gt;2020&lt;/_volume&gt;&lt;_translated_author&gt;Ren, Zeping;Xiong, Chai;Bai, Xuesong&lt;/_translated_author&gt;&lt;/Details&gt;&lt;Extra&gt;&lt;DBUID&gt;{6F35D732-D9FF-4EE9-905F-B0CC4953C663}&lt;/DBUID&gt;&lt;/Extra&gt;&lt;/Item&gt;&lt;/References&gt;&lt;/Group&gt;&lt;/Citation&gt;_x000a_"/>
    <w:docVar w:name="NE.Ref{3536DCC4-9CD9-429B-9C87-11E9DE31E6F3}" w:val=" ADDIN NE.Ref.{3536DCC4-9CD9-429B-9C87-11E9DE31E6F3}&lt;Citation&gt;&lt;Group&gt;&lt;References&gt;&lt;Item&gt;&lt;ID&gt;247&lt;/ID&gt;&lt;UID&gt;{A96241CF-F1B2-4491-89A8-0D01E6B96393}&lt;/UID&gt;&lt;Title&gt;基于SD模型的中国2010-2050年土地利用变化情景模拟&lt;/Title&gt;&lt;Template&gt;Journal Article&lt;/Template&gt;&lt;Star&gt;0&lt;/Star&gt;&lt;Tag&gt;0&lt;/Tag&gt;&lt;Author&gt;田贺; 梁迅; 黎夏; 刘小平; 欧金沛; 洪晔; 何执兼&lt;/Author&gt;&lt;Year&gt;2017&lt;/Year&gt;&lt;Details&gt;&lt;_accessed&gt;62087006&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088078&lt;/_modified&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Group&gt;&lt;References&gt;&lt;Item&gt;&lt;ID&gt;298&lt;/ID&gt;&lt;UID&gt;{0D1E9F0C-B3BF-4D0C-8300-C2C6AE95AB45}&lt;/UID&gt;&lt;Title&gt;基于土地集约利用的长株潭城市群建设用地供需仿真模拟&lt;/Title&gt;&lt;Template&gt;Journal Article&lt;/Template&gt;&lt;Star&gt;0&lt;/Star&gt;&lt;Tag&gt;0&lt;/Tag&gt;&lt;Author&gt;熊鹰; 陈云; 李静芝; 阎晓静&lt;/Author&gt;&lt;Year&gt;2018&lt;/Year&gt;&lt;Details&gt;&lt;_accessed&gt;62194729&lt;/_accessed&gt;&lt;_author_aff&gt;长沙理工大学建筑学院;长沙理工大学资源环境与城乡规划研究中心;&lt;/_author_aff&gt;&lt;_collection_scope&gt;中国科技核心期刊;中文核心期刊;CSCD;&lt;/_collection_scope&gt;&lt;_created&gt;62194729&lt;/_created&gt;&lt;_date&gt;62174880&lt;/_date&gt;&lt;_db_provider&gt;CNKI: 期刊&lt;/_db_provider&gt;&lt;_db_updated&gt;CNKI - Reference&lt;/_db_updated&gt;&lt;_issue&gt;03&lt;/_issue&gt;&lt;_journal&gt;地理学报&lt;/_journal&gt;&lt;_keywords&gt;土地集约利用;建设用地供需;仿真模拟;系统动力学(SD);长株潭城市群&lt;/_keywords&gt;&lt;_language&gt;Chinese&lt;/_language&gt;&lt;_modified&gt;62194729&lt;/_modified&gt;&lt;_pages&gt;1-16&lt;/_pages&gt;&lt;_url&gt;http://kns.cnki.net/KCMS/detail/detail.aspx?FileName=DLXB2018032000C&amp;amp;DbName=CAPJ2018&lt;/_url&gt;&lt;_translated_author&gt;Xiong, Ying;Chen, Yun;Li, Jingzhi;Yan, Xiaojing&lt;/_translated_author&gt;&lt;/Details&gt;&lt;Extra&gt;&lt;DBUID&gt;{6F35D732-D9FF-4EE9-905F-B0CC4953C663}&lt;/DBUID&gt;&lt;/Extra&gt;&lt;/Item&gt;&lt;/References&gt;&lt;/Group&gt;&lt;Group&gt;&lt;References&gt;&lt;Item&gt;&lt;ID&gt;249&lt;/ID&gt;&lt;UID&gt;{B10A6F89-278E-474F-99F8-69260C5CD17A}&lt;/UID&gt;&lt;Title&gt;基于系统动力学模型的扬州市土地利用结构多情景模拟与实现&lt;/Title&gt;&lt;Template&gt;Journal Article&lt;/Template&gt;&lt;Star&gt;0&lt;/Star&gt;&lt;Tag&gt;0&lt;/Tag&gt;&lt;Author&gt;胡宗楠; 李鑫; 楼淑瑜; 康建荣&lt;/Author&gt;&lt;Year&gt;2017&lt;/Year&gt;&lt;Details&gt;&lt;_accessed&gt;62087006&lt;/_accessed&gt;&lt;_author_aff&gt;江苏师范大学地理测绘与城乡规划学院;江苏师范大学土地资源研究所;&lt;/_author_aff&gt;&lt;_collection_scope&gt;中国科技核心期刊;中文核心期刊;CSCD;&lt;/_collection_scope&gt;&lt;_created&gt;62087006&lt;/_created&gt;&lt;_date&gt;61862400&lt;/_date&gt;&lt;_db_provider&gt;CNKI: 期刊&lt;/_db_provider&gt;&lt;_db_updated&gt;CNKI - Reference&lt;/_db_updated&gt;&lt;_issue&gt;04&lt;/_issue&gt;&lt;_journal&gt;水土保持通报&lt;/_journal&gt;&lt;_keywords&gt;系统动力学;土地利用结构;模拟;多情景分析;扬州市&lt;/_keywords&gt;&lt;_language&gt;Chinese&lt;/_language&gt;&lt;_modified&gt;62088266&lt;/_modified&gt;&lt;_pages&gt;211-218&lt;/_pages&gt;&lt;_url&gt;http://kns.cnki.net/KCMS/detail/detail.aspx?FileName=STTB201704036&amp;amp;DbName=CJFQ2017&lt;/_url&gt;&lt;_translated_author&gt;Hu, Zongnan;Li, Xin;Lou, Shuyu;Kang, Jianrong&lt;/_translated_author&gt;&lt;/Details&gt;&lt;Extra&gt;&lt;DBUID&gt;{6F35D732-D9FF-4EE9-905F-B0CC4953C663}&lt;/DBUID&gt;&lt;/Extra&gt;&lt;/Item&gt;&lt;/References&gt;&lt;/Group&gt;&lt;/Citation&gt;_x000a_"/>
    <w:docVar w:name="NE.Ref{3599CCE8-49E9-410A-BA4A-2C81C9962CCF}" w:val=" ADDIN NE.Ref.{3599CCE8-49E9-410A-BA4A-2C81C9962CCF}&lt;Citation&gt;&lt;Group&gt;&lt;References&gt;&lt;Item&gt;&lt;ID&gt;807&lt;/ID&gt;&lt;UID&gt;{8EEAE64B-C13C-4F73-B009-68A38A495B92}&lt;/UID&gt;&lt;Title&gt;基于生态安全格局的城市增长边界划定——以平顶山新区为例&lt;/Title&gt;&lt;Template&gt;Journal Article&lt;/Template&gt;&lt;Star&gt;0&lt;/Star&gt;&lt;Tag&gt;0&lt;/Tag&gt;&lt;Author&gt;周锐; 王新军; 苏海龙; 钱欣; 孙冰&lt;/Author&gt;&lt;Year&gt;2014&lt;/Year&gt;&lt;Details&gt;&lt;_author_adr&gt;复旦大学城市规划与发展研究中心;复旦大学环境科学与工程系;上海复旦规划建筑设计研究院;&lt;/_author_adr&gt;&lt;_collection_scope&gt;CSSCI;中国科技核心期刊;中文核心期刊;CSCD;&lt;/_collection_scope&gt;&lt;_created&gt;62427799&lt;/_created&gt;&lt;_db_provider&gt;CNKI&lt;/_db_provider&gt;&lt;_isbn&gt;1000-3363&lt;/_isbn&gt;&lt;_issue&gt;04&lt;/_issue&gt;&lt;_journal&gt;城市规划学刊&lt;/_journal&gt;&lt;_keywords&gt;生态安全格局;;城市增长边界;;GIS;;最小累积阻力模型;;平顶山新区&lt;/_keywords&gt;&lt;_modified&gt;62445586&lt;/_modified&gt;&lt;_pages&gt;57-63&lt;/_pages&gt;&lt;_url&gt;http://kns.cnki.net/kns/download.aspx?filename=X9WVr9EcGhTUwBnb4glN4E2Y4BXUTRlcCVFevdHMZVkaYZXMyZlNXZHb5BTc0plUw5EORlFSTNnURVXdQ9WSsVkZntiNtpET29mdxgUQEBlVOl0RzVHNT1WMPJFcZlUUWd1dnFGVHp3dtFWM0M2bxo2N3R2LlRXQ&amp;amp;tablename=CJFDLAST2015&amp;amp;dflag=pdfdown 全文链接_x000d__x000a_&lt;/_url&gt;&lt;_translated_author&gt;Zhou, Rui;Wang, Xinjun;Su, Hailong;Qian, Xin;Sun, Bing&lt;/_translated_author&gt;&lt;/Details&gt;&lt;Extra&gt;&lt;DBUID&gt;{E5CFCA40-B99A-4E9F-8A29-87F3858A6670}&lt;/DBUID&gt;&lt;/Extra&gt;&lt;/Item&gt;&lt;/References&gt;&lt;/Group&gt;&lt;/Citation&gt;_x000a_"/>
    <w:docVar w:name="NE.Ref{35EC694C-C795-4F84-9D30-DC8EBCED8B65}" w:val=" ADDIN NE.Ref.{35EC694C-C795-4F84-9D30-DC8EBCED8B65}&lt;Citation&gt;&lt;Group&gt;&lt;References&gt;&lt;Item&gt;&lt;ID&gt;111&lt;/ID&gt;&lt;UID&gt;{6158967F-1862-46FA-B0C1-ED1EF6A98746}&lt;/UID&gt;&lt;Title&gt;A place-based model for understanding community resilience to natural disasters&lt;/Title&gt;&lt;Template&gt;Journal Article&lt;/Template&gt;&lt;Star&gt;0&lt;/Star&gt;&lt;Tag&gt;5&lt;/Tag&gt;&lt;Author&gt;Cutter, Susan L; Barnes, Lindsey; Berry, Melissa; Burton, Christopher; Evans, Elijah; Tate, Eric; Webb, Jennifer&lt;/Author&gt;&lt;Year&gt;2008&lt;/Year&gt;&lt;Details&gt;&lt;_accessed&gt;61349223&lt;/_accessed&gt;&lt;_created&gt;61349223&lt;/_created&gt;&lt;_db_updated&gt;CrossRef&lt;/_db_updated&gt;&lt;_doi&gt;10.1016/j.gloenvcha.2008.07.013&lt;/_doi&gt;&lt;_impact_factor&gt;   6.327&lt;/_impact_factor&gt;&lt;_isbn&gt;09593780&lt;/_isbn&gt;&lt;_issue&gt;4&lt;/_issue&gt;&lt;_journal&gt;Global Environmental Change&lt;/_journal&gt;&lt;_modified&gt;62182693&lt;/_modified&gt;&lt;_pages&gt;598-606&lt;/_pages&gt;&lt;_tertiary_title&gt;Global Environmental Change&lt;/_tertiary_title&gt;&lt;_url&gt;http://linkinghub.elsevier.com/retrieve/pii/S0959378008000666_x000d__x000a_http://api.elsevier.com/content/article/PII:S0959378008000666?httpAccept=text/xml&lt;/_url&gt;&lt;_volume&gt;18&lt;/_volume&gt;&lt;/Details&gt;&lt;Extra&gt;&lt;DBUID&gt;{E5CFCA40-B99A-4E9F-8A29-87F3858A6670}&lt;/DBUID&gt;&lt;/Extra&gt;&lt;/Item&gt;&lt;/References&gt;&lt;/Group&gt;&lt;Group&gt;&lt;References&gt;&lt;Item&gt;&lt;ID&gt;92&lt;/ID&gt;&lt;UID&gt;{53C958E6-3A8A-4712-AD13-501A3BA165F6}&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833&lt;/_impact_factor&gt;&lt;_isbn&gt;0921-030X&lt;/_isbn&gt;&lt;_issue&gt;2&lt;/_issue&gt;&lt;_journal&gt;Natural Hazards&lt;/_journal&gt;&lt;_modified&gt;62182693&lt;/_modified&gt;&lt;_pages&gt;193-211&lt;/_pages&gt;&lt;_tertiary_title&gt;Natural Hazards&lt;/_tertiary_title&gt;&lt;_url&gt;http://link.springer.com/10.1007/s11069-013-0558-5_x000d__x000a_http://link.springer.com/content/pdf/10.1007/s11069-013-0558-5&lt;/_url&gt;&lt;_volume&gt;67&lt;/_volume&gt;&lt;/Details&gt;&lt;Extra&gt;&lt;DBUID&gt;{E5CFCA40-B99A-4E9F-8A29-87F3858A6670}&lt;/DBUID&gt;&lt;/Extra&gt;&lt;/Item&gt;&lt;/References&gt;&lt;/Group&gt;&lt;/Citation&gt;_x000a_"/>
    <w:docVar w:name="NE.Ref{3620015E-7A78-4C70-867F-E2CEF7A4F093}" w:val=" ADDIN NE.Ref.{3620015E-7A78-4C70-867F-E2CEF7A4F093}&lt;Citation&gt;&lt;Group&gt;&lt;References&gt;&lt;Item&gt;&lt;ID&gt;12&lt;/ID&gt;&lt;UID&gt;{BE413005-7F14-48A3-A2FE-13C2649584BB}&lt;/UID&gt;&lt;Title&gt;基于VSD框架的半干旱地区社会—生态系统脆弱性演化与模拟&lt;/Title&gt;&lt;Template&gt;Journal Article&lt;/Template&gt;&lt;Star&gt;1&lt;/Star&gt;&lt;Tag&gt;5&lt;/Tag&gt;&lt;Author&gt;陈佳; 杨新军; 尹莎; 吴孔森&lt;/Author&gt;&lt;Year&gt;2016&lt;/Year&gt;&lt;Details&gt;&lt;_collection_scope&gt;中国科技核心期刊;中文核心期刊;CSCD;&lt;/_collection_scope&gt;&lt;_created&gt;61337488&lt;/_created&gt;&lt;_issue&gt;7&lt;/_issue&gt;&lt;_journal&gt;地理学报&lt;/_journal&gt;&lt;_language&gt;Chinese&lt;/_language&gt;&lt;_modified&gt;61347722&lt;/_modified&gt;&lt;_volume&gt;71&lt;/_volume&gt;&lt;_translated_author&gt;Chen, Jia;Yang, Xinjun;Yin, Sha;Wu, Kongsen&lt;/_translated_author&gt;&lt;/Details&gt;&lt;Extra&gt;&lt;DBUID&gt;{31F9CFF5-4EB5-41E0-8180-BAFB923E486F}&lt;/DBUID&gt;&lt;/Extra&gt;&lt;/Item&gt;&lt;/References&gt;&lt;/Group&gt;&lt;/Citation&gt;_x000a_"/>
    <w:docVar w:name="NE.Ref{364C6698-E5DA-4F4F-818B-F7E074EF1E99}" w:val=" ADDIN NE.Ref.{364C6698-E5DA-4F4F-818B-F7E074EF1E99}&lt;Citation&gt;&lt;Group&gt;&lt;References&gt;&lt;Item&gt;&lt;ID&gt;1185&lt;/ID&gt;&lt;UID&gt;{3ADE1361-2DD6-4FC1-B2AE-6FA56883EC39}&lt;/UID&gt;&lt;Title&gt;The City Sustainable: Three Thoughts on &amp;quot;Green Cities, Growing Cities, Just Cities&amp;quot;&lt;/Title&gt;&lt;Template&gt;Journal Article&lt;/Template&gt;&lt;Star&gt;0&lt;/Star&gt;&lt;Tag&gt;0&lt;/Tag&gt;&lt;Author&gt;Hirt, Sonia A&lt;/Author&gt;&lt;Year&gt;2016&lt;/Year&gt;&lt;Details&gt;&lt;_collection_scope&gt;SSCI&lt;/_collection_scope&gt;&lt;_created&gt;62424961&lt;/_created&gt;&lt;_impact_factor&gt;   2.719&lt;/_impact_factor&gt;&lt;_issue&gt;4&lt;/_issue&gt;&lt;_journal&gt;Journal of the American Planning Association&lt;/_journal&gt;&lt;_modified&gt;63263013&lt;/_modified&gt;&lt;_pages&gt;383-384&lt;/_pages&gt;&lt;_volume&gt;82&lt;/_volume&gt;&lt;/Details&gt;&lt;Extra&gt;&lt;DBUID&gt;{6F35D732-D9FF-4EE9-905F-B0CC4953C663}&lt;/DBUID&gt;&lt;/Extra&gt;&lt;/Item&gt;&lt;/References&gt;&lt;/Group&gt;&lt;/Citation&gt;_x000a_"/>
    <w:docVar w:name="NE.Ref{36ACF61F-2682-4DE3-B75C-45F0351C32EE}" w:val=" ADDIN NE.Ref.{36ACF61F-2682-4DE3-B75C-45F0351C32EE}&lt;Citation&gt;&lt;Group&gt;&lt;References&gt;&lt;Item&gt;&lt;ID&gt;94&lt;/ID&gt;&lt;UID&gt;{266A287E-9ADF-4E95-A270-A64A067ADC34}&lt;/UID&gt;&lt;Title&gt;区位和管理政策对海岸带土地利用变化的影响——以昌黎黄金海岸地区为例&lt;/Title&gt;&lt;Template&gt;Journal Article&lt;/Template&gt;&lt;Star&gt;0&lt;/Star&gt;&lt;Tag&gt;0&lt;/Tag&gt;&lt;Author&gt;王敬贵; 苏奋振; 周成虎; 杨晓梅; 杜云艳; 陈秀法&lt;/Author&gt;&lt;Year&gt;2005&lt;/Year&gt;&lt;Details&gt;&lt;_author_adr&gt;中国科学院地理科学与资源研究所资源与环境国家重点实验室,中国科学院地理科学与资源研究所资源与环境国家重点实验室,中国科学院地理科学与资源研究所资源与环境国家重点实验室,中国科学院地理科学与资源研究所资源与环境国家重点实验室,中国科学院地理科学与资源研究所资源与环境国家重点实验室,中国科学院地理科学与资源研究所资源与环境国家重点实验室 北京100101,水利部珠江水利科学研究院,广州510611_x000d__x000a__x000d__x000a__x000d__x000a__x000d__x000a__x000d__x000a__x000d__x000a__x000d__x000a__x000d__x000a_,北京100101_x000d__x000a__x000d__x000a__x000d__x000a__x000d__x000a__x000d__x000a__x000d__x000a__x000d__x000a__x000d__x000a_,北京100101_x000d__x000a__x000d__x000a__x000d__x000a__x000d__x000a__x000d__x000a__x000d__x000a__x000d__x000a__x000d__x000a_,北京100101_x000d__x000a__x000d__x000a__x000d__x000a__x000d__x000a__x000d__x000a__x000d__x000a__x000d__x000a__x000d__x000a_,北京100101_x000d__x000a__x000d__x000a__x000d__x000a__x000d__x000a__x000d__x000a__x000d__x000a__x000d__x000a__x000d__x000a_,北京100101&lt;/_author_adr&gt;&lt;_collection_scope&gt;CSSCI;中国科技核心期刊;中文核心期刊;CSCD;&lt;/_collection_scope&gt;&lt;_created&gt;60904082&lt;/_created&gt;&lt;_db_provider&gt;CNKI&lt;/_db_provider&gt;&lt;_isbn&gt;1000-0585&lt;/_isbn&gt;&lt;_issue&gt;4&lt;/_issue&gt;&lt;_journal&gt;地理研究&lt;/_journal&gt;&lt;_keywords&gt;昌黎黄金海岸;土地利用变化;海岸区位;海岸带管理政策&lt;/_keywords&gt;&lt;_modified&gt;60904082&lt;/_modified&gt;&lt;_pages&gt;520-526+655&lt;/_pages&gt;&lt;_volume&gt;24&lt;/_volume&gt;&lt;_translated_author&gt;Wang, Jinggui;Su, Fenzhen;Zhou, Chenghu;Yang, Xiaomei;Du, Yunyan;Chen, Xiufa&lt;/_translated_author&gt;&lt;/Details&gt;&lt;Extra&gt;&lt;DBUID&gt;{25970773-76E5-4D32-824E-71E4B431B102}&lt;/DBUID&gt;&lt;/Extra&gt;&lt;/Item&gt;&lt;/References&gt;&lt;/Group&gt;&lt;/Citation&gt;_x000a_"/>
    <w:docVar w:name="NE.Ref{36B9358A-D569-441B-AF33-FFFDC26AD5A2}" w:val=" ADDIN NE.Ref.{36B9358A-D569-441B-AF33-FFFDC26AD5A2}&lt;Citation&gt;&lt;Group&gt;&lt;References&gt;&lt;Item&gt;&lt;ID&gt;12&lt;/ID&gt;&lt;UID&gt;{709EFD49-78D8-4F3B-8B85-E04D45C432BB}&lt;/UID&gt;&lt;Title&gt;Does Sustainable Development Offer a New Direction for Planning? Challenges for the Twenty-First Century&lt;/Title&gt;&lt;Template&gt;Journal Article&lt;/Template&gt;&lt;Star&gt;1&lt;/Star&gt;&lt;Tag&gt;0&lt;/Tag&gt;&lt;Author&gt;Berke, Philip R&lt;/Author&gt;&lt;Year&gt;2002&lt;/Year&gt;&lt;Details&gt;&lt;_accessed&gt;62157159&lt;/_accessed&gt;&lt;_created&gt;62157158&lt;/_created&gt;&lt;_db_updated&gt;PKU Search&lt;/_db_updated&gt;&lt;_doi&gt;10.1177/088122017001002&lt;/_doi&gt;&lt;_impact_factor&gt;   2.125&lt;/_impact_factor&gt;&lt;_isbn&gt;0885-4122&lt;/_isbn&gt;&lt;_issue&gt;1&lt;/_issue&gt;&lt;_keywords&gt;Sustainable development; Planning; Community development&lt;/_keywords&gt;&lt;_language&gt;English&lt;/_language&gt;&lt;_modified&gt;62159786&lt;/_modified&gt;&lt;_pages&gt;21 - 36&lt;/_pages&gt;&lt;_place_published&gt;Thousand Oaks, CA&lt;/_place_published&gt;&lt;_url&gt;http://pku.summon.serialssolutions.com/2.0.0/link/0/eLvHCXMwpV1LSwMxEB5re9CLb7E-IAiKl213N5vuFnygtUVEUbC9eClJNguitMVaxN_pH3JmH1ZFuwXP-TYbQmbmSzL5BoC7Fdv64RNC25foLSOJEcWEdS78kEeuxnAX-korOim4vw6ubt1WU1wWIKuymM7nsEJJVji-2HWTrdPZdDW9cqyioTiuS0IwthMLS5aQJ9tBEUqnZ5edm89LBVLLSkilsDz8IlX6-aWL70FqzDy_JHvF8ae1-L-hLsFCyjvZabJQlqFgeiswlz1LHq7A5ufTFbbPkke7LNEQeVudeT9UTBPPPtql3EtJ2SFPtK3HwLd7fN43w8OqOmYTUXfjp1r54C-5TPngG6rxkg-TDD36FL9OgkC_lw9Fws-yqk-EPpkMb2SFa6aYLeoauTlrv-IUvBHemohvPSCNz--2kXAMAq5Bp9VsNy6stByGpTnFLV8IYWqeE3HBjeMpW9naqSnONTpVtCETSF13POMbyUmWX0TG5mGAhFrgvjpSfB2KvX7PbABTPjabmiOl9j3tCaWR5XmSB8bUg0DpMhxk6787SFRPuk4mDP99CZdhK7OPbmYDXZfkoOnGvQx7ZA_jlj962ZwStwXzcTmeOANzG4ovzyOzA7ODx9EHNbJXdQ&lt;/_url&gt;&lt;_volume&gt;17&lt;/_volume&gt;&lt;/Details&gt;&lt;Extra&gt;&lt;DBUID&gt;{AA9B00FE-9AD8-4701-8D10-7F6B57E98978}&lt;/DBUID&gt;&lt;/Extra&gt;&lt;/Item&gt;&lt;/References&gt;&lt;/Group&gt;&lt;/Citation&gt;_x000a_"/>
    <w:docVar w:name="NE.Ref{36C12FE7-141F-453B-A019-02B8C5592AC2}" w:val=" ADDIN NE.Ref.{36C12FE7-141F-453B-A019-02B8C5592AC2}&lt;Citation&gt;&lt;Group&gt;&lt;References&gt;&lt;Item&gt;&lt;ID&gt;37&lt;/ID&gt;&lt;UID&gt;{1C5184EB-BA32-4722-BF4F-4DC4BA7B8D8C}&lt;/UID&gt;&lt;Title&gt;Green cities, growing cities, just cities? Urban planning and the contradictions of sustainable development&lt;/Title&gt;&lt;Template&gt;Journal Article&lt;/Template&gt;&lt;Star&gt;0&lt;/Star&gt;&lt;Tag&gt;0&lt;/Tag&gt;&lt;Author&gt;Campbell, S D&lt;/Author&gt;&lt;Year&gt;1996&lt;/Year&gt;&lt;Details&gt;&lt;_accessed&gt;63071817&lt;/_accessed&gt;&lt;_collection_scope&gt;SSCI&lt;/_collection_scope&gt;&lt;_created&gt;63071817&lt;/_created&gt;&lt;_impact_factor&gt;   2.719&lt;/_impact_factor&gt;&lt;_issue&gt;3&lt;/_issue&gt;&lt;_journal&gt;Journal of the American Planning Association&lt;/_journal&gt;&lt;_modified&gt;63071817&lt;/_modified&gt;&lt;_pages&gt;296-312&lt;/_pages&gt;&lt;_volume&gt;62&lt;/_volume&gt;&lt;/Details&gt;&lt;Extra&gt;&lt;DBUID&gt;{AA9B00FE-9AD8-4701-8D10-7F6B57E98978}&lt;/DBUID&gt;&lt;/Extra&gt;&lt;/Item&gt;&lt;/References&gt;&lt;/Group&gt;&lt;/Citation&gt;_x000a_"/>
    <w:docVar w:name="NE.Ref{36E98C08-3168-468C-98F0-91938E29DF72}" w:val=" ADDIN NE.Ref.{36E98C08-3168-468C-98F0-91938E29DF72}&lt;Citation&gt;&lt;Group&gt;&lt;References&gt;&lt;Item&gt;&lt;ID&gt;1028&lt;/ID&gt;&lt;UID&gt;{FE38E42E-D199-423B-9005-D5C265633560}&lt;/UID&gt;&lt;Title&gt;中国2050年的能源需求与CO_2排放情景&lt;/Title&gt;&lt;Template&gt;Journal Article&lt;/Template&gt;&lt;Star&gt;0&lt;/Star&gt;&lt;Tag&gt;0&lt;/Tag&gt;&lt;Author&gt;姜克隽; 胡秀莲; 庄幸; 刘强; 朱松丽&lt;/Author&gt;&lt;Year&gt;2008&lt;/Year&gt;&lt;Details&gt;&lt;_abstract&gt;利用国家发展和改革委员会能源研究所能源环境综合政策评价模型(IPAC模型),对中国未来中长期的能源需求与CO2排放情景进行了分析,对该情景的主要参数和结果进行了介绍,并对模型中的政策评价进行了介绍。同时报告了实现减排所需的技术。结果显示:未来中国经济将快速增长,能源需求和相应的CO2排放也将明显快速增加,与2005年相比,2030年能源需求可能增加1.4倍,2050年可能增加1.9倍。但中国也有较大的机会在2020年之后将能源需求量的增加幅度明显减小,将CO2排放控制住,使之不再出现明显增长,甚至有可能在2030年之后下降。&lt;/_abstract&gt;&lt;_accessed&gt;62442275&lt;/_accessed&gt;&lt;_author_aff&gt;国家发展和改革委员会能源研究所;&lt;/_author_aff&gt;&lt;_collection_scope&gt;中国科技核心期刊;中文核心期刊;CSCD;&lt;/_collection_scope&gt;&lt;_created&gt;62442275&lt;/_created&gt;&lt;_date&gt;57173760&lt;/_date&gt;&lt;_db_provider&gt;CNKI: 期刊&lt;/_db_provider&gt;&lt;_db_updated&gt;CNKI - Reference&lt;/_db_updated&gt;&lt;_issue&gt;5&lt;/_issue&gt;&lt;_journal&gt;气候变化研究进展&lt;/_journal&gt;&lt;_keywords&gt;排放情景;能源;气候变化;模型&lt;/_keywords&gt;&lt;_modified&gt;62442277&lt;/_modified&gt;&lt;_notes&gt;页数: 7&lt;/_notes&gt;&lt;_pages&gt;296-302&lt;/_pages&gt;&lt;_url&gt;http://kns.cnki.net/KCMS/detail/detail.aspx?FileName=QHBH200805010&amp;amp;DbName=CJFQ2008&lt;/_url&gt;&lt;_volume&gt;4&lt;/_volume&gt;&lt;_translated_author&gt;Jiang, Kejuan;Hu, Xiulian;Zhuang, Xing;Liu, Qiang;Zhu, Songli&lt;/_translated_author&gt;&lt;/Details&gt;&lt;Extra&gt;&lt;DBUID&gt;{E5CFCA40-B99A-4E9F-8A29-87F3858A6670}&lt;/DBUID&gt;&lt;/Extra&gt;&lt;/Item&gt;&lt;/References&gt;&lt;/Group&gt;&lt;Group&gt;&lt;References&gt;&lt;Item&gt;&lt;ID&gt;1029&lt;/ID&gt;&lt;UID&gt;{6928ADD2-CD9E-40CE-94EE-A6B2CAB1A840}&lt;/UID&gt;&lt;Title&gt;城镇化与城市低碳转型实践&lt;/Title&gt;&lt;Template&gt;Book Section&lt;/Template&gt;&lt;Star&gt;0&lt;/Star&gt;&lt;Tag&gt;0&lt;/Tag&gt;&lt;Author&gt;胡秀莲&lt;/Author&gt;&lt;Year&gt;2013&lt;/Year&gt;&lt;Details&gt;&lt;_accessed&gt;62442312&lt;/_accessed&gt;&lt;_created&gt;62442312&lt;/_created&gt;&lt;_modified&gt;62442312&lt;/_modified&gt;&lt;_place_published&gt;北京&lt;/_place_published&gt;&lt;_publisher&gt;社会科学文献出版社&lt;/_publisher&gt;&lt;_secondary_author&gt;王伟光; 郑国光&lt;/_secondary_author&gt;&lt;_secondary_title&gt;应对气候变化报告（2013）：聚焦低碳城镇化&lt;/_secondary_title&gt;&lt;_translated_author&gt;Hu, Xiulian&lt;/_translated_author&gt;&lt;_translated_secondary_author&gt;Wang, Weiguang;Zheng, Guoguang&lt;/_translated_secondary_author&gt;&lt;/Details&gt;&lt;Extra&gt;&lt;DBUID&gt;{E5CFCA40-B99A-4E9F-8A29-87F3858A6670}&lt;/DBUID&gt;&lt;/Extra&gt;&lt;/Item&gt;&lt;/References&gt;&lt;/Group&gt;&lt;/Citation&gt;_x000a_"/>
    <w:docVar w:name="NE.Ref{36EE4116-AA3D-4EB0-BB6F-0A061628D798}" w:val=" ADDIN NE.Ref.{36EE4116-AA3D-4EB0-BB6F-0A061628D798}&lt;Citation&gt;&lt;Group&gt;&lt;References&gt;&lt;Item&gt;&lt;ID&gt;730&lt;/ID&gt;&lt;UID&gt;{732FA900-EABF-4743-92F5-64253586258C}&lt;/UID&gt;&lt;Title&gt;2030年的中国：建设现代、和谐、有创造力的社会&lt;/Title&gt;&lt;Template&gt;Report&lt;/Template&gt;&lt;Star&gt;0&lt;/Star&gt;&lt;Tag&gt;0&lt;/Tag&gt;&lt;Author&gt;世界银行和国务院发展研究中心联合课题组&lt;/Author&gt;&lt;Year&gt;2012&lt;/Year&gt;&lt;Details&gt;&lt;_accessed&gt;62874345&lt;/_accessed&gt;&lt;_created&gt;62874345&lt;/_created&gt;&lt;_modified&gt;63079863&lt;/_modified&gt;&lt;_place_published&gt;北京&lt;/_place_published&gt;&lt;_publisher&gt;中国财政经济出版社&lt;/_publisher&gt;&lt;_translated_author&gt;Shi, Jieyinxingheguowuyuanfazhanyanjiuzhongxinlianheketizu&lt;/_translated_author&gt;&lt;/Details&gt;&lt;Extra&gt;&lt;DBUID&gt;{6F35D732-D9FF-4EE9-905F-B0CC4953C663}&lt;/DBUID&gt;&lt;/Extra&gt;&lt;/Item&gt;&lt;/References&gt;&lt;/Group&gt;&lt;/Citation&gt;_x000a_"/>
    <w:docVar w:name="NE.Ref{3708D964-A3E8-4ED8-BAC7-B87F6FE2E3E5}" w:val=" ADDIN NE.Ref.{3708D964-A3E8-4ED8-BAC7-B87F6FE2E3E5}&lt;Citation&gt;&lt;Group&gt;&lt;References&gt;&lt;Item&gt;&lt;ID&gt;324&lt;/ID&gt;&lt;UID&gt;{DA003E2C-C531-4C10-A9D5-FD35541F2F80}&lt;/UID&gt;&lt;Title&gt;Scenario analysis of sustainable intensive land use based on SD model&lt;/Title&gt;&lt;Template&gt;Journal Article&lt;/Template&gt;&lt;Star&gt;0&lt;/Star&gt;&lt;Tag&gt;5&lt;/Tag&gt;&lt;Author&gt;Geng, Bing; Zheng, Xinqi; Fu, Meichen&lt;/Author&gt;&lt;Year&gt;2017&lt;/Year&gt;&lt;Details&gt;&lt;_accession_num&gt;WOS:000397010300017&lt;/_accession_num&gt;&lt;_cited_count&gt;1&lt;/_cited_count&gt;&lt;_collection_scope&gt;SCIE;&lt;/_collection_scope&gt;&lt;_created&gt;62405994&lt;/_created&gt;&lt;_date_display&gt;2017_x000d__x000a_FEB 2017&lt;/_date_display&gt;&lt;_doi&gt;10.1016/j.scs.2016.12.013&lt;/_doi&gt;&lt;_impact_factor&gt;   4.624&lt;/_impact_factor&gt;&lt;_isbn&gt;2210-6707&lt;/_isbn&gt;&lt;_journal&gt;Sustainable Cities and Society&lt;/_journal&gt;&lt;_modified&gt;62870300&lt;/_modified&gt;&lt;_pages&gt;193-202&lt;/_pages&gt;&lt;_url&gt;https://ac.els-cdn.com/S221067071630539X/1-s2.0-S221067071630539X-main.pdf?_tid=94697558-118b-4e0d-977f-70f22460083c&amp;amp;acdnat=1535358821_30f172bc1af95669c0c1f71738e2277e 全文链接_x000d__x000a_&lt;/_url&gt;&lt;_volume&gt;29&lt;/_volume&gt;&lt;/Details&gt;&lt;Extra&gt;&lt;DBUID&gt;{6F35D732-D9FF-4EE9-905F-B0CC4953C663}&lt;/DBUID&gt;&lt;/Extra&gt;&lt;/Item&gt;&lt;/References&gt;&lt;/Group&gt;&lt;Group&gt;&lt;References&gt;&lt;Item&gt;&lt;ID&gt;329&lt;/ID&gt;&lt;UID&gt;{581B2C3C-AF6E-4A3C-9935-E49DA6A06E23}&lt;/UID&gt;&lt;Title&gt;A Coupled SD and CLUE-S Model for Exploring the Impact of Land Use Change on Ecosystem Service Value: A Case Study in Baoshan District, Shanghai, China&lt;/Title&gt;&lt;Template&gt;Journal Article&lt;/Template&gt;&lt;Star&gt;0&lt;/Star&gt;&lt;Tag&gt;0&lt;/Tag&gt;&lt;Author&gt;Wu, Meng; Ren, Xiangyu; Che, Yue; Yang, Kai&lt;/Author&gt;&lt;Year&gt;2015&lt;/Year&gt;&lt;Details&gt;&lt;_accession_num&gt;WOS:000357280500009&lt;/_accession_num&gt;&lt;_cited_count&gt;8&lt;/_cited_count&gt;&lt;_collection_scope&gt;EI;SCI;SCIE;&lt;/_collection_scope&gt;&lt;_created&gt;62405994&lt;/_created&gt;&lt;_date_display&gt;2015_x000d__x000a_AUG 2015&lt;/_date_display&gt;&lt;_doi&gt;10.1007/s00267-015-0512-2&lt;/_doi&gt;&lt;_impact_factor&gt;   2.376&lt;/_impact_factor&gt;&lt;_isbn&gt;0364-152X&lt;/_isbn&gt;&lt;_issue&gt;2&lt;/_issue&gt;&lt;_journal&gt;Environmental Management&lt;/_journal&gt;&lt;_modified&gt;62876121&lt;/_modified&gt;&lt;_pages&gt;402-419&lt;/_pages&gt;&lt;_url&gt;https://link.springer.com/content/pdf/10.1007%2Fs00267-015-0512-2.pdf 全文链接_x000d__x000a_&lt;/_url&gt;&lt;_volume&gt;56&lt;/_volume&gt;&lt;/Details&gt;&lt;Extra&gt;&lt;DBUID&gt;{6F35D732-D9FF-4EE9-905F-B0CC4953C663}&lt;/DBUID&gt;&lt;/Extra&gt;&lt;/Item&gt;&lt;/References&gt;&lt;/Group&gt;&lt;Group&gt;&lt;References&gt;&lt;Item&gt;&lt;ID&gt;254&lt;/ID&gt;&lt;UID&gt;{D54FE395-7CE3-4DE0-9748-B1D1D603E1FB}&lt;/UID&gt;&lt;Title&gt;水资源约束下北京地区2004—2020年土地利用变化情景模拟研究&lt;/Title&gt;&lt;Template&gt;Journal Article&lt;/Template&gt;&lt;Star&gt;1&lt;/Star&gt;&lt;Tag&gt;0&lt;/Tag&gt;&lt;Author&gt;王双; 何春阳; 潘耀忠; 杨明川&lt;/Author&gt;&lt;Year&gt;2006&lt;/Year&gt;&lt;Details&gt;&lt;_abstract&gt;利用系统动力学(System Dynam ics,SD)的原理和方法,发展了水资源约束下的城市土地利用情景变化SD模型。基于北京1980—2003年土地利用变化过程,构建了水资源约束下北京市城镇建设用地情景变化SD模型,对2004—2020年北京市城镇建设用地的变化进行了模拟研究。结果表明,该模型具有一定的有效性,有助于正确理解自然资源对城市发展和土地利用变化的深远影响。模型模拟结果显示,2004—2020年无约束情景下建设用地年均增长量为40.42～63.38km 2,建设用地占总面积的22%～25%;约束情景下年均增长量为21.21～51.3km 2,建设用地占总面积的20%～24%,远低于无约束情景;水资源强约束情景下建设用地的扩张速度仅为弱约束情景的37.6%,为无约束情景C的33%。可见,随着北京城市化进程的加剧和经济的进一步发展,水资源对北京区域发展的制约作用越来越明显,对土地系统的影响也将更为直观和深刻。&lt;/_abstract&gt;&lt;_accessed&gt;62087892&lt;/_accessed&gt;&lt;_author_aff&gt;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 北京100875;北京100875;北京100875;北京100875&lt;/_author_aff&gt;&lt;_collection_scope&gt;中国科技核心期刊;中文核心期刊;CSCD;&lt;/_collection_scope&gt;&lt;_created&gt;62087006&lt;/_created&gt;&lt;_date&gt;56053440&lt;/_date&gt;&lt;_db_provider&gt;CNKI: 期刊&lt;/_db_provider&gt;&lt;_db_updated&gt;CNKI - Reference&lt;/_db_updated&gt;&lt;_issue&gt;4&lt;/_issue&gt;&lt;_journal&gt;自然资源学报&lt;/_journal&gt;&lt;_keywords&gt;水资源约束;土地系统变化;仿真模拟;北京地区;建设用地&lt;/_keywords&gt;&lt;_language&gt;Chinese&lt;/_language&gt;&lt;_modified&gt;63335439&lt;/_modified&gt;&lt;_notes&gt;页数: 10&lt;/_notes&gt;&lt;_pages&gt;535-544&lt;/_pages&gt;&lt;_url&gt;http://kns.cnki.net/KCMS/detail/detail.aspx?FileName=ZRZX200604004&amp;amp;DbName=CJFQ2006&lt;/_url&gt;&lt;_volume&gt;21&lt;/_volume&gt;&lt;_translated_author&gt;Wang, Shuang;He, Chunyang;Pan, Yaozhong;Yang, Mingchuan&lt;/_translated_author&gt;&lt;/Details&gt;&lt;Extra&gt;&lt;DBUID&gt;{6F35D732-D9FF-4EE9-905F-B0CC4953C663}&lt;/DBUID&gt;&lt;/Extra&gt;&lt;/Item&gt;&lt;/References&gt;&lt;/Group&gt;&lt;/Citation&gt;_x000a_"/>
    <w:docVar w:name="NE.Ref{37709EE9-5935-4573-845C-A7B236EC5197}" w:val=" ADDIN NE.Ref.{37709EE9-5935-4573-845C-A7B236EC5197}&lt;Citation&gt;&lt;Group&gt;&lt;References&gt;&lt;Item&gt;&lt;ID&gt;1041&lt;/ID&gt;&lt;UID&gt;{DEFFB558-83AB-46D3-AF12-691BD179F89C}&lt;/UID&gt;&lt;Title&gt;基于生态敏感性评价的城市非建设用地规划研究——以龙海市九龙江地区为例&lt;/Title&gt;&lt;Template&gt;Journal Article&lt;/Template&gt;&lt;Star&gt;0&lt;/Star&gt;&lt;Tag&gt;0&lt;/Tag&gt;&lt;Author&gt;郑仰阳; 谢正观&lt;/Author&gt;&lt;Year&gt;2011&lt;/Year&gt;&lt;Details&gt;&lt;_language&gt;Chinese&lt;/_language&gt;&lt;_created&gt;62442800&lt;/_created&gt;&lt;_modified&gt;62442804&lt;/_modified&gt;&lt;_url&gt;http://kns.cnki.net/KCMS/detail/detail.aspx?FileName=CSFY201105012&amp;amp;DbName=CJFQ2011&lt;/_url&gt;&lt;_journal&gt;城市发展研究&lt;/_journal&gt;&lt;_issue&gt;5&lt;/_issue&gt;&lt;_pages&gt;65-71&lt;/_pages&gt;&lt;_date&gt;58589280&lt;/_date&gt;&lt;_keywords&gt;城市非建设用地;生态敏感性;生态功能区划&lt;/_keywords&gt;&lt;_author_aff&gt;中国科学院研究生院资源与环境学院;&lt;/_author_aff&gt;&lt;_db_provider&gt;CNKI: 期刊&lt;/_db_provider&gt;&lt;_accessed&gt;62442800&lt;/_accessed&gt;&lt;_db_updated&gt;CNKI - Reference&lt;/_db_updated&gt;&lt;_collection_scope&gt;CSSCI;中文核心期刊;&lt;/_collection_scope&gt;&lt;_volume&gt;18&lt;/_volume&gt;&lt;_translated_author&gt;Zheng, Yangyang;Xie, Zhengguan&lt;/_translated_author&gt;&lt;/Details&gt;&lt;Extra&gt;&lt;DBUID&gt;{E5CFCA40-B99A-4E9F-8A29-87F3858A6670}&lt;/DBUID&gt;&lt;/Extra&gt;&lt;/Item&gt;&lt;/References&gt;&lt;/Group&gt;&lt;/Citation&gt;_x000a_"/>
    <w:docVar w:name="NE.Ref{379C7A89-84B3-4CB3-A321-51F9278D32A7}" w:val=" ADDIN NE.Ref.{379C7A89-84B3-4CB3-A321-51F9278D32A7}&lt;Citation&gt;&lt;Group&gt;&lt;References&gt;&lt;Item&gt;&lt;ID&gt;1849&lt;/ID&gt;&lt;UID&gt;{F9CC4F6D-32FB-40F3-BF5A-7E46C4D65A24}&lt;/UID&gt;&lt;Title&gt;中国的用水何时达到顶峰&lt;/Title&gt;&lt;Template&gt;Journal Article&lt;/Template&gt;&lt;Star&gt;0&lt;/Star&gt;&lt;Tag&gt;0&lt;/Tag&gt;&lt;Author&gt;贾绍凤; 张士锋&lt;/Author&gt;&lt;Year&gt;2000&lt;/Year&gt;&lt;Details&gt;&lt;_abstract&gt;从中国实际用水增长业已放慢的趋势、已经开始启动的供水价格的大幅上升趋势和水价与用水的关系、经济增长方式由粗放型向集约型转变 (高耗水行业已经接近顶峰 )和用水与产业结构的关系、日益严格的环境立法和执法对用水的影响、中国水资源本身的限制等 5个方面 ,分析中国的用水变化趋势 ,提出中国的农业用水量、工业用水量和总用水量目前均已接近顶峰 ,可望在 10年内达到顶峰 ,最大用水量不大可能超过 650 0× 10 8m3&lt;/_abstract&gt;&lt;_accessed&gt;63287474&lt;/_accessed&gt;&lt;_author_aff&gt;中国科学院地理科学与资源研究所!北京100101;中国科学院地理科学与资源研究所!北京100101&lt;/_author_aff&gt;&lt;_collection_scope&gt;CSCD;PKU;EI&lt;/_collection_scope&gt;&lt;_created&gt;63287474&lt;/_created&gt;&lt;_date&gt;53118720&lt;/_date&gt;&lt;_db_provider&gt;CNKI: 期刊&lt;/_db_provider&gt;&lt;_db_updated&gt;CNKI - Reference&lt;/_db_updated&gt;&lt;_issue&gt;4&lt;/_issue&gt;&lt;_journal&gt;水科学进展&lt;/_journal&gt;&lt;_keywords&gt;用水;中国;用水顶峰;用水预测&lt;/_keywords&gt;&lt;_language&gt;Chinese&lt;/_language&gt;&lt;_modified&gt;63287476&lt;/_modified&gt;&lt;_notes&gt;页数: 8&lt;/_notes&gt;&lt;_pages&gt;470-477&lt;/_pages&gt;&lt;_url&gt;http://kns.cnki.net/KCMS/detail/detail.aspx?FileName=SKXJ200004020&amp;amp;DbName=CJFQ2000&lt;/_url&gt;&lt;_volume&gt;11&lt;/_volume&gt;&lt;_translated_author&gt;Jia, Shaofeng;Zhang, Shifeng&lt;/_translated_author&gt;&lt;/Details&gt;&lt;Extra&gt;&lt;DBUID&gt;{6F35D732-D9FF-4EE9-905F-B0CC4953C663}&lt;/DBUID&gt;&lt;/Extra&gt;&lt;/Item&gt;&lt;/References&gt;&lt;/Group&gt;&lt;/Citation&gt;_x000a_"/>
    <w:docVar w:name="NE.Ref{37C05730-C034-459B-A0B8-D8469FE61FA2}" w:val=" ADDIN NE.Ref.{37C05730-C034-459B-A0B8-D8469FE61FA2}&lt;Citation&gt;&lt;Group&gt;&lt;References&gt;&lt;Item&gt;&lt;ID&gt;77&lt;/ID&gt;&lt;UID&gt;{D42144E9-41E0-4B89-8029-A1F46425AD99}&lt;/UID&gt;&lt;Title&gt;Building comparable global change vulnerability assessments: The vulnerability scoping diagram&lt;/Title&gt;&lt;Template&gt;Journal Article&lt;/Template&gt;&lt;Star&gt;1&lt;/Star&gt;&lt;Tag&gt;5&lt;/Tag&gt;&lt;Author&gt;Polsky, Colin; Neff, Rob; Yarnal, Brent&lt;/Author&gt;&lt;Year&gt;2007&lt;/Year&gt;&lt;Details&gt;&lt;_accessed&gt;61343487&lt;/_accessed&gt;&lt;_created&gt;61343487&lt;/_created&gt;&lt;_db_updated&gt;CrossRef&lt;/_db_updated&gt;&lt;_doi&gt;10.1016/j.gloenvcha.2007.01.005&lt;/_doi&gt;&lt;_impact_factor&gt;   5.679&lt;/_impact_factor&gt;&lt;_isbn&gt;09593780&lt;/_isbn&gt;&lt;_issue&gt;3-4&lt;/_issue&gt;&lt;_journal&gt;Global Environmental Change&lt;/_journal&gt;&lt;_modified&gt;61344852&lt;/_modified&gt;&lt;_pages&gt;472-485&lt;/_pages&gt;&lt;_tertiary_title&gt;Global Environmental Change&lt;/_tertiary_title&gt;&lt;_url&gt;http://linkinghub.elsevier.com/retrieve/pii/S0959378007000210_x000d__x000a_http://api.elsevier.com/content/article/PII:S0959378007000210?httpAccept=text/xml&lt;/_url&gt;&lt;_volume&gt;17&lt;/_volume&gt;&lt;/Details&gt;&lt;Extra&gt;&lt;DBUID&gt;{31F9CFF5-4EB5-41E0-8180-BAFB923E486F}&lt;/DBUID&gt;&lt;/Extra&gt;&lt;/Item&gt;&lt;/References&gt;&lt;/Group&gt;&lt;/Citation&gt;_x000a_"/>
    <w:docVar w:name="NE.Ref{37E15856-D32C-4FC7-826F-1F85A8C4DBB3}" w:val=" ADDIN NE.Ref.{37E15856-D32C-4FC7-826F-1F85A8C4DBB3}&lt;Citation&gt;&lt;Group&gt;&lt;References&gt;&lt;Item&gt;&lt;ID&gt;281&lt;/ID&gt;&lt;UID&gt;{F57103DA-196A-4BD9-A7B1-34AD122E5890}&lt;/UID&gt;&lt;Title&gt;If planning is everything, maybe it&amp;apos;s nothing&lt;/Title&gt;&lt;Template&gt;Journal Article&lt;/Template&gt;&lt;Star&gt;0&lt;/Star&gt;&lt;Tag&gt;0&lt;/Tag&gt;&lt;Author&gt;Wildavsky, Aaron&lt;/Author&gt;&lt;Year&gt;1973&lt;/Year&gt;&lt;Details&gt;&lt;_collection_scope&gt;SSCI;&lt;/_collection_scope&gt;&lt;_created&gt;62236294&lt;/_created&gt;&lt;_impact_factor&gt;   1.750&lt;/_impact_factor&gt;&lt;_issue&gt;2&lt;/_issue&gt;&lt;_journal&gt;Policy Sciences&lt;/_journal&gt;&lt;_modified&gt;62236294&lt;/_modified&gt;&lt;_pages&gt;127-153&lt;/_pages&gt;&lt;_volume&gt;4&lt;/_volume&gt;&lt;/Details&gt;&lt;Extra&gt;&lt;DBUID&gt;{E5CFCA40-B99A-4E9F-8A29-87F3858A6670}&lt;/DBUID&gt;&lt;/Extra&gt;&lt;/Item&gt;&lt;/References&gt;&lt;/Group&gt;&lt;/Citation&gt;_x000a_"/>
    <w:docVar w:name="NE.Ref{37F8316B-37C9-49A7-A98A-24C888627EB9}" w:val=" ADDIN NE.Ref.{37F8316B-37C9-49A7-A98A-24C888627EB9}&lt;Citation&gt;&lt;Group&gt;&lt;References&gt;&lt;Item&gt;&lt;ID&gt;1030&lt;/ID&gt;&lt;UID&gt;{DD944443-EAB1-4875-B637-76A32D54E48D}&lt;/UID&gt;&lt;Title&gt;国家主体功能区空间型监测评价指标体系&lt;/Title&gt;&lt;Template&gt;Journal Article&lt;/Template&gt;&lt;Star&gt;0&lt;/Star&gt;&lt;Tag&gt;0&lt;/Tag&gt;&lt;Author&gt;李军; 胡云锋; 任旺兵; 王倩倩&lt;/Author&gt;&lt;Year&gt;2013&lt;/Year&gt;&lt;Details&gt;&lt;_accessed&gt;63258798&lt;/_accessed&gt;&lt;_author_aff&gt;国家发展和改革委员会宏观经济研究院;中国科学院地理科学与资源研究所;辽宁工程技术大学测绘与地理科学学院;&lt;/_author_aff&gt;&lt;_collection_scope&gt;CSCD;CSSCI-C;PKU&lt;/_collection_scope&gt;&lt;_created&gt;63258798&lt;/_created&gt;&lt;_date&gt;59453280&lt;/_date&gt;&lt;_db_provider&gt;CNKI: 期刊&lt;/_db_provider&gt;&lt;_db_updated&gt;CNKI - Reference&lt;/_db_updated&gt;&lt;_issue&gt;1&lt;/_issue&gt;&lt;_journal&gt;地理研究&lt;/_journal&gt;&lt;_keywords&gt;主体功能区;监测评价;指标体系;空间数据&lt;/_keywords&gt;&lt;_language&gt;Chinese&lt;/_language&gt;&lt;_modified&gt;63259134&lt;/_modified&gt;&lt;_pages&gt;123-132&lt;/_pages&gt;&lt;_url&gt;http://kns.cnki.net/KCMS/detail/detail.aspx?FileName=DLYJ201301014&amp;amp;DbName=CJFQ2013&lt;/_url&gt;&lt;_volume&gt;32&lt;/_volume&gt;&lt;_translated_author&gt;Li, Jun;Hu, Yunfeng;Ren, Wangbing;Wang, Qianqian&lt;/_translated_author&gt;&lt;/Details&gt;&lt;Extra&gt;&lt;DBUID&gt;{6F35D732-D9FF-4EE9-905F-B0CC4953C663}&lt;/DBUID&gt;&lt;/Extra&gt;&lt;/Item&gt;&lt;/References&gt;&lt;/Group&gt;&lt;/Citation&gt;_x000a_"/>
    <w:docVar w:name="NE.Ref{3846A0D8-3255-4850-9384-20DC3D515176}" w:val=" ADDIN NE.Ref.{3846A0D8-3255-4850-9384-20DC3D515176}&lt;Citation&gt;&lt;Group&gt;&lt;References&gt;&lt;Item&gt;&lt;ID&gt;594&lt;/ID&gt;&lt;UID&gt;{6567243A-15F0-47D0-A65F-3448C285CED1}&lt;/UID&gt;&lt;Title&gt;中国能源中长期(2030,2050)发展战略研究报告&lt;/Title&gt;&lt;Template&gt;Book&lt;/Template&gt;&lt;Star&gt;0&lt;/Star&gt;&lt;Tag&gt;0&lt;/Tag&gt;&lt;Author&gt;中国能源中长期发展战略研究项目组&lt;/Author&gt;&lt;Year&gt;2011&lt;/Year&gt;&lt;Details&gt;&lt;_accessed&gt;62742155&lt;/_accessed&gt;&lt;_created&gt;62742155&lt;/_created&gt;&lt;_modified&gt;63099962&lt;/_modified&gt;&lt;_place_published&gt;北京&lt;/_place_published&gt;&lt;_publisher&gt;科学出版社&lt;/_publisher&gt;&lt;_translated_author&gt;Zhong, Guonengyuanzhongzhangqifazhanzhanlu eyanjiuxiangmuzu&lt;/_translated_author&gt;&lt;/Details&gt;&lt;Extra&gt;&lt;DBUID&gt;{6F35D732-D9FF-4EE9-905F-B0CC4953C663}&lt;/DBUID&gt;&lt;/Extra&gt;&lt;/Item&gt;&lt;/References&gt;&lt;/Group&gt;&lt;/Citation&gt;_x000a_"/>
    <w:docVar w:name="NE.Ref{386AA0D3-BA20-4D08-A6A5-00BA1564BC75}" w:val=" ADDIN NE.Ref.{386AA0D3-BA20-4D08-A6A5-00BA1564BC75}&lt;Citation&gt;&lt;Group&gt;&lt;References&gt;&lt;Item&gt;&lt;ID&gt;265&lt;/ID&gt;&lt;UID&gt;{F66F320B-F8C7-4B39-BB6F-2DF062A6F72C}&lt;/UID&gt;&lt;Title&gt;Resilience thinking meets social theory: Situating social change in socio-ecological systems (SES) research&lt;/Title&gt;&lt;Template&gt;Journal Article&lt;/Template&gt;&lt;Star&gt;0&lt;/Star&gt;&lt;Tag&gt;0&lt;/Tag&gt;&lt;Author&gt;Cote, M; Nightingale, A J&lt;/Author&gt;&lt;Year&gt;2012&lt;/Year&gt;&lt;Details&gt;&lt;_collection_scope&gt;SSCI;&lt;/_collection_scope&gt;&lt;_created&gt;62233073&lt;/_created&gt;&lt;_impact_factor&gt;   5.776&lt;/_impact_factor&gt;&lt;_issue&gt;4&lt;/_issue&gt;&lt;_journal&gt;Progress in Human Geography&lt;/_journal&gt;&lt;_modified&gt;62233073&lt;/_modified&gt;&lt;_pages&gt;475-489&lt;/_pages&gt;&lt;_volume&gt;36&lt;/_volume&gt;&lt;/Details&gt;&lt;Extra&gt;&lt;DBUID&gt;{E5CFCA40-B99A-4E9F-8A29-87F3858A6670}&lt;/DBUID&gt;&lt;/Extra&gt;&lt;/Item&gt;&lt;/References&gt;&lt;/Group&gt;&lt;Group&gt;&lt;References&gt;&lt;Item&gt;&lt;ID&gt;266&lt;/ID&gt;&lt;UID&gt;{274539F2-8AEA-4A54-B9EF-B9A0A6F293A8}&lt;/UID&gt;&lt;Title&gt;Towards Sustainable Cities: Extending Resilience with Insights from Vulnerability and Transition Theory&lt;/Title&gt;&lt;Template&gt;Journal Article&lt;/Template&gt;&lt;Star&gt;0&lt;/Star&gt;&lt;Tag&gt;0&lt;/Tag&gt;&lt;Author&gt;Seeliger, Leanne; Turok, Ivan&lt;/Author&gt;&lt;Year&gt;2013&lt;/Year&gt;&lt;Details&gt;&lt;_collection_scope&gt;SCIE;SSCI;&lt;/_collection_scope&gt;&lt;_created&gt;62233074&lt;/_created&gt;&lt;_impact_factor&gt;   1.789&lt;/_impact_factor&gt;&lt;_issue&gt;5&lt;/_issue&gt;&lt;_journal&gt;Sustainability&lt;/_journal&gt;&lt;_modified&gt;62234837&lt;/_modified&gt;&lt;_pages&gt;2108-2128&lt;/_pages&gt;&lt;_volume&gt;5&lt;/_volume&gt;&lt;/Details&gt;&lt;Extra&gt;&lt;DBUID&gt;{E5CFCA40-B99A-4E9F-8A29-87F3858A6670}&lt;/DBUID&gt;&lt;/Extra&gt;&lt;/Item&gt;&lt;/References&gt;&lt;/Group&gt;&lt;/Citation&gt;_x000a_"/>
    <w:docVar w:name="NE.Ref{38A43812-529F-4328-82D9-9AD9A5AA87CD}" w:val=" ADDIN NE.Ref.{38A43812-529F-4328-82D9-9AD9A5AA87CD}&lt;Citation&gt;&lt;Group&gt;&lt;References&gt;&lt;Item&gt;&lt;ID&gt;24&lt;/ID&gt;&lt;UID&gt;{BA1D4DF9-B226-431D-8275-D942692D2213}&lt;/UID&gt;&lt;Title&gt;城市生态用地分类及其规划的一般原则&lt;/Title&gt;&lt;Template&gt;Journal Article&lt;/Template&gt;&lt;Star&gt;0&lt;/Star&gt;&lt;Tag&gt;0&lt;/Tag&gt;&lt;Author&gt;邓小文; 孙贻超; 韩士杰&lt;/Author&gt;&lt;Year&gt;2005&lt;/Year&gt;&lt;Details&gt;&lt;_author_aff&gt;中国科学院沈阳应用生态研究所;天津市环境保护科学研究院;中国科学院沈阳应用生态研究所 沈阳110016中国科学院研究生院;北京100039_x000d__x000a__x000d__x000a__x000d__x000a__x000d__x000a__x000d__x000a__x000d__x000a__x000d__x000a__x000d__x000a_;天津100196_x000d__x000a__x000d__x000a__x000d__x000a__x000d__x000a__x000d__x000a__x000d__x000a__x000d__x000a__x000d__x000a_;沈阳110016&lt;/_author_aff&gt;&lt;_date&gt;2005-10-18&lt;/_date&gt;&lt;_db_provider&gt;CNKI: 期刊&lt;/_db_provider&gt;&lt;_issue&gt;10&lt;/_issue&gt;&lt;_journal&gt;应用生态学报&lt;/_journal&gt;&lt;_keywords&gt;城市生态用地;功能型生态用地;服务型生态用地;生态系统服务&lt;/_keywords&gt;&lt;_pages&gt;2003-2006&lt;/_pages&gt;&lt;_url&gt;http://www.cnki.net/KCMS/detail/detail.aspx?FileName=YYSB200510038&amp;amp;DbName=CJFQ2005&lt;/_url&gt;&lt;_created&gt;60472648&lt;/_created&gt;&lt;_modified&gt;60472648&lt;/_modified&gt;&lt;_db_updated&gt;CNKI - Reference&lt;/_db_updated&gt;&lt;_translated_author&gt;Deng, Xiaowen;Sun, Yichao;Han, Shijie&lt;/_translated_author&gt;&lt;/Details&gt;&lt;Extra&gt;&lt;DBUID&gt;{C255BD7B-CF42-4161-96D1-ECCED0DF1603}&lt;/DBUID&gt;&lt;/Extra&gt;&lt;/Item&gt;&lt;/References&gt;&lt;/Group&gt;&lt;/Citation&gt;_x000a_"/>
    <w:docVar w:name="NE.Ref{38C9EE07-13F1-46A2-A166-FC8CF4074217}" w:val=" ADDIN NE.Ref.{38C9EE07-13F1-46A2-A166-FC8CF4074217}&lt;Citation&gt;&lt;Group&gt;&lt;References&gt;&lt;Item&gt;&lt;ID&gt;1028&lt;/ID&gt;&lt;UID&gt;{B9FED841-B00C-4B29-B533-10E60078629E}&lt;/UID&gt;&lt;Title&gt;中国主体功能区划方案&lt;/Title&gt;&lt;Template&gt;Journal Article&lt;/Template&gt;&lt;Star&gt;0&lt;/Star&gt;&lt;Tag&gt;0&lt;/Tag&gt;&lt;Author&gt;樊杰&lt;/Author&gt;&lt;Year&gt;2015&lt;/Year&gt;&lt;Details&gt;&lt;_accessed&gt;63258664&lt;/_accessed&gt;&lt;_author_aff&gt;中国科学院地理科学与资源研究所 中国科学院区域可持续发展分析与模拟重点实验室;&lt;/_author_aff&gt;&lt;_collection_scope&gt;CSCD;CSSCI-C;PKU;EI&lt;/_collection_scope&gt;&lt;_created&gt;63258664&lt;/_created&gt;&lt;_date&gt;60549120&lt;/_date&gt;&lt;_db_provider&gt;CNKI: 期刊&lt;/_db_provider&gt;&lt;_db_updated&gt;CNKI - Reference&lt;/_db_updated&gt;&lt;_issue&gt;2&lt;/_issue&gt;&lt;_journal&gt;地理学报&lt;/_journal&gt;&lt;_keywords&gt;主体功能区;区划;区域;可持续发展;空间规划;区域战略;区域政策;中国&lt;/_keywords&gt;&lt;_language&gt;Chinese&lt;/_language&gt;&lt;_modified&gt;63258671&lt;/_modified&gt;&lt;_pages&gt;186-201&lt;/_pages&gt;&lt;_url&gt;http://kns.cnki.net/KCMS/detail/detail.aspx?FileName=DLXB201502002&amp;amp;DbName=CJFQ2015&lt;/_url&gt;&lt;_volume&gt;70&lt;/_volume&gt;&lt;_translated_author&gt;Fan, Jie&lt;/_translated_author&gt;&lt;/Details&gt;&lt;Extra&gt;&lt;DBUID&gt;{6F35D732-D9FF-4EE9-905F-B0CC4953C663}&lt;/DBUID&gt;&lt;/Extra&gt;&lt;/Item&gt;&lt;/References&gt;&lt;/Group&gt;&lt;/Citation&gt;_x000a_"/>
    <w:docVar w:name="NE.Ref{3940862F-5857-44D8-978B-4D082330E7BE}" w:val=" ADDIN NE.Ref.{3940862F-5857-44D8-978B-4D082330E7BE}&lt;Citation&gt;&lt;Group&gt;&lt;References&gt;&lt;Item&gt;&lt;ID&gt;1019&lt;/ID&gt;&lt;UID&gt;{CADD476E-05F1-4D23-8576-A417DD363A14}&lt;/UID&gt;&lt;Title&gt;A Contribution to the Theory of Economic Growth&lt;/Title&gt;&lt;Template&gt;Journal Article&lt;/Template&gt;&lt;Star&gt;0&lt;/Star&gt;&lt;Tag&gt;0&lt;/Tag&gt;&lt;Author&gt;Solow, Robert M&lt;/Author&gt;&lt;Year&gt;1956&lt;/Year&gt;&lt;Details&gt;&lt;_created&gt;63244377&lt;/_created&gt;&lt;_issue&gt;1&lt;/_issue&gt;&lt;_journal&gt;The Quarterly Journal of Economics&lt;/_journal&gt;&lt;_modified&gt;63244378&lt;/_modified&gt;&lt;_pages&gt;65-94&lt;/_pages&gt;&lt;_url&gt;https://www.jstor.org/stable/1884513&lt;/_url&gt;&lt;_volume&gt;70&lt;/_volume&gt;&lt;/Details&gt;&lt;Extra&gt;&lt;DBUID&gt;{6F35D732-D9FF-4EE9-905F-B0CC4953C663}&lt;/DBUID&gt;&lt;/Extra&gt;&lt;/Item&gt;&lt;/References&gt;&lt;/Group&gt;&lt;/Citation&gt;_x000a_"/>
    <w:docVar w:name="NE.Ref{39AA1BC8-942F-459C-825F-01D5CBD167B0}" w:val=" ADDIN NE.Ref.{39AA1BC8-942F-459C-825F-01D5CBD167B0}&lt;Citation&gt;&lt;Group&gt;&lt;References&gt;&lt;Item&gt;&lt;ID&gt;1987&lt;/ID&gt;&lt;UID&gt;{9A7D1992-D111-4166-8F7C-91E444381C8E}&lt;/UID&gt;&lt;Title&gt;Humanity&amp;apos;s unsustainable environmental footprint&lt;/Title&gt;&lt;Template&gt;Journal Article&lt;/Template&gt;&lt;Star&gt;0&lt;/Star&gt;&lt;Tag&gt;0&lt;/Tag&gt;&lt;Author&gt;Hoekstra, A Y; Wiedmann, T O&lt;/Author&gt;&lt;Year&gt;2014&lt;/Year&gt;&lt;Details&gt;&lt;_created&gt;63354034&lt;/_created&gt;&lt;_modified&gt;63354044&lt;/_modified&gt;&lt;_url&gt;http://www.ncbi.nlm.nih.gov/entrez/query.fcgi?cmd=Retrieve&amp;amp;db=pubmed&amp;amp;dopt=Abstract&amp;amp;list_uids=24904155&amp;amp;query_hl=1&lt;/_url&gt;&lt;_journal&gt;Science&lt;/_journal&gt;&lt;_volume&gt;344&lt;/_volume&gt;&lt;_issue&gt;6188&lt;/_issue&gt;&lt;_pages&gt;1114-1117&lt;/_pages&gt;&lt;_tertiary_title&gt;Science (New York, N.Y.)&lt;/_tertiary_title&gt;&lt;_doi&gt;10.1126/science.1248365&lt;/_doi&gt;&lt;_date_display&gt;2014 Jun 6&lt;/_date_display&gt;&lt;_date&gt;60183360&lt;/_date&gt;&lt;_type_work&gt;Journal Article; Review&lt;/_type_work&gt;&lt;_isbn&gt;1095-9203 (Electronic); 0036-8075 (Linking)&lt;/_isbn&gt;&lt;_ori_publication&gt;Copyright (c) 2014, American Association for the Advancement of Science.&lt;/_ori_publication&gt;&lt;_accession_num&gt;24904155&lt;/_accession_num&gt;&lt;_subject_headings&gt;*Economics; *Environment; Global Warming; Humans&lt;/_subject_headings&gt;&lt;_author_adr&gt;Twente Water Centre, Institute for Innovation and Governance Studies, University  of Twente, Enschede, Netherlands. a.y.hoekstra@utwente.nl.; School of Civil and Environmental Engineering, UNSW Australia, Sydney, NSW 2052,  Australia. Integrated Sustainability Analysis, School of Physics A28, The University of Sydney, NSW 2006, Australia.&lt;/_author_adr&gt;&lt;_language&gt;eng&lt;/_language&gt;&lt;_accessed&gt;63354035&lt;/_accessed&gt;&lt;_db_updated&gt;PubMed&lt;/_db_updated&gt;&lt;_impact_factor&gt;  41.037&lt;/_impact_factor&gt;&lt;_collection_scope&gt;SCI;SCIE&lt;/_collection_scope&gt;&lt;/Details&gt;&lt;Extra&gt;&lt;DBUID&gt;{6F35D732-D9FF-4EE9-905F-B0CC4953C663}&lt;/DBUID&gt;&lt;/Extra&gt;&lt;/Item&gt;&lt;/References&gt;&lt;/Group&gt;&lt;/Citation&gt;_x000a_"/>
    <w:docVar w:name="NE.Ref{39C1BBE3-2BB2-48F0-8C3C-44F7A1268046}" w:val=" ADDIN NE.Ref.{39C1BBE3-2BB2-48F0-8C3C-44F7A1268046}&lt;Citation&gt;&lt;Group&gt;&lt;References&gt;&lt;Item&gt;&lt;ID&gt;88&lt;/ID&gt;&lt;UID&gt;{6B59AD59-1E1D-4DE3-9B7E-F72AFE4BABB5}&lt;/UID&gt;&lt;Title&gt;A framework for vulnerability analysis in sustainability science&lt;/Title&gt;&lt;Template&gt;Journal Article&lt;/Template&gt;&lt;Star&gt;1&lt;/Star&gt;&lt;Tag&gt;0&lt;/Tag&gt;&lt;Author&gt;Turner, B L; Kasperson, R E; Matson, P A; Mccarthy, J J; Corell, R W&lt;/Author&gt;&lt;Year&gt;2003&lt;/Year&gt;&lt;Details&gt;&lt;_abstract&gt;Global environmental change and sustainability science increasingly recognize the need to address the consequences of changes taking place in the structure and function of the biosphere. These changes raise questions such as: Who and what are vulnerable to the multiple environmental changes underway, and where? Research demonstrates that vulnerability is registered not by exposure to hazards (perturbations and stresses) alone but also resides in the sensitivity and resilience of the system experiencing such hazards. This recognition requires revisions and enlargements in the basic design of vulnerability assessments, including the capacity to treat coupled human-environment systems and those linkages within and without the systems that affect their vulnerability. A vulnerability framework for the assessment of coupled human-environment systems is presented.&lt;/_abstract&gt;&lt;_accessed&gt;61344749&lt;/_accessed&gt;&lt;_cited_count&gt;2060&lt;/_cited_count&gt;&lt;_created&gt;61344749&lt;/_created&gt;&lt;_db_updated&gt;kuakujiansuo&lt;/_db_updated&gt;&lt;_journal&gt;Proceedings of the National Academy of Science...&lt;/_journal&gt;&lt;_keywords&gt;computer security; cryptography; security protocol; security policy; human factors&lt;/_keywords&gt;&lt;_modified&gt;61348206&lt;/_modified&gt;&lt;_url&gt;http://labs.europepmc.org/abstract/PMC/PMC166184/reload=0;jsessionid=nNid8yr1d53cnIgOujjr.41&lt;/_url&gt;&lt;_issue&gt;14&lt;/_issue&gt;&lt;_volume&gt;100&lt;/_volume&gt;&lt;_pages&gt;8074–8079&lt;/_pages&gt;&lt;/Details&gt;&lt;Extra&gt;&lt;DBUID&gt;{31F9CFF5-4EB5-41E0-8180-BAFB923E486F}&lt;/DBUID&gt;&lt;/Extra&gt;&lt;/Item&gt;&lt;/References&gt;&lt;/Group&gt;&lt;/Citation&gt;_x000a_"/>
    <w:docVar w:name="NE.Ref{39F3A736-6A8D-4D0C-979E-E49B13E12C2E}" w:val=" ADDIN NE.Ref.{39F3A736-6A8D-4D0C-979E-E49B13E12C2E}&lt;Citation&gt;&lt;Group&gt;&lt;References&gt;&lt;Item&gt;&lt;ID&gt;97&lt;/ID&gt;&lt;UID&gt;{775FCE3D-2A90-4B32-9C3A-DB3F4B620265}&lt;/UID&gt;&lt;Title&gt;基于仿真模拟的长株潭城市群水资源供需系统决策优化&lt;/Title&gt;&lt;Template&gt;Journal Article&lt;/Template&gt;&lt;Star&gt;0&lt;/Star&gt;&lt;Tag&gt;5&lt;/Tag&gt;&lt;Author&gt;熊鹰; 李静芝; 蒋丁玲&lt;/Author&gt;&lt;Year&gt;2013&lt;/Year&gt;&lt;Details&gt;&lt;_collection_scope&gt;中国科技核心期刊;中文核心期刊;CSCD;&lt;/_collection_scope&gt;&lt;_created&gt;61956641&lt;/_created&gt;&lt;_issue&gt;9&lt;/_issue&gt;&lt;_journal&gt;地理学报&lt;/_journal&gt;&lt;_language&gt;Chinese&lt;/_language&gt;&lt;_modified&gt;62167458&lt;/_modified&gt;&lt;_pages&gt;1225-1239&lt;/_pages&gt;&lt;_volume&gt;68&lt;/_volume&gt;&lt;_translated_author&gt;Xiong, Ying;Li, Jingzhi;Jiang, Dingling&lt;/_translated_author&gt;&lt;/Details&gt;&lt;Extra&gt;&lt;DBUID&gt;{6F35D732-D9FF-4EE9-905F-B0CC4953C663}&lt;/DBUID&gt;&lt;/Extra&gt;&lt;/Item&gt;&lt;/References&gt;&lt;/Group&gt;&lt;/Citation&gt;_x000a_"/>
    <w:docVar w:name="NE.Ref{3A0C9DFD-C76F-4D01-A0D7-1A6141FD6718}" w:val=" ADDIN NE.Ref.{3A0C9DFD-C76F-4D01-A0D7-1A6141FD6718}&lt;Citation&gt;&lt;Group&gt;&lt;References&gt;&lt;Item&gt;&lt;ID&gt;142&lt;/ID&gt;&lt;UID&gt;{E00D09E3-984B-4CA3-9E8D-4A30CA23B799}&lt;/UID&gt;&lt;Title&gt;北京市水-能源-粮食可持续发展系统动力学模型构建与仿真&lt;/Title&gt;&lt;Template&gt;Journal Article&lt;/Template&gt;&lt;Star&gt;0&lt;/Star&gt;&lt;Tag&gt;5&lt;/Tag&gt;&lt;Author&gt;李桂君; 李玉龙; 贾晓菁; 杜磊; 黄道涵&lt;/Author&gt;&lt;Year&gt;2016&lt;/Year&gt;&lt;Details&gt;&lt;_accessed&gt;61958274&lt;/_accessed&gt;&lt;_author_aff&gt;中央财经大学管理科学与工程学院;中央财经大学商学院;招商银行总行;&lt;/_author_aff&gt;&lt;_collection_scope&gt;CSSCI;中国科技核心期刊;中文核心期刊;&lt;/_collection_scope&gt;&lt;_created&gt;61958274&lt;/_created&gt;&lt;_date&gt;61447680&lt;/_date&gt;&lt;_db_provider&gt;CNKI: 期刊&lt;/_db_provider&gt;&lt;_db_updated&gt;CNKI - Reference&lt;/_db_updated&gt;&lt;_issue&gt;10&lt;/_issue&gt;&lt;_journal&gt;管理评论&lt;/_journal&gt;&lt;_keywords&gt;水-能源-粮食;关联系统;可持续发展;系统动力学&lt;/_keywords&gt;&lt;_language&gt;Chinese&lt;/_language&gt;&lt;_modified&gt;62734614&lt;/_modified&gt;&lt;_pages&gt;11-26&lt;/_pages&gt;&lt;_url&gt;http://kns.cnki.net/KCMS/detail/detail.aspx?FileName=ZWGD201610002&amp;amp;DbName=CJFQ2016&lt;/_url&gt;&lt;_volume&gt;28&lt;/_volume&gt;&lt;_translated_author&gt;Li, Guijun;Li, Yulong;Jia, Xiaojing;Du, Lei;Huang, Daohan&lt;/_translated_author&gt;&lt;/Details&gt;&lt;Extra&gt;&lt;DBUID&gt;{6F35D732-D9FF-4EE9-905F-B0CC4953C663}&lt;/DBUID&gt;&lt;/Extra&gt;&lt;/Item&gt;&lt;/References&gt;&lt;/Group&gt;&lt;/Citation&gt;_x000a_"/>
    <w:docVar w:name="NE.Ref{3A9B28A7-07B8-4572-BCCE-F7C18C7E9531}" w:val=" ADDIN NE.Ref.{3A9B28A7-07B8-4572-BCCE-F7C18C7E9531}&lt;Citation&gt;&lt;Group&gt;&lt;References&gt;&lt;Item&gt;&lt;ID&gt;375&lt;/ID&gt;&lt;UID&gt;{169F1389-028E-4191-B676-7659BDAE29C0}&lt;/UID&gt;&lt;Title&gt;2015～2100年中国人口与老龄化变动趋势&lt;/Title&gt;&lt;Template&gt;Journal Article&lt;/Template&gt;&lt;Star&gt;0&lt;/Star&gt;&lt;Tag&gt;0&lt;/Tag&gt;&lt;Author&gt;翟振武; 陈佳鞠; 李龙&lt;/Author&gt;&lt;Year&gt;2017&lt;/Year&gt;&lt;Details&gt;&lt;_accessed&gt;62616516&lt;/_accessed&gt;&lt;_author_aff&gt;中国人民大学人口与发展研究中心、北京社会建设研究院;中国人民大学人口与发展研究中心;&lt;/_author_aff&gt;&lt;_collection_scope&gt;CSSCI;中文核心期刊;&lt;/_collection_scope&gt;&lt;_created&gt;62616516&lt;/_created&gt;&lt;_date&gt;61837920&lt;/_date&gt;&lt;_db_provider&gt;CNKI: 期刊&lt;/_db_provider&gt;&lt;_db_updated&gt;CNKI - Reference&lt;/_db_updated&gt;&lt;_issue&gt;4&lt;/_issue&gt;&lt;_journal&gt;人口研究&lt;/_journal&gt;&lt;_keywords&gt;生育政策调整;未来人口变动趋势;老龄化;劳动年龄人口&lt;/_keywords&gt;&lt;_language&gt;Chinese&lt;/_language&gt;&lt;_modified&gt;63099283&lt;/_modified&gt;&lt;_pages&gt;60-71&lt;/_pages&gt;&lt;_url&gt;http://kns.cnki.net/KCMS/detail/detail.aspx?FileName=RKYZ201704006&amp;amp;DbName=CJFQ2017&lt;/_url&gt;&lt;_volume&gt;41&lt;/_volume&gt;&lt;_translated_author&gt;Zhai, Zhenwu;Chen, Jiaju;Li, Long&lt;/_translated_author&gt;&lt;/Details&gt;&lt;Extra&gt;&lt;DBUID&gt;{6F35D732-D9FF-4EE9-905F-B0CC4953C663}&lt;/DBUID&gt;&lt;/Extra&gt;&lt;/Item&gt;&lt;/References&gt;&lt;/Group&gt;&lt;Group&gt;&lt;References&gt;&lt;Item&gt;&lt;ID&gt;675&lt;/ID&gt;&lt;UID&gt;{7CAAF959-2B4B-4CA8-82FE-946E9D035753}&lt;/UID&gt;&lt;Title&gt;科学研判人口形势  积极应对人口挑战&lt;/Title&gt;&lt;Template&gt;Journal Article&lt;/Template&gt;&lt;Star&gt;0&lt;/Star&gt;&lt;Tag&gt;0&lt;/Tag&gt;&lt;Author&gt;翟振武&lt;/Author&gt;&lt;Year&gt;2019&lt;/Year&gt;&lt;Details&gt;&lt;_accessed&gt;62808381&lt;/_accessed&gt;&lt;_author_aff&gt;中国人民大学人口与发展研究中心;&lt;/_author_aff&gt;&lt;_created&gt;62808381&lt;/_created&gt;&lt;_date&gt;62608320&lt;/_date&gt;&lt;_db_provider&gt;CNKI: 期刊&lt;/_db_provider&gt;&lt;_db_updated&gt;CNKI - Reference&lt;/_db_updated&gt;&lt;_issue&gt;1&lt;/_issue&gt;&lt;_journal&gt;人口与社会&lt;/_journal&gt;&lt;_keywords&gt;人口形势;人口生育水平;低生育率;劳动年龄人口;人口素质红利;人口老龄化&lt;/_keywords&gt;&lt;_language&gt;Chinese&lt;/_language&gt;&lt;_modified&gt;62809126&lt;/_modified&gt;&lt;_pages&gt;13-17&lt;/_pages&gt;&lt;_url&gt;http://kns.cnki.net/KCMS/detail/detail.aspx?FileName=NJRQ201901003&amp;amp;DbName=CJFQ2019&lt;/_url&gt;&lt;_volume&gt;35&lt;/_volume&gt;&lt;_translated_author&gt;Zhai, Zhenwu&lt;/_translated_author&gt;&lt;/Details&gt;&lt;Extra&gt;&lt;DBUID&gt;{6F35D732-D9FF-4EE9-905F-B0CC4953C663}&lt;/DBUID&gt;&lt;/Extra&gt;&lt;/Item&gt;&lt;/References&gt;&lt;/Group&gt;&lt;/Citation&gt;_x000a_"/>
    <w:docVar w:name="NE.Ref{3AB35748-9421-4C03-81DF-B41ABB4B9278}" w:val=" ADDIN NE.Ref.{3AB35748-9421-4C03-81DF-B41ABB4B9278}&lt;Citation&gt;&lt;Group&gt;&lt;References&gt;&lt;Item&gt;&lt;ID&gt;546&lt;/ID&gt;&lt;UID&gt;{F6A0EFB7-E2C5-492C-8995-32F7AC1534B6}&lt;/UID&gt;&lt;Title&gt;Evolution Characteristics of Landscape Ecological Risk Patterns in Coastal Zones in Zhejiang Province, China&lt;/Title&gt;&lt;Template&gt;Journal Article&lt;/Template&gt;&lt;Star&gt;0&lt;/Star&gt;&lt;Tag&gt;0&lt;/Tag&gt;&lt;Author&gt;Li, Jialin; Pu, Ruiliang; Gong, Hongbo; Luo, Xu; Ye, Mengyao; Feng, Baixiang&lt;/Author&gt;&lt;Year&gt;2017&lt;/Year&gt;&lt;Details&gt;&lt;_accessed&gt;61828852&lt;/_accessed&gt;&lt;_collection_scope&gt;SCIE;SSCI;&lt;/_collection_scope&gt;&lt;_created&gt;61828852&lt;/_created&gt;&lt;_date&gt;61680960&lt;/_date&gt;&lt;_db_updated&gt;CrossRef&lt;/_db_updated&gt;&lt;_doi&gt;10.3390/su9040584&lt;/_doi&gt;&lt;_impact_factor&gt;   1.789&lt;/_impact_factor&gt;&lt;_isbn&gt;2071-1050&lt;/_isbn&gt;&lt;_issue&gt;4&lt;/_issue&gt;&lt;_journal&gt;Sustainability&lt;/_journal&gt;&lt;_modified&gt;61828852&lt;/_modified&gt;&lt;_pages&gt;584&lt;/_pages&gt;&lt;_tertiary_title&gt;Sustainability&lt;/_tertiary_title&gt;&lt;_url&gt;http://www.mdpi.com/2071-1050/9/4/584_x000d__x000a_http://www.mdpi.com/2071-1050/9/4/584/pdf&lt;/_url&gt;&lt;_volume&gt;9&lt;/_volume&gt;&lt;/Details&gt;&lt;Extra&gt;&lt;DBUID&gt;{4586FB26-B343-42AF-9C29-3BE2E8064B11}&lt;/DBUID&gt;&lt;/Extra&gt;&lt;/Item&gt;&lt;/References&gt;&lt;/Group&gt;&lt;Group&gt;&lt;References&gt;&lt;Item&gt;&lt;ID&gt;66&lt;/ID&gt;&lt;UID&gt;{86F88BA9-C9C2-4363-B837-02075F2E5687}&lt;/UID&gt;&lt;Title&gt;Effects of Urbanization Expansion on Landscape Pattern and Region Ecological Risk in Chinese Coastal City: A Case Study of Yantai City&lt;/Title&gt;&lt;Template&gt;Journal Article&lt;/Template&gt;&lt;Star&gt;1&lt;/Star&gt;&lt;Tag&gt;0&lt;/Tag&gt;&lt;Author&gt;Zhou, Di; Shi, Ping; Wu, Xiaoqing; Ma, Jinwei; Yu, Junbao&lt;/Author&gt;&lt;Year&gt;2014&lt;/Year&gt;&lt;Details&gt;&lt;_accessed&gt;61382097&lt;/_accessed&gt;&lt;_created&gt;61382097&lt;/_created&gt;&lt;_db_updated&gt;CrossRef&lt;/_db_updated&gt;&lt;_doi&gt;10.1155/2014/821781&lt;/_doi&gt;&lt;_isbn&gt;2356-6140&lt;/_isbn&gt;&lt;_journal&gt;The Scientific World Journal&lt;/_journal&gt;&lt;_modified&gt;61397096&lt;/_modified&gt;&lt;_pages&gt;1-9&lt;/_pages&gt;&lt;_tertiary_title&gt;The Scientific World Journal&lt;/_tertiary_title&gt;&lt;_url&gt;http://www.hindawi.com/journals/tswj/2014/821781/_x000d__x000a_http://downloads.hindawi.com/journals/tswj/2014/821781.pdf&lt;/_url&gt;&lt;_volume&gt;2014&lt;/_volume&gt;&lt;/Details&gt;&lt;Extra&gt;&lt;DBUID&gt;{4586FB26-B343-42AF-9C29-3BE2E8064B11}&lt;/DBUID&gt;&lt;/Extra&gt;&lt;/Item&gt;&lt;/References&gt;&lt;/Group&gt;&lt;/Citation&gt;_x000a_"/>
    <w:docVar w:name="NE.Ref{3ADA8E16-8D44-42B4-963F-FF63FEFED343}" w:val=" ADDIN NE.Ref.{3ADA8E16-8D44-42B4-963F-FF63FEFED343}&lt;Citation&gt;&lt;Group&gt;&lt;References&gt;&lt;Item&gt;&lt;ID&gt;101&lt;/ID&gt;&lt;UID&gt;{AFA05BA5-167C-4657-B165-0C6222E3C4AF}&lt;/UID&gt;&lt;Title&gt;Social Vulnerability to Environmental Hazards&lt;/Title&gt;&lt;Template&gt;Journal Article&lt;/Template&gt;&lt;Star&gt;0&lt;/Star&gt;&lt;Tag&gt;0&lt;/Tag&gt;&lt;Author&gt;Cutter, S L; Boruff, B J; Shirley, W L&lt;/Author&gt;&lt;Year&gt;2003&lt;/Year&gt;&lt;Details&gt;&lt;_accessed&gt;61344756&lt;/_accessed&gt;&lt;_cited_count&gt;1785&lt;/_cited_count&gt;&lt;_collection_scope&gt;SSCI;&lt;/_collection_scope&gt;&lt;_created&gt;61344755&lt;/_created&gt;&lt;_db_updated&gt;kuakujiansuo&lt;/_db_updated&gt;&lt;_impact_factor&gt;   0.849&lt;/_impact_factor&gt;&lt;_issue&gt;2&lt;/_issue&gt;&lt;_journal&gt;Social Science Quarterly&lt;/_journal&gt;&lt;_keywords&gt;distributive justice; social solidarity&lt;/_keywords&gt;&lt;_modified&gt;62182693&lt;/_modified&gt;&lt;_pages&gt;242-261&lt;/_pages&gt;&lt;_url&gt;http://xueshu.baidu.com/s?wd=paperuri:%28ef38b09a212baee14f333df99ad61e29%29&amp;amp;filter=sc_long_sign&amp;amp;tn=SE_xueshusource_2kduw22v&amp;amp;sc_vurl=http://onlinelibrary.wiley.com/doi/10.1111/1540-6237.8402002/full&amp;amp;ie=utf-8&amp;amp;sc_us=121688512215699259&lt;/_url&gt;&lt;_volume&gt;84&lt;/_volume&gt;&lt;/Details&gt;&lt;Extra&gt;&lt;DBUID&gt;{E5CFCA40-B99A-4E9F-8A29-87F3858A6670}&lt;/DBUID&gt;&lt;/Extra&gt;&lt;/Item&gt;&lt;/References&gt;&lt;/Group&gt;&lt;/Citation&gt;_x000a_"/>
    <w:docVar w:name="NE.Ref{3B77C292-548F-4B5E-8AE3-DBDA9163C997}" w:val=" ADDIN NE.Ref.{3B77C292-548F-4B5E-8AE3-DBDA9163C997}&lt;Citation&gt;&lt;Group&gt;&lt;References&gt;&lt;Item&gt;&lt;ID&gt;542&lt;/ID&gt;&lt;UID&gt;{B723C6B1-C60C-40BA-A90A-C5EA27FECB71}&lt;/UID&gt;&lt;Title&gt;基于“源-汇”生态过程的长江上游农业非点源污染&lt;/Title&gt;&lt;Template&gt;Journal Article&lt;/Template&gt;&lt;Star&gt;0&lt;/Star&gt;&lt;Tag&gt;0&lt;/Tag&gt;&lt;Author&gt;刘芳; 沈珍瑶; 刘瑞民&lt;/Author&gt;&lt;Year&gt;2009&lt;/Year&gt;&lt;Details&gt;&lt;_accessed&gt;61790420&lt;/_accessed&gt;&lt;_author_aff&gt;北京师范大学环境学院环境模拟与污染控制国家重点联合实验室;&lt;/_author_aff&gt;&lt;_collection_scope&gt;中国科技核心期刊;中文核心期刊;CSCD;&lt;/_collection_scope&gt;&lt;_created&gt;61790420&lt;/_created&gt;&lt;_date&gt;57566880&lt;/_date&gt;&lt;_db_provider&gt;CNKI: 期刊&lt;/_db_provider&gt;&lt;_db_updated&gt;CNKI - Reference&lt;/_db_updated&gt;&lt;_issue&gt;6&lt;/_issue&gt;&lt;_journal&gt;生态学报&lt;/_journal&gt;&lt;_keywords&gt;长江上游流域;景观空间结构;非点源污染;景观空间负荷对比指数&lt;/_keywords&gt;&lt;_language&gt;Chinese&lt;/_language&gt;&lt;_modified&gt;61790428&lt;/_modified&gt;&lt;_pages&gt;3271-3277&lt;/_pages&gt;&lt;_url&gt;http://www.cnki.net/KCMS/detail/detail.aspx?FileName=STXB200906061&amp;amp;DbName=CJFQ2009&lt;/_url&gt;&lt;_volume&gt;29&lt;/_volume&gt;&lt;_translated_author&gt;Liu, Fang;Shen, Zhenyao;Liu, Ruimin&lt;/_translated_author&gt;&lt;/Details&gt;&lt;Extra&gt;&lt;DBUID&gt;{4586FB26-B343-42AF-9C29-3BE2E8064B11}&lt;/DBUID&gt;&lt;/Extra&gt;&lt;/Item&gt;&lt;/References&gt;&lt;/Group&gt;&lt;Group&gt;&lt;References&gt;&lt;Item&gt;&lt;ID&gt;543&lt;/ID&gt;&lt;UID&gt;{1B075426-5C87-470B-A875-9FCD9AA9F2DB}&lt;/UID&gt;&lt;Title&gt;基于“源-汇”生态过程的景观格局识别方法——景观空间负荷对比指数&lt;/Title&gt;&lt;Template&gt;Journal Article&lt;/Template&gt;&lt;Star&gt;0&lt;/Star&gt;&lt;Tag&gt;0&lt;/Tag&gt;&lt;Author&gt;陈利顶; 傅伯杰; 徐建英; 巩杰&lt;/Author&gt;&lt;Year&gt;2003&lt;/Year&gt;&lt;Details&gt;&lt;_accessed&gt;61790420&lt;/_accessed&gt;&lt;_author_aff&gt;中国科学院生态环境研究中心;中国科学院生态环境研究中心;中国科学院生态环境研究中心;中国科学院生态环境研究中心 北京100085_x000d__x000a__x000d__x000a__x000d__x000a__x000d__x000a__x000d__x000a__x000d__x000a__x000d__x000a__x000d__x000a__x000d__x000a_;北京100085_x000d__x000a__x000d__x000a__x000d__x000a__x000d__x000a__x000d__x000a__x000d__x000a__x000d__x000a__x000d__x000a__x000d__x000a_;北京100085_x000d__x000a__x000d__x000a__x000d__x000a__x000d__x000a__x000d__x000a__x000d__x000a__x000d__x000a__x000d__x000a__x000d__x000a_;北京100085&lt;/_author_aff&gt;&lt;_collection_scope&gt;中国科技核心期刊;中文核心期刊;CSCD;&lt;/_collection_scope&gt;&lt;_created&gt;61790420&lt;/_created&gt;&lt;_date&gt;54645120&lt;/_date&gt;&lt;_db_provider&gt;CNKI: 期刊&lt;/_db_provider&gt;&lt;_db_updated&gt;CNKI - Reference&lt;/_db_updated&gt;&lt;_issue&gt;11&lt;/_issue&gt;&lt;_journal&gt;生态学报&lt;/_journal&gt;&lt;_keywords&gt;“源”“汇”景观格局;景观空间负荷对比指数;生态过程;非点源污染;洛伦兹曲线&lt;/_keywords&gt;&lt;_language&gt;Chinese&lt;/_language&gt;&lt;_modified&gt;61917081&lt;/_modified&gt;&lt;_pages&gt;2406-2413&lt;/_pages&gt;&lt;_url&gt;http://www.cnki.net/KCMS/detail/detail.aspx?FileName=STXB200311025&amp;amp;DbName=CJFQ2003&lt;/_url&gt;&lt;_volume&gt;23&lt;/_volume&gt;&lt;_translated_author&gt;Chen, Liding;Fu, Bojie;Xu, Jianying;Gong, Jie&lt;/_translated_author&gt;&lt;/Details&gt;&lt;Extra&gt;&lt;DBUID&gt;{4586FB26-B343-42AF-9C29-3BE2E8064B11}&lt;/DBUID&gt;&lt;/Extra&gt;&lt;/Item&gt;&lt;/References&gt;&lt;/Group&gt;&lt;/Citation&gt;_x000a_"/>
    <w:docVar w:name="NE.Ref{3BA037A6-60D9-40AF-A2CA-202F3F7761B0}" w:val=" ADDIN NE.Ref.{3BA037A6-60D9-40AF-A2CA-202F3F7761B0} ADDIN NE.Ref.{3BA037A6-60D9-40AF-A2CA-202F3F7761B0}&lt;Citation&gt;&lt;Group&gt;&lt;References&gt;&lt;Item&gt;&lt;ID&gt;243&lt;/ID&gt;&lt;UID&gt;{6131A713-2F9C-490C-8212-48F299748DB8}&lt;/UID&gt;&lt;Title&gt;城市增长边界分析方法研究——以长江三角洲常州市为例&lt;/Title&gt;&lt;Template&gt;Journal Article&lt;/Template&gt;&lt;Star&gt;0&lt;/Star&gt;&lt;Tag&gt;0&lt;/Tag&gt;&lt;Author&gt;苏伟忠; 杨桂山; 陈爽; 王丹; 吴剑平; 高群&lt;/Author&gt;&lt;Year&gt;2012&lt;/Year&gt;&lt;Details&gt;&lt;_accessed&gt;62087006&lt;/_accessed&gt;&lt;_author_aff&gt;中国科学院南京地理与湖泊研究所湖泊与环境国家重点实验室;&lt;/_author_aff&gt;&lt;_collection_scope&gt;中国科技核心期刊;中文核心期刊;CSCD;&lt;/_collection_scope&gt;&lt;_created&gt;62087006&lt;/_created&gt;&lt;_date&gt;58970880&lt;/_date&gt;&lt;_db_provider&gt;CNKI: 期刊&lt;/_db_provider&gt;&lt;_db_updated&gt;CNKI - Reference&lt;/_db_updated&gt;&lt;_issue&gt;2&lt;/_issue&gt;&lt;_journal&gt;自然资源学报&lt;/_journal&gt;&lt;_keywords&gt;城市增长边界;城市承载力;系统动力学模型;元胞自动机;常州市&lt;/_keywords&gt;&lt;_language&gt;Chinese&lt;/_language&gt;&lt;_modified&gt;63334001&lt;/_modified&gt;&lt;_pages&gt;322-331&lt;/_pages&gt;&lt;_url&gt;http://kns.cnki.net/KCMS/detail/detail.aspx?FileName=ZRZX201202014&amp;amp;DbName=CJFQ2012&lt;/_url&gt;&lt;_volume&gt;27&lt;/_volume&gt;&lt;_translated_author&gt;Su, Weizhong;Yang, Guishan;Chen, Shuang;Wang, Dan;Wu, Jianping;Gao, Qun&lt;/_translated_author&gt;&lt;/Details&gt;&lt;Extra&gt;&lt;DBUID&gt;{6F35D732-D9FF-4EE9-905F-B0CC4953C663}&lt;/DBUID&gt;&lt;/Extra&gt;&lt;/Item&gt;&lt;/References&gt;&lt;/Group&gt;&lt;/Citation&gt;_x000a_"/>
    <w:docVar w:name="NE.Ref{3BA8A1D7-E833-4E19-AFCE-E4FDB3ECC8AA}" w:val=" ADDIN NE.Ref.{3BA8A1D7-E833-4E19-AFCE-E4FDB3ECC8AA}&lt;Citation&gt;&lt;Group&gt;&lt;References&gt;&lt;Item&gt;&lt;ID&gt;231&lt;/ID&gt;&lt;UID&gt;{96BEC764-02DD-4ACF-B82D-64A6744BC1BA}&lt;/UID&gt;&lt;Title&gt;国外城市群水资源开发模式及其对我国的启示&lt;/Title&gt;&lt;Template&gt;Journal Article&lt;/Template&gt;&lt;Star&gt;0&lt;/Star&gt;&lt;Tag&gt;0&lt;/Tag&gt;&lt;Author&gt;顾朝林; 辛章平&lt;/Author&gt;&lt;Year&gt;2014&lt;/Year&gt;&lt;Details&gt;&lt;_accessed&gt;62011583&lt;/_accessed&gt;&lt;_author_aff&gt;清华大学建筑学院;北京市社会科学院;&lt;/_author_aff&gt;&lt;_collection_scope&gt;CSSCI;中文核心期刊;&lt;/_collection_scope&gt;&lt;_created&gt;62011582&lt;/_created&gt;&lt;_date&gt;60389280&lt;/_date&gt;&lt;_db_provider&gt;CNKI: 期刊&lt;/_db_provider&gt;&lt;_db_updated&gt;CNKI - Reference&lt;/_db_updated&gt;&lt;_issue&gt;10&lt;/_issue&gt;&lt;_journal&gt;城市问题&lt;/_journal&gt;&lt;_keywords&gt;水资源;水源涵养区;城市群;国外城市;北京&lt;/_keywords&gt;&lt;_language&gt;Chinese&lt;/_language&gt;&lt;_modified&gt;62011606&lt;/_modified&gt;&lt;_pages&gt;36-42&lt;/_pages&gt;&lt;_url&gt;http://kns.cnki.net/KCMS/detail/detail.aspx?FileName=CSWT201410006&amp;amp;DbName=CJFQ2014&lt;/_url&gt;&lt;_translated_author&gt;Gu, Chaolin;Xin, Zhangping&lt;/_translated_author&gt;&lt;/Details&gt;&lt;Extra&gt;&lt;DBUID&gt;{6F35D732-D9FF-4EE9-905F-B0CC4953C663}&lt;/DBUID&gt;&lt;/Extra&gt;&lt;/Item&gt;&lt;/References&gt;&lt;/Group&gt;&lt;/Citation&gt;_x000a_"/>
    <w:docVar w:name="NE.Ref{3C2FA009-D24F-4271-B828-AEB4EF4704F7}" w:val=" ADDIN NE.Ref.{3C2FA009-D24F-4271-B828-AEB4EF4704F7}&lt;Citation&gt;&lt;Group&gt;&lt;References&gt;&lt;Item&gt;&lt;ID&gt;1527&lt;/ID&gt;&lt;UID&gt;{FDECC784-6B93-4C51-89AA-42D2593B68D6}&lt;/UID&gt;&lt;Title&gt;中国经济增长的“尾效”分析&lt;/Title&gt;&lt;Template&gt;Journal Article&lt;/Template&gt;&lt;Star&gt;0&lt;/Star&gt;&lt;Tag&gt;0&lt;/Tag&gt;&lt;Author&gt;薛俊波; 王铮; 朱建武; 吴兵&lt;/Author&gt;&lt;Year&gt;2004&lt;/Year&gt;&lt;Details&gt;&lt;_accessed&gt;63269169&lt;/_accessed&gt;&lt;_author_aff&gt;中国科学院科技政策与管理科学研究所;中国科学院科技政策与管理科学研究所;南开大学经济学院金融学系;华东师范大学城市与环境教育部开放实验室  北京100080_x000d__x000a__x000d__x000a__x000d__x000a__x000d__x000a__x000d__x000a__x000d__x000a__x000d__x000a__x000d__x000a_; 北京100080_x000d__x000a__x000d__x000a__x000d__x000a__x000d__x000a__x000d__x000a__x000d__x000a__x000d__x000a__x000d__x000a_;天津300071 _x000d__x000a__x000d__x000a__x000d__x000a__x000d__x000a__x000d__x000a__x000d__x000a__x000d__x000a__x000d__x000a_;上海200062&lt;/_author_aff&gt;&lt;_collection_scope&gt;CSSCI-C;PKU&lt;/_collection_scope&gt;&lt;_created&gt;63269161&lt;/_created&gt;&lt;_date&gt;55052640&lt;/_date&gt;&lt;_db_provider&gt;CNKI: 期刊&lt;/_db_provider&gt;&lt;_db_updated&gt;CNKI - Reference&lt;/_db_updated&gt;&lt;_issue&gt;9&lt;/_issue&gt;&lt;_journal&gt;财经研究&lt;/_journal&gt;&lt;_keywords&gt;平衡增长路径;增长尾效;可持续发展&lt;/_keywords&gt;&lt;_language&gt;Chinese&lt;/_language&gt;&lt;_modified&gt;63269169&lt;/_modified&gt;&lt;_pages&gt;5-14&lt;/_pages&gt;&lt;_url&gt;http://kns.cnki.net/KCMS/detail/detail.aspx?FileName=CJYJ200409001&amp;amp;DbName=CJFQ2004&lt;/_url&gt;&lt;_volume&gt;30&lt;/_volume&gt;&lt;_translated_author&gt;Xue, Junbo;Wang, Zheng;Zhu, Jianwu;Wu, Bing&lt;/_translated_author&gt;&lt;/Details&gt;&lt;Extra&gt;&lt;DBUID&gt;{6F35D732-D9FF-4EE9-905F-B0CC4953C663}&lt;/DBUID&gt;&lt;/Extra&gt;&lt;/Item&gt;&lt;/References&gt;&lt;/Group&gt;&lt;/Citation&gt;_x000a_"/>
    <w:docVar w:name="NE.Ref{3C4CA72B-DAFB-457B-961D-E7536D55544A}" w:val=" ADDIN NE.Ref.{3C4CA72B-DAFB-457B-961D-E7536D55544A}&lt;Citation&gt;&lt;Group&gt;&lt;References&gt;&lt;Item&gt;&lt;ID&gt;126&lt;/ID&gt;&lt;UID&gt;{4D49EC8E-95D6-436F-84F1-2016121ACBE9}&lt;/UID&gt;&lt;Title&gt;Measuring vulnerability to promote disaster-resilient societies: Conceptual frameworks and definitions&lt;/Title&gt;&lt;Template&gt;Book Section&lt;/Template&gt;&lt;Star&gt;0&lt;/Star&gt;&lt;Tag&gt;0&lt;/Tag&gt;&lt;Author&gt;Birkmann, J&lt;/Author&gt;&lt;Year&gt;2013&lt;/Year&gt;&lt;Details&gt;&lt;_created&gt;61350513&lt;/_created&gt;&lt;_modified&gt;61352194&lt;/_modified&gt;&lt;_pages&gt;7-54&lt;/_pages&gt;&lt;_place_published&gt;New York&lt;/_place_published&gt;&lt;_publisher&gt;United Nations University Press&lt;/_publisher&gt;&lt;_secondary_title&gt;Measuring vulnerability to natural hazards. 2nd edition.&lt;/_secondary_title&gt;&lt;/Details&gt;&lt;Extra&gt;&lt;DBUID&gt;{31F9CFF5-4EB5-41E0-8180-BAFB923E486F}&lt;/DBUID&gt;&lt;/Extra&gt;&lt;/Item&gt;&lt;/References&gt;&lt;/Group&gt;&lt;/Citation&gt;_x000a_"/>
    <w:docVar w:name="NE.Ref{3C956E5D-FAC4-453B-B1FC-E298D63355CA}" w:val=" ADDIN NE.Ref.{3C956E5D-FAC4-453B-B1FC-E298D63355CA}&lt;Citation&gt;&lt;Group&gt;&lt;References&gt;&lt;Item&gt;&lt;ID&gt;6&lt;/ID&gt;&lt;UID&gt;{8176D7B1-C1B3-4AD5-87AD-7E66272A6958}&lt;/UID&gt;&lt;Title&gt;基于系统动力学的土地利用结构多目标优化&lt;/Title&gt;&lt;Template&gt;Journal Article&lt;/Template&gt;&lt;Star&gt;0&lt;/Star&gt;&lt;Tag&gt;5&lt;/Tag&gt;&lt;Author&gt;李秀霞; 徐龙; 江恩赐&lt;/Author&gt;&lt;Year&gt;2013&lt;/Year&gt;&lt;Details&gt;&lt;_accessed&gt;61808278&lt;/_accessed&gt;&lt;_author_aff&gt;吉林师范大学旅游与地理科学学院;&lt;/_author_aff&gt;&lt;_collection_scope&gt;中国科技核心期刊;CSCD;EI;&lt;/_collection_scope&gt;&lt;_created&gt;61808278&lt;/_created&gt;&lt;_date&gt;59758560&lt;/_date&gt;&lt;_db_provider&gt;CNKI: 期刊&lt;/_db_provider&gt;&lt;_db_updated&gt;CNKI - Reference&lt;/_db_updated&gt;&lt;_issue&gt;16&lt;/_issue&gt;&lt;_journal&gt;农业工程学报&lt;/_journal&gt;&lt;_keywords&gt;土地利用;优化;生态;经济;SD-MOP模型;吉林省西部&lt;/_keywords&gt;&lt;_language&gt;Chinese&lt;/_language&gt;&lt;_modified&gt;63347971&lt;/_modified&gt;&lt;_pages&gt;247-254+294&lt;/_pages&gt;&lt;_url&gt;http://kns.cnki.net/KCMS/detail/detail.aspx?FileName=NYGU201316034&amp;amp;DbName=CJFQ2013&lt;/_url&gt;&lt;_volume&gt;29&lt;/_volume&gt;&lt;_translated_author&gt;Li, Xiuxia;Xu, Long;Jiang, Enci&lt;/_translated_author&gt;&lt;/Details&gt;&lt;Extra&gt;&lt;DBUID&gt;{6F35D732-D9FF-4EE9-905F-B0CC4953C663}&lt;/DBUID&gt;&lt;/Extra&gt;&lt;/Item&gt;&lt;/References&gt;&lt;/Group&gt;&lt;/Citation&gt;_x000a_"/>
    <w:docVar w:name="NE.Ref{3CE862CD-9D7E-42E2-BCF3-C5DC2556B51A}" w:val=" ADDIN NE.Ref.{3CE862CD-9D7E-42E2-BCF3-C5DC2556B51A}&lt;Citation&gt;&lt;Group&gt;&lt;References&gt;&lt;Item&gt;&lt;ID&gt;1873&lt;/ID&gt;&lt;UID&gt;{AD24A5F8-3C6E-471A-9C26-696F2E836E4A}&lt;/UID&gt;&lt;Title&gt;基于发达国家比较的中国能源消费峰值预测&lt;/Title&gt;&lt;Template&gt;Journal Article&lt;/Template&gt;&lt;Star&gt;1&lt;/Star&gt;&lt;Tag&gt;5&lt;/Tag&gt;&lt;Author&gt;马丽; 刘立涛&lt;/Author&gt;&lt;Year&gt;2016&lt;/Year&gt;&lt;Details&gt;&lt;_accessed&gt;63290177&lt;/_accessed&gt;&lt;_author_aff&gt;中国科学院地理科学与资源研究所;&lt;/_author_aff&gt;&lt;_collection_scope&gt;CSCD;CSSCI-C;PKU&lt;/_collection_scope&gt;&lt;_created&gt;63290177&lt;/_created&gt;&lt;_date&gt;61286400&lt;/_date&gt;&lt;_db_provider&gt;CNKI: 期刊&lt;/_db_provider&gt;&lt;_db_updated&gt;CNKI - Reference&lt;/_db_updated&gt;&lt;_issue&gt;7&lt;/_issue&gt;&lt;_journal&gt;地理科学&lt;/_journal&gt;&lt;_keywords&gt;能源消费;峰值背景;峰值预测;中国&lt;/_keywords&gt;&lt;_language&gt;Chinese&lt;/_language&gt;&lt;_modified&gt;63290400&lt;/_modified&gt;&lt;_pages&gt;980-988&lt;/_pages&gt;&lt;_url&gt;http://kns.cnki.net/KCMS/detail/detail.aspx?FileName=DLKX201607003&amp;amp;DbName=CJFQ2016&lt;/_url&gt;&lt;_volume&gt;36&lt;/_volume&gt;&lt;_translated_author&gt;Ma, Li;Liu, Litao&lt;/_translated_author&gt;&lt;/Details&gt;&lt;Extra&gt;&lt;DBUID&gt;{6F35D732-D9FF-4EE9-905F-B0CC4953C663}&lt;/DBUID&gt;&lt;/Extra&gt;&lt;/Item&gt;&lt;/References&gt;&lt;/Group&gt;&lt;/Citation&gt;_x000a_"/>
    <w:docVar w:name="NE.Ref{3D1F2447-E037-4F34-B8DF-CE9D7B78284E}" w:val=" ADDIN NE.Ref.{3D1F2447-E037-4F34-B8DF-CE9D7B78284E}&lt;Citation&gt;&lt;Group&gt;&lt;References&gt;&lt;Item&gt;&lt;ID&gt;49&lt;/ID&gt;&lt;UID&gt;{71C5AFF1-0582-466E-9633-5DEBC5DA6210}&lt;/UID&gt;&lt;Title&gt;The planner&amp;apos;s triangle revisited: Sustainability and the evolution of a planning ideal that can&amp;apos;t stand still&lt;/Title&gt;&lt;Template&gt;Journal Article&lt;/Template&gt;&lt;Star&gt;0&lt;/Star&gt;&lt;Tag&gt;0&lt;/Tag&gt;&lt;Author&gt;Campbell, S D&lt;/Author&gt;&lt;Year&gt;2016&lt;/Year&gt;&lt;Details&gt;&lt;_accessed&gt;63071844&lt;/_accessed&gt;&lt;_collection_scope&gt;SSCI&lt;/_collection_scope&gt;&lt;_created&gt;63071844&lt;/_created&gt;&lt;_impact_factor&gt;   2.719&lt;/_impact_factor&gt;&lt;_issue&gt;4&lt;/_issue&gt;&lt;_journal&gt;Journal of the American Planning Association&lt;/_journal&gt;&lt;_modified&gt;63071844&lt;/_modified&gt;&lt;_pages&gt;388-397&lt;/_pages&gt;&lt;_volume&gt;82&lt;/_volume&gt;&lt;/Details&gt;&lt;Extra&gt;&lt;DBUID&gt;{AA9B00FE-9AD8-4701-8D10-7F6B57E98978}&lt;/DBUID&gt;&lt;/Extra&gt;&lt;/Item&gt;&lt;/References&gt;&lt;/Group&gt;&lt;/Citation&gt;_x000a_"/>
    <w:docVar w:name="NE.Ref{3D4DCC6E-AF8A-43E0-BEC7-8E3BA49BF205}" w:val=" ADDIN NE.Ref.{3D4DCC6E-AF8A-43E0-BEC7-8E3BA49BF205}&lt;Citation&gt;&lt;Group&gt;&lt;References&gt;&lt;Item&gt;&lt;ID&gt;989&lt;/ID&gt;&lt;UID&gt;{7129F4FE-6497-4F06-8D64-3910E0858E44}&lt;/UID&gt;&lt;Title&gt;Urban water resource utilization efficiency in China&lt;/Title&gt;&lt;Template&gt;Journal Article&lt;/Template&gt;&lt;Star&gt;0&lt;/Star&gt;&lt;Tag&gt;0&lt;/Tag&gt;&lt;Author&gt;Shi, Tiange; Zhang, Xiaolei; Du, Hongru; Shi, Hui&lt;/Author&gt;&lt;Year&gt;2015&lt;/Year&gt;&lt;Details&gt;&lt;_collection_scope&gt;CSCD;SCIE;中国科技核心期刊;&lt;/_collection_scope&gt;&lt;_created&gt;62293934&lt;/_created&gt;&lt;_impact_factor&gt;   1.114&lt;/_impact_factor&gt;&lt;_issue&gt;6&lt;/_issue&gt;&lt;_journal&gt;Chinese Geographical Science&lt;/_journal&gt;&lt;_modified&gt;62440794&lt;/_modified&gt;&lt;_pages&gt;1-14&lt;/_pages&gt;&lt;/Details&gt;&lt;Extra&gt;&lt;DBUID&gt;{E5CFCA40-B99A-4E9F-8A29-87F3858A6670}&lt;/DBUID&gt;&lt;/Extra&gt;&lt;/Item&gt;&lt;/References&gt;&lt;/Group&gt;&lt;Group&gt;&lt;References&gt;&lt;Item&gt;&lt;ID&gt;990&lt;/ID&gt;&lt;UID&gt;{F5B5F9A3-FA4A-47D9-B1D2-3C09220B29A0}&lt;/UID&gt;&lt;Title&gt;China&amp;apos;s Water Utilization Efficiency: An Analysis with Environmental Considerations&lt;/Title&gt;&lt;Template&gt;Journal Article&lt;/Template&gt;&lt;Star&gt;0&lt;/Star&gt;&lt;Tag&gt;0&lt;/Tag&gt;&lt;Author&gt;Ma, Hailiang; Shi, Chenling; Chou, Nan-Ting&lt;/Author&gt;&lt;Year&gt;2016&lt;/Year&gt;&lt;Details&gt;&lt;_collection_scope&gt;SCIE;SSCI;&lt;/_collection_scope&gt;&lt;_created&gt;62293936&lt;/_created&gt;&lt;_impact_factor&gt;   2.075&lt;/_impact_factor&gt;&lt;_issue&gt;6&lt;/_issue&gt;&lt;_journal&gt;Sustainability&lt;/_journal&gt;&lt;_modified&gt;62440780&lt;/_modified&gt;&lt;_pages&gt;516&lt;/_pages&gt;&lt;_volume&gt;8&lt;/_volume&gt;&lt;/Details&gt;&lt;Extra&gt;&lt;DBUID&gt;{E5CFCA40-B99A-4E9F-8A29-87F3858A6670}&lt;/DBUID&gt;&lt;/Extra&gt;&lt;/Item&gt;&lt;/References&gt;&lt;/Group&gt;&lt;/Citation&gt;_x000a_"/>
    <w:docVar w:name="NE.Ref{3D85E330-8970-4C5F-839B-412A5227EA46}" w:val=" ADDIN NE.Ref.{3D85E330-8970-4C5F-839B-412A5227EA46}&lt;Citation&gt;&lt;Group&gt;&lt;References&gt;&lt;Item&gt;&lt;ID&gt;141&lt;/ID&gt;&lt;UID&gt;{F012498F-A662-480E-B12E-8D0424F24983}&lt;/UID&gt;&lt;Title&gt;生态脆弱性及其研究进展&lt;/Title&gt;&lt;Template&gt;Journal Article&lt;/Template&gt;&lt;Star&gt;0&lt;/Star&gt;&lt;Tag&gt;0&lt;/Tag&gt;&lt;Author&gt;徐广才; 康慕谊; 贺丽娜; 李亚飞; 陈雅如&lt;/Author&gt;&lt;Year&gt;2009&lt;/Year&gt;&lt;Details&gt;&lt;_accessed&gt;61352381&lt;/_accessed&gt;&lt;_author_aff&gt;北京师范大学资源学院地表过程与资源生态国家重点实验室北京师范大学中国生态资产评估研究中心;&lt;/_author_aff&gt;&lt;_collection_scope&gt;中国科技核心期刊;中文核心期刊;CSCD;&lt;/_collection_scope&gt;&lt;_created&gt;61352381&lt;/_created&gt;&lt;_date&gt;57522240&lt;/_date&gt;&lt;_db_provider&gt;CNKI: 期刊&lt;/_db_provider&gt;&lt;_db_updated&gt;CNKI - Reference&lt;/_db_updated&gt;&lt;_issue&gt;5&lt;/_issue&gt;&lt;_journal&gt;生态学报&lt;/_journal&gt;&lt;_keywords&gt;全球变化;脆弱性;敏感性;适应性;人地系统&lt;/_keywords&gt;&lt;_language&gt;Chinese&lt;/_language&gt;&lt;_modified&gt;61354977&lt;/_modified&gt;&lt;_pages&gt;2578-2588&lt;/_pages&gt;&lt;_url&gt;http://www.cnki.net/KCMS/detail/detail.aspx?FileName=STXB200905049&amp;amp;DbName=CJFQ2009&lt;/_url&gt;&lt;_volume&gt;29&lt;/_volume&gt;&lt;_translated_author&gt;Xu, Guangcai;Kang, Muyi;He, Lina;Li, Yafei;Chen, Yaru&lt;/_translated_author&gt;&lt;/Details&gt;&lt;Extra&gt;&lt;DBUID&gt;{31F9CFF5-4EB5-41E0-8180-BAFB923E486F}&lt;/DBUID&gt;&lt;/Extra&gt;&lt;/Item&gt;&lt;/References&gt;&lt;/Group&gt;&lt;/Citation&gt;_x000a_"/>
    <w:docVar w:name="NE.Ref{3D8ADCA7-C851-460D-9476-087E60019161}" w:val=" ADDIN NE.Ref.{3D8ADCA7-C851-460D-9476-087E60019161}&lt;Citation&gt;&lt;Group&gt;&lt;References&gt;&lt;Item&gt;&lt;ID&gt;1840&lt;/ID&gt;&lt;UID&gt;{8939760E-3D26-4B48-B263-E83712D76F7E}&lt;/UID&gt;&lt;Title&gt;Global projections of future urban land expansion under shared socioeconomic pathways&lt;/Title&gt;&lt;Template&gt;Journal Article&lt;/Template&gt;&lt;Star&gt;1&lt;/Star&gt;&lt;Tag&gt;0&lt;/Tag&gt;&lt;Author&gt;Chen, Guangzhao; Li, Xia; Liu, Xiaoping; Chen, Yimin; Liang, Xun; Leng, Jiye; Xu, Xiaocong; Liao, Weilin; Qiu, Yue An; Wu, Qianlian; Huang, Kangning&lt;/Author&gt;&lt;Year&gt;2020&lt;/Year&gt;&lt;Details&gt;&lt;_accessed&gt;63284686&lt;/_accessed&gt;&lt;_collection_scope&gt;SCI;SCIE&lt;/_collection_scope&gt;&lt;_created&gt;63284686&lt;/_created&gt;&lt;_db_updated&gt;CrossRef&lt;/_db_updated&gt;&lt;_doi&gt;10.1038/s41467-020-14386-x&lt;/_doi&gt;&lt;_impact_factor&gt;  11.878&lt;/_impact_factor&gt;&lt;_isbn&gt;2041-1723&lt;/_isbn&gt;&lt;_journal&gt;Nature Communications&lt;/_journal&gt;&lt;_modified&gt;63284687&lt;/_modified&gt;&lt;_pages&gt;537&lt;/_pages&gt;&lt;_tertiary_title&gt;Nat Commun&lt;/_tertiary_title&gt;&lt;_url&gt;http://www.nature.com/articles/s41467-020-14386-x_x000d__x000a_http://www.nature.com/articles/s41467-020-14386-x.pdf&lt;/_url&gt;&lt;_volume&gt;11&lt;/_volume&gt;&lt;/Details&gt;&lt;Extra&gt;&lt;DBUID&gt;{6F35D732-D9FF-4EE9-905F-B0CC4953C663}&lt;/DBUID&gt;&lt;/Extra&gt;&lt;/Item&gt;&lt;/References&gt;&lt;/Group&gt;&lt;/Citation&gt;_x000a_"/>
    <w:docVar w:name="NE.Ref{3D98228A-E975-44EB-9C01-1772124EA219}" w:val=" ADDIN NE.Ref.{3D98228A-E975-44EB-9C01-1772124EA219}&lt;Citation&gt;&lt;Group&gt;&lt;References&gt;&lt;Item&gt;&lt;ID&gt;1049&lt;/ID&gt;&lt;UID&gt;{D75508E7-7D39-44FF-A6E9-66B643574D36}&lt;/UID&gt;&lt;Title&gt;基于GIS识别生态保护红线边界的方法——以北京市昌平区为例&lt;/Title&gt;&lt;Template&gt;Journal Article&lt;/Template&gt;&lt;Star&gt;0&lt;/Star&gt;&lt;Tag&gt;0&lt;/Tag&gt;&lt;Author&gt;王丽霞; 邹长新; 王燕; 林乃峰; 吴丹; 姜宏; 徐德琳&lt;/Author&gt;&lt;Year&gt;2017&lt;/Year&gt;&lt;Details&gt;&lt;_language&gt;Chinese&lt;/_language&gt;&lt;_created&gt;62444083&lt;/_created&gt;&lt;_modified&gt;62444094&lt;/_modified&gt;&lt;_url&gt;http://kns.cnki.net/KCMS/detail/detail.aspx?FileName=STXB201718027&amp;amp;DbName=CJFQ2017&lt;/_url&gt;&lt;_journal&gt;生态学报&lt;/_journal&gt;&lt;_issue&gt;18&lt;/_issue&gt;&lt;_pages&gt;6176-6185&lt;/_pages&gt;&lt;_date&gt;61918560&lt;/_date&gt;&lt;_keywords&gt;自然保护区;环境保护;生态保护红线;生态安全;生态功能区;生态敏感区&lt;/_keywords&gt;&lt;_author_aff&gt;环境保护部南京环境科学研究所;南京信息工程大学江苏省大气环境与装备技术协同创新中心;&lt;/_author_aff&gt;&lt;_db_provider&gt;CNKI: 期刊&lt;/_db_provider&gt;&lt;_accessed&gt;62444083&lt;/_accessed&gt;&lt;_db_updated&gt;CNKI - Reference&lt;/_db_updated&gt;&lt;_collection_scope&gt;中国科技核心期刊;中文核心期刊;CSCD;&lt;/_collection_scope&gt;&lt;_volume&gt;37&lt;/_volume&gt;&lt;_translated_author&gt;Wang, Lixia;Zou, Zhangxin;Wang, Yan;Lin, Naifeng;Wu, Dan;Jiang, Hong;Xu, Delin&lt;/_translated_author&gt;&lt;/Details&gt;&lt;Extra&gt;&lt;DBUID&gt;{E5CFCA40-B99A-4E9F-8A29-87F3858A6670}&lt;/DBUID&gt;&lt;/Extra&gt;&lt;/Item&gt;&lt;/References&gt;&lt;/Group&gt;&lt;/Citation&gt;_x000a_"/>
    <w:docVar w:name="NE.Ref{3DBB48C6-8859-4C81-AE05-EE4EF0459DA2}" w:val=" ADDIN NE.Ref.{3DBB48C6-8859-4C81-AE05-EE4EF0459DA2}&lt;Citation&gt;&lt;Group&gt;&lt;References&gt;&lt;Item&gt;&lt;ID&gt;896&lt;/ID&gt;&lt;UID&gt;{CF3D5CBA-6F0B-41CD-B429-8CF2FB7550DC}&lt;/UID&gt;&lt;Title&gt;Integrated analysis of climate change, land-use, energy and water strategies&lt;/Title&gt;&lt;Template&gt;Journal Article&lt;/Template&gt;&lt;Star&gt;0&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437952&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3DF8F83B-D393-4075-AC03-AE0CA8449EF3}" w:val=" ADDIN NE.Ref.{3DF8F83B-D393-4075-AC03-AE0CA8449EF3}&lt;Citation&gt;&lt;Group&gt;&lt;References&gt;&lt;Item&gt;&lt;ID&gt;1432&lt;/ID&gt;&lt;UID&gt;{394B05E2-7370-4A2E-B30E-49EC805B68A6}&lt;/UID&gt;&lt;Title&gt;生态文明建设与国土空间用途管制&lt;/Title&gt;&lt;Template&gt;Journal Article&lt;/Template&gt;&lt;Star&gt;0&lt;/Star&gt;&lt;Tag&gt;0&lt;/Tag&gt;&lt;Author&gt;黄贤金&lt;/Author&gt;&lt;Year&gt;2019&lt;/Year&gt;&lt;Details&gt;&lt;_language&gt;Chinese&lt;/_language&gt;&lt;_created&gt;63260546&lt;/_created&gt;&lt;_modified&gt;63260546&lt;/_modified&gt;&lt;_url&gt;http://kns.cnki.net/KCMS/detail/detail.aspx?FileName=ZGTD201911005&amp;amp;DbName=CJFQ2019&lt;/_url&gt;&lt;_journal&gt;中国土地&lt;/_journal&gt;&lt;_issue&gt;11&lt;/_issue&gt;&lt;_pages&gt;9-11&lt;/_pages&gt;&lt;_date&gt;63038880&lt;/_date&gt;&lt;_keywords&gt;国土空间;空间治理;绿色化;GDP;环境承载力;生态文明建设;生态经营;用途管制;&lt;/_keywords&gt;&lt;_author_aff&gt;南京大学华智全球治理研究院;&lt;/_author_aff&gt;&lt;_db_provider&gt;CNKI: 期刊&lt;/_db_provider&gt;&lt;_accessed&gt;63260546&lt;/_accessed&gt;&lt;_db_updated&gt;CNKI - Reference&lt;/_db_updated&gt;&lt;_collection_scope&gt;PKU&lt;/_collection_scope&gt;&lt;_translated_author&gt;Huang, Xianjin&lt;/_translated_author&gt;&lt;/Details&gt;&lt;Extra&gt;&lt;DBUID&gt;{6F35D732-D9FF-4EE9-905F-B0CC4953C663}&lt;/DBUID&gt;&lt;/Extra&gt;&lt;/Item&gt;&lt;/References&gt;&lt;/Group&gt;&lt;/Citation&gt;_x000a_"/>
    <w:docVar w:name="NE.Ref{3E0035E4-7A35-4734-8506-AC053A61126D}" w:val=" ADDIN NE.Ref.{3E0035E4-7A35-4734-8506-AC053A61126D}&lt;Citation&gt;&lt;Group&gt;&lt;References&gt;&lt;Item&gt;&lt;ID&gt;988&lt;/ID&gt;&lt;UID&gt;{BE5CE8B6-98E1-4B52-9DE6-E3770783CBEF}&lt;/UID&gt;&lt;Title&gt;China&amp;apos;s changing energy intensity trend: A decomposition analysis&lt;/Title&gt;&lt;Template&gt;Journal Article&lt;/Template&gt;&lt;Star&gt;0&lt;/Star&gt;&lt;Tag&gt;0&lt;/Tag&gt;&lt;Author&gt;Ma, Chunbo; Stern, David I&lt;/Author&gt;&lt;Year&gt;2008&lt;/Year&gt;&lt;Details&gt;&lt;_issue&gt;3&lt;/_issue&gt;&lt;_pages&gt;1037-1053&lt;/_pages&gt;&lt;_volume&gt;30&lt;/_volume&gt;&lt;_created&gt;63235614&lt;/_created&gt;&lt;_modified&gt;63235615&lt;/_modified&gt;&lt;_journal&gt;Energy Economics&lt;/_journal&gt;&lt;_impact_factor&gt;   4.151&lt;/_impact_factor&gt;&lt;_collection_scope&gt;SSCI;EI&lt;/_collection_scope&gt;&lt;/Details&gt;&lt;Extra&gt;&lt;DBUID&gt;{6F35D732-D9FF-4EE9-905F-B0CC4953C663}&lt;/DBUID&gt;&lt;/Extra&gt;&lt;/Item&gt;&lt;/References&gt;&lt;/Group&gt;&lt;Group&gt;&lt;References&gt;&lt;Item&gt;&lt;ID&gt;989&lt;/ID&gt;&lt;UID&gt;{D742CE49-537A-48BD-82D3-4123E4112740}&lt;/UID&gt;&lt;Title&gt;What is driving China&amp;apos;s decline in energy intensity?&lt;/Title&gt;&lt;Template&gt;Journal Article&lt;/Template&gt;&lt;Star&gt;0&lt;/Star&gt;&lt;Tag&gt;0&lt;/Tag&gt;&lt;Author&gt;Fisher-Vanden, Karen; Jefferson, Gary H; Liu, Hongmei; Tao, Quan&lt;/Author&gt;&lt;Year&gt;2004&lt;/Year&gt;&lt;Details&gt;&lt;_issue&gt;1&lt;/_issue&gt;&lt;_journal&gt;Resource &amp;amp; Energy Economics&lt;/_journal&gt;&lt;_pages&gt;77-97&lt;/_pages&gt;&lt;_volume&gt;26&lt;/_volume&gt;&lt;_created&gt;63235618&lt;/_created&gt;&lt;_modified&gt;63235618&lt;/_modified&gt;&lt;/Details&gt;&lt;Extra&gt;&lt;DBUID&gt;{6F35D732-D9FF-4EE9-905F-B0CC4953C663}&lt;/DBUID&gt;&lt;/Extra&gt;&lt;/Item&gt;&lt;/References&gt;&lt;/Group&gt;&lt;/Citation&gt;_x000a_"/>
    <w:docVar w:name="NE.Ref{3E92BFE8-4C12-4000-8115-BD49A86A5A83}" w:val=" ADDIN NE.Ref.{3E92BFE8-4C12-4000-8115-BD49A86A5A83}&lt;Citation&gt;&lt;Group&gt;&lt;References&gt;&lt;Item&gt;&lt;ID&gt;1725&lt;/ID&gt;&lt;UID&gt;{883FEA3F-AE61-49ED-9678-8AE428A1E5B7}&lt;/UID&gt;&lt;Title&gt;Seeking Sustainable Climate Land Energy and Water (CLEW) strategies&lt;/Title&gt;&lt;Template&gt;Report&lt;/Template&gt;&lt;Star&gt;0&lt;/Star&gt;&lt;Tag&gt;0&lt;/Tag&gt;&lt;Author&gt;&amp;quot;International Atomic Energy Agency (IAEA)&amp;quot;&lt;/Author&gt;&lt;Year&gt;2009&lt;/Year&gt;&lt;Details&gt;&lt;_accessed&gt;62561511&lt;/_accessed&gt;&lt;_created&gt;62561511&lt;/_created&gt;&lt;_modified&gt;63281472&lt;/_modified&gt;&lt;_place_published&gt;Austria&lt;/_place_published&gt;&lt;_secondary_title&gt;Nuclear Technology Review 2009&lt;/_secondary_title&gt;&lt;_url&gt;https://www.iaea.org/OurWork/ST/NE/Pess/assets/09-22271_NTR_2009_web.pdf&lt;/_url&gt;&lt;/Details&gt;&lt;Extra&gt;&lt;DBUID&gt;{6F35D732-D9FF-4EE9-905F-B0CC4953C663}&lt;/DBUID&gt;&lt;/Extra&gt;&lt;/Item&gt;&lt;/References&gt;&lt;/Group&gt;&lt;/Citation&gt;_x000a_"/>
    <w:docVar w:name="NE.Ref{3EB8CF6E-30C2-4A87-8F2E-99339023ED38}" w:val=" ADDIN NE.Ref.{3EB8CF6E-30C2-4A87-8F2E-99339023ED38}&lt;Citation&gt;&lt;Group&gt;&lt;References&gt;&lt;Item&gt;&lt;ID&gt;1568&lt;/ID&gt;&lt;UID&gt;{B133839A-A3E2-4F2C-991D-1C075C5C4A43}&lt;/UID&gt;&lt;Title&gt;User Guide for WEAP 2015&lt;/Title&gt;&lt;Template&gt;Electronic Source&lt;/Template&gt;&lt;Star&gt;0&lt;/Star&gt;&lt;Tag&gt;0&lt;/Tag&gt;&lt;Author&gt;&amp;quot;Stockholm Environment Institute (SEI)&amp;quot;&lt;/Author&gt;&lt;Year&gt;2015&lt;/Year&gt;&lt;Details&gt;&lt;_accessed&gt;62580188&lt;/_accessed&gt;&lt;_created&gt;62580188&lt;/_created&gt;&lt;_modified&gt;63280742&lt;/_modified&gt;&lt;_place_published&gt;Somerville, USA&lt;/_place_published&gt;&lt;_url&gt;http://www.weap21.org/downloads/WEAP_User_Guide.pdf&lt;/_url&gt;&lt;/Details&gt;&lt;Extra&gt;&lt;DBUID&gt;{6F35D732-D9FF-4EE9-905F-B0CC4953C663}&lt;/DBUID&gt;&lt;/Extra&gt;&lt;/Item&gt;&lt;/References&gt;&lt;/Group&gt;&lt;/Citation&gt;_x000a_"/>
    <w:docVar w:name="NE.Ref{3F57DF53-618A-4A05-A34A-CCE60B9F0E76}" w:val=" ADDIN NE.Ref.{3F57DF53-618A-4A05-A34A-CCE60B9F0E76}&lt;Citation&gt;&lt;Group&gt;&lt;References&gt;&lt;Item&gt;&lt;ID&gt;1043&lt;/ID&gt;&lt;UID&gt;{5370B984-FEDC-43F3-AF23-458D0198824A}&lt;/UID&gt;&lt;Title&gt;基于生态网络的生态安全格局评价&lt;/Title&gt;&lt;Template&gt;Journal Article&lt;/Template&gt;&lt;Star&gt;0&lt;/Star&gt;&lt;Tag&gt;0&lt;/Tag&gt;&lt;Author&gt;傅强; 顾朝林&lt;/Author&gt;&lt;Year&gt;2017&lt;/Year&gt;&lt;Details&gt;&lt;_accessed&gt;62442834&lt;/_accessed&gt;&lt;_created&gt;62442834&lt;/_created&gt;&lt;_modified&gt;62442834&lt;/_modified&gt;&lt;_url&gt;http://kns.cnki.net/KCMS/detail/detail.aspx?FileName=YYSB201703037&amp;amp;DbName=CJFQ2017&lt;/_url&gt;&lt;_journal&gt;应用生态学报&lt;/_journal&gt;&lt;_issue&gt;3&lt;/_issue&gt;&lt;_pages&gt;1021-1029&lt;/_pages&gt;&lt;_date&gt;61567200&lt;/_date&gt;&lt;_keywords&gt;生态网络;介数指数;相关长度-逐块筛选指数;生态安全格局;青岛市&lt;/_keywords&gt;&lt;_author_aff&gt;山东科技大学土木工程与建筑学院;清华大学建筑学院;&lt;/_author_aff&gt;&lt;_db_provider&gt;CNKI: 期刊&lt;/_db_provider&gt;&lt;_db_updated&gt;CNKI - Reference&lt;/_db_updated&gt;&lt;_collection_scope&gt;中国科技核心期刊;中文核心期刊;CSCD;&lt;/_collection_scope&gt;&lt;_volume&gt;28&lt;/_volume&gt;&lt;_translated_author&gt;Fu, Qiang;Gu, Chaolin&lt;/_translated_author&gt;&lt;/Details&gt;&lt;Extra&gt;&lt;DBUID&gt;{E5CFCA40-B99A-4E9F-8A29-87F3858A6670}&lt;/DBUID&gt;&lt;/Extra&gt;&lt;/Item&gt;&lt;/References&gt;&lt;/Group&gt;&lt;/Citation&gt;_x000a_"/>
    <w:docVar w:name="NE.Ref{3F596FA7-A266-418B-A65E-164F60F10B82}" w:val=" ADDIN NE.Ref.{3F596FA7-A266-418B-A65E-164F60F10B82}&lt;Citation&gt;&lt;Group&gt;&lt;References&gt;&lt;Item&gt;&lt;ID&gt;269&lt;/ID&gt;&lt;UID&gt;{D2E469AA-6B71-4DB5-AFFB-440A90575088}&lt;/UID&gt;&lt;Title&gt;Sustainable utilization of water resources in China: A system dynamics model&lt;/Title&gt;&lt;Template&gt;Journal Article&lt;/Template&gt;&lt;Star&gt;1&lt;/Star&gt;&lt;Tag&gt;5&lt;/Tag&gt;&lt;Author&gt;Sun, Yuhuan; Liu, Ningning; Shang, Jixia; Zhang, Jingyu&lt;/Author&gt;&lt;Year&gt;2017&lt;/Year&gt;&lt;Details&gt;&lt;_accessed&gt;62106603&lt;/_accessed&gt;&lt;_collection_scope&gt;EI;SCIE;&lt;/_collection_scope&gt;&lt;_created&gt;62106602&lt;/_created&gt;&lt;_db_updated&gt;CrossRef&lt;/_db_updated&gt;&lt;_doi&gt;10.1016/j.jclepro.2016.07.110&lt;/_doi&gt;&lt;_impact_factor&gt;   6.395&lt;/_impact_factor&gt;&lt;_isbn&gt;09596526&lt;/_isbn&gt;&lt;_journal&gt;Journal of Cleaner Production&lt;/_journal&gt;&lt;_modified&gt;62868578&lt;/_modified&gt;&lt;_pages&gt;613-625&lt;/_pages&gt;&lt;_tertiary_title&gt;Journal of Cleaner Production&lt;/_tertiary_title&gt;&lt;_url&gt;http://linkinghub.elsevier.com/retrieve/pii/S095965261631006X_x000d__x000a_http://api.elsevier.com/content/article/PII:S095965261631006X?httpAccept=text/xml&lt;/_url&gt;&lt;_volume&gt;142&lt;/_volume&gt;&lt;/Details&gt;&lt;Extra&gt;&lt;DBUID&gt;{6F35D732-D9FF-4EE9-905F-B0CC4953C663}&lt;/DBUID&gt;&lt;/Extra&gt;&lt;/Item&gt;&lt;/References&gt;&lt;/Group&gt;&lt;Group&gt;&lt;References&gt;&lt;Item&gt;&lt;ID&gt;1850&lt;/ID&gt;&lt;UID&gt;{E49694F3-DDFC-45D3-84B4-511F97080DBC}&lt;/UID&gt;&lt;Title&gt;Improved integrated water resource modelling by combining DPSIR and system dynamics conceptual modelling techniques&lt;/Title&gt;&lt;Template&gt;Journal Article&lt;/Template&gt;&lt;Star&gt;0&lt;/Star&gt;&lt;Tag&gt;0&lt;/Tag&gt;&lt;Author&gt;Zare, Fateme; Elsawah, Sondoss; Bagheri, Ali; Nabavi, Ehsan; Jakeman, Anthony J&lt;/Author&gt;&lt;Year&gt;2019&lt;/Year&gt;&lt;Details&gt;&lt;_accessed&gt;63289320&lt;/_accessed&gt;&lt;_alternate_title&gt;Journal of Environmental Management&lt;/_alternate_title&gt;&lt;_collection_scope&gt;SCI;SCIE&lt;/_collection_scope&gt;&lt;_created&gt;63289320&lt;/_created&gt;&lt;_date&gt;62588160&lt;/_date&gt;&lt;_date_display&gt;2019&lt;/_date_display&gt;&lt;_db_updated&gt;ScienceDirect&lt;/_db_updated&gt;&lt;_doi&gt;https://doi.org/10.1016/j.jenvman.2019.05.033&lt;/_doi&gt;&lt;_impact_factor&gt;   4.865&lt;/_impact_factor&gt;&lt;_isbn&gt;0301-4797&lt;/_isbn&gt;&lt;_journal&gt;Journal of Environmental Management&lt;/_journal&gt;&lt;_keywords&gt;Integrated water resources assessment; System dynamics; Gorganroud-gharesu basin; DPSIR&lt;/_keywords&gt;&lt;_modified&gt;63289320&lt;/_modified&gt;&lt;_pages&gt;27-41&lt;/_pages&gt;&lt;_url&gt;http://www.sciencedirect.com/science/article/pii/S0301479719306310&lt;/_url&gt;&lt;_volume&gt;246&lt;/_volume&gt;&lt;/Details&gt;&lt;Extra&gt;&lt;DBUID&gt;{6F35D732-D9FF-4EE9-905F-B0CC4953C663}&lt;/DBUID&gt;&lt;/Extra&gt;&lt;/Item&gt;&lt;/References&gt;&lt;/Group&gt;&lt;Group&gt;&lt;References&gt;&lt;Item&gt;&lt;ID&gt;1851&lt;/ID&gt;&lt;UID&gt;{AE41A7E4-5456-4B19-91CE-AD410941CA36}&lt;/UID&gt;&lt;Title&gt;Scenario Modeling of Urbanization Development and Water Scarcity Based on System Dynamics: A Case Study of Beijing–Tianjin–Hebei Urban Agglomeration, China&lt;/Title&gt;&lt;Template&gt;Journal Article&lt;/Template&gt;&lt;Star&gt;0&lt;/Star&gt;&lt;Tag&gt;0&lt;/Tag&gt;&lt;Author&gt;Bao, Chao; He, Dongmei&lt;/Author&gt;&lt;Year&gt;2019&lt;/Year&gt;&lt;Details&gt;&lt;_accessed&gt;63289330&lt;/_accessed&gt;&lt;_collection_scope&gt;SCIE;SSCI&lt;/_collection_scope&gt;&lt;_created&gt;63289330&lt;/_created&gt;&lt;_date&gt;62995680&lt;/_date&gt;&lt;_db_updated&gt;CrossRef&lt;/_db_updated&gt;&lt;_doi&gt;10.3390/ijerph16203834&lt;/_doi&gt;&lt;_impact_factor&gt;   2.468&lt;/_impact_factor&gt;&lt;_isbn&gt;1660-4601&lt;/_isbn&gt;&lt;_journal&gt;International Journal of Environmental Research and Public Health&lt;/_journal&gt;&lt;_modified&gt;63289331&lt;/_modified&gt;&lt;_pages&gt;3834&lt;/_pages&gt;&lt;_tertiary_title&gt;IJERPH&lt;/_tertiary_title&gt;&lt;_url&gt;https://www.mdpi.com/1660-4601/16/20/3834_x000d__x000a_https://www.mdpi.com/1660-4601/16/20/3834/pdf&lt;/_url&gt;&lt;_volume&gt;16&lt;/_volume&gt;&lt;/Details&gt;&lt;Extra&gt;&lt;DBUID&gt;{6F35D732-D9FF-4EE9-905F-B0CC4953C663}&lt;/DBUID&gt;&lt;/Extra&gt;&lt;/Item&gt;&lt;/References&gt;&lt;/Group&gt;&lt;/Citation&gt;_x000a_"/>
    <w:docVar w:name="NE.Ref{3F6684B5-2A30-40D5-92A0-C3B8490A3146}" w:val=" ADDIN NE.Ref.{3F6684B5-2A30-40D5-92A0-C3B8490A3146}&lt;Citation&gt;&lt;Group&gt;&lt;References&gt;&lt;Item&gt;&lt;ID&gt;905&lt;/ID&gt;&lt;UID&gt;{9B2681FD-4AFF-476F-A29E-85A071C5430A}&lt;/UID&gt;&lt;Title&gt;二孩政策及延迟退休下的中国人口结构测算:2015-2050年&lt;/Title&gt;&lt;Template&gt;Journal Article&lt;/Template&gt;&lt;Star&gt;0&lt;/Star&gt;&lt;Tag&gt;0&lt;/Tag&gt;&lt;Author&gt;王贵东&lt;/Author&gt;&lt;Year&gt;2019&lt;/Year&gt;&lt;Details&gt;&lt;_accessed&gt;63098897&lt;/_accessed&gt;&lt;_author_aff&gt;北京大学光华管理学院;国家发展和改革委员会办公厅;&lt;/_author_aff&gt;&lt;_collection_scope&gt;CSSCI-C;PKU&lt;/_collection_scope&gt;&lt;_created&gt;63098897&lt;/_created&gt;&lt;_date&gt;62889120&lt;/_date&gt;&lt;_db_provider&gt;CNKI: 期刊&lt;/_db_provider&gt;&lt;_db_updated&gt;CNKI - Reference&lt;/_db_updated&gt;&lt;_issue&gt;4&lt;/_issue&gt;&lt;_journal&gt;人口与发展&lt;/_journal&gt;&lt;_keywords&gt;二孩政策;延迟退休;人口结构;生育率;劳动参与率&lt;/_keywords&gt;&lt;_language&gt;Chinese&lt;/_language&gt;&lt;_modified&gt;63099191&lt;/_modified&gt;&lt;_pages&gt;2-10+77&lt;/_pages&gt;&lt;_url&gt;http://kns.cnki.net/KCMS/detail/detail.aspx?FileName=SCRK201904001&amp;amp;DbName=CJFQ2019&lt;/_url&gt;&lt;_volume&gt;25&lt;/_volume&gt;&lt;_translated_author&gt;Wang, Guidong&lt;/_translated_author&gt;&lt;/Details&gt;&lt;Extra&gt;&lt;DBUID&gt;{6F35D732-D9FF-4EE9-905F-B0CC4953C663}&lt;/DBUID&gt;&lt;/Extra&gt;&lt;/Item&gt;&lt;/References&gt;&lt;/Group&gt;&lt;/Citation&gt;_x000a_"/>
    <w:docVar w:name="NE.Ref{3F68C1FB-7214-4018-974C-DDC9913C5A90}" w:val=" ADDIN NE.Ref.{3F68C1FB-7214-4018-974C-DDC9913C5A90}&lt;Citation&gt;&lt;Group&gt;&lt;References&gt;&lt;Item&gt;&lt;ID&gt;908&lt;/ID&gt;&lt;UID&gt;{4399251E-97D8-4B6D-A96E-C38B18FB54D9}&lt;/UID&gt;&lt;Title&gt;我国中长期人口结构变化及社会风险分析&lt;/Title&gt;&lt;Template&gt;Journal Article&lt;/Template&gt;&lt;Star&gt;0&lt;/Star&gt;&lt;Tag&gt;0&lt;/Tag&gt;&lt;Author&gt;赵玉峰; 杨宜勇&lt;/Author&gt;&lt;Year&gt;2019&lt;/Year&gt;&lt;Details&gt;&lt;_accessed&gt;63099359&lt;/_accessed&gt;&lt;_author_aff&gt;中国宏观经济研究院社会所;&lt;/_author_aff&gt;&lt;_created&gt;63098897&lt;/_created&gt;&lt;_date&gt;62840160&lt;/_date&gt;&lt;_db_provider&gt;CNKI: 期刊&lt;/_db_provider&gt;&lt;_db_updated&gt;CNKI - Reference&lt;/_db_updated&gt;&lt;_issue&gt;12&lt;/_issue&gt;&lt;_journal&gt;中国经贸导刊&lt;/_journal&gt;&lt;_keywords&gt;人口结构变化;出生人口性别比;劳动年龄人口;育龄妇女;老年抚养比;出生性别比;中长期;&lt;/_keywords&gt;&lt;_language&gt;Chinese&lt;/_language&gt;&lt;_modified&gt;63099359&lt;/_modified&gt;&lt;_pages&gt;54-56&lt;/_pages&gt;&lt;_url&gt;http://kns.cnki.net/KCMS/detail/detail.aspx?FileName=ZJMD201912018&amp;amp;DbName=CJFQ2019&lt;/_url&gt;&lt;_translated_author&gt;Zhao, Yufeng;Yang, Yiyong&lt;/_translated_author&gt;&lt;/Details&gt;&lt;Extra&gt;&lt;DBUID&gt;{6F35D732-D9FF-4EE9-905F-B0CC4953C663}&lt;/DBUID&gt;&lt;/Extra&gt;&lt;/Item&gt;&lt;/References&gt;&lt;/Group&gt;&lt;/Citation&gt;_x000a_"/>
    <w:docVar w:name="NE.Ref{3F75E3FF-3DA7-4139-A2A5-DA959082534A}" w:val=" ADDIN NE.Ref.{3F75E3FF-3DA7-4139-A2A5-DA959082534A}&lt;Citation&gt;&lt;Group&gt;&lt;References&gt;&lt;Item&gt;&lt;ID&gt;307&lt;/ID&gt;&lt;UID&gt;{C2AF0F4E-2592-423F-967B-F388DD1162F5}&lt;/UID&gt;&lt;Title&gt;From fail-safe to safe-to-fail: Sustainability and resilience in the new urban world&lt;/Title&gt;&lt;Template&gt;Journal Article&lt;/Template&gt;&lt;Star&gt;0&lt;/Star&gt;&lt;Tag&gt;0&lt;/Tag&gt;&lt;Author&gt;Ahern, Jack&lt;/Author&gt;&lt;Year&gt;2011&lt;/Year&gt;&lt;Details&gt;&lt;_doi&gt;10.1016/j.landurbplan.2011.02.021&lt;/_doi&gt;&lt;_created&gt;62237528&lt;/_created&gt;&lt;_modified&gt;62238106&lt;/_modified&gt;&lt;_url&gt;http://linkinghub.elsevier.com/retrieve/pii/S016920461100079X_x000d__x000a_http://api.elsevier.com/content/article/PII:S016920461100079X?httpAccept=text/xml&lt;/_url&gt;&lt;_journal&gt;Landscape and Urban Planning&lt;/_journal&gt;&lt;_volume&gt;100&lt;/_volume&gt;&lt;_issue&gt;4&lt;/_issue&gt;&lt;_pages&gt;341-343&lt;/_pages&gt;&lt;_tertiary_title&gt;Landscape and Urban Planning&lt;/_tertiary_title&gt;&lt;_isbn&gt;01692046&lt;/_isbn&gt;&lt;_accessed&gt;62237528&lt;/_accessed&gt;&lt;_db_updated&gt;CrossRef&lt;/_db_updated&gt;&lt;_impact_factor&gt;   4.563&lt;/_impact_factor&gt;&lt;_collection_scope&gt;EI;SCIE;SSCI;&lt;/_collection_scope&gt;&lt;/Details&gt;&lt;Extra&gt;&lt;DBUID&gt;{E5CFCA40-B99A-4E9F-8A29-87F3858A6670}&lt;/DBUID&gt;&lt;/Extra&gt;&lt;/Item&gt;&lt;/References&gt;&lt;/Group&gt;&lt;/Citation&gt;_x000a_"/>
    <w:docVar w:name="NE.Ref{3FF59900-6F8F-4274-8BC2-F5B5A79B2846}" w:val=" ADDIN NE.Ref.{3FF59900-6F8F-4274-8BC2-F5B5A79B2846}&lt;Citation&gt;&lt;Group&gt;&lt;References&gt;&lt;Item&gt;&lt;ID&gt;502&lt;/ID&gt;&lt;UID&gt;{13231B49-2313-4CFC-853D-8FF375283D86}&lt;/UID&gt;&lt;Title&gt;Detecting spatiotemporal dynamics of global electric power consumption using DMSP-OLS nighttime stable light data&lt;/Title&gt;&lt;Template&gt;Journal Article&lt;/Template&gt;&lt;Star&gt;0&lt;/Star&gt;&lt;Tag&gt;0&lt;/Tag&gt;&lt;Author&gt;Shi, Kaifang; Chen, Yun; Yu, Bailang; Xu, Tingbao; Yang, Chengshu; Li, Linyi; Huang, Chang; Chen, Zuoqi; Liu, Rui; Wu, Jianping&lt;/Author&gt;&lt;Year&gt;2016&lt;/Year&gt;&lt;Details&gt;&lt;_collection_scope&gt;EI;SCI;SCIE;&lt;/_collection_scope&gt;&lt;_created&gt;61709027&lt;/_created&gt;&lt;_impact_factor&gt;   7.182&lt;/_impact_factor&gt;&lt;_journal&gt;Applied Energy&lt;/_journal&gt;&lt;_modified&gt;61790398&lt;/_modified&gt;&lt;_pages&gt;450-463&lt;/_pages&gt;&lt;_volume&gt;184&lt;/_volume&gt;&lt;/Details&gt;&lt;Extra&gt;&lt;DBUID&gt;{4586FB26-B343-42AF-9C29-3BE2E8064B11}&lt;/DBUID&gt;&lt;/Extra&gt;&lt;/Item&gt;&lt;/References&gt;&lt;/Group&gt;&lt;/Citation&gt;_x000a_"/>
    <w:docVar w:name="NE.Ref{401851FE-8BF7-47CF-9FEC-B370295FABB1}" w:val=" ADDIN NE.Ref.{401851FE-8BF7-47CF-9FEC-B370295FABB1}&lt;Citation&gt;&lt;Group&gt;&lt;References&gt;&lt;Item&gt;&lt;ID&gt;971&lt;/ID&gt;&lt;UID&gt;{F63668D0-BB20-4869-8185-80BD53281F3C}&lt;/UID&gt;&lt;Title&gt;Basin perspectives on the Water–Energy–Food Security Nexus&lt;/Title&gt;&lt;Template&gt;Journal Article&lt;/Template&gt;&lt;Star&gt;0&lt;/Star&gt;&lt;Tag&gt;0&lt;/Tag&gt;&lt;Author&gt;Lawford, Richard; Bogardi, Janos; Marx, Sina; Jain, Sharad; Wostl, Claudia Pahl; Knüppe, Kathrin; Ringler, Claudia; Lansigan, Felino; Meza, Francisco&lt;/Author&gt;&lt;Year&gt;2013&lt;/Year&gt;&lt;Details&gt;&lt;_accessed&gt;62438392&lt;/_accessed&gt;&lt;_collection_scope&gt;SCIE;SSCI;&lt;/_collection_scope&gt;&lt;_created&gt;62438392&lt;/_created&gt;&lt;_db_updated&gt;PKU Search&lt;/_db_updated&gt;&lt;_doi&gt;10.1016/j.cosust.2013.11.005&lt;/_doi&gt;&lt;_impact_factor&gt;   4.186&lt;/_impact_factor&gt;&lt;_isbn&gt;1877-3435&lt;/_isbn&gt;&lt;_issue&gt;6&lt;/_issue&gt;&lt;_journal&gt;Current Opinion in Environmental Sustainability&lt;/_journal&gt;&lt;_language&gt;English&lt;/_language&gt;&lt;_modified&gt;62438397&lt;/_modified&gt;&lt;_pages&gt;607-616&lt;/_pages&gt;&lt;_url&gt;http://pku.summon.serialssolutions.com/2.0.0/link/0/eLvHCXMwrV1bS8MwFI66J1-8i_NGEXzstjSNyWAOnK6IqAgqii8lSRuYSjs2Bz76H_yH_hLP6QUvyCYifWr7pTe-nPOFni8hhHm1hvstJnBqmbVcammFltIY6RkQ2lRTX_myib7huzN5euEFXX4yTQ5LawxWWRapIA_xWfAujtSLj1vv93r1SyqFYJD88f8MdOPbzNDOkejBUacMzgI9gzgGA7CL6NJNl5V8mXSIPgfIiayGU3vimnY_ZatPGSiY_5eHXSBzhQB1DnLcIpmOkyWy2v3wu8HJosMPl6d2W9oxKLD3d7DoUmFZyCOO5yHj7bQ7athLWnXddsbC-h-GzuFkdJo4IEqdGxDBA0S_vbyOxXcz9-JvkEGaRpPvf1ms6DcZeR4_j7IXWiHXQffq8NgtVpZwDVCi4QpjQMdSqqxsgp7SnEeM-8aLFTORjWkEulgLzi2IR8Vgk4qKiGuPWe0LbtgqqSRpEq8RhwvToFo1mp4W_p5kSghp0SoeC7hw01aJWzIo7OcTiIRlZd19mDMuRMbBWCwExlWJKGkWfiFTCDlubMv1P7fcILO4l1fpbJLK02AUb5GZ_sNoO-s9788lK8k&lt;/_url&gt;&lt;_volume&gt;5&lt;/_volume&gt;&lt;/Details&gt;&lt;Extra&gt;&lt;DBUID&gt;{E5CFCA40-B99A-4E9F-8A29-87F3858A6670}&lt;/DBUID&gt;&lt;/Extra&gt;&lt;/Item&gt;&lt;/References&gt;&lt;/Group&gt;&lt;/Citation&gt;_x000a_"/>
    <w:docVar w:name="NE.Ref{4027CB6B-B032-423E-9466-3D1600420C9E}" w:val=" ADDIN NE.Ref.{4027CB6B-B032-423E-9466-3D1600420C9E}&lt;Citation&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accessed&gt;63290177&lt;/_accessed&gt;&lt;_author_aff&gt;中国科学院科技政策与管理科学研究所;华东师范大学地理信息科学教育部重点实验室;中国石油大学(北京)工商管理学院;北京决策咨询中心;&lt;/_author_aff&gt;&lt;_created&gt;63290177&lt;/_created&gt;&lt;_date&gt;61512480&lt;/_date&gt;&lt;_db_provider&gt;CNKI: 期刊&lt;/_db_provider&gt;&lt;_db_updated&gt;CNKI - Reference&lt;/_db_updated&gt;&lt;_issue&gt;4&lt;/_issue&gt;&lt;_journal&gt;复杂系统与复杂性科学&lt;/_journal&gt;&lt;_keywords&gt;碳排放;能源消费;基于自主体模拟;产业结构;进化经济学&lt;/_keywords&gt;&lt;_language&gt;Chinese&lt;/_language&gt;&lt;_modified&gt;63291519&lt;/_modified&gt;&lt;_pages&gt;68-79&lt;/_pages&gt;&lt;_url&gt;http://kns.cnki.net/KCMS/detail/detail.aspx?FileName=FZXT201604011&amp;amp;DbName=CJFQ2016&lt;/_url&gt;&lt;_volume&gt;13&lt;/_volume&gt;&lt;_translated_author&gt;Wu, Jing;Wang, Zheng;Zhu, Qianting;Gong, Yi&lt;/_translated_author&gt;&lt;/Details&gt;&lt;Extra&gt;&lt;DBUID&gt;{6F35D732-D9FF-4EE9-905F-B0CC4953C663}&lt;/DBUID&gt;&lt;/Extra&gt;&lt;/Item&gt;&lt;/References&gt;&lt;/Group&gt;&lt;/Citation&gt;_x000a_"/>
    <w:docVar w:name="NE.Ref{403E4A5D-7350-4AF6-A0B8-E0A972D61F5C}" w:val=" ADDIN NE.Ref.{403E4A5D-7350-4AF6-A0B8-E0A972D61F5C}&lt;Citation&gt;&lt;Group&gt;&lt;References&gt;&lt;Item&gt;&lt;ID&gt;387&lt;/ID&gt;&lt;UID&gt;{17D05112-9CB1-4279-873A-66A994A12400}&lt;/UID&gt;&lt;Title&gt;基于经济模拟的中国能源消费与碳排放高峰预测&lt;/Title&gt;&lt;Template&gt;Journal Article&lt;/Template&gt;&lt;Star&gt;1&lt;/Star&gt;&lt;Tag&gt;0&lt;/Tag&gt;&lt;Author&gt;朱永彬; 王铮; 庞丽; 王丽娟; 邹秀萍&lt;/Author&gt;&lt;Year&gt;2009&lt;/Year&gt;&lt;Details&gt;&lt;_accessed&gt;62648611&lt;/_accessed&gt;&lt;_author_aff&gt;华东师范大学地理信息科学教育部重点实验室;中国科学院科技政策与管理科学研究所;中国科技大学管理学院;清华大学;中国科学院研究生院;&lt;/_author_aff&gt;&lt;_collection_scope&gt;CSCD;CSSCI-C;PKU;EI&lt;/_collection_scope&gt;&lt;_created&gt;62648611&lt;/_created&gt;&lt;_date&gt;57654720&lt;/_date&gt;&lt;_db_provider&gt;CNKI: 期刊&lt;/_db_provider&gt;&lt;_db_updated&gt;CNKI - Reference&lt;/_db_updated&gt;&lt;_issue&gt;8&lt;/_issue&gt;&lt;_journal&gt;地理学报&lt;/_journal&gt;&lt;_keywords&gt;内生经济增长;EKC曲线;能源消费;碳排放;中国&lt;/_keywords&gt;&lt;_language&gt;Chinese&lt;/_language&gt;&lt;_modified&gt;63290177&lt;/_modified&gt;&lt;_pages&gt;935-944&lt;/_pages&gt;&lt;_url&gt;http://kns.cnki.net/KCMS/detail/detail.aspx?FileName=DLXB200908007&amp;amp;DbName=CJFQ2009&lt;/_url&gt;&lt;_volume&gt;64&lt;/_volume&gt;&lt;_translated_author&gt;Zhu, Yongbin;Wang, Zheng;Pang, Li;Wang, Lijuan;Zou, Xiuping&lt;/_translated_author&gt;&lt;/Details&gt;&lt;Extra&gt;&lt;DBUID&gt;{6F35D732-D9FF-4EE9-905F-B0CC4953C663}&lt;/DBUID&gt;&lt;/Extra&gt;&lt;/Item&gt;&lt;/References&gt;&lt;/Group&gt;&lt;/Citation&gt;_x000a_"/>
    <w:docVar w:name="NE.Ref{4074B488-BC72-4351-9E5A-0B7F5CF3EF18}" w:val=" ADDIN NE.Ref.{4074B488-BC72-4351-9E5A-0B7F5CF3EF18}&lt;Citation&gt;&lt;Group&gt;&lt;References&gt;&lt;Item&gt;&lt;ID&gt;570&lt;/ID&gt;&lt;UID&gt;{B0809C82-0631-47DD-9D3C-F9651C32F578}&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4.168&lt;/_impact_factor&gt;&lt;_isbn&gt;0165-0009&lt;/_isbn&gt;&lt;_issue&gt;3-4&lt;/_issue&gt;&lt;_journal&gt;Climatic Change&lt;/_journal&gt;&lt;_modified&gt;63281504&lt;/_modified&gt;&lt;_pages&gt;573-588&lt;/_pages&gt;&lt;_url&gt;https://link.springer.com/content/pdf/10.1007%2Fs10584-014-1064-9.pdf 全文链接_x000d__x000a_&lt;/_url&gt;&lt;_volume&gt;129&lt;/_volume&gt;&lt;/Details&gt;&lt;Extra&gt;&lt;DBUID&gt;{6F35D732-D9FF-4EE9-905F-B0CC4953C663}&lt;/DBUID&gt;&lt;/Extra&gt;&lt;/Item&gt;&lt;/References&gt;&lt;/Group&gt;&lt;/Citation&gt;_x000a_"/>
    <w:docVar w:name="NE.Ref{40A6B77B-434B-4B34-9C18-3639B044D1B5}" w:val=" ADDIN NE.Ref.{40A6B77B-434B-4B34-9C18-3639B044D1B5}&lt;Citation&gt;&lt;Group&gt;&lt;References&gt;&lt;Item&gt;&lt;ID&gt;1054&lt;/ID&gt;&lt;UID&gt;{985816A2-8A99-4840-82F0-B16B94F54CBF}&lt;/UID&gt;&lt;Title&gt;Urban Growth Boundary&lt;/Title&gt;&lt;Template&gt;Web Page&lt;/Template&gt;&lt;Star&gt;0&lt;/Star&gt;&lt;Tag&gt;0&lt;/Tag&gt;&lt;Author&gt;Frey, Mary&lt;/Author&gt;&lt;Year&gt;2010&lt;/Year&gt;&lt;Details&gt;&lt;_url&gt;http://conservationtools.org/guides/show/48.S&lt;/_url&gt;&lt;_accessed&gt;62445574&lt;/_accessed&gt;&lt;_created&gt;62445574&lt;/_created&gt;&lt;_modified&gt;62445574&lt;/_modified&gt;&lt;/Details&gt;&lt;Extra&gt;&lt;DBUID&gt;{E5CFCA40-B99A-4E9F-8A29-87F3858A6670}&lt;/DBUID&gt;&lt;/Extra&gt;&lt;/Item&gt;&lt;/References&gt;&lt;/Group&gt;&lt;/Citation&gt;_x000a_"/>
    <w:docVar w:name="NE.Ref{4109BA26-A1DB-4585-AD98-F133E13AEED9}" w:val=" ADDIN NE.Ref.{4109BA26-A1DB-4585-AD98-F133E13AEED9}&lt;Citation&gt;&lt;Group&gt;&lt;References&gt;&lt;Item&gt;&lt;ID&gt;992&lt;/ID&gt;&lt;UID&gt;{D52A22D0-A462-4070-9357-DF8E7536B4F5}&lt;/UID&gt;&lt;Title&gt;劳动与经济增长&lt;/Title&gt;&lt;Template&gt;Book&lt;/Template&gt;&lt;Star&gt;0&lt;/Star&gt;&lt;Tag&gt;0&lt;/Tag&gt;&lt;Author&gt;周天勇&lt;/Author&gt;&lt;Year&gt;1995&lt;/Year&gt;&lt;Details&gt;&lt;_accessed&gt;63237458&lt;/_accessed&gt;&lt;_created&gt;63237458&lt;/_created&gt;&lt;_modified&gt;63237458&lt;/_modified&gt;&lt;_place_published&gt;上海&lt;/_place_published&gt;&lt;_publisher&gt;上海三联书店，上海人民出版社&lt;/_publisher&gt;&lt;_translated_author&gt;Zhou, Tianyong&lt;/_translated_author&gt;&lt;/Details&gt;&lt;Extra&gt;&lt;DBUID&gt;{6F35D732-D9FF-4EE9-905F-B0CC4953C663}&lt;/DBUID&gt;&lt;/Extra&gt;&lt;/Item&gt;&lt;/References&gt;&lt;/Group&gt;&lt;Group&gt;&lt;References&gt;&lt;Item&gt;&lt;ID&gt;539&lt;/ID&gt;&lt;UID&gt;{2F681C20-D29E-449C-989D-29D8C62B33BE}&lt;/UID&gt;&lt;Title&gt;要素投入与中国经济增长&lt;/Title&gt;&lt;Template&gt;Thesis&lt;/Template&gt;&lt;Star&gt;0&lt;/Star&gt;&lt;Tag&gt;0&lt;/Tag&gt;&lt;Author&gt;叶飞文&lt;/Author&gt;&lt;Year&gt;2003&lt;/Year&gt;&lt;Details&gt;&lt;_accessed&gt;62727461&lt;/_accessed&gt;&lt;_created&gt;62727460&lt;/_created&gt;&lt;_date&gt;54172800&lt;/_date&gt;&lt;_db_provider&gt;北京万方数据股份有限公司&lt;/_db_provider&gt;&lt;_db_updated&gt;Wanfangdata&lt;/_db_updated&gt;&lt;_keywords&gt;要素投入; 中国经济增长; 经济增长理论; 经济可持续增长; 长期增长; 直接原因; 马克思主义经济学; 技术进步; 统计分析方法; 理论联系实际; 经济增长问题; 经济持续增长; 综合生产率; 政治经济学; 西方经济学; 唯物历史观; 唯物辩证法; 经济学理论; 综合分析; 重要因素&lt;/_keywords&gt;&lt;_language&gt;chi&lt;/_language&gt;&lt;_modified&gt;62727469&lt;/_modified&gt;&lt;_place_published&gt;厦门&lt;/_place_published&gt;&lt;_publisher&gt;厦门大学&lt;/_publisher&gt;&lt;_section&gt;政治经济学&lt;/_section&gt;&lt;_tertiary_author&gt;胡培兆&lt;/_tertiary_author&gt;&lt;_url&gt;http://www.wanfangdata.com.cn/details/detail.do?_type=degree&amp;amp;id=XW000000146189&lt;/_url&gt;&lt;_volume&gt;博士&lt;/_volume&gt;&lt;_translated_author&gt;Ye, Feiwen&lt;/_translated_author&gt;&lt;_translated_tertiary_author&gt;Hu, Peizhao&lt;/_translated_tertiary_author&gt;&lt;/Details&gt;&lt;Extra&gt;&lt;DBUID&gt;{6F35D732-D9FF-4EE9-905F-B0CC4953C663}&lt;/DBUID&gt;&lt;/Extra&gt;&lt;/Item&gt;&lt;/References&gt;&lt;/Group&gt;&lt;/Citation&gt;_x000a_"/>
    <w:docVar w:name="NE.Ref{413F1F80-534A-4A92-81E8-0EE3115150E9}" w:val=" ADDIN NE.Ref.{413F1F80-534A-4A92-81E8-0EE3115150E9}&lt;Citation&gt;&lt;Group&gt;&lt;References&gt;&lt;Item&gt;&lt;ID&gt;1987&lt;/ID&gt;&lt;UID&gt;{9A7D1992-D111-4166-8F7C-91E444381C8E}&lt;/UID&gt;&lt;Title&gt;Humanity&amp;apos;s unsustainable environmental footprint&lt;/Title&gt;&lt;Template&gt;Journal Article&lt;/Template&gt;&lt;Star&gt;0&lt;/Star&gt;&lt;Tag&gt;0&lt;/Tag&gt;&lt;Author&gt;Hoekstra, A Y; Wiedmann, T O&lt;/Author&gt;&lt;Year&gt;2014&lt;/Year&gt;&lt;Details&gt;&lt;_created&gt;63354034&lt;/_created&gt;&lt;_modified&gt;63354044&lt;/_modified&gt;&lt;_url&gt;http://www.ncbi.nlm.nih.gov/entrez/query.fcgi?cmd=Retrieve&amp;amp;db=pubmed&amp;amp;dopt=Abstract&amp;amp;list_uids=24904155&amp;amp;query_hl=1&lt;/_url&gt;&lt;_journal&gt;Science&lt;/_journal&gt;&lt;_volume&gt;344&lt;/_volume&gt;&lt;_issue&gt;6188&lt;/_issue&gt;&lt;_pages&gt;1114-1117&lt;/_pages&gt;&lt;_tertiary_title&gt;Science (New York, N.Y.)&lt;/_tertiary_title&gt;&lt;_doi&gt;10.1126/science.1248365&lt;/_doi&gt;&lt;_date_display&gt;2014 Jun 6&lt;/_date_display&gt;&lt;_date&gt;60183360&lt;/_date&gt;&lt;_type_work&gt;Journal Article; Review&lt;/_type_work&gt;&lt;_isbn&gt;1095-9203 (Electronic); 0036-8075 (Linking)&lt;/_isbn&gt;&lt;_ori_publication&gt;Copyright (c) 2014, American Association for the Advancement of Science.&lt;/_ori_publication&gt;&lt;_accession_num&gt;24904155&lt;/_accession_num&gt;&lt;_subject_headings&gt;*Economics; *Environment; Global Warming; Humans&lt;/_subject_headings&gt;&lt;_author_adr&gt;Twente Water Centre, Institute for Innovation and Governance Studies, University  of Twente, Enschede, Netherlands. a.y.hoekstra@utwente.nl.; School of Civil and Environmental Engineering, UNSW Australia, Sydney, NSW 2052,  Australia. Integrated Sustainability Analysis, School of Physics A28, The University of Sydney, NSW 2006, Australia.&lt;/_author_adr&gt;&lt;_language&gt;eng&lt;/_language&gt;&lt;_accessed&gt;63354035&lt;/_accessed&gt;&lt;_db_updated&gt;PubMed&lt;/_db_updated&gt;&lt;_impact_factor&gt;  41.037&lt;/_impact_factor&gt;&lt;_collection_scope&gt;SCI;SCIE&lt;/_collection_scope&gt;&lt;/Details&gt;&lt;Extra&gt;&lt;DBUID&gt;{6F35D732-D9FF-4EE9-905F-B0CC4953C663}&lt;/DBUID&gt;&lt;/Extra&gt;&lt;/Item&gt;&lt;/References&gt;&lt;/Group&gt;&lt;/Citation&gt;_x000a_"/>
    <w:docVar w:name="NE.Ref{4184E2AA-1EB1-400D-BD8F-F3A62E56EB79}" w:val=" ADDIN NE.Ref.{4184E2AA-1EB1-400D-BD8F-F3A62E56EB79}&lt;Citation&gt;&lt;Group&gt;&lt;References&gt;&lt;Item&gt;&lt;ID&gt;1579&lt;/ID&gt;&lt;UID&gt;{801F3DC3-F4C9-4CB5-96F1-67AE1992417E}&lt;/UID&gt;&lt;Title&gt;The resource outlook to 2050: by how much do land, water and crop yields need to increase by 2050?&lt;/Title&gt;&lt;Template&gt;Conference Paper&lt;/Template&gt;&lt;Star&gt;0&lt;/Star&gt;&lt;Tag&gt;0&lt;/Tag&gt;&lt;Author&gt;Bruinsma, J&lt;/Author&gt;&lt;Year&gt;2009&lt;/Year&gt;&lt;Details&gt;&lt;_created&gt;62573266&lt;/_created&gt;&lt;_modified&gt;63280742&lt;/_modified&gt;&lt;_pages&gt;1-33&lt;/_pages&gt;&lt;_place_published&gt;Rome, Italy&lt;/_place_published&gt;&lt;_secondary_author&gt;Conforti, P&lt;/_secondary_author&gt;&lt;_secondary_title&gt;How to feed the World in 2050. Proceedings of a technical meeting of experts. 24-26 June 2009.&lt;/_secondary_title&gt;&lt;_tertiary_author&gt;Conforti, P&lt;/_tertiary_author&gt;&lt;/Details&gt;&lt;Extra&gt;&lt;DBUID&gt;{6F35D732-D9FF-4EE9-905F-B0CC4953C663}&lt;/DBUID&gt;&lt;/Extra&gt;&lt;/Item&gt;&lt;/References&gt;&lt;/Group&gt;&lt;Group&gt;&lt;References&gt;&lt;Item&gt;&lt;ID&gt;1567&lt;/ID&gt;&lt;UID&gt;{78F1EC29-BF97-4212-9B66-AE812AD41D8D}&lt;/UID&gt;&lt;Title&gt;Moderating diets to feed the future&lt;/Title&gt;&lt;Template&gt;Journal Article&lt;/Template&gt;&lt;Star&gt;0&lt;/Star&gt;&lt;Tag&gt;0&lt;/Tag&gt;&lt;Author&gt;Davis, K F; D&amp;apos;Odorico, P; Rulli, M C&lt;/Author&gt;&lt;Year&gt;2015&lt;/Year&gt;&lt;Details&gt;&lt;_collection_scope&gt;SCIE;&lt;/_collection_scope&gt;&lt;_created&gt;62573259&lt;/_created&gt;&lt;_impact_factor&gt;   5.781&lt;/_impact_factor&gt;&lt;_issue&gt;10&lt;/_issue&gt;&lt;_journal&gt;Earths Future&lt;/_journal&gt;&lt;_modified&gt;63280742&lt;/_modified&gt;&lt;_pages&gt;559-565&lt;/_pages&gt;&lt;_volume&gt;2&lt;/_volume&gt;&lt;/Details&gt;&lt;Extra&gt;&lt;DBUID&gt;{6F35D732-D9FF-4EE9-905F-B0CC4953C663}&lt;/DBUID&gt;&lt;/Extra&gt;&lt;/Item&gt;&lt;/References&gt;&lt;/Group&gt;&lt;/Citation&gt;_x000a_"/>
    <w:docVar w:name="NE.Ref{41D21848-61BA-4041-8132-6780EAC34D17}" w:val=" ADDIN NE.Ref.{41D21848-61BA-4041-8132-6780EAC34D17}&lt;Citation&gt;&lt;Group&gt;&lt;References&gt;&lt;Item&gt;&lt;ID&gt;1993&lt;/ID&gt;&lt;UID&gt;{5D32D50F-C162-4FD4-8438-72AFE7E0F57F}&lt;/UID&gt;&lt;Title&gt;A definition of &amp;apos;carbon footprint&amp;apos;&lt;/Title&gt;&lt;Template&gt;Book Section&lt;/Template&gt;&lt;Star&gt;0&lt;/Star&gt;&lt;Tag&gt;0&lt;/Tag&gt;&lt;Author&gt;Wiedmann, T; Minx, J&lt;/Author&gt;&lt;Year&gt;2008&lt;/Year&gt;&lt;Details&gt;&lt;_secondary_author&gt;Pertsova, C C&lt;/_secondary_author&gt;&lt;_secondary_title&gt;Ecological Economics Research Trends&lt;/_secondary_title&gt;&lt;_place_published&gt;New York&lt;/_place_published&gt;&lt;_publisher&gt;Nova Science Publishers&lt;/_publisher&gt;&lt;_pages&gt;1-11&lt;/_pages&gt;&lt;_accessed&gt;63354133&lt;/_accessed&gt;&lt;_created&gt;63354133&lt;/_created&gt;&lt;_modified&gt;63354133&lt;/_modified&gt;&lt;/Details&gt;&lt;Extra&gt;&lt;DBUID&gt;{6F35D732-D9FF-4EE9-905F-B0CC4953C663}&lt;/DBUID&gt;&lt;/Extra&gt;&lt;/Item&gt;&lt;/References&gt;&lt;/Group&gt;&lt;/Citation&gt;_x000a_"/>
    <w:docVar w:name="NE.Ref{41ED8F2D-0230-408D-840D-21C5DE0FD52E}" w:val=" ADDIN NE.Ref.{41ED8F2D-0230-408D-840D-21C5DE0FD52E}&lt;Citation&gt;&lt;Group&gt;&lt;References&gt;&lt;Item&gt;&lt;ID&gt;80&lt;/ID&gt;&lt;UID&gt;{27768821-AF52-4CFB-8609-DA100D082BA3}&lt;/UID&gt;&lt;Title&gt;土地利用/覆盖变化研究综述&lt;/Title&gt;&lt;Template&gt;Journal Article&lt;/Template&gt;&lt;Star&gt;0&lt;/Star&gt;&lt;Tag&gt;0&lt;/Tag&gt;&lt;Author&gt;何英彬; 陈佑启&lt;/Author&gt;&lt;Year&gt;2004&lt;/Year&gt;&lt;Details&gt;&lt;_collection_scope&gt;中国科技核心期刊;中文核心期刊;&lt;/_collection_scope&gt;&lt;_created&gt;60895608&lt;/_created&gt;&lt;_issue&gt;2&lt;/_issue&gt;&lt;_journal&gt;中国农业资源与区划&lt;/_journal&gt;&lt;_modified&gt;60895612&lt;/_modified&gt;&lt;_pages&gt;58-62&lt;/_pages&gt;&lt;_volume&gt;25&lt;/_volume&gt;&lt;_translated_author&gt;He, Yingbin;Chen, Youqi&lt;/_translated_author&gt;&lt;/Details&gt;&lt;Extra&gt;&lt;DBUID&gt;{25970773-76E5-4D32-824E-71E4B431B102}&lt;/DBUID&gt;&lt;/Extra&gt;&lt;/Item&gt;&lt;/References&gt;&lt;/Group&gt;&lt;/Citation&gt;_x000a_"/>
    <w:docVar w:name="NE.Ref{42097D13-FFF7-4455-88F8-CA5059125031}" w:val=" ADDIN NE.Ref.{42097D13-FFF7-4455-88F8-CA5059125031}&lt;Citation&gt;&lt;Group&gt;&lt;References&gt;&lt;Item&gt;&lt;ID&gt;122&lt;/ID&gt;&lt;UID&gt;{175A212F-CCFF-4662-9D33-865F5C1B6376}&lt;/UID&gt;&lt;Title&gt;Summary for policymakers&lt;/Title&gt;&lt;Template&gt;Book Section&lt;/Template&gt;&lt;Star&gt;0&lt;/Star&gt;&lt;Tag&gt;0&lt;/Tag&gt;&lt;Author&gt;&amp;quot;Intergovernmental Panel on Climate Change (IPCC)&amp;quot;&lt;/Author&gt;&lt;Year&gt;0&lt;/Year&gt;&lt;Details&gt;&lt;_created&gt;61349302&lt;/_created&gt;&lt;_modified&gt;61349307&lt;/_modified&gt;&lt;_secondary_title&gt;Climate Change 2014: Impacts, Adaptation, and Vulnerability. Part A: Global and Sectoral Aspects. Contribution of Working Group II to the Fifth Assessment Report of the Intergovernmental Panel on Climate Change&lt;/_secondary_title&gt;&lt;_publisher&gt;Cambridge University Press&lt;/_publisher&gt;&lt;_place_published&gt;Cambridge&lt;/_place_published&gt;&lt;_pages&gt;1-32&lt;/_pages&gt;&lt;/Details&gt;&lt;Extra&gt;&lt;DBUID&gt;{31F9CFF5-4EB5-41E0-8180-BAFB923E486F}&lt;/DBUID&gt;&lt;/Extra&gt;&lt;/Item&gt;&lt;/References&gt;&lt;/Group&gt;&lt;/Citation&gt;_x000a_"/>
    <w:docVar w:name="NE.Ref{420B9920-F744-4E16-A6CB-24C98A0C02E4}" w:val=" ADDIN NE.Ref.{420B9920-F744-4E16-A6CB-24C98A0C02E4}&lt;Citation&gt;&lt;Group&gt;&lt;References&gt;&lt;Item&gt;&lt;ID&gt;530&lt;/ID&gt;&lt;UID&gt;{21A484E8-4932-4914-A0DF-641A10690F27}&lt;/UID&gt;&lt;Title&gt;System dynamic modeling of urban carbon emissions based on the regional National Economy and Social Development Plan: A case study of Shanghai city&lt;/Title&gt;&lt;Template&gt;Journal Article&lt;/Template&gt;&lt;Star&gt;0&lt;/Star&gt;&lt;Tag&gt;0&lt;/Tag&gt;&lt;Author&gt;Du, Lili; Li, Xianzhe; Zhao, Haijun; Ma, Weichun; Jiang, Ping&lt;/Author&gt;&lt;Year&gt;2018&lt;/Year&gt;&lt;Details&gt;&lt;_abstract&gt;To access, purchase, authenticate, or subscribe to the full-text of this article, please visit this link: http://dx.doi.org/10.1016/j.jclepro.2017.10.128 Urban activities are the primary source of carbon emissions. With the accelerating development of urbanization, cities are now facing the dual pressures of maintaining economic growth and reducing carbon emissions, and mega-cities like Shanghai play a crucial role in emission reduction. An integrated system dynamic model (including eight sub-models, which are socio-economic; primary, secondary, and tertiary industry; residential; transportation; waste disposal; and electricity models) is developed using the Vensim platform for evaluating carbon emission trends in Shanghai during 1991--2015, from the perspective of an urban planning system. The results show a general increasing trend in total carbon emissions that reached 245.78 million tons CO.sub.2-equivalent (Mt CO.sub.2-eq) in 2015, which is nearly three times as much as that in 1991. This study also shows that the electric power sector is the main contributor to carbon emissions. Five emission-reduction scenarios were generated by inputting values of planning indicators from the National Economy and Social Development Plan (NESDP) that have direct and indirect impacts on carbon emissions. According to the results of this analysis, the lowest level of carbon emissions is from a scenario with slower socio-economic development and reinforced electrical and industrial energy efficiency programs (Scenario IV), which demonstrates that the appropriate control of energy consumption from secondary industry (especially the electricity sector) will play a positive role in carbon emission mitigation in Shanghai. Outcomes of this study can provide essential information for policy-makers to advance Shanghai&amp;apos;s future low-carbon development. These outcomes could also guide similar studies modeling CO.sub.2 emissions from the perspective of urban planning systems.&lt;/_abstract&gt;&lt;_accessed&gt;62718477&lt;/_accessed&gt;&lt;_collection_scope&gt;SCIE;EI&lt;/_collection_scope&gt;&lt;_created&gt;62718476&lt;/_created&gt;&lt;_date&gt;62062560&lt;/_date&gt;&lt;_date_display&gt;2018&lt;/_date_display&gt;&lt;_db_updated&gt;PKU Search&lt;/_db_updated&gt;&lt;_doi&gt;10.1016/j.jclepro.2017.10.128&lt;/_doi&gt;&lt;_impact_factor&gt;   6.395&lt;/_impact_factor&gt;&lt;_isbn&gt;0959-6526_x000d__x000a_&lt;/_isbn&gt;&lt;_journal&gt;Journal of Cleaner Production&lt;/_journal&gt;&lt;_keywords&gt;Scenario analysis_x000d__x000a_; Shanghai_x000d__x000a_; Carbon emissions_x000d__x000a_; System dynamic models_x000d__x000a_; Case studies_x000d__x000a_; Economic growth_x000d__x000a_; Analysis_x000d__x000a_; Refuse and refuse disposal_x000d__x000a_; Economic aspects_x000d__x000a_; Models_x000d__x000a_; Energy efficiency_x000d__x000a_; Air quality management_x000d__x000a_&lt;/_keywords&gt;&lt;_modified&gt;63327894&lt;/_modified&gt;&lt;_notes&gt;Journal Article_x000d__x000a_http://www.syndetics.com/index.aspx?isbn=/sc.gif&amp;amp;issn=0959-6526&amp;amp;client=summontrial;http://www.syndetics.com/index.aspx?isbn=/mc.gif&amp;amp;issn=0959-6526&amp;amp;client=summontrial;http://www.syndetics.com/index.aspx?isbn=/lc.gif&amp;amp;issn=0959-6526&amp;amp;client=summontrial;&lt;/_notes&gt;&lt;_number&gt;1&lt;/_number&gt;&lt;_ori_publication&gt;Elsevier Ltd_x000d__x000a_&lt;/_ori_publication&gt;&lt;_pages&gt;1501-1513&lt;/_pages&gt;&lt;_url&gt;http://pku.summon.serialssolutions.com/2.0.0/link/0/eLvHCXMwrV3JTsMwELVKT3BgR5RNc-PUJo2T1OVWoBFCICEVLlwiL7FoQWnV5cB38MPMJA4UJISEOMZxHCtjvTd2Zt4wxoOW3_yGCaGwATKfQvbtImxKJJEMgZFrS2GMheLG4624uQuSfnRdYxdVagxFWToqKCG-AG_X4rmP602GQ29AB1pxRALj5COIbpHQHlOUV3J5_vFjoeOXwsx0-kW9P5N6vFFrhIMhblHAV6dVKC-In-iqXsXOOSZKNv5l0pts3Tmi0Cv7bbFalm-ztSV5wh32VsqZgymr1kNRNQfvwNjCYqpkDlpO1TgHqhlHp24zIFI0gE3oVwIVfSBHH5z49guUadCvIHMDZWIwLEUtAVVQOoMeDjvLoBC-pVcN6Ez7SQ5B445hlz0k_fuLq6Yr4tDUHA3btFYpHekQ3baQ4_4FqVJKdDyskCr2lbTdNlU_ltoow3FlyBBXh4qFCbiOrfT5Hqvn4zzbZyAQjKwvMnTTTBhyI0zEA4W4odsdaVW7wVqVrdJJqdWRVkFso9QZNyXjFs2BaDBRWTT9YrAU-eS3R09pBaQEA_Op1NJlM-BMSVAr7aFnGlEFoODg7y85ZKt4RcGGCGZHrD6fLrJjtjJ5XpwUq_odSugEeg&lt;/_url&gt;&lt;_volume&gt;172&lt;/_volume&gt;&lt;/Details&gt;&lt;Extra&gt;&lt;DBUID&gt;{6F35D732-D9FF-4EE9-905F-B0CC4953C663}&lt;/DBUID&gt;&lt;/Extra&gt;&lt;/Item&gt;&lt;/References&gt;&lt;/Group&gt;&lt;/Citation&gt;_x000a_"/>
    <w:docVar w:name="NE.Ref{425142BF-91F4-49F6-8C4A-B4845A9A1CDB}" w:val=" ADDIN NE.Ref.{425142BF-91F4-49F6-8C4A-B4845A9A1CDB}&lt;Citation&gt;&lt;Group&gt;&lt;References&gt;&lt;Item&gt;&lt;ID&gt;282&lt;/ID&gt;&lt;UID&gt;{C6886B6B-BD20-48D2-A6E9-DD21C7B1E635}&lt;/UID&gt;&lt;Title&gt;Cities as art: exploring the possibility of an aesthetic dimension in planning&lt;/Title&gt;&lt;Template&gt;Journal Article&lt;/Template&gt;&lt;Star&gt;0&lt;/Star&gt;&lt;Tag&gt;0&lt;/Tag&gt;&lt;Author&gt;Talen, Emily; Ellis, Cliff&lt;/Author&gt;&lt;Year&gt;2004&lt;/Year&gt;&lt;Details&gt;&lt;_created&gt;62236297&lt;/_created&gt;&lt;_issue&gt;1&lt;/_issue&gt;&lt;_journal&gt;Planning Theory &amp;amp; Practice&lt;/_journal&gt;&lt;_modified&gt;62236297&lt;/_modified&gt;&lt;_pages&gt;11-32&lt;/_pages&gt;&lt;_volume&gt;5&lt;/_volume&gt;&lt;/Details&gt;&lt;Extra&gt;&lt;DBUID&gt;{E5CFCA40-B99A-4E9F-8A29-87F3858A6670}&lt;/DBUID&gt;&lt;/Extra&gt;&lt;/Item&gt;&lt;/References&gt;&lt;/Group&gt;&lt;/Citation&gt;_x000a_"/>
    <w:docVar w:name="NE.Ref{42685451-8404-4D11-9E1D-AD37B397DBBC}" w:val=" ADDIN NE.Ref.{42685451-8404-4D11-9E1D-AD37B397DBBC}&lt;Citation&gt;&lt;Group&gt;&lt;References&gt;&lt;Item&gt;&lt;ID&gt;147&lt;/ID&gt;&lt;UID&gt;{7AA64654-E739-45D1-9A90-43438B0159C8}&lt;/UID&gt;&lt;Title&gt;气候变化背景下我国北方农牧交错带生态风险评价&lt;/Title&gt;&lt;Template&gt;Journal Article&lt;/Template&gt;&lt;Star&gt;0&lt;/Star&gt;&lt;Tag&gt;0&lt;/Tag&gt;&lt;Author&gt;孙小明; 赵昕奕&lt;/Author&gt;&lt;Year&gt;2009&lt;/Year&gt;&lt;Details&gt;&lt;_created&gt;61352552&lt;/_created&gt;&lt;_issue&gt;4&lt;/_issue&gt;&lt;_journal&gt;北京大学学报(自然科学版)&lt;/_journal&gt;&lt;_modified&gt;61360362&lt;/_modified&gt;&lt;_pages&gt;713-720&lt;/_pages&gt;&lt;_volume&gt;45&lt;/_volume&gt;&lt;_translated_author&gt;Sun, Xiaoming;Zhao, Xinyi&lt;/_translated_author&gt;&lt;/Details&gt;&lt;Extra&gt;&lt;DBUID&gt;{31F9CFF5-4EB5-41E0-8180-BAFB923E486F}&lt;/DBUID&gt;&lt;/Extra&gt;&lt;/Item&gt;&lt;/References&gt;&lt;/Group&gt;&lt;/Citation&gt;_x000a_"/>
    <w:docVar w:name="NE.Ref{427BB689-CB43-4B23-910C-B681443E289D}" w:val=" ADDIN NE.Ref.{427BB689-CB43-4B23-910C-B681443E289D}&lt;Citation&gt;&lt;Group&gt;&lt;References&gt;&lt;Item&gt;&lt;ID&gt;556&lt;/ID&gt;&lt;UID&gt;{39B003D7-7E07-48BD-8F43-CD394E89154D}&lt;/UID&gt;&lt;Title&gt;The progress and perspectives of landscape ecology in China&lt;/Title&gt;&lt;Template&gt;Journal Article&lt;/Template&gt;&lt;Star&gt;0&lt;/Star&gt;&lt;Tag&gt;0&lt;/Tag&gt;&lt;Author&gt;Fu, Bojie; Lu, Yihe&lt;/Author&gt;&lt;Year&gt;2006&lt;/Year&gt;&lt;Details&gt;&lt;_collection_scope&gt;SCI;SCIE;&lt;/_collection_scope&gt;&lt;_created&gt;61832826&lt;/_created&gt;&lt;_impact_factor&gt;   3.375&lt;/_impact_factor&gt;&lt;_issue&gt;2&lt;/_issue&gt;&lt;_journal&gt;Progress in Physical Geography&lt;/_journal&gt;&lt;_modified&gt;61832826&lt;/_modified&gt;&lt;_pages&gt;232-244&lt;/_pages&gt;&lt;_volume&gt;30&lt;/_volume&gt;&lt;/Details&gt;&lt;Extra&gt;&lt;DBUID&gt;{4586FB26-B343-42AF-9C29-3BE2E8064B11}&lt;/DBUID&gt;&lt;/Extra&gt;&lt;/Item&gt;&lt;/References&gt;&lt;/Group&gt;&lt;/Citation&gt;_x000a_"/>
    <w:docVar w:name="NE.Ref{42AEFDE0-72F2-46E5-8E7E-D201FC311D7F}" w:val=" ADDIN NE.Ref.{42AEFDE0-72F2-46E5-8E7E-D201FC311D7F}&lt;Citation&gt;&lt;Group&gt;&lt;References&gt;&lt;Item&gt;&lt;ID&gt;565&lt;/ID&gt;&lt;UID&gt;{ABDA35DB-7732-410C-A12D-128E6B971436}&lt;/UID&gt;&lt;Title&gt;Water-energy-food (WEF) Nexus Tool 2.0: guiding integrative resource planning and decision-making&lt;/Title&gt;&lt;Template&gt;Journal Article&lt;/Template&gt;&lt;Star&gt;1&lt;/Star&gt;&lt;Tag&gt;0&lt;/Tag&gt;&lt;Author&gt;Daher, Bassel T; Mohtar, Rabi H&lt;/Author&gt;&lt;Year&gt;2015&lt;/Year&gt;&lt;Details&gt;&lt;_accession_num&gt;WOS:000363049700003&lt;/_accession_num&gt;&lt;_cited_count&gt;33&lt;/_cited_count&gt;&lt;_collection_scope&gt;SCIE;&lt;/_collection_scope&gt;&lt;_created&gt;62557983&lt;/_created&gt;&lt;_date_display&gt;2015_x000d__x000a_SEP 19 2015&lt;/_date_display&gt;&lt;_doi&gt;10.1080/02508060.2015.1074148&lt;/_doi&gt;&lt;_impact_factor&gt;   1.885&lt;/_impact_factor&gt;&lt;_isbn&gt;0250-8060&lt;/_isbn&gt;&lt;_issue&gt;5-6SI&lt;/_issue&gt;&lt;_journal&gt;Water International&lt;/_journal&gt;&lt;_modified&gt;63280743&lt;/_modified&gt;&lt;_pages&gt;748-771&lt;/_pages&gt;&lt;_url&gt;https://www.tandfonline.com/doi/pdf/10.1080/02508060.2015.1074148?needAccess=true 全文链接_x000d__x000a_&lt;/_url&gt;&lt;_volume&gt;40&lt;/_volume&gt;&lt;/Details&gt;&lt;Extra&gt;&lt;DBUID&gt;{6F35D732-D9FF-4EE9-905F-B0CC4953C663}&lt;/DBUID&gt;&lt;/Extra&gt;&lt;/Item&gt;&lt;/References&gt;&lt;/Group&gt;&lt;/Citation&gt;_x000a_"/>
    <w:docVar w:name="NE.Ref{43297019-74DF-4D0F-AA52-E49F4CD0C64D}" w:val=" ADDIN NE.Ref.{43297019-74DF-4D0F-AA52-E49F4CD0C64D}&lt;Citation&gt;&lt;Group&gt;&lt;References&gt;&lt;Item&gt;&lt;ID&gt;300&lt;/ID&gt;&lt;UID&gt;{EB071BF1-3F6F-4A35-A40D-AA57B6BAF35E}&lt;/UID&gt;&lt;Title&gt;Sustainable land development model for rapid growth areas using GIS&lt;/Title&gt;&lt;Template&gt;Journal Article&lt;/Template&gt;&lt;Star&gt;0&lt;/Star&gt;&lt;Tag&gt;0&lt;/Tag&gt;&lt;Author&gt;Yeh, Anthony Gar-on; LI, Xia&lt;/Author&gt;&lt;Year&gt;1998&lt;/Year&gt;&lt;Details&gt;&lt;_issue&gt;2&lt;/_issue&gt;&lt;_journal&gt;International Journal of Geographical Information Systems&lt;/_journal&gt;&lt;_pages&gt;169-189&lt;/_pages&gt;&lt;_volume&gt;12&lt;/_volume&gt;&lt;_created&gt;62236677&lt;/_created&gt;&lt;_modified&gt;62236678&lt;/_modified&gt;&lt;/Details&gt;&lt;Extra&gt;&lt;DBUID&gt;{E5CFCA40-B99A-4E9F-8A29-87F3858A6670}&lt;/DBUID&gt;&lt;/Extra&gt;&lt;/Item&gt;&lt;/References&gt;&lt;/Group&gt;&lt;/Citation&gt;_x000a_"/>
    <w:docVar w:name="NE.Ref{43FA715C-A674-4D52-9202-18E5AC3C07B6}" w:val=" ADDIN NE.Ref.{43FA715C-A674-4D52-9202-18E5AC3C07B6}&lt;Citation&gt;&lt;Group&gt;&lt;References&gt;&lt;Item&gt;&lt;ID&gt;985&lt;/ID&gt;&lt;UID&gt;{6FC893E2-E725-4F7F-B266-4826C1416A08}&lt;/UID&gt;&lt;Title&gt;Multi-scenario simulation of landscape ecological risk probability to facilitate different decision-making preferences&lt;/Title&gt;&lt;Template&gt;Journal Article&lt;/Template&gt;&lt;Star&gt;0&lt;/Star&gt;&lt;Tag&gt;0&lt;/Tag&gt;&lt;Author&gt;Cao, Qiwen; Zhang, Xiwen; Lei, Dongmei; Guo, Liying; Sun, Xiaohui; Kong, Fan&amp;apos;en; Wu, Jiansheng&lt;/Author&gt;&lt;Year&gt;2019&lt;/Year&gt;&lt;Details&gt;&lt;_accessed&gt;63229638&lt;/_accessed&gt;&lt;_collection_scope&gt;SCIE;EI&lt;/_collection_scope&gt;&lt;_created&gt;63229638&lt;/_created&gt;&lt;_date&gt;62588160&lt;/_date&gt;&lt;_date_display&gt;2019&lt;/_date_display&gt;&lt;_db_updated&gt;PKU Search&lt;/_db_updated&gt;&lt;_doi&gt;10.1016/j.jclepro.2019.03.125&lt;/_doi&gt;&lt;_impact_factor&gt;   6.395&lt;/_impact_factor&gt;&lt;_isbn&gt;0959-6526_x000d__x000a_&lt;/_isbn&gt;&lt;_journal&gt;Journal of Cleaner Production&lt;/_journal&gt;&lt;_keywords&gt;OWA_x000d__x000a_; Ecological resilience_x000d__x000a_; Multi-scenario_x000d__x000a_; Landscape vulnerability_x000d__x000a_; Landscape ecological risk_x000d__x000a_; Shenzhen_x000d__x000a_; Decision-making_x000d__x000a_; Environmental aspects_x000d__x000a_; Urbanization_x000d__x000a_; Algorithms_x000d__x000a_; Ecosystems_x000d__x000a_; Environmental protection_x000d__x000a_&lt;/_keywords&gt;&lt;_modified&gt;63229643&lt;/_modified&gt;&lt;_number&gt;1&lt;/_number&gt;&lt;_ori_publication&gt;Elsevier Ltd_x000d__x000a_&lt;/_ori_publication&gt;&lt;_pages&gt;325-335&lt;/_pages&gt;&lt;_url&gt;http://pku.summon.serialssolutions.com/2.0.0/link/0/eLvHCXMwnV07T8MwELZKJxh4I8pL3phSEtt1nLFAI4RAYoCFxXLss0QRTdWmSPx77MQBhKgQjBmcWHf2PXLffYcQJf04-mYTLAWgghVMAeWaJ0IZDkJpTUSRqsy3Ej_eips7ko8G1x10tqSgXwOzxk6ezrp4WFZNUOpctDPBlMce0ZVfnn8UEdK4IWH2f7r4gPDPBp6f37LMNXVbnFzwOvnGnze4idZDgImHzYnYQh2YbKO1L7SDO-i17rqNPI-Ty5RLPH96CUO8cGlx3fzrYVEYdGsZsUegYz98pqH1fsNVia3SDcU34HbMSoVNmNkTvdRjrtyalsl2vose8tH9xVUU5i9EOmEJiwSllmc6sbpQnGsC2cC4KysYAQYuq3ahjYiLTDNhEptCMSDCpJkhTFnLTSboHupOygnsI-zrOVBoIRgwZqnwNGyQUg5JERsXtPRQvxW9nDY0G7LFn41lEKj0ApUxlU6gPSRaBckQKzQxgHT6-G3pqVeo9De4mimtQiOC26nnwpJDl0Glzi5l7OD_HzlEq_6pgQoeoW41W8AxWpk-L07qQ_oOBd7rRw&lt;/_url&gt;&lt;_volume&gt;227&lt;/_volume&gt;&lt;/Details&gt;&lt;Extra&gt;&lt;DBUID&gt;{6F35D732-D9FF-4EE9-905F-B0CC4953C663}&lt;/DBUID&gt;&lt;/Extra&gt;&lt;/Item&gt;&lt;/References&gt;&lt;/Group&gt;&lt;/Citation&gt;_x000a_"/>
    <w:docVar w:name="NE.Ref{444A9A82-E094-433F-8E1D-93798ACCA40D}" w:val=" ADDIN NE.Ref.{444A9A82-E094-433F-8E1D-93798ACCA40D}&lt;Citation&gt;&lt;Group&gt;&lt;References&gt;&lt;Item&gt;&lt;ID&gt;238&lt;/ID&gt;&lt;UID&gt;{3F4BE580-0AC7-40F8-B80A-D360EB3867E2}&lt;/UID&gt;&lt;Title&gt;Chinese urbanization 2050: SD modeling and process simulation&lt;/Title&gt;&lt;Template&gt;Journal Article&lt;/Template&gt;&lt;Star&gt;0&lt;/Star&gt;&lt;Tag&gt;0&lt;/Tag&gt;&lt;Author&gt;Gu, Chaolin; Guan, Weihua; Liu, Helin&lt;/Author&gt;&lt;Year&gt;2017&lt;/Year&gt;&lt;Details&gt;&lt;_accessed&gt;62034386&lt;/_accessed&gt;&lt;_collection_scope&gt;EI;&lt;/_collection_scope&gt;&lt;_created&gt;62034386&lt;/_created&gt;&lt;_db_updated&gt;CrossRef&lt;/_db_updated&gt;&lt;_doi&gt;10.1007/s11430-016-9022-2&lt;/_doi&gt;&lt;_impact_factor&gt;   2.258&lt;/_impact_factor&gt;&lt;_isbn&gt;1674-7313&lt;/_isbn&gt;&lt;_issue&gt;6&lt;/_issue&gt;&lt;_journal&gt;Science China-Earth Sciences&lt;/_journal&gt;&lt;_modified&gt;62922183&lt;/_modified&gt;&lt;_pages&gt;1067-1082&lt;/_pages&gt;&lt;_tertiary_title&gt;Sci. China Earth Sci.&lt;/_tertiary_title&gt;&lt;_url&gt;http://link.springer.com/10.1007/s11430-016-9022-2_x000d__x000a_http://link.springer.com/content/pdf/10.1007/s11430-016-9022-2.pdf&lt;/_url&gt;&lt;_volume&gt;60&lt;/_volume&gt;&lt;/Details&gt;&lt;Extra&gt;&lt;DBUID&gt;{6F35D732-D9FF-4EE9-905F-B0CC4953C663}&lt;/DBUID&gt;&lt;/Extra&gt;&lt;/Item&gt;&lt;/References&gt;&lt;/Group&gt;&lt;/Citation&gt;_x000a_"/>
    <w:docVar w:name="NE.Ref{444F6F2D-87F9-4827-A77E-1BC324BD147C}" w:val=" ADDIN NE.Ref.{444F6F2D-87F9-4827-A77E-1BC324BD147C}&lt;Citation&gt;&lt;Group&gt;&lt;References&gt;&lt;Item&gt;&lt;ID&gt;850&lt;/ID&gt;&lt;UID&gt;{30067F11-4B19-4EC5-B925-699ED8DF1D86}&lt;/UID&gt;&lt;Title&gt;实现第二个“一百年”目标需要多高增速?&lt;/Title&gt;&lt;Template&gt;Journal Article&lt;/Template&gt;&lt;Star&gt;1&lt;/Star&gt;&lt;Tag&gt;5&lt;/Tag&gt;&lt;Author&gt;盛来运; 郑鑫&lt;/Author&gt;&lt;Year&gt;2017&lt;/Year&gt;&lt;Details&gt;&lt;_accessed&gt;63025784&lt;/_accessed&gt;&lt;_author_aff&gt;国家统计局;国家统计局国民经济综合统计司;&lt;/_author_aff&gt;&lt;_collection_scope&gt;CSSCI-C;PKU&lt;/_collection_scope&gt;&lt;_created&gt;63025784&lt;/_created&gt;&lt;_date&gt;61950240&lt;/_date&gt;&lt;_db_provider&gt;CNKI: 期刊&lt;/_db_provider&gt;&lt;_db_updated&gt;CNKI - Reference&lt;/_db_updated&gt;&lt;_issue&gt;10&lt;/_issue&gt;&lt;_journal&gt;管理世界&lt;/_journal&gt;&lt;_keywords&gt;“两个一百年”;现代化;人均GDP;赶超&lt;/_keywords&gt;&lt;_language&gt;Chinese&lt;/_language&gt;&lt;_modified&gt;63025891&lt;/_modified&gt;&lt;_pages&gt;1-7&lt;/_pages&gt;&lt;_url&gt;http://kns.cnki.net/KCMS/detail/detail.aspx?FileName=GLSJ201710007&amp;amp;DbName=CJFQ2017&lt;/_url&gt;&lt;_translated_author&gt;Sheng, Laiyun;Zheng, Xin&lt;/_translated_author&gt;&lt;/Details&gt;&lt;Extra&gt;&lt;DBUID&gt;{6F35D732-D9FF-4EE9-905F-B0CC4953C663}&lt;/DBUID&gt;&lt;/Extra&gt;&lt;/Item&gt;&lt;/References&gt;&lt;/Group&gt;&lt;/Citation&gt;_x000a_"/>
    <w:docVar w:name="NE.Ref{44797D28-8456-45D7-800F-B8464A030019}" w:val=" ADDIN NE.Ref.{44797D28-8456-45D7-800F-B8464A030019}&lt;Citation&gt;&lt;Group&gt;&lt;References&gt;&lt;Item&gt;&lt;ID&gt;896&lt;/ID&gt;&lt;UID&gt;{CF3D5CBA-6F0B-41CD-B429-8CF2FB7550DC}&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566423&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449C154A-0635-40D2-BB88-AB9B17CBBF5E}" w:val=" ADDIN NE.Ref.{449C154A-0635-40D2-BB88-AB9B17CBBF5E}&lt;Citation&gt;&lt;Group&gt;&lt;References&gt;&lt;Item&gt;&lt;ID&gt;824&lt;/ID&gt;&lt;UID&gt;{4CF4B4A2-A161-4CE4-8F80-20AB67C0CB2A}&lt;/UID&gt;&lt;Title&gt;An integrated analysis approach to LUCC at regional scale: A case study in the Ganzhou District of Zhangye City, China&lt;/Title&gt;&lt;Template&gt;Journal Article&lt;/Template&gt;&lt;Star&gt;0&lt;/Star&gt;&lt;Tag&gt;0&lt;/Tag&gt;&lt;Author&gt;Liang, Youjia; Xu, ZhongMin&lt;/Author&gt;&lt;Year&gt;2012&lt;/Year&gt;&lt;Details&gt;&lt;_accessed&gt;62961965&lt;/_accessed&gt;&lt;_collection_scope&gt;CSCD&lt;/_collection_scope&gt;&lt;_created&gt;62961964&lt;/_created&gt;&lt;_date&gt;58906080&lt;/_date&gt;&lt;_date_display&gt;2012&lt;/_date_display&gt;&lt;_db_updated&gt;PKU Search&lt;/_db_updated&gt;&lt;_doi&gt;10.3724/SP.J.1226.2012.00320&lt;/_doi&gt;&lt;_isbn&gt;1674-3822_x000d__x000a_&lt;/_isbn&gt;&lt;_issue&gt;4&lt;/_issue&gt;&lt;_journal&gt;Sciences in Cold and Arid Regions&lt;/_journal&gt;&lt;_keywords&gt;LUCC_x000d__x000a_; 区域尺度_x000d__x000a_; 土地利用变化_x000d__x000a_; 综合分析方法_x000d__x000a_; 土地利用/覆盖变化_x000d__x000a_; 系统动力学模型_x000d__x000a_&lt;/_keywords&gt;&lt;_modified&gt;63184193&lt;/_modified&gt;&lt;_number&gt;1&lt;/_number&gt;&lt;_pages&gt;320-329&lt;/_pages&gt;&lt;_url&gt;http://pku.summon.serialssolutions.com/2.0.0/link/0/eLvHCXMwnV1LTsMwELVaWMCGjwBRfpoDEBTbSewsS6B8BFIRsGETObYDVaW0hRbBVTgLd-IKjJO0VCxYsLZljWacmTej-D1CODvyvV85IQ6oEL40TCtl_EzLKIsRzHIV85CbkkH_4VpedVnnNLxskKmo46jXV9gUjl571fuG2pv175UVaS0Gz9FW8SgKm2TR6S3hdV9Mbi7Ouj_DFulkTMrmKxKBx6XTyl3C_FI8jrBCzNWkueLSWf2vHWtkpYaT0K52rpOGLTbIW7uAGQ2EAVXzjsCUPxzGA7i6TxJQY3DCDA6MwwsGy359fkAbNFY2KHln8RhAhAhniCCfBhM4cTS7PT2GQQ7lqPndQoI4_hBKHe5Nct85vUvOvVphwdOUYd8oYhMJFZmcU2vQcJ9nLGRG2FyFKpZGaapjzoVRAaMGgyUjiS2FFjLIY6pCvkUWikFhtwmEGX7emW-s5TTQgZHUSuvnLidYEeq8RXZm_k6HFZNGOnVYi3jTAMzWsDvhggXpbTe9TNHaKEWswhyXKfN3_jpslyy7ndWcZI8sjJ8ndp80h_3JQX0vDkize0y_ARarxE8&lt;/_url&gt;&lt;_volume&gt;4&lt;/_volume&gt;&lt;/Details&gt;&lt;Extra&gt;&lt;DBUID&gt;{6F35D732-D9FF-4EE9-905F-B0CC4953C663}&lt;/DBUID&gt;&lt;/Extra&gt;&lt;/Item&gt;&lt;/References&gt;&lt;/Group&gt;&lt;/Citation&gt;_x000a_"/>
    <w:docVar w:name="NE.Ref{45AF2264-F913-42F3-99DA-07E0D46ACF8F}" w:val=" ADDIN NE.Ref.{45AF2264-F913-42F3-99DA-07E0D46ACF8F}&lt;Citation&gt;&lt;Group&gt;&lt;References&gt;&lt;Item&gt;&lt;ID&gt;284&lt;/ID&gt;&lt;UID&gt;{BA82C520-CD1B-460A-B5E3-F2FAD4863A35}&lt;/UID&gt;&lt;Title&gt;Testing a Mature Hypothesis: Reflection on “Green Cities, Growing Cities, Just Cities: Urban Planning and the Contradiction of Sustainable Development”&lt;/Title&gt;&lt;Template&gt;Journal Article&lt;/Template&gt;&lt;Star&gt;0&lt;/Star&gt;&lt;Tag&gt;0&lt;/Tag&gt;&lt;Author&gt;Moore, Steven A&lt;/Author&gt;&lt;Year&gt;2016&lt;/Year&gt;&lt;Details&gt;&lt;_collection_scope&gt;SSCI;&lt;/_collection_scope&gt;&lt;_created&gt;62236307&lt;/_created&gt;&lt;_impact_factor&gt;   1.981&lt;/_impact_factor&gt;&lt;_issue&gt;4&lt;/_issue&gt;&lt;_journal&gt;Journal of the American Planning Association&lt;/_journal&gt;&lt;_modified&gt;62236314&lt;/_modified&gt;&lt;_pages&gt;págs.  385-388&lt;/_pages&gt;&lt;_volume&gt;82&lt;/_volume&gt;&lt;/Details&gt;&lt;Extra&gt;&lt;DBUID&gt;{E5CFCA40-B99A-4E9F-8A29-87F3858A6670}&lt;/DBUID&gt;&lt;/Extra&gt;&lt;/Item&gt;&lt;/References&gt;&lt;/Group&gt;&lt;/Citation&gt;_x000a_"/>
    <w:docVar w:name="NE.Ref{45C6A942-9495-43C7-B206-E8C00ABA0F2B}" w:val=" ADDIN NE.Ref.{45C6A942-9495-43C7-B206-E8C00ABA0F2B}&lt;Citation&gt;&lt;Group&gt;&lt;References&gt;&lt;Item&gt;&lt;ID&gt;1573&lt;/ID&gt;&lt;UID&gt;{1F0F50E0-423B-46FF-B341-03CE10C7ECD8}&lt;/UID&gt;&lt;Title&gt;Global Agro-ecological Zones (GAEZ v3.0) Model Documentation_x000d__x000a_&lt;/Title&gt;&lt;Template&gt;Electronic Source&lt;/Template&gt;&lt;Star&gt;0&lt;/Star&gt;&lt;Tag&gt;0&lt;/Tag&gt;&lt;Author&gt;IIASA; FAO&lt;/Author&gt;&lt;Year&gt;2012&lt;/Year&gt;&lt;Details&gt;&lt;_accessed&gt;62578170&lt;/_accessed&gt;&lt;_created&gt;62578170&lt;/_created&gt;&lt;_modified&gt;63281756&lt;/_modified&gt;&lt;_place_published&gt;Rome, Italy&lt;/_place_published&gt;&lt;_publisher&gt;IIASA, Laxenburg, Austria and FAO&lt;/_publisher&gt;&lt;_url&gt;http://pure.iiasa.ac.at/id/eprint/13290/1/GAEZ_Model_Documentation.pdf&lt;/_url&gt;&lt;/Details&gt;&lt;Extra&gt;&lt;DBUID&gt;{6F35D732-D9FF-4EE9-905F-B0CC4953C663}&lt;/DBUID&gt;&lt;/Extra&gt;&lt;/Item&gt;&lt;/References&gt;&lt;/Group&gt;&lt;/Citation&gt;_x000a_"/>
    <w:docVar w:name="NE.Ref{45D2CF59-7E3E-49E6-9B58-11A2B137A505}" w:val=" ADDIN NE.Ref.{45D2CF59-7E3E-49E6-9B58-11A2B137A505}&lt;Citation&gt;&lt;Group&gt;&lt;References&gt;&lt;Item&gt;&lt;ID&gt;269&lt;/ID&gt;&lt;UID&gt;{D2E469AA-6B71-4DB5-AFFB-440A90575088}&lt;/UID&gt;&lt;Title&gt;Sustainable utilization of water resources in China: A system dynamics model&lt;/Title&gt;&lt;Template&gt;Journal Article&lt;/Template&gt;&lt;Star&gt;1&lt;/Star&gt;&lt;Tag&gt;5&lt;/Tag&gt;&lt;Author&gt;Sun, Yuhuan; Liu, Ningning; Shang, Jixia; Zhang, Jingyu&lt;/Author&gt;&lt;Year&gt;2017&lt;/Year&gt;&lt;Details&gt;&lt;_accessed&gt;62106603&lt;/_accessed&gt;&lt;_collection_scope&gt;EI;SCIE;&lt;/_collection_scope&gt;&lt;_created&gt;62106602&lt;/_created&gt;&lt;_db_updated&gt;CrossRef&lt;/_db_updated&gt;&lt;_doi&gt;10.1016/j.jclepro.2016.07.110&lt;/_doi&gt;&lt;_impact_factor&gt;   6.395&lt;/_impact_factor&gt;&lt;_isbn&gt;09596526&lt;/_isbn&gt;&lt;_journal&gt;Journal of Cleaner Production&lt;/_journal&gt;&lt;_modified&gt;62868578&lt;/_modified&gt;&lt;_pages&gt;613-625&lt;/_pages&gt;&lt;_tertiary_title&gt;Journal of Cleaner Production&lt;/_tertiary_title&gt;&lt;_url&gt;http://linkinghub.elsevier.com/retrieve/pii/S095965261631006X_x000d__x000a_http://api.elsevier.com/content/article/PII:S095965261631006X?httpAccept=text/xml&lt;/_url&gt;&lt;_volume&gt;142&lt;/_volume&gt;&lt;/Details&gt;&lt;Extra&gt;&lt;DBUID&gt;{6F35D732-D9FF-4EE9-905F-B0CC4953C663}&lt;/DBUID&gt;&lt;/Extra&gt;&lt;/Item&gt;&lt;/References&gt;&lt;/Group&gt;&lt;/Citation&gt;_x000a_"/>
    <w:docVar w:name="NE.Ref{45D6A506-A9B8-4C3D-A058-B20162727AE1}" w:val=" ADDIN NE.Ref.{45D6A506-A9B8-4C3D-A058-B20162727AE1}&lt;Citation&gt;&lt;Group&gt;&lt;References&gt;&lt;Item&gt;&lt;ID&gt;1189&lt;/ID&gt;&lt;UID&gt;{F411165B-AAF5-47A7-9B71-F66CF277306B}&lt;/UID&gt;&lt;Title&gt;Land Use Planning Challenges: Coping with Conflicts in Visions of Sustainable Development and Livable Communities&lt;/Title&gt;&lt;Template&gt;Journal Article&lt;/Template&gt;&lt;Star&gt;1&lt;/Star&gt;&lt;Tag&gt;0&lt;/Tag&gt;&lt;Author&gt;Godschalk, David R&lt;/Author&gt;&lt;Year&gt;2004&lt;/Year&gt;&lt;Details&gt;&lt;_accessed&gt;62157159&lt;/_accessed&gt;&lt;_collection_scope&gt;SSCI&lt;/_collection_scope&gt;&lt;_created&gt;62157158&lt;/_created&gt;&lt;_db_provider&gt;ProQuest Research Library&lt;/_db_provider&gt;&lt;_db_updated&gt;PKU Search&lt;/_db_updated&gt;&lt;_doi&gt;10.1080/01944360408976334&lt;/_doi&gt;&lt;_impact_factor&gt;   2.719&lt;/_impact_factor&gt;&lt;_isbn&gt;0194-4363&lt;/_isbn&gt;&lt;_issue&gt;1&lt;/_issue&gt;&lt;_journal&gt;Journal of the American Planning Association&lt;/_journal&gt;&lt;_keywords&gt;United States; Analysis; Land use; Studies; Area planning &amp;amp; development; Urban planning; Ecology; Conflicts; Sustainable development&lt;/_keywords&gt;&lt;_language&gt;English&lt;/_language&gt;&lt;_modified&gt;63263427&lt;/_modified&gt;&lt;_pages&gt;5-13&lt;/_pages&gt;&lt;_place_published&gt;Chicago&lt;/_place_published&gt;&lt;_url&gt;http://pku.summon.serialssolutions.com/2.0.0/link/0/eLvHCXMwpV3fa9RAEB5tRRTBH1e1VxVCwRchNtlNNkmpleO4Q-SKgtYHX5b9KUXJnU1O6v_qH9Od3MamFi4FX_KSL5uE7Dc7mZ1vBoCS11H4j03AMujMaKkLRmzCiIxiqUiaU6mKKBcYf_t6lM8-kukkfd8R9fvP3VrJxnTrucKo-R4hBeZtZOzt4meIbaRwu9X31NiAW26uUuzlcEQ-XJhmmnr9dBImlNFLi5E3yZcqll6x0M2yM33w_0_4EO57lzMYrebII7hpygHcG3V2EAZwe9JUr_49gDutVLnauvHnQAYK3es3u5hyKTAp5Af-zbv1bvdwJkp9sCcPg7Wo48r0g9rWSf3Icdv8pULsfg-4UYP1D4rB6GDsBTJVP_6kDL40mvxrYOc2-HQhUuvHd7K4-sHuCwSzk1_XG9lrgbCCLoIfw_F08nn8LvTtMEKFaukwT61Wyoo4duyx1ojMKqx-RKRIEp1nOTUZbqorlTpS6cJZauO8VRlJKxmlhj6BzXJemm0InBunRWwiSYhKZEFyIWK3zjGmU0GyVA7hVcsLvlhVPeFxW0zWkcdxxxn_3LmylCZDeInM4b5rqjtU-GbVN7GsKj6KY0oopSwdwtMGh_yqT4XinTNRl3S8boJVdtVZ5uoNeX1WDyFZc8maZ91pmcr9phz_y9KddSefwd1V0hZG357DZn26NC9gY_F9eQ7l6o5z&lt;/_url&gt;&lt;_volume&gt;70&lt;/_volume&gt;&lt;/Details&gt;&lt;Extra&gt;&lt;DBUID&gt;{6F35D732-D9FF-4EE9-905F-B0CC4953C663}&lt;/DBUID&gt;&lt;/Extra&gt;&lt;/Item&gt;&lt;/References&gt;&lt;/Group&gt;&lt;/Citation&gt;_x000a_"/>
    <w:docVar w:name="NE.Ref{45EA36CE-F579-4FAD-A05E-A06769C577FF}" w:val=" ADDIN NE.Ref.{45EA36CE-F579-4FAD-A05E-A06769C577FF}&lt;Citation&gt;&lt;Group&gt;&lt;References&gt;&lt;Item&gt;&lt;ID&gt;88&lt;/ID&gt;&lt;UID&gt;{6B59AD59-1E1D-4DE3-9B7E-F72AFE4BABB5}&lt;/UID&gt;&lt;Title&gt;A framework for vulnerability analysis in sustainability science&lt;/Title&gt;&lt;Template&gt;Journal Article&lt;/Template&gt;&lt;Star&gt;1&lt;/Star&gt;&lt;Tag&gt;0&lt;/Tag&gt;&lt;Author&gt;Turner, B L; Kasperson, R E; Matson, P A; Mccarthy, J J; Corell, R W&lt;/Author&gt;&lt;Year&gt;2003&lt;/Year&gt;&lt;Details&gt;&lt;_abstract&gt;Global environmental change and sustainability science increasingly recognize the need to address the consequences of changes taking place in the structure and function of the biosphere. These changes raise questions such as: Who and what are vulnerable to the multiple environmental changes underway, and where? Research demonstrates that vulnerability is registered not by exposure to hazards (perturbations and stresses) alone but also resides in the sensitivity and resilience of the system experiencing such hazards. This recognition requires revisions and enlargements in the basic design of vulnerability assessments, including the capacity to treat coupled human-environment systems and those linkages within and without the systems that affect their vulnerability. A vulnerability framework for the assessment of coupled human-environment systems is presented.&lt;/_abstract&gt;&lt;_accessed&gt;61344749&lt;/_accessed&gt;&lt;_cited_count&gt;2060&lt;/_cited_count&gt;&lt;_created&gt;61344749&lt;/_created&gt;&lt;_db_updated&gt;kuakujiansuo&lt;/_db_updated&gt;&lt;_journal&gt;Proceedings of the National Academy of Science...&lt;/_journal&gt;&lt;_keywords&gt;computer security; cryptography; security protocol; security policy; human factors&lt;/_keywords&gt;&lt;_modified&gt;61348206&lt;/_modified&gt;&lt;_url&gt;http://labs.europepmc.org/abstract/PMC/PMC166184/reload=0;jsessionid=nNid8yr1d53cnIgOujjr.41&lt;/_url&gt;&lt;_issue&gt;14&lt;/_issue&gt;&lt;_volume&gt;100&lt;/_volume&gt;&lt;_pages&gt;8074–8079&lt;/_pages&gt;&lt;/Details&gt;&lt;Extra&gt;&lt;DBUID&gt;{31F9CFF5-4EB5-41E0-8180-BAFB923E486F}&lt;/DBUID&gt;&lt;/Extra&gt;&lt;/Item&gt;&lt;/References&gt;&lt;/Group&gt;&lt;/Citation&gt;_x000a_"/>
    <w:docVar w:name="NE.Ref{45EA589D-8BB1-4C28-8630-E9994DCA056F}" w:val=" ADDIN NE.Ref.{45EA589D-8BB1-4C28-8630-E9994DCA056F}&lt;Citation&gt;&lt;Group&gt;&lt;References&gt;&lt;Item&gt;&lt;ID&gt;568&lt;/ID&gt;&lt;UID&gt;{DF0A0E48-2D68-4F11-A39E-63B8439F78C0}&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142&lt;/_impact_factor&gt;&lt;_isbn&gt;0043-1397&lt;/_isbn&gt;&lt;_issue&gt;10&lt;/_issue&gt;&lt;_journal&gt;Water Resources Research&lt;/_journal&gt;&lt;_modified&gt;63281518&lt;/_modified&gt;&lt;_pages&gt;7511-7533&lt;/_pages&gt;&lt;_url&gt;https://agupubs.onlinelibrary.wiley.com/doi/pdf/10.1029/2017WR022478 全文链接_x000d__x000a_&lt;/_url&gt;&lt;_volume&gt;54&lt;/_volume&gt;&lt;/Details&gt;&lt;Extra&gt;&lt;DBUID&gt;{6F35D732-D9FF-4EE9-905F-B0CC4953C663}&lt;/DBUID&gt;&lt;/Extra&gt;&lt;/Item&gt;&lt;/References&gt;&lt;/Group&gt;&lt;/Citation&gt;_x000a_"/>
    <w:docVar w:name="NE.Ref{462CF89F-A4EB-43FB-9EEC-50C4EC2CC25D}" w:val=" ADDIN NE.Ref.{462CF89F-A4EB-43FB-9EEC-50C4EC2CC25D}&lt;Citation&gt;&lt;Group&gt;&lt;References&gt;&lt;Item&gt;&lt;ID&gt;295&lt;/ID&gt;&lt;UID&gt;{C25A129D-53A7-467B-B588-24EC3619B427}&lt;/UID&gt;&lt;Title&gt;中国水资源利用特征及未来趋势分析&lt;/Title&gt;&lt;Template&gt;Journal Article&lt;/Template&gt;&lt;Star&gt;0&lt;/Star&gt;&lt;Tag&gt;0&lt;/Tag&gt;&lt;Author&gt;吴芳; 张新锋; 崔雪锋&lt;/Author&gt;&lt;Year&gt;2017&lt;/Year&gt;&lt;Details&gt;&lt;_accessed&gt;62131211&lt;/_accessed&gt;&lt;_author_aff&gt;北京师范大学资源学院;唐山师范学院资源管理系;北京师范大学系统科学学院;新疆大学资源与环境学院;&lt;/_author_aff&gt;&lt;_collection_scope&gt;中国科技核心期刊;中文核心期刊;CSCD;&lt;/_collection_scope&gt;&lt;_created&gt;62126735&lt;/_created&gt;&lt;_date&gt;61557120&lt;/_date&gt;&lt;_db_provider&gt;CNKI: 期刊&lt;/_db_provider&gt;&lt;_db_updated&gt;CNKI - Reference&lt;/_db_updated&gt;&lt;_issue&gt;1&lt;/_issue&gt;&lt;_journal&gt;长江科学院院报&lt;/_journal&gt;&lt;_keywords&gt;水资源利用;需水量;变化趋势;需水预测;整理分析&lt;/_keywords&gt;&lt;_modified&gt;63290104&lt;/_modified&gt;&lt;_pages&gt;30-39&lt;/_pages&gt;&lt;_url&gt;http://kns.cnki.net/KCMS/detail/detail.aspx?FileName=CJKB201701008&amp;amp;DbName=CJFQ2017&lt;/_url&gt;&lt;_volume&gt;34&lt;/_volume&gt;&lt;_translated_author&gt;Wu, Fang;Zhang, Xinfeng;Cui, Xuefeng&lt;/_translated_author&gt;&lt;/Details&gt;&lt;Extra&gt;&lt;DBUID&gt;{6F35D732-D9FF-4EE9-905F-B0CC4953C663}&lt;/DBUID&gt;&lt;/Extra&gt;&lt;/Item&gt;&lt;/References&gt;&lt;/Group&gt;&lt;/Citation&gt;_x000a_"/>
    <w:docVar w:name="NE.Ref{46B4C498-5FDD-4E85-AE71-654FACAA6393}" w:val=" ADDIN NE.Ref.{46B4C498-5FDD-4E85-AE71-654FACAA6393}&lt;Citation&gt;&lt;Group&gt;&lt;References&gt;&lt;Item&gt;&lt;ID&gt;298&lt;/ID&gt;&lt;UID&gt;{0D1E9F0C-B3BF-4D0C-8300-C2C6AE95AB45}&lt;/UID&gt;&lt;Title&gt;基于土地集约利用的长株潭城市群建设用地供需仿真模拟&lt;/Title&gt;&lt;Template&gt;Journal Article&lt;/Template&gt;&lt;Star&gt;1&lt;/Star&gt;&lt;Tag&gt;0&lt;/Tag&gt;&lt;Author&gt;熊鹰; 陈云; 李静芝; 阎晓静&lt;/Author&gt;&lt;Year&gt;2018&lt;/Year&gt;&lt;Details&gt;&lt;_abstract&gt;土地集约利用反映了土地利用的综合状态,是协调土地供需平衡的重要指标。运用系统动力学(SD)构建城市建设用地供需反馈关系回路以及指标变量函数,在此基础上,建立长株潭城市群建设用地供需系统模型,仿真模拟低土地集约利用度、中等土地集约利用度、高土地集约利用度三种不同状态条件下,2016-2030年区域的建设用地、工业用地和居住用地供需变化趋势。结果表明:(1)研究区用地规模仍处于扩张状态,城市建设用地数量增长速度总体较快。但三种发展状态下用地增长规模、速度存有差异;(2)在低集约度模式下,建设用地规模及供地数量大,易造成土地资源的浪费;高集约度模式下,建设用地供给紧缩,用地规模增长缓慢,总规模偏小,不利于城镇化的良性发展;中等集约度模式则在用地规模和供给量上均与社会经济发展相适应,能体现现代城市发展理念;(3)工业用地占建设用地比例保持在15%~21%之间,其中低集约度模式下比例逐年上升,中等和高集约度模式下呈缓慢下降并趋于稳定之势;居住用地占建设用地的比例维持在27%~35%之间,其中低集约度和中等集约度模式用地占比呈下降趋势,高集约度模式比例总体维持在较高水平。研究通过对三种发展模式的设定,确定了不同指标在三种模式下的变化趋势,可为土地供需决策优化、城市建设规划及土地供给侧结构性改革提供科学参考。&lt;/_abstract&gt;&lt;_accessed&gt;62194729&lt;/_accessed&gt;&lt;_author_aff&gt;长沙理工大学建筑学院;长沙理工大学资源环境与城乡规划研究中心;&lt;/_author_aff&gt;&lt;_collection_scope&gt;中国科技核心期刊;中文核心期刊;CSCD;&lt;/_collection_scope&gt;&lt;_created&gt;62194729&lt;/_created&gt;&lt;_date&gt;62174880&lt;/_date&gt;&lt;_db_provider&gt;CNKI: 期刊&lt;/_db_provider&gt;&lt;_db_updated&gt;CNKI - Reference&lt;/_db_updated&gt;&lt;_issue&gt;3&lt;/_issue&gt;&lt;_journal&gt;地理学报&lt;/_journal&gt;&lt;_keywords&gt;土地集约利用;建设用地供需;仿真模拟;系统动力学(SD);长株潭城市群&lt;/_keywords&gt;&lt;_language&gt;Chinese&lt;/_language&gt;&lt;_modified&gt;62870026&lt;/_modified&gt;&lt;_notes&gt;页数: 16&lt;/_notes&gt;&lt;_pages&gt;1-16&lt;/_pages&gt;&lt;_url&gt;http://kns.cnki.net/KCMS/detail/detail.aspx?FileName=DLXB2018032000C&amp;amp;DbName=CAPJ2018&lt;/_url&gt;&lt;_volume&gt;73&lt;/_volume&gt;&lt;_translated_author&gt;Xiong, Ying;Chen, Yun;Li, Jingzhi;Yan, Xiaojing&lt;/_translated_author&gt;&lt;/Details&gt;&lt;Extra&gt;&lt;DBUID&gt;{6F35D732-D9FF-4EE9-905F-B0CC4953C663}&lt;/DBUID&gt;&lt;/Extra&gt;&lt;/Item&gt;&lt;/References&gt;&lt;/Group&gt;&lt;/Citation&gt;_x000a_"/>
    <w:docVar w:name="NE.Ref{46BD5252-E42F-4E07-85D9-4C9215BEC57E}" w:val=" ADDIN NE.Ref.{46BD5252-E42F-4E07-85D9-4C9215BEC57E}&lt;Citation&gt;&lt;Group&gt;&lt;References&gt;&lt;Item&gt;&lt;ID&gt;432&lt;/ID&gt;&lt;UID&gt;{487182A9-B882-4313-8D03-070769F39D4D}&lt;/UID&gt;&lt;Title&gt;Linking potential heat source and sink to urban heat island: Heterogeneous effects of landscape pattern on land surface temperature&lt;/Title&gt;&lt;Template&gt;Journal Article&lt;/Template&gt;&lt;Star&gt;0&lt;/Star&gt;&lt;Tag&gt;0&lt;/Tag&gt;&lt;Author&gt;Li, Weifeng; Cao, Qiwen; Lang, Kun; Wu, Jiansheng&lt;/Author&gt;&lt;Year&gt;2017&lt;/Year&gt;&lt;Details&gt;&lt;_accessed&gt;61694930&lt;/_accessed&gt;&lt;_collection_scope&gt;EI;SCI;SCIE;&lt;/_collection_scope&gt;&lt;_created&gt;61694930&lt;/_created&gt;&lt;_db_updated&gt;CrossRef&lt;/_db_updated&gt;&lt;_doi&gt;10.1016/j.scitotenv.2017.01.191&lt;/_doi&gt;&lt;_impact_factor&gt;   4.900&lt;/_impact_factor&gt;&lt;_isbn&gt;00489697&lt;/_isbn&gt;&lt;_journal&gt;Science of The Total Environment&lt;/_journal&gt;&lt;_modified&gt;61790378&lt;/_modified&gt;&lt;_pages&gt;457-465&lt;/_pages&gt;&lt;_tertiary_title&gt;Science of the Total Environment&lt;/_tertiary_title&gt;&lt;_url&gt;http://linkinghub.elsevier.com/retrieve/pii/S0048969717302097_x000d__x000a_http://api.elsevier.com/content/article/PII:S0048969717302097?httpAccept=text/plain&lt;/_url&gt;&lt;_volume&gt;586&lt;/_volume&gt;&lt;/Details&gt;&lt;Extra&gt;&lt;DBUID&gt;{4586FB26-B343-42AF-9C29-3BE2E8064B11}&lt;/DBUID&gt;&lt;/Extra&gt;&lt;/Item&gt;&lt;/References&gt;&lt;/Group&gt;&lt;/Citation&gt;_x000a_"/>
    <w:docVar w:name="NE.Ref{46BE588F-18F2-4DEF-8315-7130432FD609}" w:val=" ADDIN NE.Ref.{46BE588F-18F2-4DEF-8315-7130432FD609}&lt;Citation&gt;&lt;Group&gt;&lt;References&gt;&lt;Item&gt;&lt;ID&gt;546&lt;/ID&gt;&lt;UID&gt;{F6A0EFB7-E2C5-492C-8995-32F7AC1534B6}&lt;/UID&gt;&lt;Title&gt;Evolution Characteristics of Landscape Ecological Risk Patterns in Coastal Zones in Zhejiang Province, China&lt;/Title&gt;&lt;Template&gt;Journal Article&lt;/Template&gt;&lt;Star&gt;0&lt;/Star&gt;&lt;Tag&gt;0&lt;/Tag&gt;&lt;Author&gt;Li, Jialin; Pu, Ruiliang; Gong, Hongbo; Luo, Xu; Ye, Mengyao; Feng, Baixiang&lt;/Author&gt;&lt;Year&gt;2017&lt;/Year&gt;&lt;Details&gt;&lt;_accessed&gt;61828852&lt;/_accessed&gt;&lt;_collection_scope&gt;SCIE;SSCI;&lt;/_collection_scope&gt;&lt;_created&gt;61828852&lt;/_created&gt;&lt;_date&gt;61680960&lt;/_date&gt;&lt;_db_updated&gt;CrossRef&lt;/_db_updated&gt;&lt;_doi&gt;10.3390/su9040584&lt;/_doi&gt;&lt;_impact_factor&gt;   1.789&lt;/_impact_factor&gt;&lt;_isbn&gt;2071-1050&lt;/_isbn&gt;&lt;_issue&gt;4&lt;/_issue&gt;&lt;_journal&gt;Sustainability&lt;/_journal&gt;&lt;_modified&gt;61828852&lt;/_modified&gt;&lt;_pages&gt;584&lt;/_pages&gt;&lt;_tertiary_title&gt;Sustainability&lt;/_tertiary_title&gt;&lt;_url&gt;http://www.mdpi.com/2071-1050/9/4/584_x000d__x000a_http://www.mdpi.com/2071-1050/9/4/584/pdf&lt;/_url&gt;&lt;_volume&gt;9&lt;/_volume&gt;&lt;/Details&gt;&lt;Extra&gt;&lt;DBUID&gt;{4586FB26-B343-42AF-9C29-3BE2E8064B11}&lt;/DBUID&gt;&lt;/Extra&gt;&lt;/Item&gt;&lt;/References&gt;&lt;/Group&gt;&lt;/Citation&gt;_x000a_"/>
    <w:docVar w:name="NE.Ref{470EB475-93B2-4DBE-A22C-9B196E02973A}" w:val=" ADDIN NE.Ref.{470EB475-93B2-4DBE-A22C-9B196E02973A}&lt;Citation&gt;&lt;Group&gt;&lt;References&gt;&lt;Item&gt;&lt;ID&gt;991&lt;/ID&gt;&lt;UID&gt;{DC627220-0527-441C-ABB2-59D81020C8A7}&lt;/UID&gt;&lt;Title&gt;宏观经济学：第九版&lt;/Title&gt;&lt;Template&gt;Translated Book&lt;/Template&gt;&lt;Star&gt;0&lt;/Star&gt;&lt;Tag&gt;0&lt;/Tag&gt;&lt;Author&gt;&amp;quot;[美] Mankiw N·Gregory&amp;quot;&lt;/Author&gt;&lt;Year&gt;2016&lt;/Year&gt;&lt;Details&gt;&lt;_accessed&gt;63237140&lt;/_accessed&gt;&lt;_created&gt;63237140&lt;/_created&gt;&lt;_modified&gt;63327988&lt;/_modified&gt;&lt;_place_published&gt;北京&lt;/_place_published&gt;&lt;_publisher&gt;中国人民大学出版社&lt;/_publisher&gt;&lt;_secondary_author&gt;卢远瞩&lt;/_secondary_author&gt;&lt;_translated_secondary_author&gt;Lu, Yuanzhu&lt;/_translated_secondary_author&gt;&lt;/Details&gt;&lt;Extra&gt;&lt;DBUID&gt;{6F35D732-D9FF-4EE9-905F-B0CC4953C663}&lt;/DBUID&gt;&lt;/Extra&gt;&lt;/Item&gt;&lt;/References&gt;&lt;/Group&gt;&lt;/Citation&gt;_x000a_"/>
    <w:docVar w:name="NE.Ref{47204150-AB65-4346-9C81-FDA77801E554}" w:val=" ADDIN NE.Ref.{47204150-AB65-4346-9C81-FDA77801E554}&lt;Citation&gt;&lt;Group&gt;&lt;References&gt;&lt;Item&gt;&lt;ID&gt;249&lt;/ID&gt;&lt;UID&gt;{8A0BA9ED-3211-42CD-B54E-53F35AC5DAEB}&lt;/UID&gt;&lt;Title&gt;Vulnerability: A generally applicable conceptual framework for climate change research&lt;/Title&gt;&lt;Template&gt;Journal Article&lt;/Template&gt;&lt;Star&gt;1&lt;/Star&gt;&lt;Tag&gt;0&lt;/Tag&gt;&lt;Author&gt;Füssel, Hans-Martin&lt;/Author&gt;&lt;Year&gt;2007&lt;/Year&gt;&lt;Details&gt;&lt;_accessed&gt;62215004&lt;/_accessed&gt;&lt;_created&gt;62215004&lt;/_created&gt;&lt;_db_updated&gt;CrossRef&lt;/_db_updated&gt;&lt;_doi&gt;10.1016/j.gloenvcha.2006.05.002&lt;/_doi&gt;&lt;_impact_factor&gt;   6.327&lt;/_impact_factor&gt;&lt;_isbn&gt;09593780&lt;/_isbn&gt;&lt;_issue&gt;2&lt;/_issue&gt;&lt;_journal&gt;Global Environmental Change&lt;/_journal&gt;&lt;_modified&gt;62215004&lt;/_modified&gt;&lt;_pages&gt;155-167&lt;/_pages&gt;&lt;_tertiary_title&gt;Global Environmental Change&lt;/_tertiary_title&gt;&lt;_url&gt;http://linkinghub.elsevier.com/retrieve/pii/S0959378006000525_x000d__x000a_http://api.elsevier.com/content/article/PII:S0959378006000525?httpAccept=text/xml&lt;/_url&gt;&lt;_volume&gt;17&lt;/_volume&gt;&lt;/Details&gt;&lt;Extra&gt;&lt;DBUID&gt;{E5CFCA40-B99A-4E9F-8A29-87F3858A6670}&lt;/DBUID&gt;&lt;/Extra&gt;&lt;/Item&gt;&lt;/References&gt;&lt;/Group&gt;&lt;Group&gt;&lt;References&gt;&lt;Item&gt;&lt;ID&gt;203&lt;/ID&gt;&lt;UID&gt;{335DF5DC-C529-4051-8477-E37F1597ABA1}&lt;/UID&gt;&lt;Title&gt;Localization and characterization of populations vulnerable to climate change: Two case studies in Sub-Saharan Africa&lt;/Title&gt;&lt;Template&gt;Journal Article&lt;/Template&gt;&lt;Star&gt;0&lt;/Star&gt;&lt;Tag&gt;0&lt;/Tag&gt;&lt;Author&gt;van Wesenbeeck, Cornelia F A; Sonneveld, Ben G J S; Voortman, Roelf L&lt;/Author&gt;&lt;Year&gt;2016&lt;/Year&gt;&lt;Details&gt;&lt;_accessed&gt;62191644&lt;/_accessed&gt;&lt;_collection_scope&gt;SSCI;&lt;/_collection_scope&gt;&lt;_created&gt;62191644&lt;/_created&gt;&lt;_db_updated&gt;CrossRef&lt;/_db_updated&gt;&lt;_doi&gt;10.1016/j.apgeog.2015.11.001&lt;/_doi&gt;&lt;_impact_factor&gt;   2.687&lt;/_impact_factor&gt;&lt;_isbn&gt;01436228&lt;/_isbn&gt;&lt;_journal&gt;Applied Geography&lt;/_journal&gt;&lt;_modified&gt;62191644&lt;/_modified&gt;&lt;_pages&gt;81-91&lt;/_pages&gt;&lt;_tertiary_title&gt;Applied Geography&lt;/_tertiary_title&gt;&lt;_url&gt;http://linkinghub.elsevier.com/retrieve/pii/S0143622815300072_x000d__x000a_http://api.elsevier.com/content/article/PII:S0143622815300072?httpAccept=text/xml&lt;/_url&gt;&lt;_volume&gt;66&lt;/_volume&gt;&lt;/Details&gt;&lt;Extra&gt;&lt;DBUID&gt;{E5CFCA40-B99A-4E9F-8A29-87F3858A6670}&lt;/DBUID&gt;&lt;/Extra&gt;&lt;/Item&gt;&lt;/References&gt;&lt;/Group&gt;&lt;/Citation&gt;_x000a_"/>
    <w:docVar w:name="NE.Ref{47A3F6CA-F345-4ABC-ADAC-A8CC1EB403A8}" w:val=" ADDIN NE.Ref.{47A3F6CA-F345-4ABC-ADAC-A8CC1EB403A8}&lt;Citation&gt;&lt;Group&gt;&lt;References&gt;&lt;Item&gt;&lt;ID&gt;1972&lt;/ID&gt;&lt;UID&gt;{10FC4B83-4667-4EA2-885E-B98D6DE1E2FE}&lt;/UID&gt;&lt;Title&gt;社会-经济-自然复合生态系统与可持续发展&lt;/Title&gt;&lt;Template&gt;Journal Article&lt;/Template&gt;&lt;Star&gt;0&lt;/Star&gt;&lt;Tag&gt;0&lt;/Tag&gt;&lt;Author&gt;王如松; 欧阳志云&lt;/Author&gt;&lt;Year&gt;2012&lt;/Year&gt;&lt;Details&gt;&lt;_language&gt;Chinese&lt;/_language&gt;&lt;_created&gt;63350884&lt;/_created&gt;&lt;_modified&gt;63350886&lt;/_modified&gt;&lt;_url&gt;http://kns.cnki.net/KCMS/detail/detail.aspx?FileName=KYYX201203013&amp;amp;DbName=CJFQ2012&lt;/_url&gt;&lt;_journal&gt;中国科学院院刊&lt;/_journal&gt;&lt;_volume&gt;27&lt;/_volume&gt;&lt;_issue&gt;3&lt;/_issue&gt;&lt;_pages&gt;337-345&lt;/_pages&gt;&lt;_date&gt;59100480&lt;/_date&gt;&lt;_keywords&gt;复合生态系统;可持续发展;生态整合&lt;/_keywords&gt;&lt;_author_aff&gt;中国科学院生态环境研究中心城市与区域生态国家重点实验室;&lt;/_author_aff&gt;&lt;_db_provider&gt;CNKI: 期刊&lt;/_db_provider&gt;&lt;_accessed&gt;63350884&lt;/_accessed&gt;&lt;_db_updated&gt;CNKI - Reference&lt;/_db_updated&gt;&lt;_collection_scope&gt;CSCD&lt;/_collection_scope&gt;&lt;_translated_author&gt;Wang, Rusong;Ou, Yangzhiyun&lt;/_translated_author&gt;&lt;/Details&gt;&lt;Extra&gt;&lt;DBUID&gt;{6F35D732-D9FF-4EE9-905F-B0CC4953C663}&lt;/DBUID&gt;&lt;/Extra&gt;&lt;/Item&gt;&lt;/References&gt;&lt;/Group&gt;&lt;/Citation&gt;_x000a_"/>
    <w:docVar w:name="NE.Ref{47C3FAF3-AA6D-4D72-8595-213E9D72E34B}" w:val=" ADDIN NE.Ref.{47C3FAF3-AA6D-4D72-8595-213E9D72E34B}&lt;Citation&gt;&lt;Group&gt;&lt;References&gt;&lt;Item&gt;&lt;ID&gt;228&lt;/ID&gt;&lt;UID&gt;{DA2F67CA-3627-4D70-B6B4-6DF3B2F29F0E}&lt;/UID&gt;&lt;Title&gt;从恢复力到社会—生态系统:国外研究对我国地理学的启示&lt;/Title&gt;&lt;Template&gt;Journal Article&lt;/Template&gt;&lt;Star&gt;0&lt;/Star&gt;&lt;Tag&gt;0&lt;/Tag&gt;&lt;Author&gt;周晓芳&lt;/Author&gt;&lt;Year&gt;2017&lt;/Year&gt;&lt;Details&gt;&lt;_accessed&gt;62209395&lt;/_accessed&gt;&lt;_author_aff&gt;华南师范大学旅游管理学院;&lt;/_author_aff&gt;&lt;_collection_scope&gt;CSSCI;&lt;/_collection_scope&gt;&lt;_created&gt;62209395&lt;/_created&gt;&lt;_date&gt;61862400&lt;/_date&gt;&lt;_db_provider&gt;CNKI: 期刊&lt;/_db_provider&gt;&lt;_db_updated&gt;CNKI - Reference&lt;/_db_updated&gt;&lt;_issue&gt;4&lt;/_issue&gt;&lt;_journal&gt;世界地理研究&lt;/_journal&gt;&lt;_keywords&gt;恢复力;社会—生态系统;中国地理学;启示&lt;/_keywords&gt;&lt;_language&gt;Chinese&lt;/_language&gt;&lt;_modified&gt;62210332&lt;/_modified&gt;&lt;_pages&gt;156-167+155&lt;/_pages&gt;&lt;_url&gt;http://kns.cnki.net/KCMS/detail/detail.aspx?FileName=SJDJ201704016&amp;amp;DbName=CJFQ2017&lt;/_url&gt;&lt;_volume&gt;26&lt;/_volume&gt;&lt;_translated_author&gt;Zhou, Xiaofang&lt;/_translated_author&gt;&lt;/Details&gt;&lt;Extra&gt;&lt;DBUID&gt;{E5CFCA40-B99A-4E9F-8A29-87F3858A6670}&lt;/DBUID&gt;&lt;/Extra&gt;&lt;/Item&gt;&lt;/References&gt;&lt;/Group&gt;&lt;/Citation&gt;_x000a_"/>
    <w:docVar w:name="NE.Ref{484B1AB0-8133-4FC7-BBBE-D31F4DCD85E9}" w:val=" ADDIN NE.Ref.{484B1AB0-8133-4FC7-BBBE-D31F4DCD85E9}&lt;Citation&gt;&lt;Group&gt;&lt;References&gt;&lt;Item&gt;&lt;ID&gt;974&lt;/ID&gt;&lt;UID&gt;{40030AA9-524E-449D-BD22-59CD7FCF19D5}&lt;/UID&gt;&lt;Title&gt;2050年世界与中国能源展望（2019版）. http://etri.cnpc.com.cn/cmsresources/01/15/2fec27864f4c957abee4a0376a32_1.0.pdf&lt;/Title&gt;&lt;Template&gt;Electronic Source&lt;/Template&gt;&lt;Star&gt;0&lt;/Star&gt;&lt;Tag&gt;0&lt;/Tag&gt;&lt;Author&gt;中国石油经济技术研究院&lt;/Author&gt;&lt;Year&gt;2019&lt;/Year&gt;&lt;Details&gt;&lt;_created&gt;63208381&lt;/_created&gt;&lt;_modified&gt;63229874&lt;/_modified&gt;&lt;_place_published&gt;北京&lt;/_place_published&gt;&lt;_url&gt;http://etri.cnpc.com.cn/cmsresources/01/15/2fec27864f4c957abee4a0376a32_1.0.pdf&lt;/_url&gt;&lt;_translated_author&gt;Zhong, Guoshiyoujingjijishuyanjiuyuan&lt;/_translated_author&gt;&lt;/Details&gt;&lt;Extra&gt;&lt;DBUID&gt;{6F35D732-D9FF-4EE9-905F-B0CC4953C663}&lt;/DBUID&gt;&lt;/Extra&gt;&lt;/Item&gt;&lt;/References&gt;&lt;/Group&gt;&lt;/Citation&gt;_x000a_"/>
    <w:docVar w:name="NE.Ref{48581C94-D971-42C1-AB04-AD2A909F3471}" w:val=" ADDIN NE.Ref.{48581C94-D971-42C1-AB04-AD2A909F3471}&lt;Citation&gt;&lt;Group&gt;&lt;References&gt;&lt;Item&gt;&lt;ID&gt;539&lt;/ID&gt;&lt;UID&gt;{D66C21F6-51C0-442D-8F18-1F4E30BAF181}&lt;/UID&gt;&lt;Title&gt;“源”“汇”景观理论及其生态学意义&lt;/Title&gt;&lt;Template&gt;Journal Article&lt;/Template&gt;&lt;Star&gt;0&lt;/Star&gt;&lt;Tag&gt;0&lt;/Tag&gt;&lt;Author&gt;陈利顶; 傅伯杰; 赵文武&lt;/Author&gt;&lt;Year&gt;2006&lt;/Year&gt;&lt;Details&gt;&lt;_accessed&gt;60364319&lt;/_accessed&gt;&lt;_author_adr&gt;中国科学院生态环境研究中心系统生态国家重点实验室,北京,100085; 北京师范大学资源学院,资源管理研究所,北京,100875&lt;/_author_adr&gt;&lt;_author_aff&gt;中国科学院生态环境研究中心系统生态国家重点实验室,北京,100085; 北京师范大学资源学院,资源管理研究所,北京,100875&lt;/_author_aff&gt;&lt;_collection_scope&gt;中国科技核心期刊;中文核心期刊;CSCD;&lt;/_collection_scope&gt;&lt;_created&gt;60364318&lt;/_created&gt;&lt;_db_provider&gt;北京万方数据股份有限公司&lt;/_db_provider&gt;&lt;_db_updated&gt;Wanfang - Journal&lt;/_db_updated&gt;&lt;_doi&gt;10.3321/j.issn:1000-0933.2006.05.020&lt;/_doi&gt;&lt;_isbn&gt;1000-0933&lt;/_isbn&gt;&lt;_issue&gt;5&lt;/_issue&gt;&lt;_journal&gt;生态学报&lt;/_journal&gt;&lt;_keywords&gt;&amp;quot;源&amp;quot;&amp;quot;汇&amp;quot;景观理论; 景观格局; 生态过程; 景观生态学&lt;/_keywords&gt;&lt;_language&gt;chi&lt;/_language&gt;&lt;_modified&gt;61790304&lt;/_modified&gt;&lt;_pages&gt;1444-1449&lt;/_pages&gt;&lt;_tertiary_title&gt;ACTA ECOLOGICA SINICA&lt;/_tertiary_title&gt;&lt;_translated_author&gt;Li-Ding, CHEN; Bo-Jie, F U; Wen-Wu, ZHAO&lt;/_translated_author&gt;&lt;_translated_title&gt;Source-sink landscape theory and its ecological significance&lt;/_translated_title&gt;&lt;_url&gt;http://d.wanfangdata.com.cn/Periodical_stxb200605020.aspx&lt;/_url&gt;&lt;_volume&gt;26&lt;/_volume&gt;&lt;/Details&gt;&lt;Extra&gt;&lt;DBUID&gt;{4586FB26-B343-42AF-9C29-3BE2E8064B11}&lt;/DBUID&gt;&lt;/Extra&gt;&lt;/Item&gt;&lt;/References&gt;&lt;/Group&gt;&lt;/Citation&gt;_x000a_"/>
    <w:docVar w:name="NE.Ref{48686A50-E817-432E-9F42-A35025CE3425}" w:val=" ADDIN NE.Ref.{48686A50-E817-432E-9F42-A35025CE3425}&lt;Citation&gt;&lt;Group&gt;&lt;References&gt;&lt;Item&gt;&lt;ID&gt;573&lt;/ID&gt;&lt;UID&gt;{5C32A5ED-3526-48D8-AF8F-1BC527E02CCA}&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21.722&lt;/_impact_factor&gt;&lt;_isbn&gt;1758-678X&lt;/_isbn&gt;&lt;_issue&gt;7&lt;/_issue&gt;&lt;_journal&gt;Nature Climate Change&lt;/_journal&gt;&lt;_modified&gt;63281505&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6F35D732-D9FF-4EE9-905F-B0CC4953C663}&lt;/DBUID&gt;&lt;/Extra&gt;&lt;/Item&gt;&lt;/References&gt;&lt;/Group&gt;&lt;/Citation&gt;_x000a_"/>
    <w:docVar w:name="NE.Ref{487C5DB4-E581-4A34-A459-84B6C5993AE4}" w:val=" ADDIN NE.Ref.{487C5DB4-E581-4A34-A459-84B6C5993AE4}&lt;Citation&gt;&lt;Group&gt;&lt;References&gt;&lt;Item&gt;&lt;ID&gt;573&lt;/ID&gt;&lt;UID&gt;{5C32A5ED-3526-48D8-AF8F-1BC527E02CCA}&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21.722&lt;/_impact_factor&gt;&lt;_isbn&gt;1758-678X&lt;/_isbn&gt;&lt;_issue&gt;7&lt;/_issue&gt;&lt;_journal&gt;Nature Climate Change&lt;/_journal&gt;&lt;_modified&gt;63281505&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6F35D732-D9FF-4EE9-905F-B0CC4953C663}&lt;/DBUID&gt;&lt;/Extra&gt;&lt;/Item&gt;&lt;/References&gt;&lt;/Group&gt;&lt;/Citation&gt;_x000a_"/>
    <w:docVar w:name="NE.Ref{48803B4C-E391-4E9F-93EA-30FB7287580C}" w:val=" ADDIN NE.Ref.{48803B4C-E391-4E9F-93EA-30FB7287580C}&lt;Citation&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676&lt;/_impact_factor&gt;&lt;_isbn&gt;1996-1073&lt;/_isbn&gt;&lt;_issue&gt;5&lt;/_issue&gt;&lt;_journal&gt;Energies&lt;/_journal&gt;&lt;_modified&gt;62437022&lt;/_modified&gt;&lt;_url&gt;http://www.mdpi.com/1996-1073/11/5/1203/pdf 全文链接_x000d__x000a_&lt;/_url&gt;&lt;_volume&gt;11&lt;/_volume&gt;&lt;/Details&gt;&lt;Extra&gt;&lt;DBUID&gt;{E5CFCA40-B99A-4E9F-8A29-87F3858A6670}&lt;/DBUID&gt;&lt;/Extra&gt;&lt;/Item&gt;&lt;/References&gt;&lt;/Group&gt;&lt;/Citation&gt;_x000a_"/>
    <w:docVar w:name="NE.Ref{48C3E490-2AD2-4805-A49E-5C9B1219306D}" w:val=" ADDIN NE.Ref.{48C3E490-2AD2-4805-A49E-5C9B1219306D}&lt;Citation&gt;&lt;Group&gt;&lt;References&gt;&lt;Item&gt;&lt;ID&gt;760&lt;/ID&gt;&lt;UID&gt;{889FAA98-03CD-4E30-891B-9622103ECD5C}&lt;/UID&gt;&lt;Title&gt;Sustainable development and the water-energy-food nexus: A perspective on livelihoods&lt;/Title&gt;&lt;Template&gt;Journal Article&lt;/Template&gt;&lt;Star&gt;1&lt;/Star&gt;&lt;Tag&gt;0&lt;/Tag&gt;&lt;Author&gt;Biggs, Eloise M; Bruce, Eleanor; Boruff, Bryan; Duncan, John M A; Horsley, Julia; Pauli, Natasha; McNeill, Kellie; Neef, Andreas; Van Ogtrop, Floris; Curnow, Jayne; Haworth, Billy; Duce, Stephanie; Irnanari, Yukihiro&lt;/Author&gt;&lt;Year&gt;2015&lt;/Year&gt;&lt;Details&gt;&lt;_accession_num&gt;WOS:000362603400041&lt;/_accession_num&gt;&lt;_cited_count&gt;59&lt;/_cited_count&gt;&lt;_collection_scope&gt;SCIE;&lt;/_collection_scope&gt;&lt;_created&gt;62427502&lt;/_created&gt;&lt;_date_display&gt;2015_x000d__x000a_DEC 2015&lt;/_date_display&gt;&lt;_doi&gt;10.1016/j.envsci.2015.08.002&lt;/_doi&gt;&lt;_impact_factor&gt;   3.826&lt;/_impact_factor&gt;&lt;_isbn&gt;1462-9011&lt;/_isbn&gt;&lt;_journal&gt;Environmental Science &amp;amp; Policy&lt;/_journal&gt;&lt;_modified&gt;62578046&lt;/_modified&gt;&lt;_pages&gt;389-397&lt;/_pages&gt;&lt;_url&gt;https://ac.els-cdn.com/S1462901115300563/1-s2.0-S1462901115300563-main.pdf?_tid=422f6740-4044-43b8-bc81-d4567bc4014e&amp;amp;acdnat=1536636709_f3767ab1b9d0e7979568e34f44d376f1 全文链接_x000d__x000a_&lt;/_url&gt;&lt;_volume&gt;54&lt;/_volume&gt;&lt;/Details&gt;&lt;Extra&gt;&lt;DBUID&gt;{E5CFCA40-B99A-4E9F-8A29-87F3858A6670}&lt;/DBUID&gt;&lt;/Extra&gt;&lt;/Item&gt;&lt;/References&gt;&lt;/Group&gt;&lt;/Citation&gt;_x000a_"/>
    <w:docVar w:name="NE.Ref{49168DB5-15F1-465A-A853-14E94545C692}" w:val=" ADDIN NE.Ref.{49168DB5-15F1-465A-A853-14E94545C692}&lt;Citation&gt;&lt;Group&gt;&lt;References&gt;&lt;Item&gt;&lt;ID&gt;1189&lt;/ID&gt;&lt;UID&gt;{F411165B-AAF5-47A7-9B71-F66CF277306B}&lt;/UID&gt;&lt;Title&gt;Land Use Planning Challenges: Coping with Conflicts in Visions of Sustainable Development and Livable Communities&lt;/Title&gt;&lt;Template&gt;Journal Article&lt;/Template&gt;&lt;Star&gt;1&lt;/Star&gt;&lt;Tag&gt;0&lt;/Tag&gt;&lt;Author&gt;Godschalk, David R&lt;/Author&gt;&lt;Year&gt;2004&lt;/Year&gt;&lt;Details&gt;&lt;_accessed&gt;62157159&lt;/_accessed&gt;&lt;_collection_scope&gt;SSCI&lt;/_collection_scope&gt;&lt;_created&gt;62157158&lt;/_created&gt;&lt;_db_provider&gt;ProQuest Research Library&lt;/_db_provider&gt;&lt;_db_updated&gt;PKU Search&lt;/_db_updated&gt;&lt;_doi&gt;10.1080/01944360408976334&lt;/_doi&gt;&lt;_impact_factor&gt;   2.719&lt;/_impact_factor&gt;&lt;_isbn&gt;0194-4363&lt;/_isbn&gt;&lt;_issue&gt;1&lt;/_issue&gt;&lt;_journal&gt;Journal of the American Planning Association&lt;/_journal&gt;&lt;_keywords&gt;United States; Analysis; Land use; Studies; Area planning &amp;amp; development; Urban planning; Ecology; Conflicts; Sustainable development&lt;/_keywords&gt;&lt;_language&gt;English&lt;/_language&gt;&lt;_modified&gt;63263427&lt;/_modified&gt;&lt;_pages&gt;5-13&lt;/_pages&gt;&lt;_place_published&gt;Chicago&lt;/_place_published&gt;&lt;_url&gt;http://pku.summon.serialssolutions.com/2.0.0/link/0/eLvHCXMwpV3fa9RAEB5tRRTBH1e1VxVCwRchNtlNNkmpleO4Q-SKgtYHX5b9KUXJnU1O6v_qH9Od3MamFi4FX_KSL5uE7Dc7mZ1vBoCS11H4j03AMujMaKkLRmzCiIxiqUiaU6mKKBcYf_t6lM8-kukkfd8R9fvP3VrJxnTrucKo-R4hBeZtZOzt4meIbaRwu9X31NiAW26uUuzlcEQ-XJhmmnr9dBImlNFLi5E3yZcqll6x0M2yM33w_0_4EO57lzMYrebII7hpygHcG3V2EAZwe9JUr_49gDutVLnauvHnQAYK3es3u5hyKTAp5Af-zbv1bvdwJkp9sCcPg7Wo48r0g9rWSf3Icdv8pULsfg-4UYP1D4rB6GDsBTJVP_6kDL40mvxrYOc2-HQhUuvHd7K4-sHuCwSzk1_XG9lrgbCCLoIfw_F08nn8LvTtMEKFaukwT61Wyoo4duyx1ojMKqx-RKRIEp1nOTUZbqorlTpS6cJZauO8VRlJKxmlhj6BzXJemm0InBunRWwiSYhKZEFyIWK3zjGmU0GyVA7hVcsLvlhVPeFxW0zWkcdxxxn_3LmylCZDeInM4b5rqjtU-GbVN7GsKj6KY0oopSwdwtMGh_yqT4XinTNRl3S8boJVdtVZ5uoNeX1WDyFZc8maZ91pmcr9phz_y9KddSefwd1V0hZG357DZn26NC9gY_F9eQ7l6o5z&lt;/_url&gt;&lt;_volume&gt;70&lt;/_volume&gt;&lt;/Details&gt;&lt;Extra&gt;&lt;DBUID&gt;{6F35D732-D9FF-4EE9-905F-B0CC4953C663}&lt;/DBUID&gt;&lt;/Extra&gt;&lt;/Item&gt;&lt;/References&gt;&lt;/Group&gt;&lt;/Citation&gt;_x000a_"/>
    <w:docVar w:name="NE.Ref{4923023D-792B-4A15-88B8-3BB8A3309228}" w:val=" ADDIN NE.Ref.{4923023D-792B-4A15-88B8-3BB8A3309228}&lt;Citation&gt;&lt;Group&gt;&lt;References&gt;&lt;Item&gt;&lt;ID&gt;91&lt;/ID&gt;&lt;UID&gt;{7AB28A80-8A3D-440D-A1A5-53620EE5B46F}&lt;/UID&gt;&lt;Title&gt;土地利用与土地覆被变化驱动力研究综述&lt;/Title&gt;&lt;Template&gt;Journal Article&lt;/Template&gt;&lt;Star&gt;0&lt;/Star&gt;&lt;Tag&gt;0&lt;/Tag&gt;&lt;Author&gt;郭斌; 陈佑启; 姚艳敏; 何英彬; 张洁瑕&lt;/Author&gt;&lt;Year&gt;2008&lt;/Year&gt;&lt;Details&gt;&lt;_collection_scope&gt;中国科技核心期刊;CSCD;&lt;/_collection_scope&gt;&lt;_created&gt;60900489&lt;/_created&gt;&lt;_issue&gt;4&lt;/_issue&gt;&lt;_journal&gt;中国农学通报&lt;/_journal&gt;&lt;_modified&gt;60900529&lt;/_modified&gt;&lt;_pages&gt;408-414&lt;/_pages&gt;&lt;_volume&gt;24&lt;/_volume&gt;&lt;_translated_author&gt;Guo, Bin;Chen, Youqi;Yao, Yanmin;He, Yingbin;Zhang, Jiexia&lt;/_translated_author&gt;&lt;/Details&gt;&lt;Extra&gt;&lt;DBUID&gt;{25970773-76E5-4D32-824E-71E4B431B102}&lt;/DBUID&gt;&lt;/Extra&gt;&lt;/Item&gt;&lt;/References&gt;&lt;/Group&gt;&lt;/Citation&gt;_x000a_"/>
    <w:docVar w:name="NE.Ref{49CB6430-FA94-4C13-86E9-B58CD0C082AF}" w:val=" ADDIN NE.Ref.{49CB6430-FA94-4C13-86E9-B58CD0C082AF}&lt;Citation&gt;&lt;Group&gt;&lt;References&gt;&lt;Item&gt;&lt;ID&gt;875&lt;/ID&gt;&lt;UID&gt;{6E558B8D-885C-429A-BCEB-61B475D95442}&lt;/UID&gt;&lt;Title&gt;中国经济增长十年展望(2019-2028): 建设高标准市场经济&lt;/Title&gt;&lt;Template&gt;Book&lt;/Template&gt;&lt;Star&gt;0&lt;/Star&gt;&lt;Tag&gt;0&lt;/Tag&gt;&lt;Author&gt;刘世锦&lt;/Author&gt;&lt;Year&gt;2019&lt;/Year&gt;&lt;Details&gt;&lt;_accessed&gt;63080538&lt;/_accessed&gt;&lt;_created&gt;63080538&lt;/_created&gt;&lt;_modified&gt;63080538&lt;/_modified&gt;&lt;_place_published&gt;北京&lt;/_place_published&gt;&lt;_publisher&gt;中信出版社&lt;/_publisher&gt;&lt;_translated_author&gt;Liu, Shijin&lt;/_translated_author&gt;&lt;/Details&gt;&lt;Extra&gt;&lt;DBUID&gt;{6F35D732-D9FF-4EE9-905F-B0CC4953C663}&lt;/DBUID&gt;&lt;/Extra&gt;&lt;/Item&gt;&lt;/References&gt;&lt;/Group&gt;&lt;Group&gt;&lt;References&gt;&lt;Item&gt;&lt;ID&gt;870&lt;/ID&gt;&lt;UID&gt;{624200A5-36CE-447F-BCC8-CDB3DBE3C61C}&lt;/UID&gt;&lt;Title&gt;中等收入群体倍增与建设高标准市场经济&lt;/Title&gt;&lt;Template&gt;Journal Article&lt;/Template&gt;&lt;Star&gt;0&lt;/Star&gt;&lt;Tag&gt;0&lt;/Tag&gt;&lt;Author&gt;刘世锦&lt;/Author&gt;&lt;Year&gt;2019&lt;/Year&gt;&lt;Details&gt;&lt;_accessed&gt;63080104&lt;/_accessed&gt;&lt;_author_aff&gt;国务院经济发展研究中心;&lt;/_author_aff&gt;&lt;_created&gt;63080104&lt;/_created&gt;&lt;_date&gt;62976960&lt;/_date&gt;&lt;_db_provider&gt;CNKI: 期刊&lt;/_db_provider&gt;&lt;_db_updated&gt;CNKI - Reference&lt;/_db_updated&gt;&lt;_issue&gt;5&lt;/_issue&gt;&lt;_journal&gt;兰州大学学报(社会科学版)&lt;/_journal&gt;&lt;_keywords&gt;中等收入群体;经济增速;收入增长;产业升级;人力资本;绿色发展&lt;/_keywords&gt;&lt;_language&gt;Chinese&lt;/_language&gt;&lt;_modified&gt;63080533&lt;/_modified&gt;&lt;_pages&gt;1-10&lt;/_pages&gt;&lt;_url&gt;http://kns.cnki.net/KCMS/detail/detail.aspx?FileName=LDSK201905002&amp;amp;DbName=CJFQTEMP&lt;/_url&gt;&lt;_volume&gt;47&lt;/_volume&gt;&lt;_translated_author&gt;Liu, Shijin&lt;/_translated_author&gt;&lt;/Details&gt;&lt;Extra&gt;&lt;DBUID&gt;{6F35D732-D9FF-4EE9-905F-B0CC4953C663}&lt;/DBUID&gt;&lt;/Extra&gt;&lt;/Item&gt;&lt;/References&gt;&lt;/Group&gt;&lt;/Citation&gt;_x000a_"/>
    <w:docVar w:name="NE.Ref{4A49A176-E6AC-4119-8C69-5B989893F4E9}" w:val=" ADDIN NE.Ref.{4A49A176-E6AC-4119-8C69-5B989893F4E9}&lt;Citation&gt;&lt;Group&gt;&lt;References&gt;&lt;Item&gt;&lt;ID&gt;709&lt;/ID&gt;&lt;UID&gt;{F51D74EE-0F82-450D-885B-7D59215F70D3}&lt;/UID&gt;&lt;Title&gt;新疆能源可持续发展的系统动力学模型与分析&lt;/Title&gt;&lt;Template&gt;Journal Article&lt;/Template&gt;&lt;Star&gt;0&lt;/Star&gt;&lt;Tag&gt;0&lt;/Tag&gt;&lt;Author&gt;肖仁俊; 董志; 李秀婷; 董纪昌&lt;/Author&gt;&lt;Year&gt;2014&lt;/Year&gt;&lt;Details&gt;&lt;_accessed&gt;62871706&lt;/_accessed&gt;&lt;_author_aff&gt;中国科学院大学管理学院;&lt;/_author_aff&gt;&lt;_collection_scope&gt;CSSCI-C;PKU&lt;/_collection_scope&gt;&lt;_created&gt;62871706&lt;/_created&gt;&lt;_date&gt;60307200&lt;/_date&gt;&lt;_db_provider&gt;CNKI: 期刊&lt;/_db_provider&gt;&lt;_db_updated&gt;CNKI - Reference&lt;/_db_updated&gt;&lt;_issue&gt;8&lt;/_issue&gt;&lt;_journal&gt;管理评论&lt;/_journal&gt;&lt;_keywords&gt;能源-经济-环境;系统动力学;可持续发展&lt;/_keywords&gt;&lt;_language&gt;Chinese&lt;/_language&gt;&lt;_modified&gt;62871707&lt;/_modified&gt;&lt;_pages&gt;31-41&lt;/_pages&gt;&lt;_url&gt;http://kns.cnki.net/KCMS/detail/detail.aspx?FileName=ZWGD201408005&amp;amp;DbName=CJFQ2014&lt;/_url&gt;&lt;_volume&gt;26&lt;/_volume&gt;&lt;_translated_author&gt;Xiao, Renjun;Dong, Zhi;Li, Xiuting;Dong, Jichang&lt;/_translated_author&gt;&lt;/Details&gt;&lt;Extra&gt;&lt;DBUID&gt;{6F35D732-D9FF-4EE9-905F-B0CC4953C663}&lt;/DBUID&gt;&lt;/Extra&gt;&lt;/Item&gt;&lt;/References&gt;&lt;/Group&gt;&lt;/Citation&gt;_x000a_"/>
    <w:docVar w:name="NE.Ref{4ADD01EB-E34B-49AC-9E12-BFB36CAC3763}" w:val=" ADDIN NE.Ref.{4ADD01EB-E34B-49AC-9E12-BFB36CAC3763}&lt;Citation&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437853&lt;/_modified&gt;&lt;_pages&gt;579-590&lt;/_pages&gt;&lt;_url&gt;https://ac.els-cdn.com/S0309170817308278/1-s2.0-S0309170817308278-main.pdf?_tid=599578be-46db-47a1-9e25-61cb92f37553&amp;amp;acdnat=1536933153_065309aa0f1cd7fcd217d3f853f6992d 全文链接_x000d__x000a_&lt;/_url&gt;&lt;_volume&gt;110&lt;/_volume&gt;&lt;/Details&gt;&lt;Extra&gt;&lt;DBUID&gt;{E5CFCA40-B99A-4E9F-8A29-87F3858A6670}&lt;/DBUID&gt;&lt;/Extra&gt;&lt;/Item&gt;&lt;/References&gt;&lt;/Group&gt;&lt;/Citation&gt;_x000a_"/>
    <w:docVar w:name="NE.Ref{4AEDEF4D-4B9D-4972-A8B3-0BBDD0F56D53}" w:val=" ADDIN NE.Ref.{4AEDEF4D-4B9D-4972-A8B3-0BBDD0F56D53}&lt;Citation&gt;&lt;Group&gt;&lt;References&gt;&lt;Item&gt;&lt;ID&gt;1996&lt;/ID&gt;&lt;UID&gt;{B15DDAAF-483E-40E6-B005-2826FC8428C9}&lt;/UID&gt;&lt;Title&gt;Impact of coal power production on sustainable water resources management in the coal-fired power energy bases of Northern China&lt;/Title&gt;&lt;Template&gt;Journal Article&lt;/Template&gt;&lt;Star&gt;0&lt;/Star&gt;&lt;Tag&gt;0&lt;/Tag&gt;&lt;Author&gt;Gao, Xuerui; Zhao, Yong; Lu, Shibao; Chen, Qianyun; An, Tingli; Han, Xinxueqi; Zhuo, La&lt;/Author&gt;&lt;Year&gt;2019&lt;/Year&gt;&lt;Details&gt;&lt;_doi&gt;10.1016/j.apenergy.2019.05.046&lt;/_doi&gt;&lt;_created&gt;63354165&lt;/_created&gt;&lt;_modified&gt;63354165&lt;/_modified&gt;&lt;_url&gt;http://pku.summon.serialssolutions.com/2.0.0/link/0/eLvHCXMwpV07T8MwELZKJxh4FCrKS96YAnk5j7FAK0AgMcDCYjnxWQJEGiWtWPnp-BynrRAVQkhZoiS25bPvPsf3fSYk8M9c55tPiLM8ZBDIPJYSIb6IWQbIgRQQ6SCEvz-e75O7B388Yrcd4q7Y0DeJWaIEQ4vDvKzUyG6GKLkdaGCOMo9XF3NP7FtZRg2LHVwpLDGEfy5mVXDqtplyNu6Mt_7exG2yaTEmHTaDYod0oOiRjSXlwR7pjxYEN_2qneH1Lvm8MbRJOlE0n-gnJZ6iRstGF1bbkOqrXpCu6IfGqhWt7CZATd_n6TT0paAaXZpiHKU9q7SFNY2mGD9rrMdsHUFVUHOW9x55Go8eL68de0qDk_voLUUaZwnEUjDwQF8-uF4mUhVIxKI-ME8kUZILEAkDCFNQuSeDLBQZ8xUukPukW0wK2CdURUooN8jSxFMh6r67MoQgUq6XRLmuZkDOW_PwshHj4G2W2itvO51jp3OXcd3pA5K2VuQWUjRQgWuj_frtKZqd40yfViIXlrCg24qaWXzIUJtfQ7bw4B-1HJJ1vMMUFI8dke60msExWSvfZidmMH8BkPX6Cw&lt;/_url&gt;&lt;_journal&gt;Applied Energy&lt;/_journal&gt;&lt;_volume&gt;250&lt;/_volume&gt;&lt;_number&gt;1&lt;/_number&gt;&lt;_pages&gt;821-833&lt;/_pages&gt;&lt;_date_display&gt;2019&lt;/_date_display&gt;&lt;_date&gt;62588160&lt;/_date&gt;&lt;_isbn&gt;0306-2619&lt;/_isbn&gt;&lt;_ori_publication&gt;Elsevier Ltd&lt;/_ori_publication&gt;&lt;_keywords&gt;Water-energy nexus; Water footprint; Coal; Coal-fired power; Virtual water; Water stress; Sustainable development; Water; Power resources; Analysis; Coal-fired power plants; Water use; Aquatic resources; Management&lt;/_keywords&gt;&lt;_accessed&gt;63354165&lt;/_accessed&gt;&lt;_db_updated&gt;PKU Search&lt;/_db_updated&gt;&lt;_impact_factor&gt;   8.426&lt;/_impact_factor&gt;&lt;_collection_scope&gt;SCI;SCIE;EI&lt;/_collection_scope&gt;&lt;/Details&gt;&lt;Extra&gt;&lt;DBUID&gt;{6F35D732-D9FF-4EE9-905F-B0CC4953C663}&lt;/DBUID&gt;&lt;/Extra&gt;&lt;/Item&gt;&lt;/References&gt;&lt;/Group&gt;&lt;/Citation&gt;_x000a_"/>
    <w:docVar w:name="NE.Ref{4AEEB54A-FA63-4A91-B38C-EB2C2B8C387B}" w:val=" ADDIN NE.Ref.{4AEEB54A-FA63-4A91-B38C-EB2C2B8C387B}&lt;Citation&gt;&lt;Group&gt;&lt;References&gt;&lt;Item&gt;&lt;ID&gt;1434&lt;/ID&gt;&lt;UID&gt;{CE540E22-E37A-40DB-B72F-3EE9E6F2DFC9}&lt;/UID&gt;&lt;Title&gt;基于人地耦合系统的国土空间重塑&lt;/Title&gt;&lt;Template&gt;Journal Article&lt;/Template&gt;&lt;Star&gt;0&lt;/Star&gt;&lt;Tag&gt;0&lt;/Tag&gt;&lt;Author&gt;曹小曙&lt;/Author&gt;&lt;Year&gt;2019&lt;/Year&gt;&lt;Details&gt;&lt;_language&gt;Chinese&lt;/_language&gt;&lt;_created&gt;63260557&lt;/_created&gt;&lt;_modified&gt;63260557&lt;/_modified&gt;&lt;_url&gt;http://kns.cnki.net/KCMS/detail/detail.aspx?FileName=ZRZX201910003&amp;amp;DbName=CJFQ2019&lt;/_url&gt;&lt;_journal&gt;自然资源学报&lt;/_journal&gt;&lt;_volume&gt;34&lt;/_volume&gt;&lt;_issue&gt;10&lt;/_issue&gt;&lt;_pages&gt;2051-2059&lt;/_pages&gt;&lt;_date&gt;63012960&lt;/_date&gt;&lt;_keywords&gt;地理系统;人地耦合;国土空间;保护治理&lt;/_keywords&gt;&lt;_author_aff&gt;陕西师范大学全球区域与城市研究院;自然资源与国土空间研究院;&lt;/_author_aff&gt;&lt;_db_provider&gt;CNKI: 期刊&lt;/_db_provider&gt;&lt;_accessed&gt;63260557&lt;/_accessed&gt;&lt;_db_updated&gt;CNKI - Reference&lt;/_db_updated&gt;&lt;_collection_scope&gt;CSCD;CSSCI-C;PKU&lt;/_collection_scope&gt;&lt;_translated_author&gt;Cao, Xiaoshu&lt;/_translated_author&gt;&lt;/Details&gt;&lt;Extra&gt;&lt;DBUID&gt;{6F35D732-D9FF-4EE9-905F-B0CC4953C663}&lt;/DBUID&gt;&lt;/Extra&gt;&lt;/Item&gt;&lt;/References&gt;&lt;/Group&gt;&lt;/Citation&gt;_x000a_"/>
    <w:docVar w:name="NE.Ref{4B6AF756-0FE4-4B6F-9CBB-532E874F5AA7}" w:val=" ADDIN NE.Ref.{4B6AF756-0FE4-4B6F-9CBB-532E874F5AA7}&lt;Citation&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Group&gt;&lt;References&gt;&lt;Item&gt;&lt;ID&gt;12&lt;/ID&gt;&lt;UID&gt;{F8C8C2E8-202D-46ED-8912-1A825A8BE2F9}&lt;/UID&gt;&lt;Title&gt;基于生态适应性循环三维框架的城市景观生态风险评价&lt;/Title&gt;&lt;Template&gt;Journal Article&lt;/Template&gt;&lt;Star&gt;1&lt;/Star&gt;&lt;Tag&gt;0&lt;/Tag&gt;&lt;Author&gt;刘焱序; 王仰麟; 彭建; 张甜; 魏海&lt;/Author&gt;&lt;Year&gt;2015&lt;/Year&gt;&lt;Details&gt;&lt;_accessed&gt;61677255&lt;/_accessed&gt;&lt;_author_aff&gt;北京大学城市与环境学院地表过程分析与模拟教育部重点实验室;&lt;/_author_aff&gt;&lt;_collection_scope&gt;中国科技核心期刊;中文核心期刊;CSCD;&lt;/_collection_scope&gt;&lt;_created&gt;61337488&lt;/_created&gt;&lt;_date&gt;60765120&lt;/_date&gt;&lt;_db_provider&gt;CNKI: 期刊&lt;/_db_provider&gt;&lt;_db_updated&gt;CNKI - Reference&lt;/_db_updated&gt;&lt;_issue&gt;7&lt;/_issue&gt;&lt;_journal&gt;地理学报&lt;/_journal&gt;&lt;_keywords&gt;城市景观生态风险;生态适应性循环;有序加权平均;城市发展空间权衡;深圳市&lt;/_keywords&gt;&lt;_language&gt;Chinese&lt;/_language&gt;&lt;_modified&gt;61380678&lt;/_modified&gt;&lt;_pages&gt;1052-1067&lt;/_pages&gt;&lt;_url&gt;http://www.cnki.net/KCMS/detail/detail.aspx?FileName=DLXB201507004&amp;amp;DbName=CJFQ2015&lt;/_url&gt;&lt;_volume&gt;70&lt;/_volume&gt;&lt;_translated_author&gt;Liu, Yanxu;Wang, Yanglin;Peng, Jian;Zhang, Tian;Wei, Hai&lt;/_translated_author&gt;&lt;/Details&gt;&lt;Extra&gt;&lt;DBUID&gt;{4586FB26-B343-42AF-9C29-3BE2E8064B11}&lt;/DBUID&gt;&lt;/Extra&gt;&lt;/Item&gt;&lt;/References&gt;&lt;/Group&gt;&lt;/Citation&gt;_x000a_"/>
    <w:docVar w:name="NE.Ref{4B70735D-21BE-4DB0-821B-011BF3CC1638}" w:val=" ADDIN NE.Ref.{4B70735D-21BE-4DB0-821B-011BF3CC1638}&lt;Citation&gt;&lt;Group&gt;&lt;References&gt;&lt;Item&gt;&lt;ID&gt;1010&lt;/ID&gt;&lt;UID&gt;{C71C8CB1-DD62-4A77-B97D-B384158FA25F}&lt;/UID&gt;&lt;Title&gt;The Use of System Dynamics Simulation in Water Resources Management&lt;/Title&gt;&lt;Template&gt;Journal Article&lt;/Template&gt;&lt;Star&gt;0&lt;/Star&gt;&lt;Tag&gt;0&lt;/Tag&gt;&lt;Author&gt;Winz, Ines; Brierley, Gary; Trowsdale, Sam&lt;/Author&gt;&lt;Year&gt;2009&lt;/Year&gt;&lt;Details&gt;&lt;_collection_scope&gt;EI;SCIE;&lt;/_collection_scope&gt;&lt;_created&gt;62294275&lt;/_created&gt;&lt;_impact_factor&gt;   2.644&lt;/_impact_factor&gt;&lt;_issue&gt;7&lt;/_issue&gt;&lt;_journal&gt;Water Resources Management&lt;/_journal&gt;&lt;_modified&gt;62440810&lt;/_modified&gt;&lt;_pages&gt;1301-1323&lt;/_pages&gt;&lt;_volume&gt;23&lt;/_volume&gt;&lt;/Details&gt;&lt;Extra&gt;&lt;DBUID&gt;{E5CFCA40-B99A-4E9F-8A29-87F3858A6670}&lt;/DBUID&gt;&lt;/Extra&gt;&lt;/Item&gt;&lt;/References&gt;&lt;/Group&gt;&lt;Group&gt;&lt;References&gt;&lt;Item&gt;&lt;ID&gt;1011&lt;/ID&gt;&lt;UID&gt;{362953AE-2FC2-46C6-8CC7-C48A000AFDE5}&lt;/UID&gt;&lt;Title&gt;Application of System Dynamics to Water Security Research&lt;/Title&gt;&lt;Template&gt;Journal Article&lt;/Template&gt;&lt;Star&gt;0&lt;/Star&gt;&lt;Tag&gt;0&lt;/Tag&gt;&lt;Author&gt;Chen, Zhihe; Wei, Shuai&lt;/Author&gt;&lt;Year&gt;2014&lt;/Year&gt;&lt;Details&gt;&lt;_collection_scope&gt;EI;SCIE;&lt;/_collection_scope&gt;&lt;_created&gt;62294275&lt;/_created&gt;&lt;_impact_factor&gt;   2.644&lt;/_impact_factor&gt;&lt;_issue&gt;2&lt;/_issue&gt;&lt;_journal&gt;Water Resources Management&lt;/_journal&gt;&lt;_modified&gt;62440810&lt;/_modified&gt;&lt;_pages&gt;287-300&lt;/_pages&gt;&lt;_volume&gt;28&lt;/_volume&gt;&lt;/Details&gt;&lt;Extra&gt;&lt;DBUID&gt;{E5CFCA40-B99A-4E9F-8A29-87F3858A6670}&lt;/DBUID&gt;&lt;/Extra&gt;&lt;/Item&gt;&lt;/References&gt;&lt;/Group&gt;&lt;/Citation&gt;_x000a_"/>
    <w:docVar w:name="NE.Ref{4BA26977-2724-40A7-960B-B804C526387F}" w:val=" ADDIN NE.Ref.{4BA26977-2724-40A7-960B-B804C526387F}&lt;Citation&gt;&lt;Group&gt;&lt;References&gt;&lt;Item&gt;&lt;ID&gt;1914&lt;/ID&gt;&lt;UID&gt;{FF51A7A7-82C4-46FF-876D-4E4CD3D3B8C0}&lt;/UID&gt;&lt;Title&gt;International Energy Outlook 2019. https://www.eia.gov/ieo&lt;/Title&gt;&lt;Template&gt;Electronic Source&lt;/Template&gt;&lt;Star&gt;0&lt;/Star&gt;&lt;Tag&gt;0&lt;/Tag&gt;&lt;Author&gt;&amp;quot;U.S. Energy Information Administration (EIA)&amp;quot;&lt;/Author&gt;&lt;Year&gt;2019&lt;/Year&gt;&lt;Details&gt;&lt;_accessed&gt;63290780&lt;/_accessed&gt;&lt;_created&gt;63290780&lt;/_created&gt;&lt;_modified&gt;63290786&lt;/_modified&gt;&lt;_url&gt;https://www.eia.gov/ieo&lt;/_url&gt;&lt;/Details&gt;&lt;Extra&gt;&lt;DBUID&gt;{6F35D732-D9FF-4EE9-905F-B0CC4953C663}&lt;/DBUID&gt;&lt;/Extra&gt;&lt;/Item&gt;&lt;/References&gt;&lt;/Group&gt;&lt;/Citation&gt;_x000a_"/>
    <w:docVar w:name="NE.Ref{4BC255D1-BB37-4435-B134-F315FE10E52F}" w:val=" ADDIN NE.Ref.{4BC255D1-BB37-4435-B134-F315FE10E52F}&lt;Citation&gt;&lt;Group&gt;&lt;References&gt;&lt;Item&gt;&lt;ID&gt;521&lt;/ID&gt;&lt;UID&gt;{99B6C09E-331B-4D6E-AD97-C235C6433E2F}&lt;/UID&gt;&lt;Title&gt;Delineating multi-scenario urban growth boundaries with a CA-based FLUS model and morphological method&lt;/Title&gt;&lt;Template&gt;Journal Article&lt;/Template&gt;&lt;Star&gt;0&lt;/Star&gt;&lt;Tag&gt;0&lt;/Tag&gt;&lt;Author&gt;Liang, Xun; Liu, Xiaoping; Li, Xia; Chen, Yimin; Tian, He; Yao, Yao&lt;/Author&gt;&lt;Year&gt;2018&lt;/Year&gt;&lt;Details&gt;&lt;_collection_scope&gt;SCIE;SSCI;EI&lt;/_collection_scope&gt;&lt;_created&gt;62715919&lt;/_created&gt;&lt;_impact_factor&gt;   5.144&lt;/_impact_factor&gt;&lt;_journal&gt;Landscape and Urban Planning&lt;/_journal&gt;&lt;_modified&gt;62934813&lt;/_modified&gt;&lt;_pages&gt;47-63&lt;/_pages&gt;&lt;_volume&gt;177&lt;/_volume&gt;&lt;_accessed&gt;63284656&lt;/_accessed&gt;&lt;/Details&gt;&lt;Extra&gt;&lt;DBUID&gt;{6F35D732-D9FF-4EE9-905F-B0CC4953C663}&lt;/DBUID&gt;&lt;/Extra&gt;&lt;/Item&gt;&lt;/References&gt;&lt;/Group&gt;&lt;/Citation&gt;_x000a_"/>
    <w:docVar w:name="NE.Ref{4BD0554D-773A-4351-B36D-23F54F8489DB}" w:val=" ADDIN NE.Ref.{4BD0554D-773A-4351-B36D-23F54F8489DB}&lt;Citation&gt;&lt;Group&gt;&lt;References&gt;&lt;Item&gt;&lt;ID&gt;88&lt;/ID&gt;&lt;UID&gt;{6B59AD59-1E1D-4DE3-9B7E-F72AFE4BABB5}&lt;/UID&gt;&lt;Title&gt;A framework for vulnerability analysis in sustainability science&lt;/Title&gt;&lt;Template&gt;Journal Article&lt;/Template&gt;&lt;Star&gt;1&lt;/Star&gt;&lt;Tag&gt;0&lt;/Tag&gt;&lt;Author&gt;Turner, B L; Kasperson, R E; Matson, P A; Mccarthy, J J; Corell, R W&lt;/Author&gt;&lt;Year&gt;2003&lt;/Year&gt;&lt;Details&gt;&lt;_accessed&gt;61344749&lt;/_accessed&gt;&lt;_cited_count&gt;2060&lt;/_cited_count&gt;&lt;_created&gt;61344749&lt;/_created&gt;&lt;_db_updated&gt;kuakujiansuo&lt;/_db_updated&gt;&lt;_journal&gt;Proceedings of the National Academy of Science...&lt;/_journal&gt;&lt;_keywords&gt;computer security; cryptography; security protocol; security policy; human factors&lt;/_keywords&gt;&lt;_modified&gt;61344914&lt;/_modified&gt;&lt;_url&gt;http://labs.europepmc.org/abstract/PMC/PMC166184/reload=0;jsessionid=nNid8yr1d53cnIgOujjr.41&lt;/_url&gt;&lt;/Details&gt;&lt;Extra&gt;&lt;DBUID&gt;{31F9CFF5-4EB5-41E0-8180-BAFB923E486F}&lt;/DBUID&gt;&lt;/Extra&gt;&lt;/Item&gt;&lt;/References&gt;&lt;/Group&gt;&lt;/Citation&gt;_x000a_"/>
    <w:docVar w:name="NE.Ref{4BD8B22F-BC92-48A8-9E9B-F4141F48E9BE}" w:val=" ADDIN NE.Ref.{4BD8B22F-BC92-48A8-9E9B-F4141F48E9BE}&lt;Citation&gt;&lt;Group&gt;&lt;References&gt;&lt;Item&gt;&lt;ID&gt;1527&lt;/ID&gt;&lt;UID&gt;{FDECC784-6B93-4C51-89AA-42D2593B68D6}&lt;/UID&gt;&lt;Title&gt;中国经济增长的“尾效”分析&lt;/Title&gt;&lt;Template&gt;Journal Article&lt;/Template&gt;&lt;Star&gt;0&lt;/Star&gt;&lt;Tag&gt;0&lt;/Tag&gt;&lt;Author&gt;薛俊波; 王铮; 朱建武; 吴兵&lt;/Author&gt;&lt;Year&gt;2004&lt;/Year&gt;&lt;Details&gt;&lt;_language&gt;Chinese&lt;/_language&gt;&lt;_created&gt;63269161&lt;/_created&gt;&lt;_modified&gt;63269169&lt;/_modified&gt;&lt;_journal&gt;财经研究&lt;/_journal&gt;&lt;_collection_scope&gt;CSSCI-C;PKU&lt;/_collection_scope&gt;&lt;_url&gt;http://kns.cnki.net/KCMS/detail/detail.aspx?FileName=CJYJ200409001&amp;amp;DbName=CJFQ2004&lt;/_url&gt;&lt;_issue&gt;9&lt;/_issue&gt;&lt;_pages&gt;5-14&lt;/_pages&gt;&lt;_date&gt;55052640&lt;/_date&gt;&lt;_keywords&gt;平衡增长路径;增长尾效;可持续发展&lt;/_keywords&gt;&lt;_author_aff&gt;中国科学院科技政策与管理科学研究所;中国科学院科技政策与管理科学研究所;南开大学经济学院金融学系;华东师范大学城市与环境教育部开放实验室  北京100080_x000d__x000a__x000d__x000a__x000d__x000a__x000d__x000a__x000d__x000a__x000d__x000a__x000d__x000a__x000d__x000a_; 北京100080_x000d__x000a__x000d__x000a__x000d__x000a__x000d__x000a__x000d__x000a__x000d__x000a__x000d__x000a__x000d__x000a_;天津300071 _x000d__x000a__x000d__x000a__x000d__x000a__x000d__x000a__x000d__x000a__x000d__x000a__x000d__x000a__x000d__x000a_;上海200062&lt;/_author_aff&gt;&lt;_db_provider&gt;CNKI: 期刊&lt;/_db_provider&gt;&lt;_accessed&gt;63269169&lt;/_accessed&gt;&lt;_db_updated&gt;CNKI - Reference&lt;/_db_updated&gt;&lt;_volume&gt;30&lt;/_volume&gt;&lt;_translated_author&gt;Xue, Junbo;Wang, Zheng;Zhu, Jianwu;Wu, Bing&lt;/_translated_author&gt;&lt;/Details&gt;&lt;Extra&gt;&lt;DBUID&gt;{6F35D732-D9FF-4EE9-905F-B0CC4953C663}&lt;/DBUID&gt;&lt;/Extra&gt;&lt;/Item&gt;&lt;/References&gt;&lt;/Group&gt;&lt;/Citation&gt;_x000a_"/>
    <w:docVar w:name="NE.Ref{4C027BF4-6152-4EEB-AF63-DCE58629B29E}" w:val=" ADDIN NE.Ref.{4C027BF4-6152-4EEB-AF63-DCE58629B29E}&lt;Citation&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676&lt;/_impact_factor&gt;&lt;_isbn&gt;1996-1073&lt;/_isbn&gt;&lt;_issue&gt;5&lt;/_issue&gt;&lt;_journal&gt;Energies&lt;/_journal&gt;&lt;_modified&gt;62437022&lt;/_modified&gt;&lt;_url&gt;http://www.mdpi.com/1996-1073/11/5/1203/pdf 全文链接_x000d__x000a_&lt;/_url&gt;&lt;_volume&gt;11&lt;/_volume&gt;&lt;/Details&gt;&lt;Extra&gt;&lt;DBUID&gt;{E5CFCA40-B99A-4E9F-8A29-87F3858A6670}&lt;/DBUID&gt;&lt;/Extra&gt;&lt;/Item&gt;&lt;/References&gt;&lt;/Group&gt;&lt;/Citation&gt;_x000a_"/>
    <w:docVar w:name="NE.Ref{4C2A5A8A-489C-4F3D-9A43-B38C9E1750F5}" w:val=" ADDIN NE.Ref.{4C2A5A8A-489C-4F3D-9A43-B38C9E1750F5}&lt;Citation&gt;&lt;Group&gt;&lt;References&gt;&lt;Item&gt;&lt;ID&gt;896&lt;/ID&gt;&lt;UID&gt;{CF3D5CBA-6F0B-41CD-B429-8CF2FB7550DC}&lt;/UID&gt;&lt;Title&gt;Integrated analysis of climate change, land-use, energy and water strategies&lt;/Title&gt;&lt;Template&gt;Journal Article&lt;/Template&gt;&lt;Star&gt;0&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437952&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Group&gt;&lt;References&gt;&lt;Item&gt;&lt;ID&gt;743&lt;/ID&gt;&lt;UID&gt;{5AE4D1C8-C72F-45DE-8874-90CA3AB54BD1}&lt;/UID&gt;&lt;Title&gt;Modeling the carbon-energy-water nexus in a rapidly urbanizing catchment: A general equilibrium assessment.&lt;/Title&gt;&lt;Template&gt;Journal Article&lt;/Template&gt;&lt;Star&gt;0&lt;/Star&gt;&lt;Tag&gt;0&lt;/Tag&gt;&lt;Author&gt;Su, Qiong; Dai, Hancheng; Lin, Yun; Chen, Huan; Karthikeyan, Raghupathy&lt;/Author&gt;&lt;Year&gt;2018&lt;/Year&gt;&lt;Details&gt;&lt;_accession_num&gt;MEDLINE:30075307&lt;/_accession_num&gt;&lt;_cited_count&gt;0&lt;/_cited_count&gt;&lt;_collection_scope&gt;SCI;SCIE;&lt;/_collection_scope&gt;&lt;_created&gt;62427502&lt;/_created&gt;&lt;_date_display&gt;2018_x000d__x000a_2018-Nov-01&lt;/_date_display&gt;&lt;_doi&gt;10.1016/j.jenvman.2018.07.071&lt;/_doi&gt;&lt;_impact_factor&gt;   4.005&lt;/_impact_factor&gt;&lt;_journal&gt;Journal of environmental management&lt;/_journal&gt;&lt;_modified&gt;62427566&lt;/_modified&gt;&lt;_pages&gt;93-103&lt;/_pages&gt;&lt;_url&gt;https://ac.els-cdn.com/S030147971830834X/1-s2.0-S030147971830834X-main.pdf?_tid=45944df4-25b4-4815-9710-e9313a0b6052&amp;amp;acdnat=1536636534_b0f0db4eaa97222e8df47d9059de7abe 全文链接_x000d__x000a_&lt;/_url&gt;&lt;_volume&gt;225&lt;/_volume&gt;&lt;/Details&gt;&lt;Extra&gt;&lt;DBUID&gt;{E5CFCA40-B99A-4E9F-8A29-87F3858A6670}&lt;/DBUID&gt;&lt;/Extra&gt;&lt;/Item&gt;&lt;/References&gt;&lt;/Group&gt;&lt;/Citation&gt;_x000a_"/>
    <w:docVar w:name="NE.Ref{4C3EC1CA-D26F-4EDC-A589-F32626FBEE7B}" w:val=" ADDIN NE.Ref.{4C3EC1CA-D26F-4EDC-A589-F32626FBEE7B}&lt;Citation&gt;&lt;Group&gt;&lt;References&gt;&lt;Item&gt;&lt;ID&gt;997&lt;/ID&gt;&lt;UID&gt;{F15AF91F-B68A-4FDC-889C-DF12E322F4E3}&lt;/UID&gt;&lt;Title&gt;An integrated model for water management in a rapidly urbanizing catchment&lt;/Title&gt;&lt;Template&gt;Journal Article&lt;/Template&gt;&lt;Star&gt;1&lt;/Star&gt;&lt;Tag&gt;0&lt;/Tag&gt;&lt;Author&gt;Qin, Hua Peng; Su, Qiong; Khu, Soon Thiam&lt;/Author&gt;&lt;Year&gt;2011&lt;/Year&gt;&lt;Details&gt;&lt;_collection_scope&gt;SCIE;&lt;/_collection_scope&gt;&lt;_created&gt;62293958&lt;/_created&gt;&lt;_impact_factor&gt;   4.177&lt;/_impact_factor&gt;&lt;_issue&gt;12&lt;/_issue&gt;&lt;_journal&gt;Environmental Modelling &amp;amp; Software&lt;/_journal&gt;&lt;_modified&gt;62568651&lt;/_modified&gt;&lt;_pages&gt;1502-1514&lt;/_pages&gt;&lt;_url&gt;https://ac.els-cdn.com/S1364815211001642/1-s2.0-S1364815211001642-main.pdf?_tid=066c6b5f-25fe-4c29-89d1-aeddb4c3afa1&amp;amp;acdnat=1541828252_412f926c5f876a0acfe39f31e269a53a 全文链接_x000d__x000a_&lt;/_url&gt;&lt;_volume&gt;26&lt;/_volume&gt;&lt;/Details&gt;&lt;Extra&gt;&lt;DBUID&gt;{E5CFCA40-B99A-4E9F-8A29-87F3858A6670}&lt;/DBUID&gt;&lt;/Extra&gt;&lt;/Item&gt;&lt;/References&gt;&lt;/Group&gt;&lt;Group&gt;&lt;References&gt;&lt;Item&gt;&lt;ID&gt;998&lt;/ID&gt;&lt;UID&gt;{DE1FAE0F-7D0C-440E-9040-903BBA0D1DB4}&lt;/UID&gt;&lt;Title&gt;Synthesis of System Dynamics Tools for Holistic Conceptualization of Water Resources Problems&lt;/Title&gt;&lt;Template&gt;Journal Article&lt;/Template&gt;&lt;Star&gt;0&lt;/Star&gt;&lt;Tag&gt;0&lt;/Tag&gt;&lt;Author&gt;Mirchi, Ali&lt;/Author&gt;&lt;Year&gt;2012&lt;/Year&gt;&lt;Details&gt;&lt;_collection_scope&gt;EI;SCIE;&lt;/_collection_scope&gt;&lt;_created&gt;62293969&lt;/_created&gt;&lt;_impact_factor&gt;   2.644&lt;/_impact_factor&gt;&lt;_issue&gt;9&lt;/_issue&gt;&lt;_journal&gt;Water Resources Management&lt;/_journal&gt;&lt;_modified&gt;62440802&lt;/_modified&gt;&lt;_pages&gt;2421-2442&lt;/_pages&gt;&lt;_volume&gt;26&lt;/_volume&gt;&lt;/Details&gt;&lt;Extra&gt;&lt;DBUID&gt;{E5CFCA40-B99A-4E9F-8A29-87F3858A6670}&lt;/DBUID&gt;&lt;/Extra&gt;&lt;/Item&gt;&lt;/References&gt;&lt;/Group&gt;&lt;Group&gt;&lt;References&gt;&lt;Item&gt;&lt;ID&gt;1001&lt;/ID&gt;&lt;UID&gt;{F2F6A4A5-75E7-406F-803B-A708E7D2F0F4}&lt;/UID&gt;&lt;Title&gt;Development and application of coupled system dynamics and game theory: A dynamic water conflict resolution method&lt;/Title&gt;&lt;Template&gt;Journal Article&lt;/Template&gt;&lt;Star&gt;0&lt;/Star&gt;&lt;Tag&gt;0&lt;/Tag&gt;&lt;Author&gt;Zomorodian, Mehdi; Lai, Sai Hin; Homayounfar, Mehran; Ibrahim, Shaliza; Pender, Gareth&lt;/Author&gt;&lt;Year&gt;2017&lt;/Year&gt;&lt;Details&gt;&lt;_collection_scope&gt;SCIE;&lt;/_collection_scope&gt;&lt;_created&gt;62293977&lt;/_created&gt;&lt;_impact_factor&gt;   2.766&lt;/_impact_factor&gt;&lt;_issue&gt;12&lt;/_issue&gt;&lt;_journal&gt;Plos One&lt;/_journal&gt;&lt;_modified&gt;62440802&lt;/_modified&gt;&lt;_pages&gt;e0188489&lt;/_pages&gt;&lt;_volume&gt;12&lt;/_volume&gt;&lt;/Details&gt;&lt;Extra&gt;&lt;DBUID&gt;{E5CFCA40-B99A-4E9F-8A29-87F3858A6670}&lt;/DBUID&gt;&lt;/Extra&gt;&lt;/Item&gt;&lt;/References&gt;&lt;/Group&gt;&lt;/Citation&gt;_x000a_"/>
    <w:docVar w:name="NE.Ref{4C5FE6B5-6C3D-4DA4-899D-EB4CA7F6806E}" w:val=" ADDIN NE.Ref.{4C5FE6B5-6C3D-4DA4-899D-EB4CA7F6806E}&lt;Citation&gt;&lt;Group&gt;&lt;References&gt;&lt;Item&gt;&lt;ID&gt;1005&lt;/ID&gt;&lt;UID&gt;{76052D8F-1F6F-4C9A-AA1B-4ECC790CF59C}&lt;/UID&gt;&lt;Title&gt;R&amp;amp;D存量、知识函数与生产效率&lt;/Title&gt;&lt;Template&gt;Journal Article&lt;/Template&gt;&lt;Star&gt;0&lt;/Star&gt;&lt;Tag&gt;0&lt;/Tag&gt;&lt;Author&gt;吴延兵&lt;/Author&gt;&lt;Year&gt;2006&lt;/Year&gt;&lt;Details&gt;&lt;_created&gt;63241146&lt;/_created&gt;&lt;_issue&gt;4&lt;/_issue&gt;&lt;_journal&gt;经济学(季刊)&lt;/_journal&gt;&lt;_language&gt;Chinese&lt;/_language&gt;&lt;_modified&gt;63241204&lt;/_modified&gt;&lt;_pages&gt;1129-1156&lt;/_pages&gt;&lt;_volume&gt;5&lt;/_volume&gt;&lt;_translated_author&gt;Wu, Yanbing&lt;/_translated_author&gt;&lt;/Details&gt;&lt;Extra&gt;&lt;DBUID&gt;{6F35D732-D9FF-4EE9-905F-B0CC4953C663}&lt;/DBUID&gt;&lt;/Extra&gt;&lt;/Item&gt;&lt;/References&gt;&lt;/Group&gt;&lt;Group&gt;&lt;References&gt;&lt;Item&gt;&lt;ID&gt;1007&lt;/ID&gt;&lt;UID&gt;{83D30C76-DACC-4531-A6B6-1078279408C1}&lt;/UID&gt;&lt;Title&gt;China&amp;apos;s regional innovation capacity in transition: An empirical approach&lt;/Title&gt;&lt;Template&gt;Journal Article&lt;/Template&gt;&lt;Star&gt;0&lt;/Star&gt;&lt;Tag&gt;0&lt;/Tag&gt;&lt;Author&gt;Li, Xibao&lt;/Author&gt;&lt;Year&gt;2009&lt;/Year&gt;&lt;Details&gt;&lt;_accessed&gt;63241213&lt;/_accessed&gt;&lt;_collection_scope&gt;SSCI;EI&lt;/_collection_scope&gt;&lt;_created&gt;63241213&lt;/_created&gt;&lt;_date&gt;57329280&lt;/_date&gt;&lt;_date_display&gt;2009&lt;/_date_display&gt;&lt;_db_updated&gt;PKU Search&lt;/_db_updated&gt;&lt;_doi&gt;10.1016/j.respol.2008.12.002&lt;/_doi&gt;&lt;_impact_factor&gt;   5.425&lt;/_impact_factor&gt;&lt;_isbn&gt;0048-7333&lt;/_isbn&gt;&lt;_issue&gt;2&lt;/_issue&gt;&lt;_journal&gt;Research Policy&lt;/_journal&gt;&lt;_keywords&gt;Patent; Knowledge production function; Regional innovation system; Stochastic frontier model; Patent Regional innovation system Knowledge production function Stochastic frontier model&lt;/_keywords&gt;&lt;_modified&gt;63241213&lt;/_modified&gt;&lt;_number&gt;1&lt;/_number&gt;&lt;_ori_publication&gt;Elsevier B.V&lt;/_ori_publication&gt;&lt;_pages&gt;338-357&lt;/_pages&gt;&lt;_url&gt;http://pku.summon.serialssolutions.com/2.0.0/link/0/eLvHCXMwnV3NS8MwFA86Qbyom4rzi9ymh0qTtGvrbU6HioIHvXgJ-RpOXS37EPzvfa8fUwZD9JC2NG0IL8n7SN77PUIEP_W9OZ4Qq8TA5GJWKOMCG2qmfN0OXKIU78cMQ4mf7uLbe967DG--7cb5A_3cMWuEzqNvhRsk7uTlUJKi7aNDV-_ifMaHEcqpOF-OvUgIUQXOLWhkkWAqOfXKyGXO_JA9vY2_dnOTrJdaJu0U06JOllzaIKuVk3uD1MslPabHJe70yRa5znNpt8YUkzWggk4Hs5Sp1IBQNaCxwzs6QfmWu3qd0U5K3TAb5EAjtAIo3yaPvcuH7pVXZlrwjIhi5jGjhQhA80tYwDWYQAgshrYcuvE5sGL9PliS-BHC2RnLE2UjF2ubMAv2jhU7pJa-p26XUM4jrX2uLUae6ESrQKi-CRNtgV24gDWJV5FZZgWghqw8zV5kQbQiNybjEojWJFE1FrJUCgphL4Hkv_zZwqGTuFKBMEaVAQfQT8S8kh3QXUOwZoOgSbr56M465Jwr2_uQQokYLp9Q8CQJbgN8hJJhHVaGkXyeDPf-3dN9slYcUuHOzgGpTUZTd0iWs9fpUT6lvwBKTvUj&lt;/_url&gt;&lt;_volume&gt;38&lt;/_volume&gt;&lt;/Details&gt;&lt;Extra&gt;&lt;DBUID&gt;{6F35D732-D9FF-4EE9-905F-B0CC4953C663}&lt;/DBUID&gt;&lt;/Extra&gt;&lt;/Item&gt;&lt;/References&gt;&lt;/Group&gt;&lt;/Citation&gt;_x000a_"/>
    <w:docVar w:name="NE.Ref{4CA1E97A-4C78-459B-B299-7BE3E4805542}" w:val=" ADDIN NE.Ref.{4CA1E97A-4C78-459B-B299-7BE3E4805542}&lt;Citation&gt;&lt;Group&gt;&lt;References&gt;&lt;Item&gt;&lt;ID&gt;138&lt;/ID&gt;&lt;UID&gt;{CF0F5D27-5586-4039-9F65-519BBAA8F59F}&lt;/UID&gt;&lt;Title&gt;Resilience, Adaptability and Transformability in Social-ecological Systems&lt;/Title&gt;&lt;Template&gt;Journal Article&lt;/Template&gt;&lt;Star&gt;0&lt;/Star&gt;&lt;Tag&gt;5&lt;/Tag&gt;&lt;Author&gt;Walker, Brian; Holling, C S; Carpenter, Stephen R; Kinzig, Ann P&lt;/Author&gt;&lt;Year&gt;2004&lt;/Year&gt;&lt;Details&gt;&lt;_collection_scope&gt;SCIE;SSCI;&lt;/_collection_scope&gt;&lt;_created&gt;61348273&lt;/_created&gt;&lt;_impact_factor&gt;   2.842&lt;/_impact_factor&gt;&lt;_issue&gt;2&lt;/_issue&gt;&lt;_journal&gt;Ecology and Society&lt;/_journal&gt;&lt;_modified&gt;62220976&lt;/_modified&gt;&lt;_pages&gt;3438-3447&lt;/_pages&gt;&lt;_volume&gt;9&lt;/_volume&gt;&lt;/Details&gt;&lt;Extra&gt;&lt;DBUID&gt;{E5CFCA40-B99A-4E9F-8A29-87F3858A6670}&lt;/DBUID&gt;&lt;/Extra&gt;&lt;/Item&gt;&lt;/References&gt;&lt;/Group&gt;&lt;/Citation&gt;_x000a_"/>
    <w:docVar w:name="NE.Ref{4CD00D3B-8A6B-4473-9B7B-CD5954E3A235}" w:val=" ADDIN NE.Ref.{4CD00D3B-8A6B-4473-9B7B-CD5954E3A235}&lt;Citation&gt;&lt;Group&gt;&lt;References&gt;&lt;Item&gt;&lt;ID&gt;508&lt;/ID&gt;&lt;UID&gt;{45BFEA86-A993-4B63-98CE-95373C2E68D4}&lt;/UID&gt;&lt;Title&gt;Influence of productivity on the stability of real and model ecosystems.&lt;/Title&gt;&lt;Template&gt;Journal Article&lt;/Template&gt;&lt;Star&gt;0&lt;/Star&gt;&lt;Tag&gt;0&lt;/Tag&gt;&lt;Author&gt;Moore, J C; de Ruiter, P C; Hunt, H W&lt;/Author&gt;&lt;Year&gt;1993&lt;/Year&gt;&lt;Details&gt;&lt;_collection_scope&gt;SCI;SCIE;&lt;/_collection_scope&gt;&lt;_created&gt;61709615&lt;/_created&gt;&lt;_impact_factor&gt;  37.205&lt;/_impact_factor&gt;&lt;_issue&gt;5123&lt;/_issue&gt;&lt;_journal&gt;Science&lt;/_journal&gt;&lt;_modified&gt;61837240&lt;/_modified&gt;&lt;_pages&gt;906&lt;/_pages&gt;&lt;_volume&gt;261&lt;/_volume&gt;&lt;/Details&gt;&lt;Extra&gt;&lt;DBUID&gt;{4586FB26-B343-42AF-9C29-3BE2E8064B11}&lt;/DBUID&gt;&lt;/Extra&gt;&lt;/Item&gt;&lt;/References&gt;&lt;/Group&gt;&lt;/Citation&gt;_x000a_"/>
    <w:docVar w:name="NE.Ref{4CD01D4E-1CF9-4FD1-9034-9F095B5B9891}" w:val=" ADDIN NE.Ref.{4CD01D4E-1CF9-4FD1-9034-9F095B5B9891}&lt;Citation&gt;&lt;Group&gt;&lt;References&gt;&lt;Item&gt;&lt;ID&gt;682&lt;/ID&gt;&lt;UID&gt;{0FE72CB7-716C-40A4-8E60-ADABF956EF1A}&lt;/UID&gt;&lt;Title&gt;中国生育报告2019&lt;/Title&gt;&lt;Template&gt;Journal Article&lt;/Template&gt;&lt;Star&gt;0&lt;/Star&gt;&lt;Tag&gt;0&lt;/Tag&gt;&lt;Author&gt;任泽平; 熊柴; 周哲&lt;/Author&gt;&lt;Year&gt;2019&lt;/Year&gt;&lt;Details&gt;&lt;_accessed&gt;62846533&lt;/_accessed&gt;&lt;_created&gt;62846533&lt;/_created&gt;&lt;_issue&gt;6&lt;/_issue&gt;&lt;_journal&gt;发展研究&lt;/_journal&gt;&lt;_modified&gt;63098903&lt;/_modified&gt;&lt;_pages&gt;20-40&lt;/_pages&gt;&lt;_url&gt;http://finance.ifeng.com/a/20190102/16657321_0.shtml&lt;/_url&gt;&lt;_translated_author&gt;Ren, Zeping;Xiong, Chai;Zhou, Zhe&lt;/_translated_author&gt;&lt;/Details&gt;&lt;Extra&gt;&lt;DBUID&gt;{6F35D732-D9FF-4EE9-905F-B0CC4953C663}&lt;/DBUID&gt;&lt;/Extra&gt;&lt;/Item&gt;&lt;/References&gt;&lt;/Group&gt;&lt;/Citation&gt;_x000a_"/>
    <w:docVar w:name="NE.Ref{4CF847EF-0BC5-436D-89D4-8B5D91303E55}" w:val=" ADDIN NE.Ref.{4CF847EF-0BC5-436D-89D4-8B5D91303E55}&lt;Citation&gt;&lt;Group&gt;&lt;References&gt;&lt;Item&gt;&lt;ID&gt;239&lt;/ID&gt;&lt;UID&gt;{E65A8892-DCB9-4015-AEB3-272CB270158E}&lt;/UID&gt;&lt;Title&gt;An integrated model for water management in a rapidly urbanizing catchment&lt;/Title&gt;&lt;Template&gt;Journal Article&lt;/Template&gt;&lt;Star&gt;1&lt;/Star&gt;&lt;Tag&gt;5&lt;/Tag&gt;&lt;Author&gt;Qin, Huapeng; Su, Qiong; Khu, Soon Thiam&lt;/Author&gt;&lt;Year&gt;2011&lt;/Year&gt;&lt;Details&gt;&lt;_accessed&gt;62085128&lt;/_accessed&gt;&lt;_collection_scope&gt;SCIE;&lt;/_collection_scope&gt;&lt;_created&gt;62085128&lt;/_created&gt;&lt;_db_updated&gt;CrossRef&lt;/_db_updated&gt;&lt;_doi&gt;10.1016/j.envsoft.2011.07.003&lt;/_doi&gt;&lt;_impact_factor&gt;   4.552&lt;/_impact_factor&gt;&lt;_isbn&gt;13648152&lt;/_isbn&gt;&lt;_issue&gt;12&lt;/_issue&gt;&lt;_journal&gt;Environmental Modelling &amp;amp; Software&lt;/_journal&gt;&lt;_modified&gt;62868918&lt;/_modified&gt;&lt;_pages&gt;1502-1514&lt;/_pages&gt;&lt;_tertiary_title&gt;Environmental Modelling &amp;amp; Software&lt;/_tertiary_title&gt;&lt;_url&gt;http://linkinghub.elsevier.com/retrieve/pii/S1364815211001642_x000d__x000a_http://api.elsevier.com/content/article/PII:S1364815211001642?httpAccept=text/xml&lt;/_url&gt;&lt;_volume&gt;26&lt;/_volume&gt;&lt;/Details&gt;&lt;Extra&gt;&lt;DBUID&gt;{6F35D732-D9FF-4EE9-905F-B0CC4953C663}&lt;/DBUID&gt;&lt;/Extra&gt;&lt;/Item&gt;&lt;/References&gt;&lt;/Group&gt;&lt;/Citation&gt;_x000a_"/>
    <w:docVar w:name="NE.Ref{4D2F33D6-CA66-4169-9932-0161CC802D36}" w:val=" ADDIN NE.Ref.{4D2F33D6-CA66-4169-9932-0161CC802D36}&lt;Citation&gt;&lt;Group&gt;&lt;References&gt;&lt;Item&gt;&lt;ID&gt;289&lt;/ID&gt;&lt;UID&gt;{3CD06C9F-A890-4474-9D96-A58C9AB21915}&lt;/UID&gt;&lt;Title&gt;21世纪中叶中国需水展望&lt;/Title&gt;&lt;Template&gt;Journal Article&lt;/Template&gt;&lt;Star&gt;0&lt;/Star&gt;&lt;Tag&gt;0&lt;/Tag&gt;&lt;Author&gt;姚建文; 徐子恺; 王建生&lt;/Author&gt;&lt;Year&gt;1999&lt;/Year&gt;&lt;Details&gt;&lt;_accessed&gt;62131211&lt;/_accessed&gt;&lt;_author_aff&gt;水利部南京水文水资源研究所&lt;/_author_aff&gt;&lt;_collection_scope&gt;中国科技核心期刊;中文核心期刊;CSCD;EI;&lt;/_collection_scope&gt;&lt;_created&gt;62126735&lt;/_created&gt;&lt;_date&gt;52328160&lt;/_date&gt;&lt;_db_provider&gt;CNKI: 期刊&lt;/_db_provider&gt;&lt;_db_updated&gt;CNKI - Reference&lt;/_db_updated&gt;&lt;_issue&gt;2&lt;/_issue&gt;&lt;_journal&gt;水科学进展&lt;/_journal&gt;&lt;_keywords&gt;21世纪;需水;展望;中国&lt;/_keywords&gt;&lt;_modified&gt;63286397&lt;/_modified&gt;&lt;_pages&gt;91-95&lt;/_pages&gt;&lt;_url&gt;http://kns.cnki.net/KCMS/detail/detail.aspx?FileName=SKXJ902.016&amp;amp;DbName=CJFQ1999&lt;/_url&gt;&lt;_volume&gt;10&lt;/_volume&gt;&lt;_translated_author&gt;Yao, Jianwen;Xu, Zikai;Wang, Jiansheng&lt;/_translated_author&gt;&lt;/Details&gt;&lt;Extra&gt;&lt;DBUID&gt;{6F35D732-D9FF-4EE9-905F-B0CC4953C663}&lt;/DBUID&gt;&lt;/Extra&gt;&lt;/Item&gt;&lt;/References&gt;&lt;/Group&gt;&lt;/Citation&gt;_x000a_"/>
    <w:docVar w:name="NE.Ref{4DC46228-DCFD-48C0-9487-25E4B39CF59D}" w:val=" ADDIN NE.Ref.{4DC46228-DCFD-48C0-9487-25E4B39CF59D}&lt;Citation&gt;&lt;Group&gt;&lt;References&gt;&lt;Item&gt;&lt;ID&gt;1843&lt;/ID&gt;&lt;UID&gt;{085DEAC4-134E-4FE9-9938-1FD725F1E864}&lt;/UID&gt;&lt;Title&gt;我国需水总量零增长问题研究&lt;/Title&gt;&lt;Template&gt;Journal Article&lt;/Template&gt;&lt;Star&gt;0&lt;/Star&gt;&lt;Tag&gt;0&lt;/Tag&gt;&lt;Author&gt;何希吾; 顾定法; 唐青蔚&lt;/Author&gt;&lt;Year&gt;2011&lt;/Year&gt;&lt;Details&gt;&lt;_accessed&gt;63287274&lt;/_accessed&gt;&lt;_author_adr&gt;中国科学院地理科学与资源研究所; 中国科学院地理科学与资源研究所; 中国科学院地理科学与资源研究所&lt;/_author_adr&gt;&lt;_author_aff&gt;中国科学院地理科学与资源研究所; 中国科学院地理科学与资源研究所; 中国科学院地理科学与资源研究所&lt;/_author_aff&gt;&lt;_collection_scope&gt;CSCD;CSSCI-C;PKU&lt;/_collection_scope&gt;&lt;_created&gt;63287254&lt;/_created&gt;&lt;_db_provider&gt;北京万方数据股份有限公司&lt;/_db_provider&gt;&lt;_db_updated&gt;Wanfangdata&lt;/_db_updated&gt;&lt;_isbn&gt;1000-3037&lt;/_isbn&gt;&lt;_issue&gt;6&lt;/_issue&gt;&lt;_journal&gt;自然资源学报&lt;/_journal&gt;&lt;_keywords&gt;我国需水总量; 零增长; 产业结构分析法&lt;/_keywords&gt;&lt;_language&gt;chi&lt;/_language&gt;&lt;_modified&gt;63287274&lt;/_modified&gt;&lt;_pages&gt;901-909&lt;/_pages&gt;&lt;_tertiary_title&gt;Journal of Natural Resources&lt;/_tertiary_title&gt;&lt;_translated_title&gt;Study on Zero Growth Problem in Total Water Demand of China&lt;/_translated_title&gt;&lt;_url&gt;http://www.wanfangdata.com.cn/details/detail.do?_type=perio&amp;amp;id=zrzyxb201106001&lt;/_url&gt;&lt;_volume&gt;26&lt;/_volume&gt;&lt;_translated_author&gt;He, Xiwu;Gu, Dingfa;Tang, Qingyu&lt;/_translated_author&gt;&lt;/Details&gt;&lt;Extra&gt;&lt;DBUID&gt;{6F35D732-D9FF-4EE9-905F-B0CC4953C663}&lt;/DBUID&gt;&lt;/Extra&gt;&lt;/Item&gt;&lt;/References&gt;&lt;/Group&gt;&lt;/Citation&gt;_x000a_"/>
    <w:docVar w:name="NE.Ref{4E4BCF33-C8E7-4E41-9ED5-1F7682D3196E}" w:val=" ADDIN NE.Ref.{4E4BCF33-C8E7-4E41-9ED5-1F7682D3196E}&lt;Citation&gt;&lt;Group&gt;&lt;References&gt;&lt;Item&gt;&lt;ID&gt;747&lt;/ID&gt;&lt;UID&gt;{333B432C-5B3B-41E3-A81D-4176F9E7E1CC}&lt;/UID&gt;&lt;Title&gt;Water-energy-food nexus: Concepts, questions and methodologies&lt;/Title&gt;&lt;Template&gt;Journal Article&lt;/Template&gt;&lt;Star&gt;0&lt;/Star&gt;&lt;Tag&gt;0&lt;/Tag&gt;&lt;Author&gt;Zhang, Chi; Chen, Xiaoxian; Li, Yu; Ding, Wei; Fu, Guangtao&lt;/Author&gt;&lt;Year&gt;2018&lt;/Year&gt;&lt;Details&gt;&lt;_accession_num&gt;WOS:000440390900055&lt;/_accession_num&gt;&lt;_cited_count&gt;0&lt;/_cited_count&gt;&lt;_collection_scope&gt;EI;SCIE;&lt;/_collection_scope&gt;&lt;_created&gt;62427502&lt;/_created&gt;&lt;_date_display&gt;2018_x000d__x000a_SEP 10 2018&lt;/_date_display&gt;&lt;_doi&gt;10.1016/j.jclepro.2018.05.194&lt;/_doi&gt;&lt;_impact_factor&gt;   5.651&lt;/_impact_factor&gt;&lt;_isbn&gt;0959-6526&lt;/_isbn&gt;&lt;_journal&gt;Journal of Cleaner Production&lt;/_journal&gt;&lt;_modified&gt;62573754&lt;/_modified&gt;&lt;_pages&gt;625-639&lt;/_pages&gt;&lt;_url&gt;https://ac.els-cdn.com/S0959652618315403/1-s2.0-S0959652618315403-main.pdf?_tid=272c0290-4bc4-47a9-8d8d-e85f0c55183b&amp;amp;acdnat=1536636497_5a51a01aa33d6a0636591c94c6603473 全文链接_x000d__x000a_&lt;/_url&gt;&lt;_volume&gt;195&lt;/_volume&gt;&lt;/Details&gt;&lt;Extra&gt;&lt;DBUID&gt;{E5CFCA40-B99A-4E9F-8A29-87F3858A6670}&lt;/DBUID&gt;&lt;/Extra&gt;&lt;/Item&gt;&lt;/References&gt;&lt;/Group&gt;&lt;/Citation&gt;_x000a_"/>
    <w:docVar w:name="NE.Ref{4E781FC2-A771-459C-8693-8FD8047C5471}" w:val=" ADDIN NE.Ref.{4E781FC2-A771-459C-8693-8FD8047C5471}&lt;Citation&gt;&lt;Group&gt;&lt;References&gt;&lt;Item&gt;&lt;ID&gt;1873&lt;/ID&gt;&lt;UID&gt;{AD24A5F8-3C6E-471A-9C26-696F2E836E4A}&lt;/UID&gt;&lt;Title&gt;基于发达国家比较的中国能源消费峰值预测&lt;/Title&gt;&lt;Template&gt;Journal Article&lt;/Template&gt;&lt;Star&gt;1&lt;/Star&gt;&lt;Tag&gt;5&lt;/Tag&gt;&lt;Author&gt;马丽; 刘立涛&lt;/Author&gt;&lt;Year&gt;2016&lt;/Year&gt;&lt;Details&gt;&lt;_language&gt;Chinese&lt;/_language&gt;&lt;_created&gt;63290177&lt;/_created&gt;&lt;_modified&gt;63290400&lt;/_modified&gt;&lt;_url&gt;http://kns.cnki.net/KCMS/detail/detail.aspx?FileName=DLKX201607003&amp;amp;DbName=CJFQ2016&lt;/_url&gt;&lt;_journal&gt;地理科学&lt;/_journal&gt;&lt;_volume&gt;36&lt;/_volume&gt;&lt;_issue&gt;7&lt;/_issue&gt;&lt;_pages&gt;980-988&lt;/_pages&gt;&lt;_date&gt;61286400&lt;/_date&gt;&lt;_keywords&gt;能源消费;峰值背景;峰值预测;中国&lt;/_keywords&gt;&lt;_abstract&gt;通过比较英美等发达国家能源消费变化趋势,研究其出现峰值的社会经济条件,并采用长期能源替代规划系统模型(LEAP)模型对中国未来能源消费趋势及其峰值进行预测。研究发现,英美德法日加等国家的能源峰值皆是在其工业化和城市化进程基本完成、国民经济增速放缓、人均居民收入达到较高水平、整体社会经济进入平稳状态后才出现。根据中国社会经济发展趋势,随着产业结构转型和发展方式调整,中国工业能源消费峰值可能在2020~2030年期间实现,但生活和交通能源消费还将随着居民生活水平的提高而不断增长。预计中国能源峰值将在2040年左右出现,届时能源消费量将达到58×108t标准煤。为了保障如此巨大的能源需求,中国将面临较大的生态安全和国家安全风险。为此,中国必须转变传统经济发展观念,在保证国家稳定的前提下,适度降低经济增速,并尽快促进产业结构转型,提高能源开发和利用效率,同时要积极开展国际合作,保障国际油气进口的安全性。&lt;/_abstract&gt;&lt;_notes&gt;页数: 9&lt;/_notes&gt;&lt;_author_aff&gt;中国科学院地理科学与资源研究所;&lt;/_author_aff&gt;&lt;_db_provider&gt;CNKI: 期刊&lt;/_db_provider&gt;&lt;_accessed&gt;63290177&lt;/_accessed&gt;&lt;_db_updated&gt;CNKI - Reference&lt;/_db_updated&gt;&lt;_collection_scope&gt;CSCD;CSSCI-C;PKU&lt;/_collection_scope&gt;&lt;_translated_author&gt;Ma, Li;Liu, Litao&lt;/_translated_author&gt;&lt;/Details&gt;&lt;Extra&gt;&lt;DBUID&gt;{6F35D732-D9FF-4EE9-905F-B0CC4953C663}&lt;/DBUID&gt;&lt;/Extra&gt;&lt;/Item&gt;&lt;/References&gt;&lt;/Group&gt;&lt;/Citation&gt;_x000a_"/>
    <w:docVar w:name="NE.Ref{4E8CF96C-3C2B-4F10-80EE-7D630CF92B7D}" w:val=" ADDIN NE.Ref.{4E8CF96C-3C2B-4F10-80EE-7D630CF92B7D}&lt;Citation&gt;&lt;Group&gt;&lt;References&gt;&lt;Item&gt;&lt;ID&gt;1042&lt;/ID&gt;&lt;UID&gt;{06375F93-D0E5-48ED-897D-A5955D6A5AFC}&lt;/UID&gt;&lt;Title&gt;北京市生态安全格局及城市增长预景&lt;/Title&gt;&lt;Template&gt;Journal Article&lt;/Template&gt;&lt;Star&gt;0&lt;/Star&gt;&lt;Tag&gt;0&lt;/Tag&gt;&lt;Author&gt;俞孔坚; 王思思; 李迪华; 李春波&lt;/Author&gt;&lt;Year&gt;2009&lt;/Year&gt;&lt;Details&gt;&lt;_accessed&gt;62442827&lt;/_accessed&gt;&lt;_created&gt;62442827&lt;/_created&gt;&lt;_modified&gt;62442828&lt;/_modified&gt;&lt;_url&gt;http://kns.cnki.net/KCMS/detail/detail.aspx?FileName=STXB200903019&amp;amp;DbName=CJFQ2009&lt;/_url&gt;&lt;_journal&gt;生态学报&lt;/_journal&gt;&lt;_issue&gt;3&lt;/_issue&gt;&lt;_pages&gt;1189-1204&lt;/_pages&gt;&lt;_date&gt;57434400&lt;/_date&gt;&lt;_keywords&gt;生态安全格局;生态基础设施;景观安全格局;土地利用;北京&lt;/_keywords&gt;&lt;_author_aff&gt;北京大学景观设计学研究院;&lt;/_author_aff&gt;&lt;_db_provider&gt;CNKI: 期刊&lt;/_db_provider&gt;&lt;_db_updated&gt;CNKI - Reference&lt;/_db_updated&gt;&lt;_collection_scope&gt;中国科技核心期刊;中文核心期刊;CSCD;&lt;/_collection_scope&gt;&lt;_volume&gt;29&lt;/_volume&gt;&lt;_translated_author&gt;Yu, Kongjian;Wang, Sisi;Li, Dihua;Li, Chunbo&lt;/_translated_author&gt;&lt;/Details&gt;&lt;Extra&gt;&lt;DBUID&gt;{E5CFCA40-B99A-4E9F-8A29-87F3858A6670}&lt;/DBUID&gt;&lt;/Extra&gt;&lt;/Item&gt;&lt;/References&gt;&lt;/Group&gt;&lt;/Citation&gt;_x000a_"/>
    <w:docVar w:name="NE.Ref{4E8FE1D5-BF9B-416B-8DD5-4E0F17896A59}" w:val=" ADDIN NE.Ref.{4E8FE1D5-BF9B-416B-8DD5-4E0F17896A59}&lt;Citation&gt;&lt;Group&gt;&lt;References&gt;&lt;Item&gt;&lt;ID&gt;231&lt;/ID&gt;&lt;UID&gt;{554A7D23-929F-4836-B0F9-B4176509B905}&lt;/UID&gt;&lt;Title&gt;恢复力、弹性或韧性?——社会—生态系统及其相关研究领域中“Resilience”一词翻译之辨析&lt;/Title&gt;&lt;Template&gt;Journal Article&lt;/Template&gt;&lt;Star&gt;0&lt;/Star&gt;&lt;Tag&gt;0&lt;/Tag&gt;&lt;Author&gt;汪辉; 徐蕴雪; 卢思琪; 任懿璐; 象伟宁&lt;/Author&gt;&lt;Year&gt;2017&lt;/Year&gt;&lt;Details&gt;&lt;_accessed&gt;62216539&lt;/_accessed&gt;&lt;_author_adr&gt;南京林业大学风景园林学院; 同济大学建筑与城市规划学院生态智慧与生态实践研究中心&lt;/_author_adr&gt;&lt;_author_aff&gt;南京林业大学风景园林学院; 同济大学建筑与城市规划学院生态智慧与生态实践研究中心&lt;/_author_aff&gt;&lt;_collection_scope&gt;CSSCI;中国科技核心期刊;中文核心期刊;&lt;/_collection_scope&gt;&lt;_created&gt;62209395&lt;/_created&gt;&lt;_db_provider&gt;北京万方数据股份有限公司&lt;/_db_provider&gt;&lt;_db_updated&gt;Wanfangdata&lt;/_db_updated&gt;&lt;_doi&gt;10.22217/upi.2017.128&lt;/_doi&gt;&lt;_isbn&gt;1673-9493&lt;/_isbn&gt;&lt;_issue&gt;4&lt;/_issue&gt;&lt;_journal&gt;国际城市规划&lt;/_journal&gt;&lt;_keywords&gt;Resilience; 社会—生态系统; 生态环境; 城市; 灾害学; 翻译; 生态智慧; Resilience; Socio-Ecological System; Ecology and Environment; City; Catastrophology; Translation; Ecological Wisdom&lt;/_keywords&gt;&lt;_language&gt;chi&lt;/_language&gt;&lt;_modified&gt;62211346&lt;/_modified&gt;&lt;_pages&gt;29-39&lt;/_pages&gt;&lt;_tertiary_title&gt;Urban Planning International&lt;/_tertiary_title&gt;&lt;_translated_author&gt;Hui, Wang; Yunxue, Xu; Siqi, Lu; Yilu, Ren; Weining, Xiang&lt;/_translated_author&gt;&lt;_translated_title&gt;A Comparative Study of Chinese Translation of Resilience Terminology in Socio-Ecological System and Its Related Research Fields&lt;/_translated_title&gt;&lt;_url&gt;http://d.oldg.wanfangdata.com.cn/Periodical_gwcsgh201704005.aspx&lt;/_url&gt;&lt;_volume&gt;32&lt;/_volume&gt;&lt;/Details&gt;&lt;Extra&gt;&lt;DBUID&gt;{E5CFCA40-B99A-4E9F-8A29-87F3858A6670}&lt;/DBUID&gt;&lt;/Extra&gt;&lt;/Item&gt;&lt;/References&gt;&lt;/Group&gt;&lt;/Citation&gt;_x000a_"/>
    <w:docVar w:name="NE.Ref{4EE89061-4EB8-412B-A900-F079CAD142C1}" w:val=" ADDIN NE.Ref.{4EE89061-4EB8-412B-A900-F079CAD142C1}&lt;Citation&gt;&lt;Group&gt;&lt;References&gt;&lt;Item&gt;&lt;ID&gt;171&lt;/ID&gt;&lt;UID&gt;{1396DCCA-0C1F-4B70-B3EC-70795281470F}&lt;/UID&gt;&lt;Title&gt;Community variations in social vulnerability to Cascadia-related tsunamis in the U.S. Pacific Northwest&lt;/Title&gt;&lt;Template&gt;Journal Article&lt;/Template&gt;&lt;Star&gt;0&lt;/Star&gt;&lt;Tag&gt;0&lt;/Tag&gt;&lt;Author&gt;Wood, Nathan J; Burton, Christopher G; Cutter, Susan L&lt;/Author&gt;&lt;Year&gt;2010&lt;/Year&gt;&lt;Details&gt;&lt;_issue&gt;2&lt;/_issue&gt;&lt;_journal&gt;Natural Hazards&lt;/_journal&gt;&lt;_pages&gt;369-389&lt;/_pages&gt;&lt;_volume&gt;52&lt;/_volume&gt;&lt;_created&gt;61357842&lt;/_created&gt;&lt;_modified&gt;61357842&lt;/_modified&gt;&lt;_impact_factor&gt;   1.746&lt;/_impact_factor&gt;&lt;_collection_scope&gt;SCIE;&lt;/_collection_scope&gt;&lt;/Details&gt;&lt;Extra&gt;&lt;DBUID&gt;{31F9CFF5-4EB5-41E0-8180-BAFB923E486F}&lt;/DBUID&gt;&lt;/Extra&gt;&lt;/Item&gt;&lt;/References&gt;&lt;/Group&gt;&lt;Group&gt;&lt;References&gt;&lt;Item&gt;&lt;ID&gt;43&lt;/ID&gt;&lt;UID&gt;{4B49E23A-C9F7-47C0-9638-97D67ACDC222}&lt;/UID&gt;&lt;Title&gt;多适应目标下的山地城市社会—生态系统脆弱性评价&lt;/Title&gt;&lt;Template&gt;Journal Article&lt;/Template&gt;&lt;Star&gt;1&lt;/Star&gt;&lt;Tag&gt;5&lt;/Tag&gt;&lt;Author&gt;温晓金; 杨新军; 王子侨&lt;/Author&gt;&lt;Year&gt;2016&lt;/Year&gt;&lt;Details&gt;&lt;_accessed&gt;61338975&lt;/_accessed&gt;&lt;_author_aff&gt;西北大学城市与环境学院;&lt;/_author_aff&gt;&lt;_collection_scope&gt;CSSCI;中国科技核心期刊;中文核心期刊;CSCD;&lt;/_collection_scope&gt;&lt;_created&gt;61338975&lt;/_created&gt;&lt;_date&gt;61087680&lt;/_date&gt;&lt;_db_provider&gt;CNKI: 期刊&lt;/_db_provider&gt;&lt;_db_updated&gt;CNKI - Reference&lt;/_db_updated&gt;&lt;_issue&gt;02&lt;/_issue&gt;&lt;_journal&gt;地理研究&lt;/_journal&gt;&lt;_keywords&gt;社会—生态系统脆弱性;可持续发展;逼近理想解的排序方法(TOPSIS);主体功能区&lt;/_keywords&gt;&lt;_language&gt;Chinese&lt;/_language&gt;&lt;_modified&gt;61339225&lt;/_modified&gt;&lt;_pages&gt;299-312&lt;/_pages&gt;&lt;_url&gt;http://www.cnki.net/KCMS/detail/detail.aspx?FileName=DLYJ201602009&amp;amp;DbName=CJFQ2016&lt;/_url&gt;&lt;_translated_author&gt;Wen, Xiaojin;Yang, Xinjun;Wang, Ziqiao&lt;/_translated_author&gt;&lt;/Details&gt;&lt;Extra&gt;&lt;DBUID&gt;{31F9CFF5-4EB5-41E0-8180-BAFB923E486F}&lt;/DBUID&gt;&lt;/Extra&gt;&lt;/Item&gt;&lt;/References&gt;&lt;/Group&gt;&lt;Group&gt;&lt;References&gt;&lt;Item&gt;&lt;ID&gt;170&lt;/ID&gt;&lt;UID&gt;{8083E969-436F-46FD-9B96-D14E9913AF0B}&lt;/UID&gt;&lt;Title&gt;Vulnerability index construction: methodological choices and their influence on identifying vulnerable neighbourhoods&lt;/Title&gt;&lt;Template&gt;Journal Article&lt;/Template&gt;&lt;Star&gt;0&lt;/Star&gt;&lt;Tag&gt;0&lt;/Tag&gt;&lt;Author&gt;Jones, Brenda&lt;/Author&gt;&lt;Year&gt;2007&lt;/Year&gt;&lt;Details&gt;&lt;_issue&gt;2&lt;/_issue&gt;&lt;_journal&gt;International Journal of Emergency Management&lt;/_journal&gt;&lt;_volume&gt;4&lt;/_volume&gt;&lt;_created&gt;61357576&lt;/_created&gt;&lt;_modified&gt;61357576&lt;/_modified&gt;&lt;_collection_scope&gt;EI;&lt;/_collection_scope&gt;&lt;_pages&gt;269-295&lt;/_pages&gt;&lt;/Details&gt;&lt;Extra&gt;&lt;DBUID&gt;{31F9CFF5-4EB5-41E0-8180-BAFB923E486F}&lt;/DBUID&gt;&lt;/Extra&gt;&lt;/Item&gt;&lt;/References&gt;&lt;/Group&gt;&lt;/Citation&gt;_x000a_"/>
    <w:docVar w:name="NE.Ref{4EF15921-FD31-43AB-8AB9-F7B9293D0818}" w:val=" ADDIN NE.Ref.{4EF15921-FD31-43AB-8AB9-F7B9293D0818}&lt;Citation&gt;&lt;Group&gt;&lt;References&gt;&lt;Item&gt;&lt;ID&gt;28&lt;/ID&gt;&lt;UID&gt;{4096F4B1-D723-458A-B4F1-492185F2EABE}&lt;/UID&gt;&lt;Title&gt;Our common future&lt;/Title&gt;&lt;Template&gt;Book&lt;/Template&gt;&lt;Star&gt;0&lt;/Star&gt;&lt;Tag&gt;0&lt;/Tag&gt;&lt;Author&gt;&amp;quot;World Commission on Environment and Development (WCED)&amp;quot;&lt;/Author&gt;&lt;Year&gt;1987&lt;/Year&gt;&lt;Details&gt;&lt;_accessed&gt;63071794&lt;/_accessed&gt;&lt;_created&gt;63071794&lt;/_created&gt;&lt;_modified&gt;63071794&lt;/_modified&gt;&lt;_place_published&gt;Oxford, UK&lt;/_place_published&gt;&lt;_publisher&gt;Oxford University Press&lt;/_publisher&gt;&lt;/Details&gt;&lt;Extra&gt;&lt;DBUID&gt;{AA9B00FE-9AD8-4701-8D10-7F6B57E98978}&lt;/DBUID&gt;&lt;/Extra&gt;&lt;/Item&gt;&lt;/References&gt;&lt;/Group&gt;&lt;/Citation&gt;_x000a_"/>
    <w:docVar w:name="NE.Ref{4FF7F393-914C-4158-B58A-C0884F831A00}" w:val=" ADDIN NE.Ref.{4FF7F393-914C-4158-B58A-C0884F831A00}&lt;Citation&gt;&lt;Group&gt;&lt;References&gt;&lt;Item&gt;&lt;ID&gt;331&lt;/ID&gt;&lt;UID&gt;{0C5D051C-02C9-468D-8EC0-E06F435D11E6}&lt;/UID&gt;&lt;Title&gt;Modeling the impacts of drying trend scenarios on land systems in northern China using an integrated SD and CA model&lt;/Title&gt;&lt;Template&gt;Journal Article&lt;/Template&gt;&lt;Star&gt;0&lt;/Star&gt;&lt;Tag&gt;0&lt;/Tag&gt;&lt;Author&gt;Huang, Qingxu; He, Chunyang; Liu, Zhifeng; Shi, Peijun&lt;/Author&gt;&lt;Year&gt;2014&lt;/Year&gt;&lt;Details&gt;&lt;_accession_num&gt;WOS:000334176800024&lt;/_accession_num&gt;&lt;_cited_count&gt;8&lt;/_cited_count&gt;&lt;_collection_scope&gt;SCI;SCIE;&lt;/_collection_scope&gt;&lt;_created&gt;62405994&lt;/_created&gt;&lt;_date_display&gt;2014_x000d__x000a_APR 2014&lt;/_date_display&gt;&lt;_doi&gt;10.1007/s11430-013-4799-7&lt;/_doi&gt;&lt;_impact_factor&gt;   2.258&lt;/_impact_factor&gt;&lt;_isbn&gt;1674-7313&lt;/_isbn&gt;&lt;_issue&gt;4&lt;/_issue&gt;&lt;_journal&gt;Science China-Earth Sciences&lt;/_journal&gt;&lt;_modified&gt;62970462&lt;/_modified&gt;&lt;_pages&gt;839-854&lt;/_pages&gt;&lt;_url&gt;https://link.springer.com/content/pdf/10.1007%2Fs11430-013-4799-7.pdf 全文链接_x000d__x000a_&lt;/_url&gt;&lt;_volume&gt;57&lt;/_volume&gt;&lt;/Details&gt;&lt;Extra&gt;&lt;DBUID&gt;{6F35D732-D9FF-4EE9-905F-B0CC4953C663}&lt;/DBUID&gt;&lt;/Extra&gt;&lt;/Item&gt;&lt;/References&gt;&lt;/Group&gt;&lt;/Citation&gt;_x000a_"/>
    <w:docVar w:name="NE.Ref{505DE6D6-6576-4720-AAF0-E19B5E29DCBD}" w:val=" ADDIN NE.Ref.{505DE6D6-6576-4720-AAF0-E19B5E29DCBD}&lt;Citation&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Ref{50774504-CEC7-4D57-A417-8ABB0423EAA7}" w:val=" ADDIN NE.Ref.{50774504-CEC7-4D57-A417-8ABB0423EAA7}&lt;Citation&gt;&lt;Group&gt;&lt;References&gt;&lt;Item&gt;&lt;ID&gt;326&lt;/ID&gt;&lt;UID&gt;{63ADA8AF-59C2-4C7E-9F8C-A16B9F171D6B}&lt;/UID&gt;&lt;Title&gt;Planning and design for sustainable and resilient cities: theories, strategies and best practices for green infrastructure&lt;/Title&gt;&lt;Template&gt;Book Section&lt;/Template&gt;&lt;Star&gt;0&lt;/Star&gt;&lt;Tag&gt;0&lt;/Tag&gt;&lt;Author&gt;Ahern, Jack&lt;/Author&gt;&lt;Year&gt;2010&lt;/Year&gt;&lt;Details&gt;&lt;_accessed&gt;62239426&lt;/_accessed&gt;&lt;_created&gt;62239426&lt;/_created&gt;&lt;_modified&gt;62239426&lt;/_modified&gt;&lt;_pages&gt;135-176&lt;/_pages&gt;&lt;_place_published&gt;Hoboken&lt;/_place_published&gt;&lt;_publisher&gt;John Wiley and Sons&lt;/_publisher&gt;&lt;_secondary_author&gt;Novotny, Vladimir; Ahern, Jack; Brown, Paul&lt;/_secondary_author&gt;&lt;_secondary_title&gt;Water Centric Sustainable Communities: Planning, Retrofitting and Building the Next Urban Environment&lt;/_secondary_title&gt;&lt;/Details&gt;&lt;Extra&gt;&lt;DBUID&gt;{E5CFCA40-B99A-4E9F-8A29-87F3858A6670}&lt;/DBUID&gt;&lt;/Extra&gt;&lt;/Item&gt;&lt;/References&gt;&lt;/Group&gt;&lt;Group&gt;&lt;References&gt;&lt;Item&gt;&lt;ID&gt;307&lt;/ID&gt;&lt;UID&gt;{C2AF0F4E-2592-423F-967B-F388DD1162F5}&lt;/UID&gt;&lt;Title&gt;From fail-safe to safe-to-fail: Sustainability and resilience in the new urban world&lt;/Title&gt;&lt;Template&gt;Journal Article&lt;/Template&gt;&lt;Star&gt;0&lt;/Star&gt;&lt;Tag&gt;0&lt;/Tag&gt;&lt;Author&gt;Ahern, Jack&lt;/Author&gt;&lt;Year&gt;2011&lt;/Year&gt;&lt;Details&gt;&lt;_accessed&gt;62237528&lt;/_accessed&gt;&lt;_collection_scope&gt;EI;SCIE;SSCI;&lt;/_collection_scope&gt;&lt;_created&gt;62237528&lt;/_created&gt;&lt;_db_updated&gt;CrossRef&lt;/_db_updated&gt;&lt;_doi&gt;10.1016/j.landurbplan.2011.02.021&lt;/_doi&gt;&lt;_impact_factor&gt;   4.563&lt;/_impact_factor&gt;&lt;_isbn&gt;01692046&lt;/_isbn&gt;&lt;_issue&gt;4&lt;/_issue&gt;&lt;_journal&gt;Landscape and Urban Planning&lt;/_journal&gt;&lt;_modified&gt;62238106&lt;/_modified&gt;&lt;_pages&gt;341-343&lt;/_pages&gt;&lt;_tertiary_title&gt;Landscape and Urban Planning&lt;/_tertiary_title&gt;&lt;_url&gt;http://linkinghub.elsevier.com/retrieve/pii/S016920461100079X_x000d__x000a_http://api.elsevier.com/content/article/PII:S016920461100079X?httpAccept=text/xml&lt;/_url&gt;&lt;_volume&gt;100&lt;/_volume&gt;&lt;/Details&gt;&lt;Extra&gt;&lt;DBUID&gt;{E5CFCA40-B99A-4E9F-8A29-87F3858A6670}&lt;/DBUID&gt;&lt;/Extra&gt;&lt;/Item&gt;&lt;/References&gt;&lt;/Group&gt;&lt;/Citation&gt;_x000a_"/>
    <w:docVar w:name="NE.Ref{515856C6-991A-49F9-83A2-45BA571D5541}" w:val=" ADDIN NE.Ref.{515856C6-991A-49F9-83A2-45BA571D5541}&lt;Citation&gt;&lt;Group&gt;&lt;References&gt;&lt;Item&gt;&lt;ID&gt;968&lt;/ID&gt;&lt;UID&gt;{B759F090-AE9E-48E9-B07B-E19F3A2713E5}&lt;/UID&gt;&lt;Title&gt;Understanding the NEXUS. Background Paper for the Bonn2011 Conference: The Water, Energy and Food Security Nexus&lt;/Title&gt;&lt;Template&gt;Book&lt;/Template&gt;&lt;Star&gt;0&lt;/Star&gt;&lt;Tag&gt;0&lt;/Tag&gt;&lt;Author&gt;Hoff, Holger&lt;/Author&gt;&lt;Year&gt;2011&lt;/Year&gt;&lt;Details&gt;&lt;_accessed&gt;62437695&lt;/_accessed&gt;&lt;_created&gt;62437695&lt;/_created&gt;&lt;_modified&gt;62437695&lt;/_modified&gt;&lt;_place_published&gt;Stockholm&lt;/_place_published&gt;&lt;_publisher&gt;Stockholm Environment Institute&lt;/_publisher&gt;&lt;/Details&gt;&lt;Extra&gt;&lt;DBUID&gt;{E5CFCA40-B99A-4E9F-8A29-87F3858A6670}&lt;/DBUID&gt;&lt;/Extra&gt;&lt;/Item&gt;&lt;/References&gt;&lt;/Group&gt;&lt;/Citation&gt;_x000a_"/>
    <w:docVar w:name="NE.Ref{517C8EA0-ADCA-477A-B4B1-58C9DBB8E723}" w:val=" ADDIN NE.Ref.{517C8EA0-ADCA-477A-B4B1-58C9DBB8E723}&lt;Citation&gt;&lt;Group&gt;&lt;References&gt;&lt;Item&gt;&lt;ID&gt;933&lt;/ID&gt;&lt;UID&gt;{7D697BB5-52EC-4C7D-8A70-A7C7AC48B78D}&lt;/UID&gt;&lt;Title&gt;中国水资源现状评价和供需发展趋势分析&lt;/Title&gt;&lt;Template&gt;Book&lt;/Template&gt;&lt;Star&gt;0&lt;/Star&gt;&lt;Tag&gt;0&lt;/Tag&gt;&lt;Author&gt;刘昌明; 陈志恺&lt;/Author&gt;&lt;Year&gt;2001&lt;/Year&gt;&lt;Details&gt;&lt;_accessed&gt;63113334&lt;/_accessed&gt;&lt;_created&gt;63113334&lt;/_created&gt;&lt;_modified&gt;63113334&lt;/_modified&gt;&lt;_place_published&gt;北京&lt;/_place_published&gt;&lt;_publisher&gt;中国水利水电出版社&lt;/_publisher&gt;&lt;_translated_author&gt;Liu, Changming;Chen, Zhikai&lt;/_translated_author&gt;&lt;/Details&gt;&lt;Extra&gt;&lt;DBUID&gt;{6F35D732-D9FF-4EE9-905F-B0CC4953C663}&lt;/DBUID&gt;&lt;/Extra&gt;&lt;/Item&gt;&lt;/References&gt;&lt;/Group&gt;&lt;/Citation&gt;_x000a_"/>
    <w:docVar w:name="NE.Ref{51B31048-4CFD-4259-A677-C8683F38103C}" w:val=" ADDIN NE.Ref.{51B31048-4CFD-4259-A677-C8683F38103C}&lt;Citation&gt;&lt;Group&gt;&lt;References&gt;&lt;Item&gt;&lt;ID&gt;1057&lt;/ID&gt;&lt;UID&gt;{CA6A1ACD-B428-42D7-B187-F18260EE221B}&lt;/UID&gt;&lt;Title&gt;土地适宜性评价引导的城市发展方向选择——以汕头市为例[&lt;/Title&gt;&lt;Template&gt;Journal Article&lt;/Template&gt;&lt;Star&gt;0&lt;/Star&gt;&lt;Tag&gt;0&lt;/Tag&gt;&lt;Author&gt;刘贵利; 顾京涛&lt;/Author&gt;&lt;Year&gt;2008&lt;/Year&gt;&lt;Details&gt;&lt;_accessed&gt;62446289&lt;/_accessed&gt;&lt;_created&gt;62446289&lt;/_created&gt;&lt;_modified&gt;62446293&lt;/_modified&gt;&lt;_journal&gt;城市发展研究&lt;/_journal&gt;&lt;_collection_scope&gt;CSSCI;中文核心期刊;&lt;/_collection_scope&gt;&lt;_pages&gt;290-296&lt;/_pages&gt;&lt;_issue&gt;S1&lt;/_issue&gt;&lt;_translated_author&gt;Liu, Guili;Gu, Jingtao&lt;/_translated_author&gt;&lt;/Details&gt;&lt;Extra&gt;&lt;DBUID&gt;{E5CFCA40-B99A-4E9F-8A29-87F3858A6670}&lt;/DBUID&gt;&lt;/Extra&gt;&lt;/Item&gt;&lt;/References&gt;&lt;/Group&gt;&lt;/Citation&gt;_x000a_"/>
    <w:docVar w:name="NE.Ref{51E6F3DA-EB3E-474B-9063-AD341A29FE25}" w:val=" ADDIN NE.Ref.{51E6F3DA-EB3E-474B-9063-AD341A29FE25}&lt;Citation&gt;&lt;Group&gt;&lt;References&gt;&lt;Item&gt;&lt;ID&gt;320&lt;/ID&gt;&lt;UID&gt;{133CF89F-88F7-49F8-82DF-0C2AB2E6321D}&lt;/UID&gt;&lt;Title&gt;Evaluating the resilience of forest dependent communities in Central India by combining the sustainable livelihoods framework and the cross scale resilience analysis&lt;/Title&gt;&lt;Template&gt;Journal Article&lt;/Template&gt;&lt;Star&gt;0&lt;/Star&gt;&lt;Tag&gt;0&lt;/Tag&gt;&lt;Author&gt;Saxena, A; Guneralp, B; Bailis, R; Yohe, G; Oliver, C&lt;/Author&gt;&lt;Year&gt;2016&lt;/Year&gt;&lt;Details&gt;&lt;_created&gt;62238976&lt;/_created&gt;&lt;_modified&gt;62238976&lt;/_modified&gt;&lt;/Details&gt;&lt;Extra&gt;&lt;DBUID&gt;{E5CFCA40-B99A-4E9F-8A29-87F3858A6670}&lt;/DBUID&gt;&lt;/Extra&gt;&lt;/Item&gt;&lt;/References&gt;&lt;/Group&gt;&lt;/Citation&gt;_x000a_"/>
    <w:docVar w:name="NE.Ref{52856AE8-7D60-4DDC-8BCE-DE56D560A7AB}" w:val=" ADDIN NE.Ref.{52856AE8-7D60-4DDC-8BCE-DE56D560A7AB}&lt;Citation&gt;&lt;Group&gt;&lt;References&gt;&lt;Item&gt;&lt;ID&gt;54&lt;/ID&gt;&lt;UID&gt;{7F814397-704E-4E88-ACF0-D7AFA280E617}&lt;/UID&gt;&lt;Title&gt;A Meta-Analysis of Global Urban Land Expansion&lt;/Title&gt;&lt;Template&gt;Journal Article&lt;/Template&gt;&lt;Star&gt;0&lt;/Star&gt;&lt;Tag&gt;0&lt;/Tag&gt;&lt;Author&gt;Seto, Karen C; Michail, Fragkias; Burak, Güneralp; Reilly, Michael K&lt;/Author&gt;&lt;Year&gt;2011&lt;/Year&gt;&lt;Details&gt;&lt;_collection_scope&gt;SCIE;&lt;/_collection_scope&gt;&lt;_created&gt;60809337&lt;/_created&gt;&lt;_impact_factor&gt;   3.234&lt;/_impact_factor&gt;&lt;_issue&gt;8&lt;/_issue&gt;&lt;_journal&gt;Plos One&lt;/_journal&gt;&lt;_modified&gt;60809337&lt;/_modified&gt;&lt;_pages&gt;: e23777.&lt;/_pages&gt;&lt;_volume&gt;6&lt;/_volume&gt;&lt;/Details&gt;&lt;Extra&gt;&lt;DBUID&gt;{25970773-76E5-4D32-824E-71E4B431B102}&lt;/DBUID&gt;&lt;/Extra&gt;&lt;/Item&gt;&lt;/References&gt;&lt;/Group&gt;&lt;Group&gt;&lt;References&gt;&lt;Item&gt;&lt;ID&gt;55&lt;/ID&gt;&lt;UID&gt;{C3815091-9C45-4F6D-B4E1-2989D0D0E808}&lt;/UID&gt;&lt;Title&gt;Drivers of urban growth in the Kathmandu valley, Nepal: Examining the efficacy of the analytic hierarchy process&lt;/Title&gt;&lt;Template&gt;Journal Article&lt;/Template&gt;&lt;Star&gt;0&lt;/Star&gt;&lt;Tag&gt;0&lt;/Tag&gt;&lt;Author&gt;Thapa, Rajesh Bahadur; Murayama, Yuji&lt;/Author&gt;&lt;Year&gt;2010&lt;/Year&gt;&lt;Details&gt;&lt;_collection_scope&gt;SSCI;&lt;/_collection_scope&gt;&lt;_created&gt;60809350&lt;/_created&gt;&lt;_impact_factor&gt;   2.494&lt;/_impact_factor&gt;&lt;_issue&gt;1&lt;/_issue&gt;&lt;_journal&gt;Applied Geography&lt;/_journal&gt;&lt;_modified&gt;60809350&lt;/_modified&gt;&lt;_pages&gt;70-83&lt;/_pages&gt;&lt;_volume&gt;30&lt;/_volume&gt;&lt;/Details&gt;&lt;Extra&gt;&lt;DBUID&gt;{25970773-76E5-4D32-824E-71E4B431B102}&lt;/DBUID&gt;&lt;/Extra&gt;&lt;/Item&gt;&lt;/References&gt;&lt;/Group&gt;&lt;/Citation&gt;_x000a_"/>
    <w:docVar w:name="NE.Ref{52BF2A72-311E-49F6-8E11-BE7E2458EF76}" w:val=" ADDIN NE.Ref.{52BF2A72-311E-49F6-8E11-BE7E2458EF76}&lt;Citation&gt;&lt;Group&gt;&lt;References&gt;&lt;Item&gt;&lt;ID&gt;936&lt;/ID&gt;&lt;UID&gt;{2FB1474D-0476-4F14-8BD2-18754C4B97E8}&lt;/UID&gt;&lt;Title&gt;Population estimates and projections. https://databank.worldbank.org/source/population-estimates-and-projections&lt;/Title&gt;&lt;Template&gt;Web Page&lt;/Template&gt;&lt;Star&gt;0&lt;/Star&gt;&lt;Tag&gt;0&lt;/Tag&gt;&lt;Author&gt;&amp;quot;World Bank&amp;quot;&lt;/Author&gt;&lt;Year&gt;2019&lt;/Year&gt;&lt;Details&gt;&lt;_accessed&gt;63226031&lt;/_accessed&gt;&lt;_created&gt;63120513&lt;/_created&gt;&lt;_issue&gt;20190105&lt;/_issue&gt;&lt;_modified&gt;63226031&lt;/_modified&gt;&lt;_url&gt;https://databank.worldbank.org/source/population-estimates-and-projections&lt;/_url&gt;&lt;/Details&gt;&lt;Extra&gt;&lt;DBUID&gt;{6F35D732-D9FF-4EE9-905F-B0CC4953C663}&lt;/DBUID&gt;&lt;/Extra&gt;&lt;/Item&gt;&lt;/References&gt;&lt;/Group&gt;&lt;/Citation&gt;_x000a_"/>
    <w:docVar w:name="NE.Ref{52C5B232-C65A-43BC-82D2-9A7C0D4A3C83}" w:val=" ADDIN NE.Ref.{52C5B232-C65A-43BC-82D2-9A7C0D4A3C83}&lt;Citation&gt;&lt;Group&gt;&lt;References&gt;&lt;Item&gt;&lt;ID&gt;738&lt;/ID&gt;&lt;UID&gt;{15AB27B0-F926-46F1-BDBD-EDDFBB3230DD}&lt;/UID&gt;&lt;Title&gt;北京市水-能源-粮食可持续发展系统动力学模型构建与仿真&lt;/Title&gt;&lt;Template&gt;Journal Article&lt;/Template&gt;&lt;Star&gt;1&lt;/Star&gt;&lt;Tag&gt;0&lt;/Tag&gt;&lt;Author&gt;李桂君; 李玉龙; 贾晓菁; 杜磊; 黄道涵&lt;/Author&gt;&lt;Year&gt;2016&lt;/Year&gt;&lt;Details&gt;&lt;_author_adr&gt;中央财经大学管理科学与工程学院;中央财经大学商学院;招商银行总行;&lt;/_author_adr&gt;&lt;_collection_scope&gt;CSSCI;中国科技核心期刊;中文核心期刊;&lt;/_collection_scope&gt;&lt;_created&gt;62427435&lt;/_created&gt;&lt;_db_provider&gt;CNKI&lt;/_db_provider&gt;&lt;_isbn&gt;1003-1952&lt;/_isbn&gt;&lt;_issue&gt;10&lt;/_issue&gt;&lt;_journal&gt;管理评论&lt;/_journal&gt;&lt;_keywords&gt;水-能源-粮食;;关联系统;;可持续发展;;系统动力学&lt;/_keywords&gt;&lt;_modified&gt;62560743&lt;/_modified&gt;&lt;_pages&gt;11-26&lt;/_pages&gt;&lt;_url&gt;http://kns.cnki.net/kns/download.aspx?filename=rFkMkN0YvZUMtRmZ1R3Nad0QmR1c3IFSys2dyUnZ0lzaD9SSvAlNtdVUo9yQzgGRYlGZCl3RzNWa0RUW3okZpJHSs1mRkVGSVVXdWN2R34ER0s0UyZmZxQVbpdmVsFURvgkdiRnaFJkc4cGeEhUQ39iYkNzKyIFe&amp;amp;tablename=CJFDLAST2016&amp;amp;dflag=pdfdown 全文链接_x000d__x000a_&lt;/_url&gt;&lt;_volume&gt;28&lt;/_volume&gt;&lt;_translated_author&gt;Li, Guijun;Li, Yulong;Jia, Xiaojing;Du, Lei;Huang, Daohan&lt;/_translated_author&gt;&lt;/Details&gt;&lt;Extra&gt;&lt;DBUID&gt;{E5CFCA40-B99A-4E9F-8A29-87F3858A6670}&lt;/DBUID&gt;&lt;/Extra&gt;&lt;/Item&gt;&lt;/References&gt;&lt;/Group&gt;&lt;/Citation&gt;_x000a_"/>
    <w:docVar w:name="NE.Ref{5326D01E-A31A-4D0D-B53F-84F79CE60E90}" w:val=" ADDIN NE.Ref.{5326D01E-A31A-4D0D-B53F-84F79CE60E90}&lt;Citation&gt;&lt;Group&gt;&lt;References&gt;&lt;Item&gt;&lt;ID&gt;1988&lt;/ID&gt;&lt;UID&gt;{D5036059-2C30-42F9-9D90-4463B2149F13}&lt;/UID&gt;&lt;Title&gt;Theoretical exploration for the combination of the ecological, energy, carbon, and water footprints: Overview of a footprint family&lt;/Title&gt;&lt;Template&gt;Journal Article&lt;/Template&gt;&lt;Star&gt;0&lt;/Star&gt;&lt;Tag&gt;0&lt;/Tag&gt;&lt;Author&gt;Fang, Kai; Heijungs, Reinout; de Snoo, Geert R&lt;/Author&gt;&lt;Year&gt;2014&lt;/Year&gt;&lt;Details&gt;&lt;_created&gt;63354068&lt;/_created&gt;&lt;_doi&gt;10.1016/j.ecolind.2013.08.017&lt;/_doi&gt;&lt;_modified&gt;63354071&lt;/_modified&gt;&lt;_url&gt;https://linkinghub.elsevier.com/retrieve/pii/S1470160X13003166_x000d__x000a_https://api.elsevier.com/content/article/PII:S1470160X13003166?httpAccept=text/xml&lt;/_url&gt;&lt;_journal&gt;Ecological Indicators&lt;/_journal&gt;&lt;_volume&gt;36&lt;/_volume&gt;&lt;_pages&gt;508-518&lt;/_pages&gt;&lt;_tertiary_title&gt;Ecological Indicators&lt;/_tertiary_title&gt;&lt;_isbn&gt;1470160X&lt;/_isbn&gt;&lt;_accessed&gt;63354071&lt;/_accessed&gt;&lt;_db_updated&gt;CrossRef&lt;/_db_updated&gt;&lt;_impact_factor&gt;   4.490&lt;/_impact_factor&gt;&lt;_collection_scope&gt;SCIE;EI&lt;/_collection_scope&gt;&lt;/Details&gt;&lt;Extra&gt;&lt;DBUID&gt;{6F35D732-D9FF-4EE9-905F-B0CC4953C663}&lt;/DBUID&gt;&lt;/Extra&gt;&lt;/Item&gt;&lt;/References&gt;&lt;/Group&gt;&lt;/Citation&gt;_x000a_"/>
    <w:docVar w:name="NE.Ref{534B8BE8-2126-498A-BC2A-0AFCDFB95B17}" w:val=" ADDIN NE.Ref.{534B8BE8-2126-498A-BC2A-0AFCDFB95B17}&lt;Citation&gt;&lt;Group&gt;&lt;References&gt;&lt;Item&gt;&lt;ID&gt;142&lt;/ID&gt;&lt;UID&gt;{79C9F700-665A-4FFA-8401-4FCFB3728901}&lt;/UID&gt;&lt;Title&gt;Understanding the Complexity of Economic, Ecological, and Social Systems&lt;/Title&gt;&lt;Template&gt;Journal Article&lt;/Template&gt;&lt;Star&gt;0&lt;/Star&gt;&lt;Tag&gt;0&lt;/Tag&gt;&lt;Author&gt;Holling, C S&lt;/Author&gt;&lt;Year&gt;2001&lt;/Year&gt;&lt;Details&gt;&lt;_collection_scope&gt;SCI;SCIE;&lt;/_collection_scope&gt;&lt;_created&gt;61348246&lt;/_created&gt;&lt;_impact_factor&gt;   4.198&lt;/_impact_factor&gt;&lt;_issue&gt;5&lt;/_issue&gt;&lt;_journal&gt;Ecosystems&lt;/_journal&gt;&lt;_modified&gt;62216494&lt;/_modified&gt;&lt;_pages&gt;390-405&lt;/_pages&gt;&lt;_volume&gt;4&lt;/_volume&gt;&lt;/Details&gt;&lt;Extra&gt;&lt;DBUID&gt;{E5CFCA40-B99A-4E9F-8A29-87F3858A6670}&lt;/DBUID&gt;&lt;/Extra&gt;&lt;/Item&gt;&lt;/References&gt;&lt;/Group&gt;&lt;/Citation&gt;_x000a_"/>
    <w:docVar w:name="NE.Ref{535DB02F-4840-4360-B6D0-D8482BF19F74}" w:val=" ADDIN NE.Ref.{535DB02F-4840-4360-B6D0-D8482BF19F74}&lt;Citation&gt;&lt;Group&gt;&lt;References&gt;&lt;Item&gt;&lt;ID&gt;1033&lt;/ID&gt;&lt;UID&gt;{8AC541FB-00C6-45DA-A725-A2CAA8BB6828}&lt;/UID&gt;&lt;Title&gt;试论国土空间整体保护、系统修复与综合治理&lt;/Title&gt;&lt;Template&gt;Journal Article&lt;/Template&gt;&lt;Star&gt;0&lt;/Star&gt;&lt;Tag&gt;0&lt;/Tag&gt;&lt;Author&gt;白中科; 周伟; 王金满; 赵中秋; 曹银贵; 周妍&lt;/Author&gt;&lt;Year&gt;2019&lt;/Year&gt;&lt;Details&gt;&lt;_author_adr&gt;中国地质大学(北京)土地科学技术学院;自然资源部土地整治重点实验室;自然资源部国土整治中心;&lt;/_author_adr&gt;&lt;_collection_scope&gt;CSSCI-C;PKU&lt;/_collection_scope&gt;&lt;_created&gt;62747618&lt;/_created&gt;&lt;_db_provider&gt;CNKI&lt;/_db_provider&gt;&lt;_isbn&gt;1001-8158&lt;/_isbn&gt;&lt;_issue&gt;2&lt;/_issue&gt;&lt;_journal&gt;中国土地科学&lt;/_journal&gt;&lt;_keywords&gt;土地整治;;“两山论”;;“绿水青山”;;“金山银山”;;国土空间;;整体保护;;系统修复;;综合治理&lt;/_keywords&gt;&lt;_modified&gt;63260465&lt;/_modified&gt;&lt;_pages&gt;1-11&lt;/_pages&gt;&lt;_url&gt;http://epub.cnki.net/kns/download.aspx?filename=Gdn5EeklFOmFVVvl3d3dkTUlndEdjczhDbx0UTzs0c6dHU4ITay10KVRmbBZ3UhhTWHJUdLV0ZKVEb=0DMaBTN4ljdyFDcJFUaXl1YkZTerUzRSJmRDJEV0FlNwJUUMpXSz5UTmlHWHlEZOlnS5gEdOZmVtZ&amp;amp;tablename=CJFDTEMP&amp;amp;dflag=pdfdown 全文链接_x000d__x000a_&lt;/_url&gt;&lt;_volume&gt;33&lt;/_volume&gt;&lt;_translated_author&gt;Bai, Zhongke;Zhou, Wei;Wang, Jinman;Zhao, Zhongqiu;Cao, Yingui;Zhou, Yan&lt;/_translated_author&gt;&lt;/Details&gt;&lt;Extra&gt;&lt;DBUID&gt;{6F35D732-D9FF-4EE9-905F-B0CC4953C663}&lt;/DBUID&gt;&lt;/Extra&gt;&lt;/Item&gt;&lt;/References&gt;&lt;/Group&gt;&lt;Group&gt;&lt;References&gt;&lt;Item&gt;&lt;ID&gt;1062&lt;/ID&gt;&lt;UID&gt;{9DCA777F-CC5D-4BE5-95C0-555EF6231B5B}&lt;/UID&gt;&lt;Title&gt;自然资源管理框架下空间规划体系重构的基本逻辑与设想&lt;/Title&gt;&lt;Template&gt;Journal Article&lt;/Template&gt;&lt;Star&gt;0&lt;/Star&gt;&lt;Tag&gt;0&lt;/Tag&gt;&lt;Author&gt;邹兵&lt;/Author&gt;&lt;Year&gt;2018&lt;/Year&gt;&lt;Details&gt;&lt;_author_adr&gt;深圳市规划国土发展研究中心;&lt;/_author_adr&gt;&lt;_collection_scope&gt;PKU&lt;/_collection_scope&gt;&lt;_created&gt;62747618&lt;/_created&gt;&lt;_db_provider&gt;CNKI&lt;/_db_provider&gt;&lt;_isbn&gt;1006-0022&lt;/_isbn&gt;&lt;_issue&gt;7&lt;/_issue&gt;&lt;_journal&gt;规划师&lt;/_journal&gt;&lt;_keywords&gt;空间规划体系;;国土空间;;治理;;自然资源&lt;/_keywords&gt;&lt;_modified&gt;63260518&lt;/_modified&gt;&lt;_pages&gt;5-10&lt;/_pages&gt;&lt;_url&gt;http://epub.cnki.net/kns/download.aspx?filename=DBjezomTzcHczYUdCNnZoFlTklWYKhTTl9GdQpnU1NDSPF3TmF1SYRzUOFzSnpmVzIkTvcmSzRETjF3Vsh3cLVkWtZnM2llWT9yYLd1ZwFEdV9kQpZjRrk3cxoGeLlUNoVUT5BXb2ZFMMRWZRJTWExUO510ZLl1S&amp;amp;tablename=CJFDLAST2018&amp;amp;dflag=pdfdown 全文链接_x000d__x000a_&lt;/_url&gt;&lt;_volume&gt;34&lt;/_volume&gt;&lt;_translated_author&gt;Zou, Bing&lt;/_translated_author&gt;&lt;/Details&gt;&lt;Extra&gt;&lt;DBUID&gt;{6F35D732-D9FF-4EE9-905F-B0CC4953C663}&lt;/DBUID&gt;&lt;/Extra&gt;&lt;/Item&gt;&lt;/References&gt;&lt;/Group&gt;&lt;/Citation&gt;_x000a_"/>
    <w:docVar w:name="NE.Ref{535E0D99-54EC-4FF9-9D59-DDB1F0D870C6}" w:val=" ADDIN NE.Ref.{535E0D99-54EC-4FF9-9D59-DDB1F0D870C6}&lt;Citation&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accessed&gt;63290177&lt;/_accessed&gt;&lt;_author_aff&gt;中国科学院科技政策与管理科学研究所;华东师范大学地理信息科学教育部重点实验室;中国石油大学(北京)工商管理学院;北京决策咨询中心;&lt;/_author_aff&gt;&lt;_created&gt;63290177&lt;/_created&gt;&lt;_date&gt;61512480&lt;/_date&gt;&lt;_db_provider&gt;CNKI: 期刊&lt;/_db_provider&gt;&lt;_db_updated&gt;CNKI - Reference&lt;/_db_updated&gt;&lt;_issue&gt;4&lt;/_issue&gt;&lt;_journal&gt;复杂系统与复杂性科学&lt;/_journal&gt;&lt;_keywords&gt;碳排放;能源消费;基于自主体模拟;产业结构;进化经济学&lt;/_keywords&gt;&lt;_language&gt;Chinese&lt;/_language&gt;&lt;_modified&gt;63291519&lt;/_modified&gt;&lt;_pages&gt;68-79&lt;/_pages&gt;&lt;_url&gt;http://kns.cnki.net/KCMS/detail/detail.aspx?FileName=FZXT201604011&amp;amp;DbName=CJFQ2016&lt;/_url&gt;&lt;_volume&gt;13&lt;/_volume&gt;&lt;_translated_author&gt;Wu, Jing;Wang, Zheng;Zhu, Qianting;Gong, Yi&lt;/_translated_author&gt;&lt;/Details&gt;&lt;Extra&gt;&lt;DBUID&gt;{6F35D732-D9FF-4EE9-905F-B0CC4953C663}&lt;/DBUID&gt;&lt;/Extra&gt;&lt;/Item&gt;&lt;/References&gt;&lt;/Group&gt;&lt;/Citation&gt;_x000a_"/>
    <w:docVar w:name="NE.Ref{5388E7AF-5DFA-4F42-BF51-1F1A6A77B564}" w:val=" ADDIN NE.Ref.{5388E7AF-5DFA-4F42-BF51-1F1A6A77B564}&lt;Citation&gt;&lt;Group&gt;&lt;References&gt;&lt;Item&gt;&lt;ID&gt;325&lt;/ID&gt;&lt;UID&gt;{A69007D6-4B7B-433B-91DA-DEC68AC81C7D}&lt;/UID&gt;&lt;Title&gt;Integrating the system dynamic and cellular automata models to predict land use and land cover change&lt;/Title&gt;&lt;Template&gt;Journal Article&lt;/Template&gt;&lt;Star&gt;0&lt;/Star&gt;&lt;Tag&gt;0&lt;/Tag&gt;&lt;Author&gt;Xu, Xiaoming; Du, Ziqiang; Zhang, Hong&lt;/Author&gt;&lt;Year&gt;2016&lt;/Year&gt;&lt;Details&gt;&lt;_accessed&gt;63334989&lt;/_accessed&gt;&lt;_accession_num&gt;WOS:000383003500052&lt;/_accession_num&gt;&lt;_cited_count&gt;4&lt;/_cited_count&gt;&lt;_collection_scope&gt;SCIE;&lt;/_collection_scope&gt;&lt;_created&gt;62405994&lt;/_created&gt;&lt;_date_display&gt;2016_x000d__x000a_OCT 2016&lt;/_date_display&gt;&lt;_doi&gt;10.1016/j.jag.2016.07.022&lt;/_doi&gt;&lt;_impact_factor&gt;   4.846&lt;/_impact_factor&gt;&lt;_isbn&gt;0303-2434&lt;/_isbn&gt;&lt;_journal&gt;International Journal of Applied Earth Observation and Geoinformation&lt;/_journal&gt;&lt;_modified&gt;62871279&lt;/_modified&gt;&lt;_pages&gt;568-579&lt;/_pages&gt;&lt;_url&gt;https://ac.els-cdn.com/S0303243416301301/1-s2.0-S0303243416301301-main.pdf?_tid=8735d285-5781-45bd-ac98-895945138d21&amp;amp;acdnat=1535358831_b644e2961d30579731f0623218d0665f 全文链接_x000d__x000a_&lt;/_url&gt;&lt;_volume&gt;52&lt;/_volume&gt;&lt;/Details&gt;&lt;Extra&gt;&lt;DBUID&gt;{6F35D732-D9FF-4EE9-905F-B0CC4953C663}&lt;/DBUID&gt;&lt;/Extra&gt;&lt;/Item&gt;&lt;/References&gt;&lt;/Group&gt;&lt;/Citation&gt;_x000a_"/>
    <w:docVar w:name="NE.Ref{53FE62DF-89F1-4230-ADD0-FC938BE67D15}" w:val=" ADDIN NE.Ref.{53FE62DF-89F1-4230-ADD0-FC938BE67D15}&lt;Citation&gt;&lt;Group&gt;&lt;References&gt;&lt;Item&gt;&lt;ID&gt;968&lt;/ID&gt;&lt;UID&gt;{B759F090-AE9E-48E9-B07B-E19F3A2713E5}&lt;/UID&gt;&lt;Title&gt;Understanding the NEXUS. Background Paper for the Bonn2011 Conference: The Water, Energy and Food Security Nexus&lt;/Title&gt;&lt;Template&gt;Book&lt;/Template&gt;&lt;Star&gt;0&lt;/Star&gt;&lt;Tag&gt;0&lt;/Tag&gt;&lt;Author&gt;Hoff, Holger&lt;/Author&gt;&lt;Year&gt;2011&lt;/Year&gt;&lt;Details&gt;&lt;_accessed&gt;62437695&lt;/_accessed&gt;&lt;_created&gt;62437695&lt;/_created&gt;&lt;_modified&gt;62437695&lt;/_modified&gt;&lt;_place_published&gt;Stockholm&lt;/_place_published&gt;&lt;_publisher&gt;Stockholm Environment Institute&lt;/_publisher&gt;&lt;/Details&gt;&lt;Extra&gt;&lt;DBUID&gt;{E5CFCA40-B99A-4E9F-8A29-87F3858A6670}&lt;/DBUID&gt;&lt;/Extra&gt;&lt;/Item&gt;&lt;/References&gt;&lt;/Group&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437853&lt;/_modified&gt;&lt;_pages&gt;579-590&lt;/_pages&gt;&lt;_url&gt;https://ac.els-cdn.com/S0309170817308278/1-s2.0-S0309170817308278-main.pdf?_tid=599578be-46db-47a1-9e25-61cb92f37553&amp;amp;acdnat=1536933153_065309aa0f1cd7fcd217d3f853f6992d 全文链接_x000d__x000a_&lt;/_url&gt;&lt;_volume&gt;110&lt;/_volume&gt;&lt;/Details&gt;&lt;Extra&gt;&lt;DBUID&gt;{E5CFCA40-B99A-4E9F-8A29-87F3858A6670}&lt;/DBUID&gt;&lt;/Extra&gt;&lt;/Item&gt;&lt;/References&gt;&lt;/Group&gt;&lt;Group&gt;&lt;References&gt;&lt;Item&gt;&lt;ID&gt;896&lt;/ID&gt;&lt;UID&gt;{CF3D5CBA-6F0B-41CD-B429-8CF2FB7550DC}&lt;/UID&gt;&lt;Title&gt;Integrated analysis of climate change, land-use, energy and water strategies&lt;/Title&gt;&lt;Template&gt;Journal Article&lt;/Template&gt;&lt;Star&gt;0&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437952&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542BA6AF-D9E7-4A1C-92F0-B1B32D0EFED1}" w:val=" ADDIN NE.Ref.{542BA6AF-D9E7-4A1C-92F0-B1B32D0EFED1}&lt;Citation&gt;&lt;Group&gt;&lt;References&gt;&lt;Item&gt;&lt;ID&gt;1841&lt;/ID&gt;&lt;UID&gt;{4B300254-E4F0-4EE2-8D33-96D8106A8E9D}&lt;/UID&gt;&lt;Title&gt;中国快速城市化过程中的资源环境保障问题与对策建议&lt;/Title&gt;&lt;Template&gt;Journal Article&lt;/Template&gt;&lt;Star&gt;0&lt;/Star&gt;&lt;Tag&gt;0&lt;/Tag&gt;&lt;Author&gt;方创琳&lt;/Author&gt;&lt;Year&gt;2009&lt;/Year&gt;&lt;Details&gt;&lt;_language&gt;Chinese&lt;/_language&gt;&lt;_created&gt;63284714&lt;/_created&gt;&lt;_modified&gt;63284719&lt;/_modified&gt;&lt;_url&gt;http://kns.cnki.net/KCMS/detail/detail.aspx?FileName=KYYX200905003&amp;amp;DbName=CJFQ2009&lt;/_url&gt;&lt;_journal&gt;中国科学院院刊&lt;/_journal&gt;&lt;_volume&gt;24&lt;/_volume&gt;&lt;_issue&gt;5&lt;/_issue&gt;&lt;_pages&gt;468-474&lt;/_pages&gt;&lt;_date&gt;57699360&lt;/_date&gt;&lt;_keywords&gt;城市化;资源环境保障;资源环境剥夺;对策建议&lt;/_keywords&gt;&lt;_author_aff&gt;中国科学院地理科学与资源研究所;&lt;/_author_aff&gt;&lt;_db_provider&gt;CNKI: 期刊&lt;/_db_provider&gt;&lt;_accessed&gt;63284714&lt;/_accessed&gt;&lt;_db_updated&gt;CNKI - Reference&lt;/_db_updated&gt;&lt;_collection_scope&gt;CSCD&lt;/_collection_scope&gt;&lt;_translated_author&gt;Fang, Chuanglin&lt;/_translated_author&gt;&lt;/Details&gt;&lt;Extra&gt;&lt;DBUID&gt;{6F35D732-D9FF-4EE9-905F-B0CC4953C663}&lt;/DBUID&gt;&lt;/Extra&gt;&lt;/Item&gt;&lt;/References&gt;&lt;/Group&gt;&lt;/Citation&gt;_x000a_"/>
    <w:docVar w:name="NE.Ref{548574B0-9FCA-49E3-86A2-B68924A045D3}" w:val=" ADDIN NE.Ref.{548574B0-9FCA-49E3-86A2-B68924A045D3}&lt;Citation&gt;&lt;Group&gt;&lt;References&gt;&lt;Item&gt;&lt;ID&gt;1056&lt;/ID&gt;&lt;UID&gt;{B38F528A-57A0-41D0-A4DC-6BBC34780D9B}&lt;/UID&gt;&lt;Title&gt;面向省级国土空间规划的资源环境承载力评价思考&lt;/Title&gt;&lt;Template&gt;Journal Article&lt;/Template&gt;&lt;Star&gt;0&lt;/Star&gt;&lt;Tag&gt;0&lt;/Tag&gt;&lt;Author&gt;岳文泽; 代子伟; 高佳斌; 陈阳&lt;/Author&gt;&lt;Year&gt;2018&lt;/Year&gt;&lt;Details&gt;&lt;_author_adr&gt;浙江大学公共管理学院;&lt;/_author_adr&gt;&lt;_collection_scope&gt;CSSCI-C;PKU&lt;/_collection_scope&gt;&lt;_created&gt;62747618&lt;/_created&gt;&lt;_db_provider&gt;CNKI&lt;/_db_provider&gt;&lt;_isbn&gt;1001-8158&lt;/_isbn&gt;&lt;_issue&gt;12&lt;/_issue&gt;&lt;_journal&gt;中国土地科学&lt;/_journal&gt;&lt;_keywords&gt;土地生态;;资源环境承载力;;省级国土空间规划;;本底评价;;状态评价;;预警评价&lt;/_keywords&gt;&lt;_modified&gt;63260456&lt;/_modified&gt;&lt;_pages&gt;66-73&lt;/_pages&gt;&lt;_url&gt;http://epub.cnki.net/kns/download.aspx?filename=vdUMvcHcotSeE5ES6d0cFdUNBtiTNF1SqlXNzd0KqBDZK9CRjplZyp2K2tiWaR2NpNlRZNlQWdXWxhEa5t0RtVGTuJXawAjQrh3M4cnVFJ2LvtmQwhmN6NkQKZ3ZNFWSaR3NiJjenFlZZx0SC92aWhmSQt2UE1Eb&amp;amp;tablename=CJFDLAST2019&amp;amp;dflag=pdfdown 全文链接_x000d__x000a_&lt;/_url&gt;&lt;_volume&gt;32&lt;/_volume&gt;&lt;_translated_author&gt;Yue, Wenze;Dai, Ziwei;Gao, Jiabin;Chen, Yang&lt;/_translated_author&gt;&lt;/Details&gt;&lt;Extra&gt;&lt;DBUID&gt;{6F35D732-D9FF-4EE9-905F-B0CC4953C663}&lt;/DBUID&gt;&lt;/Extra&gt;&lt;/Item&gt;&lt;/References&gt;&lt;/Group&gt;&lt;/Citation&gt;_x000a_"/>
    <w:docVar w:name="NE.Ref{54ADA8E9-5A54-4E41-97F2-B91C9C522FA1}" w:val=" ADDIN NE.Ref.{54ADA8E9-5A54-4E41-97F2-B91C9C522FA1}&lt;Citation&gt;&lt;Group&gt;&lt;References&gt;&lt;Item&gt;&lt;ID&gt;538&lt;/ID&gt;&lt;UID&gt;{E9B21C43-687F-4AFF-9BED-25DC45C1FC05}&lt;/UID&gt;&lt;Title&gt;Income&amp;apos;s effect on car and vehicle ownership, worldwide: 1960-2015&lt;/Title&gt;&lt;Template&gt;Journal Article&lt;/Template&gt;&lt;Star&gt;0&lt;/Star&gt;&lt;Tag&gt;0&lt;/Tag&gt;&lt;Author&gt;Dargay, Joyce; Gately, Dermot&lt;/Author&gt;&lt;Year&gt;1999&lt;/Year&gt;&lt;Details&gt;&lt;_accessed&gt;62724895&lt;/_accessed&gt;&lt;_created&gt;62724895&lt;/_created&gt;&lt;_issue&gt;2&lt;/_issue&gt;&lt;_journal&gt;Transportation Research Part A: Policy and Practice&lt;/_journal&gt;&lt;_modified&gt;62724897&lt;/_modified&gt;&lt;_pages&gt;101-138&lt;/_pages&gt;&lt;_volume&gt;33&lt;/_volume&gt;&lt;/Details&gt;&lt;Extra&gt;&lt;DBUID&gt;{6F35D732-D9FF-4EE9-905F-B0CC4953C663}&lt;/DBUID&gt;&lt;/Extra&gt;&lt;/Item&gt;&lt;/References&gt;&lt;/Group&gt;&lt;/Citation&gt;_x000a_"/>
    <w:docVar w:name="NE.Ref{54D26185-3AF4-40E5-829C-1A84EFCE03B9}" w:val=" ADDIN NE.Ref.{54D26185-3AF4-40E5-829C-1A84EFCE03B9}&lt;Citation&gt;&lt;Group&gt;&lt;References&gt;&lt;Item&gt;&lt;ID&gt;47&lt;/ID&gt;&lt;UID&gt;{E45ED0E8-8606-427C-8514-10C6D0A03B05}&lt;/UID&gt;&lt;Title&gt;Ecosystem services as assessment endpoints for ecological risk assessment&lt;/Title&gt;&lt;Template&gt;Journal Article&lt;/Template&gt;&lt;Star&gt;1&lt;/Star&gt;&lt;Tag&gt;0&lt;/Tag&gt;&lt;Author&gt;Munns, Wayne R; Rea, Anne W; Suter, Glenn W; Martin, Lawrence; Blake-Hedges, Lynne; Crk, Tanja; Davis, Christine; Ferreira, Gina; Jordan, Steve; Mahoney, Michele; Barron, Mace G&lt;/Author&gt;&lt;Year&gt;2016&lt;/Year&gt;&lt;Details&gt;&lt;_accessed&gt;61381350&lt;/_accessed&gt;&lt;_collection_scope&gt;SCIE;&lt;/_collection_scope&gt;&lt;_created&gt;61381350&lt;/_created&gt;&lt;_db_updated&gt;CrossRef&lt;/_db_updated&gt;&lt;_doi&gt;10.1002/ieam.1707&lt;/_doi&gt;&lt;_impact_factor&gt;   2.320&lt;/_impact_factor&gt;&lt;_issue&gt;3&lt;/_issue&gt;&lt;_journal&gt;Integrated Environmental Assessment and Management&lt;/_journal&gt;&lt;_modified&gt;61793217&lt;/_modified&gt;&lt;_pages&gt;522-528&lt;/_pages&gt;&lt;_tertiary_title&gt;Integr Environ Assess Manag&lt;/_tertiary_title&gt;&lt;_url&gt;http://doi.wiley.com/10.1002/ieam.1707_x000d__x000a_http://api.wiley.com/onlinelibrary/tdm/v1/articles/10.1002%2Fieam.1707&lt;/_url&gt;&lt;_volume&gt;12&lt;/_volume&gt;&lt;/Details&gt;&lt;Extra&gt;&lt;DBUID&gt;{4586FB26-B343-42AF-9C29-3BE2E8064B11}&lt;/DBUID&gt;&lt;/Extra&gt;&lt;/Item&gt;&lt;/References&gt;&lt;/Group&gt;&lt;/Citation&gt;_x000a_"/>
    <w:docVar w:name="NE.Ref{54E7FAB4-B1EC-4A7F-8FF2-4C21B6E863EE}" w:val=" ADDIN NE.Ref.{54E7FAB4-B1EC-4A7F-8FF2-4C21B6E863EE}&lt;Citation&gt;&lt;Group&gt;&lt;References&gt;&lt;Item&gt;&lt;ID&gt;760&lt;/ID&gt;&lt;UID&gt;{889FAA98-03CD-4E30-891B-9622103ECD5C}&lt;/UID&gt;&lt;Title&gt;Sustainable development and the water-energy-food nexus: A perspective on livelihoods&lt;/Title&gt;&lt;Template&gt;Journal Article&lt;/Template&gt;&lt;Star&gt;1&lt;/Star&gt;&lt;Tag&gt;0&lt;/Tag&gt;&lt;Author&gt;Biggs, Eloise M; Bruce, Eleanor; Boruff, Bryan; Duncan, John M A; Horsley, Julia; Pauli, Natasha; McNeill, Kellie; Neef, Andreas; Van Ogtrop, Floris; Curnow, Jayne; Haworth, Billy; Duce, Stephanie; Irnanari, Yukihiro&lt;/Author&gt;&lt;Year&gt;2015&lt;/Year&gt;&lt;Details&gt;&lt;_accession_num&gt;WOS:000362603400041&lt;/_accession_num&gt;&lt;_cited_count&gt;59&lt;/_cited_count&gt;&lt;_collection_scope&gt;SCIE;&lt;/_collection_scope&gt;&lt;_created&gt;62427502&lt;/_created&gt;&lt;_date_display&gt;2015_x000d__x000a_DEC 2015&lt;/_date_display&gt;&lt;_doi&gt;10.1016/j.envsci.2015.08.002&lt;/_doi&gt;&lt;_impact_factor&gt;   3.826&lt;/_impact_factor&gt;&lt;_isbn&gt;1462-9011&lt;/_isbn&gt;&lt;_journal&gt;ENVIRONMENTAL SCIENCE &amp;amp; POLICY&lt;/_journal&gt;&lt;_modified&gt;62560303&lt;/_modified&gt;&lt;_pages&gt;389-397&lt;/_pages&gt;&lt;_url&gt;https://ac.els-cdn.com/S1462901115300563/1-s2.0-S1462901115300563-main.pdf?_tid=422f6740-4044-43b8-bc81-d4567bc4014e&amp;amp;acdnat=1536636709_f3767ab1b9d0e7979568e34f44d376f1 全文链接_x000d__x000a_&lt;/_url&gt;&lt;_volume&gt;54&lt;/_volume&gt;&lt;/Details&gt;&lt;Extra&gt;&lt;DBUID&gt;{E5CFCA40-B99A-4E9F-8A29-87F3858A6670}&lt;/DBUID&gt;&lt;/Extra&gt;&lt;/Item&gt;&lt;/References&gt;&lt;/Group&gt;&lt;/Citation&gt;_x000a_"/>
    <w:docVar w:name="NE.Ref{5501839A-8CE7-4538-B2C5-BADD35690637}" w:val=" ADDIN NE.Ref.{5501839A-8CE7-4538-B2C5-BADD35690637}&lt;Citation&gt;&lt;Group&gt;&lt;References&gt;&lt;Item&gt;&lt;ID&gt;324&lt;/ID&gt;&lt;UID&gt;{DA003E2C-C531-4C10-A9D5-FD35541F2F80}&lt;/UID&gt;&lt;Title&gt;Scenario analysis of sustainable intensive land use based on SD model&lt;/Title&gt;&lt;Template&gt;Journal Article&lt;/Template&gt;&lt;Star&gt;0&lt;/Star&gt;&lt;Tag&gt;5&lt;/Tag&gt;&lt;Author&gt;Geng, Bing; Zheng, Xinqi; Fu, Meichen&lt;/Author&gt;&lt;Year&gt;2017&lt;/Year&gt;&lt;Details&gt;&lt;_accession_num&gt;WOS:000397010300017&lt;/_accession_num&gt;&lt;_cited_count&gt;1&lt;/_cited_count&gt;&lt;_collection_scope&gt;SCIE;&lt;/_collection_scope&gt;&lt;_created&gt;62405994&lt;/_created&gt;&lt;_date_display&gt;2017_x000d__x000a_FEB 2017&lt;/_date_display&gt;&lt;_doi&gt;10.1016/j.scs.2016.12.013&lt;/_doi&gt;&lt;_impact_factor&gt;   3.073&lt;/_impact_factor&gt;&lt;_isbn&gt;2210-6707&lt;/_isbn&gt;&lt;_journal&gt;Sustainable Cities and Society&lt;/_journal&gt;&lt;_modified&gt;62411994&lt;/_modified&gt;&lt;_pages&gt;193-202&lt;/_pages&gt;&lt;_url&gt;https://ac.els-cdn.com/S221067071630539X/1-s2.0-S221067071630539X-main.pdf?_tid=94697558-118b-4e0d-977f-70f22460083c&amp;amp;acdnat=1535358821_30f172bc1af95669c0c1f71738e2277e 全文链接_x000d__x000a_&lt;/_url&gt;&lt;_volume&gt;29&lt;/_volume&gt;&lt;/Details&gt;&lt;Extra&gt;&lt;DBUID&gt;{6F35D732-D9FF-4EE9-905F-B0CC4953C663}&lt;/DBUID&gt;&lt;/Extra&gt;&lt;/Item&gt;&lt;/References&gt;&lt;/Group&gt;&lt;/Citation&gt;_x000a_"/>
    <w:docVar w:name="NE.Ref{551F3BA2-1792-4BF6-8DBB-9494BC3F084D}" w:val=" ADDIN NE.Ref.{551F3BA2-1792-4BF6-8DBB-9494BC3F084D}&lt;Citation&gt;&lt;Group&gt;&lt;References&gt;&lt;Item&gt;&lt;ID&gt;1087&lt;/ID&gt;&lt;UID&gt;{2419F33C-26E9-4A30-80D0-083D8C8CA5B1}&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Gu, Chaolin; Chen, Liding; Li, Shuangcheng&lt;/Author&gt;&lt;Year&gt;2017&lt;/Year&gt;&lt;Details&gt;&lt;_doi&gt;10.1007/s11442-017-1445-x&lt;/_doi&gt;&lt;_created&gt;62488158&lt;/_created&gt;&lt;_modified&gt;62488158&lt;/_modified&gt;&lt;_url&gt;http://link.springer.com/10.1007/s11442-017-1445-x_x000d__x000a_http://link.springer.com/content/pdf/10.1007/s11442-017-1445-x.pdf&lt;/_url&gt;&lt;_journal&gt;Journal of Geographical Sciences&lt;/_journal&gt;&lt;_volume&gt;27&lt;/_volume&gt;&lt;_issue&gt;12&lt;/_issue&gt;&lt;_pages&gt;1431-1449&lt;/_pages&gt;&lt;_tertiary_title&gt;J. Geogr. Sci.&lt;/_tertiary_title&gt;&lt;_isbn&gt;1009-637X&lt;/_isbn&gt;&lt;_accessed&gt;62488158&lt;/_accessed&gt;&lt;_db_updated&gt;CrossRef&lt;/_db_updated&gt;&lt;_impact_factor&gt;   1.623&lt;/_impact_factor&gt;&lt;_collection_scope&gt;CSCD;SCIE;中国科技核心期刊;&lt;/_collection_scope&gt;&lt;/Details&gt;&lt;Extra&gt;&lt;DBUID&gt;{E5CFCA40-B99A-4E9F-8A29-87F3858A6670}&lt;/DBUID&gt;&lt;/Extra&gt;&lt;/Item&gt;&lt;/References&gt;&lt;/Group&gt;&lt;/Citation&gt;_x000a_"/>
    <w:docVar w:name="NE.Ref{553D510C-D8B8-4E28-916C-3F4C7BC7AA52}" w:val=" ADDIN NE.Ref.{553D510C-D8B8-4E28-916C-3F4C7BC7AA52}&lt;Citation&gt;&lt;Group&gt;&lt;References&gt;&lt;Item&gt;&lt;ID&gt;698&lt;/ID&gt;&lt;UID&gt;{76CDC1A1-60E9-44E6-A87E-FD81EDC1191F}&lt;/UID&gt;&lt;Title&gt;Research on Synergistic Development of Urbanization and Energy Consumption&lt;/Title&gt;&lt;Template&gt;Journal Article&lt;/Template&gt;&lt;Star&gt;0&lt;/Star&gt;&lt;Tag&gt;0&lt;/Tag&gt;&lt;Author&gt;Lu, Shibao; Wang, Zhimin; Bao, Haijun; Shang, Yizi&lt;/Author&gt;&lt;Year&gt;2017&lt;/Year&gt;&lt;Details&gt;&lt;_accessed&gt;62871467&lt;/_accessed&gt;&lt;_collection_scope&gt;EI&lt;/_collection_scope&gt;&lt;_created&gt;62871466&lt;/_created&gt;&lt;_db_updated&gt;CrossRef&lt;/_db_updated&gt;&lt;_doi&gt;10.1016/j.egypro.2017.03.845&lt;/_doi&gt;&lt;_isbn&gt;18766102&lt;/_isbn&gt;&lt;_journal&gt;Energy Procedia&lt;/_journal&gt;&lt;_modified&gt;63293598&lt;/_modified&gt;&lt;_pages&gt;3673-3676&lt;/_pages&gt;&lt;_tertiary_title&gt;Energy Procedia&lt;/_tertiary_title&gt;&lt;_url&gt;https://linkinghub.elsevier.com/retrieve/pii/S187661021730930X_x000d__x000a_https://api.elsevier.com/content/article/PII:S187661021730930X?httpAccept=text/xml&lt;/_url&gt;&lt;_volume&gt;105&lt;/_volume&gt;&lt;/Details&gt;&lt;Extra&gt;&lt;DBUID&gt;{6F35D732-D9FF-4EE9-905F-B0CC4953C663}&lt;/DBUID&gt;&lt;/Extra&gt;&lt;/Item&gt;&lt;/References&gt;&lt;/Group&gt;&lt;/Citation&gt;_x000a_"/>
    <w:docVar w:name="NE.Ref{553DA842-6E64-4DBB-9025-B649D15B4520}" w:val=" ADDIN NE.Ref.{553DA842-6E64-4DBB-9025-B649D15B4520}&lt;Citation&gt;&lt;Group&gt;&lt;References&gt;&lt;Item&gt;&lt;ID&gt;43&lt;/ID&gt;&lt;UID&gt;{4B49E23A-C9F7-47C0-9638-97D67ACDC222}&lt;/UID&gt;&lt;Title&gt;多适应目标下的山地城市社会—生态系统脆弱性评价&lt;/Title&gt;&lt;Template&gt;Journal Article&lt;/Template&gt;&lt;Star&gt;1&lt;/Star&gt;&lt;Tag&gt;5&lt;/Tag&gt;&lt;Author&gt;温晓金; 杨新军; 王子侨&lt;/Author&gt;&lt;Year&gt;2016&lt;/Year&gt;&lt;Details&gt;&lt;_abstract&gt;面对全球环境变化,识别社会—生态系统脆弱性是可持续性研究的核心议题。山地城市发展条件受地形、建设用地和生态环境等因素的制约,其人地关系更为脆弱,国土空间开发与保护需要权衡。针对人类—环境耦合系统的脆弱性评价存在时空精度较粗、目标过于含糊的问题,以秦岭山地的商洛市为例,基于主体功能区划方案设置不同适应目标,构建包括32个指标42项数据的山地城市社会—生态系统脆弱性评价体系。结果表明:在空间差异上,柞水县的脆弱性程度较低,洛南县脆弱性程度最高;在1997-2013年间,脆弱性低值样本随时间变化有所升高,高值样本于2003-2008年间达到峰值;全市域脆弱性空间差异存在先增加后减少的趋势,并在201...&lt;/_abstract&gt;&lt;_accessed&gt;61338975&lt;/_accessed&gt;&lt;_author_aff&gt;西北大学城市与环境学院;&lt;/_author_aff&gt;&lt;_collection_scope&gt;CSSCI;中国科技核心期刊;中文核心期刊;CSCD;&lt;/_collection_scope&gt;&lt;_created&gt;61338975&lt;/_created&gt;&lt;_date&gt;61087680&lt;/_date&gt;&lt;_db_provider&gt;CNKI: 期刊&lt;/_db_provider&gt;&lt;_db_updated&gt;CNKI - Reference&lt;/_db_updated&gt;&lt;_issue&gt;2&lt;/_issue&gt;&lt;_journal&gt;地理研究&lt;/_journal&gt;&lt;_keywords&gt;社会—生态系统脆弱性;可持续发展;逼近理想解的排序方法(TOPSIS);主体功能区&lt;/_keywords&gt;&lt;_language&gt;Chinese&lt;/_language&gt;&lt;_modified&gt;61357946&lt;/_modified&gt;&lt;_notes&gt;页数: 14&lt;/_notes&gt;&lt;_pages&gt;299-312&lt;/_pages&gt;&lt;_url&gt;http://www.cnki.net/KCMS/detail/detail.aspx?FileName=DLYJ201602009&amp;amp;DbName=CJFQ2016&lt;/_url&gt;&lt;_volume&gt;35&lt;/_volume&gt;&lt;_translated_author&gt;Wen, Xiaojin;Yang, Xinjun;Wang, Ziqiao&lt;/_translated_author&gt;&lt;/Details&gt;&lt;Extra&gt;&lt;DBUID&gt;{31F9CFF5-4EB5-41E0-8180-BAFB923E486F}&lt;/DBUID&gt;&lt;/Extra&gt;&lt;/Item&gt;&lt;/References&gt;&lt;/Group&gt;&lt;/Citation&gt;_x000a_"/>
    <w:docVar w:name="NE.Ref{55690CEA-75E6-44C4-9DCE-450ED8CA8C64}" w:val=" ADDIN NE.Ref.{55690CEA-75E6-44C4-9DCE-450ED8CA8C64}&lt;Citation&gt;&lt;Group&gt;&lt;References&gt;&lt;Item&gt;&lt;ID&gt;308&lt;/ID&gt;&lt;UID&gt;{1A987053-AEF4-4582-A3F4-0D8601FB46EC}&lt;/UID&gt;&lt;Title&gt;Resilience and sustainability: Similarities and differences in environmental management applications&lt;/Title&gt;&lt;Template&gt;Journal Article&lt;/Template&gt;&lt;Star&gt;0&lt;/Star&gt;&lt;Tag&gt;0&lt;/Tag&gt;&lt;Author&gt;Marchese, Dayton; Reynolds, Erin; Bates, Matthew E; Morgan, Heather; Clark, Susan Spierre; Linkov, Igor&lt;/Author&gt;&lt;Year&gt;2018&lt;/Year&gt;&lt;Details&gt;&lt;_accessed&gt;62237529&lt;/_accessed&gt;&lt;_collection_scope&gt;EI;SCI;SCIE;&lt;/_collection_scope&gt;&lt;_created&gt;62237528&lt;/_created&gt;&lt;_db_updated&gt;CrossRef&lt;/_db_updated&gt;&lt;_doi&gt;10.1016/j.scitotenv.2017.09.086&lt;/_doi&gt;&lt;_impact_factor&gt;   4.900&lt;/_impact_factor&gt;&lt;_isbn&gt;00489697&lt;/_isbn&gt;&lt;_journal&gt;Science of The Total Environment&lt;/_journal&gt;&lt;_modified&gt;62237529&lt;/_modified&gt;&lt;_pages&gt;1275-1283&lt;/_pages&gt;&lt;_tertiary_title&gt;Science of The Total Environment&lt;/_tertiary_title&gt;&lt;_url&gt;http://linkinghub.elsevier.com/retrieve/pii/S0048969717324282_x000d__x000a_http://api.elsevier.com/content/article/PII:S0048969717324282?httpAccept=text/xml&lt;/_url&gt;&lt;_volume&gt;613-614&lt;/_volume&gt;&lt;/Details&gt;&lt;Extra&gt;&lt;DBUID&gt;{E5CFCA40-B99A-4E9F-8A29-87F3858A6670}&lt;/DBUID&gt;&lt;/Extra&gt;&lt;/Item&gt;&lt;/References&gt;&lt;/Group&gt;&lt;/Citation&gt;_x000a_"/>
    <w:docVar w:name="NE.Ref{557C47E4-6C2F-4605-B936-2C3D72AA4384}" w:val=" ADDIN NE.Ref.{557C47E4-6C2F-4605-B936-2C3D72AA4384}&lt;Citation&gt;&lt;Group&gt;&lt;References&gt;&lt;Item&gt;&lt;ID&gt;1220&lt;/ID&gt;&lt;UID&gt;{97AC4C2A-506D-4A9C-A0AF-ACF185C11DC6}&lt;/UID&gt;&lt;Title&gt;The future nexus of the Brahmaputra River Basin: Climate, water, energy and food trajectories&lt;/Title&gt;&lt;Template&gt;Journal Article&lt;/Template&gt;&lt;Star&gt;0&lt;/Star&gt;&lt;Tag&gt;0&lt;/Tag&gt;&lt;Author&gt;Yang, Y C Ethan; Wi, Sungwook; Ray, Patrick A; Brown, Casey M; Khalil, Abedalrazq F&lt;/Author&gt;&lt;Year&gt;2016&lt;/Year&gt;&lt;Details&gt;&lt;_doi&gt;10.1016/j.gloenvcha.2016.01.002&lt;/_doi&gt;&lt;_created&gt;62574805&lt;/_created&gt;&lt;_modified&gt;62574805&lt;/_modified&gt;&lt;_url&gt;https://linkinghub.elsevier.com/retrieve/pii/S0959378016300036_x000d__x000a_https://api.elsevier.com/content/article/PII:S0959378016300036?httpAccept=text/xml&lt;/_url&gt;&lt;_journal&gt;Global Environmental Change&lt;/_journal&gt;&lt;_volume&gt;37&lt;/_volume&gt;&lt;_pages&gt;16-30&lt;/_pages&gt;&lt;_tertiary_title&gt;Global Environmental Change&lt;/_tertiary_title&gt;&lt;_isbn&gt;09593780&lt;/_isbn&gt;&lt;_accessed&gt;62574805&lt;/_accessed&gt;&lt;_db_updated&gt;CrossRef&lt;/_db_updated&gt;&lt;_impact_factor&gt;   6.371&lt;/_impact_factor&gt;&lt;/Details&gt;&lt;Extra&gt;&lt;DBUID&gt;{E5CFCA40-B99A-4E9F-8A29-87F3858A6670}&lt;/DBUID&gt;&lt;/Extra&gt;&lt;/Item&gt;&lt;/References&gt;&lt;/Group&gt;&lt;/Citation&gt;_x000a_"/>
    <w:docVar w:name="NE.Ref{55A597EE-7E80-434B-A5E6-6F97D21449F3}" w:val=" ADDIN NE.Ref.{55A597EE-7E80-434B-A5E6-6F97D21449F3}&lt;Citation&gt;&lt;Group&gt;&lt;References&gt;&lt;Item&gt;&lt;ID&gt;974&lt;/ID&gt;&lt;UID&gt;{40030AA9-524E-449D-BD22-59CD7FCF19D5}&lt;/UID&gt;&lt;Title&gt;2050年世界与中国能源展望（2019版）. http://etri.cnpc.com.cn/cmsresources/01/15/2fec27864f4c957abee4a0376a32_1.0.pdf&lt;/Title&gt;&lt;Template&gt;Electronic Source&lt;/Template&gt;&lt;Star&gt;0&lt;/Star&gt;&lt;Tag&gt;0&lt;/Tag&gt;&lt;Author&gt;中国石油经济技术研究院&lt;/Author&gt;&lt;Year&gt;2019&lt;/Year&gt;&lt;Details&gt;&lt;_created&gt;63208381&lt;/_created&gt;&lt;_modified&gt;63229874&lt;/_modified&gt;&lt;_place_published&gt;北京&lt;/_place_published&gt;&lt;_url&gt;http://etri.cnpc.com.cn/cmsresources/01/15/2fec27864f4c957abee4a0376a32_1.0.pdf&lt;/_url&gt;&lt;_translated_author&gt;Zhong, Guoshiyoujingjijishuyanjiuyuan&lt;/_translated_author&gt;&lt;/Details&gt;&lt;Extra&gt;&lt;DBUID&gt;{6F35D732-D9FF-4EE9-905F-B0CC4953C663}&lt;/DBUID&gt;&lt;/Extra&gt;&lt;/Item&gt;&lt;/References&gt;&lt;/Group&gt;&lt;/Citation&gt;_x000a_"/>
    <w:docVar w:name="NE.Ref{55C67718-4A60-4CF7-9430-37323CE6AC27}" w:val=" ADDIN NE.Ref.{55C67718-4A60-4CF7-9430-37323CE6AC27}&lt;Citation&gt;&lt;Group&gt;&lt;References&gt;&lt;Item&gt;&lt;ID&gt;301&lt;/ID&gt;&lt;UID&gt;{CDB3CA70-FC27-4753-B850-287DC22E3D01}&lt;/UID&gt;&lt;Title&gt;Modelling sustainable urban development by the integration of constrained cellular automata and GIS&lt;/Title&gt;&lt;Template&gt;Journal Article&lt;/Template&gt;&lt;Star&gt;0&lt;/Star&gt;&lt;Tag&gt;0&lt;/Tag&gt;&lt;Author&gt;Li, Xia; Yeh, Anthony Gar-On&lt;/Author&gt;&lt;Year&gt;2000&lt;/Year&gt;&lt;Details&gt;&lt;_created&gt;62236684&lt;/_created&gt;&lt;_issue&gt;2&lt;/_issue&gt;&lt;_journal&gt;International Journal of Geographical Information Systems&lt;/_journal&gt;&lt;_modified&gt;62236685&lt;/_modified&gt;&lt;_pages&gt;131-152&lt;/_pages&gt;&lt;_volume&gt;14&lt;/_volume&gt;&lt;/Details&gt;&lt;Extra&gt;&lt;DBUID&gt;{E5CFCA40-B99A-4E9F-8A29-87F3858A6670}&lt;/DBUID&gt;&lt;/Extra&gt;&lt;/Item&gt;&lt;/References&gt;&lt;/Group&gt;&lt;/Citation&gt;_x000a_"/>
    <w:docVar w:name="NE.Ref{55DDF5AC-B225-4ACD-BC67-DBB7AA291D20}" w:val=" ADDIN NE.Ref.{55DDF5AC-B225-4ACD-BC67-DBB7AA291D20}&lt;Citation&gt;&lt;Group&gt;&lt;References&gt;&lt;Item&gt;&lt;ID&gt;1052&lt;/ID&gt;&lt;UID&gt;{C34C1C10-EAAC-48BD-BF11-59EECFD5EDE0}&lt;/UID&gt;&lt;Title&gt;英国绿环政策及其启示&lt;/Title&gt;&lt;Template&gt;Journal Article&lt;/Template&gt;&lt;Star&gt;0&lt;/Star&gt;&lt;Tag&gt;0&lt;/Tag&gt;&lt;Author&gt;倪文岩; 刘智勇&lt;/Author&gt;&lt;Year&gt;2006&lt;/Year&gt;&lt;Details&gt;&lt;_accessed&gt;62445500&lt;/_accessed&gt;&lt;_created&gt;62445500&lt;/_created&gt;&lt;_modified&gt;62445505&lt;/_modified&gt;&lt;_url&gt;http://kns.cnki.net/KCMS/detail/detail.aspx?FileName=CSGH200602013&amp;amp;DbName=CJFQ2006&lt;/_url&gt;&lt;_journal&gt;城市规划&lt;/_journal&gt;&lt;_issue&gt;2&lt;/_issue&gt;&lt;_pages&gt;64-67&lt;/_pages&gt;&lt;_date&gt;55807200&lt;/_date&gt;&lt;_keywords&gt;绿环;城市蔓延;规划政策;可持续发展&lt;/_keywords&gt;&lt;_author_aff&gt;华南理工大学建筑学院;广东省建筑设计研究院;&lt;/_author_aff&gt;&lt;_db_provider&gt;CNKI: 期刊&lt;/_db_provider&gt;&lt;_db_updated&gt;CNKI - Reference&lt;/_db_updated&gt;&lt;_collection_scope&gt;CSSCI;中国科技核心期刊;中文核心期刊;&lt;/_collection_scope&gt;&lt;_volume&gt;30&lt;/_volume&gt;&lt;_translated_author&gt;Ni, Wenyan;Liu, Zhiyong&lt;/_translated_author&gt;&lt;/Details&gt;&lt;Extra&gt;&lt;DBUID&gt;{E5CFCA40-B99A-4E9F-8A29-87F3858A6670}&lt;/DBUID&gt;&lt;/Extra&gt;&lt;/Item&gt;&lt;/References&gt;&lt;/Group&gt;&lt;/Citation&gt;_x000a_"/>
    <w:docVar w:name="NE.Ref{56102F05-FAD9-4AFA-8A32-4FC72F7C44B1}" w:val=" ADDIN NE.Ref.{56102F05-FAD9-4AFA-8A32-4FC72F7C44B1}&lt;Citation&gt;&lt;Group&gt;&lt;References&gt;&lt;Item&gt;&lt;ID&gt;984&lt;/ID&gt;&lt;UID&gt;{2ECE128D-5C85-4670-B7A4-630F4158F9DA}&lt;/UID&gt;&lt;Title&gt;Ecosystems and Human Well-Being&lt;/Title&gt;&lt;Template&gt;Book&lt;/Template&gt;&lt;Star&gt;0&lt;/Star&gt;&lt;Tag&gt;0&lt;/Tag&gt;&lt;Author&gt;&amp;quot;MA (Millennium Ecosystem Assessment)&amp;quot;&lt;/Author&gt;&lt;Year&gt;2005&lt;/Year&gt;&lt;Details&gt;&lt;_accessed&gt;63228578&lt;/_accessed&gt;&lt;_created&gt;63228578&lt;/_created&gt;&lt;_modified&gt;63228578&lt;/_modified&gt;&lt;_place_published&gt;Washington, DC&lt;/_place_published&gt;&lt;_publisher&gt;Island Press&lt;/_publisher&gt;&lt;/Details&gt;&lt;Extra&gt;&lt;DBUID&gt;{6F35D732-D9FF-4EE9-905F-B0CC4953C663}&lt;/DBUID&gt;&lt;/Extra&gt;&lt;/Item&gt;&lt;/References&gt;&lt;/Group&gt;&lt;Group&gt;&lt;References&gt;&lt;Item&gt;&lt;ID&gt;1014&lt;/ID&gt;&lt;UID&gt;{E5B70D4F-F3C1-4B3C-A6D2-BEA0FF5D0368}&lt;/UID&gt;&lt;Title&gt;Assessing water ecosystem services for water resource management&lt;/Title&gt;&lt;Template&gt;Journal Article&lt;/Template&gt;&lt;Star&gt;0&lt;/Star&gt;&lt;Tag&gt;0&lt;/Tag&gt;&lt;Author&gt;Grizzetti, B; Lanzanova, D; Liquete, C; Reynaud, A; Cardoso, A C&lt;/Author&gt;&lt;Year&gt;2016&lt;/Year&gt;&lt;Details&gt;&lt;_collection_scope&gt;SCIE&lt;/_collection_scope&gt;&lt;_created&gt;63242902&lt;/_created&gt;&lt;_impact_factor&gt;   4.816&lt;/_impact_factor&gt;&lt;_journal&gt;Environmental Science &amp;amp; Policy&lt;/_journal&gt;&lt;_modified&gt;63242902&lt;/_modified&gt;&lt;_pages&gt;194-203&lt;/_pages&gt;&lt;_volume&gt;61&lt;/_volume&gt;&lt;/Details&gt;&lt;Extra&gt;&lt;DBUID&gt;{6F35D732-D9FF-4EE9-905F-B0CC4953C663}&lt;/DBUID&gt;&lt;/Extra&gt;&lt;/Item&gt;&lt;/References&gt;&lt;/Group&gt;&lt;/Citation&gt;_x000a_"/>
    <w:docVar w:name="NE.Ref{5619133E-CD4A-48A2-A399-D47DEBE52574}" w:val=" ADDIN NE.Ref.{5619133E-CD4A-48A2-A399-D47DEBE52574}&lt;Citation&gt;&lt;Group&gt;&lt;References&gt;&lt;Item&gt;&lt;ID&gt;288&lt;/ID&gt;&lt;UID&gt;{A180A0CD-7AC9-44C7-B000-7D5CB148BB84}&lt;/UID&gt;&lt;Title&gt;Sustainable development: Complexity, balance, and a critique of rational planning&lt;/Title&gt;&lt;Template&gt;Book Section&lt;/Template&gt;&lt;Star&gt;0&lt;/Star&gt;&lt;Tag&gt;0&lt;/Tag&gt;&lt;Author&gt;Lanham, H J; Jordan, M; McDaniel, R R Jr&lt;/Author&gt;&lt;Year&gt;2016&lt;/Year&gt;&lt;Details&gt;&lt;_accessed&gt;62236339&lt;/_accessed&gt;&lt;_created&gt;62236339&lt;/_created&gt;&lt;_modified&gt;62236339&lt;/_modified&gt;&lt;_place_published&gt;New York&lt;/_place_published&gt;&lt;_publisher&gt;Routledge&lt;/_publisher&gt;&lt;_secondary_author&gt;Moore, S A&lt;/_secondary_author&gt;&lt;_secondary_title&gt;Pragmatic sustainability: Dispositions for critical adaptation&lt;/_secondary_title&gt;&lt;/Details&gt;&lt;Extra&gt;&lt;DBUID&gt;{E5CFCA40-B99A-4E9F-8A29-87F3858A6670}&lt;/DBUID&gt;&lt;/Extra&gt;&lt;/Item&gt;&lt;/References&gt;&lt;/Group&gt;&lt;/Citation&gt;_x000a_"/>
    <w:docVar w:name="NE.Ref{561AA04F-8A44-4150-9A32-8D9D097BDED5}" w:val=" ADDIN NE.Ref.{561AA04F-8A44-4150-9A32-8D9D097BDED5}&lt;Citation&gt;&lt;Group&gt;&lt;References&gt;&lt;Item&gt;&lt;ID&gt;114&lt;/ID&gt;&lt;UID&gt;{4CDC78B2-9C01-4ECC-8A4C-15743B5752D3}&lt;/UID&gt;&lt;Title&gt;Understanding the Complexity of Economic, Ecological, and Social Systems&lt;/Title&gt;&lt;Template&gt;Journal Article&lt;/Template&gt;&lt;Star&gt;0&lt;/Star&gt;&lt;Tag&gt;0&lt;/Tag&gt;&lt;Author&gt;Holling, C S&lt;/Author&gt;&lt;Year&gt;2001&lt;/Year&gt;&lt;Details&gt;&lt;_issue&gt;5&lt;/_issue&gt;&lt;_journal&gt;Ecosystems&lt;/_journal&gt;&lt;_pages&gt;390-405&lt;/_pages&gt;&lt;_volume&gt;4&lt;/_volume&gt;&lt;_created&gt;61348246&lt;/_created&gt;&lt;_modified&gt;61348246&lt;/_modified&gt;&lt;_impact_factor&gt;   3.751&lt;/_impact_factor&gt;&lt;_collection_scope&gt;SCI;SCIE;&lt;/_collection_scope&gt;&lt;/Details&gt;&lt;Extra&gt;&lt;DBUID&gt;{31F9CFF5-4EB5-41E0-8180-BAFB923E486F}&lt;/DBUID&gt;&lt;/Extra&gt;&lt;/Item&gt;&lt;/References&gt;&lt;/Group&gt;&lt;/Citation&gt;_x000a_"/>
    <w:docVar w:name="NE.Ref{562B7EE1-6EC6-474D-9811-846FB0DBCC27}" w:val=" ADDIN NE.Ref.{562B7EE1-6EC6-474D-9811-846FB0DBCC27}&lt;Citation&gt;&lt;Group&gt;&lt;References&gt;&lt;Item&gt;&lt;ID&gt;1504&lt;/ID&gt;&lt;UID&gt;{4BB35F79-2D92-48A3-BFC7-1A1B16825358}&lt;/UID&gt;&lt;Title&gt;Is Los Angeles-Style Sprawl Desirable?&lt;/Title&gt;&lt;Template&gt;Journal Article&lt;/Template&gt;&lt;Star&gt;0&lt;/Star&gt;&lt;Tag&gt;0&lt;/Tag&gt;&lt;Author&gt;Ewing, Reid&lt;/Author&gt;&lt;Year&gt;1997&lt;/Year&gt;&lt;Details&gt;&lt;_issue&gt;1&lt;/_issue&gt;&lt;_journal&gt;Journal of the American Planning Association&lt;/_journal&gt;&lt;_pages&gt;107-126&lt;/_pages&gt;&lt;_volume&gt;63&lt;/_volume&gt;&lt;_created&gt;63263453&lt;/_created&gt;&lt;_modified&gt;63263455&lt;/_modified&gt;&lt;_collection_scope&gt;SSCI&lt;/_collection_scope&gt;&lt;_impact_factor&gt;   2.719&lt;/_impact_factor&gt;&lt;/Details&gt;&lt;Extra&gt;&lt;DBUID&gt;{6F35D732-D9FF-4EE9-905F-B0CC4953C663}&lt;/DBUID&gt;&lt;/Extra&gt;&lt;/Item&gt;&lt;/References&gt;&lt;/Group&gt;&lt;/Citation&gt;_x000a_"/>
    <w:docVar w:name="NE.Ref{566AC666-6DBE-4B6E-A81F-85CD684B7737}" w:val=" ADDIN NE.Ref.{566AC666-6DBE-4B6E-A81F-85CD684B7737}&lt;Citation&gt;&lt;Group&gt;&lt;References&gt;&lt;Item&gt;&lt;ID&gt;1165&lt;/ID&gt;&lt;UID&gt;{CC23B36C-0DBE-4912-BA1D-5EDAD1837BCB}&lt;/UID&gt;&lt;Title&gt;Understanding water-energy-food and ecosystem interactions using the nexus simulation tool NexSym&lt;/Title&gt;&lt;Template&gt;Journal Article&lt;/Template&gt;&lt;Star&gt;0&lt;/Star&gt;&lt;Tag&gt;0&lt;/Tag&gt;&lt;Author&gt;Martinez-Hernandez, Elias; Leach, Matthew; Yang, Aidong&lt;/Author&gt;&lt;Year&gt;2017&lt;/Year&gt;&lt;Details&gt;&lt;_accession_num&gt;WOS:000415768400085&lt;/_accession_num&gt;&lt;_cited_count&gt;6&lt;/_cited_count&gt;&lt;_collection_scope&gt;EI;SCI;SCIE;&lt;/_collection_scope&gt;&lt;_created&gt;62557983&lt;/_created&gt;&lt;_date_display&gt;2017_x000d__x000a_NOV 15 2017&lt;/_date_display&gt;&lt;_doi&gt;10.1016/j.apenergy.2017.09.022&lt;/_doi&gt;&lt;_impact_factor&gt;   7.900&lt;/_impact_factor&gt;&lt;_isbn&gt;0306-2619&lt;/_isbn&gt;&lt;_journal&gt;APPLIED ENERGY&lt;/_journal&gt;&lt;_modified&gt;62574830&lt;/_modified&gt;&lt;_pages&gt;1009-1021&lt;/_pages&gt;&lt;_url&gt;https://ac.els-cdn.com/S0306261917312941/1-s2.0-S0306261917312941-main.pdf?_tid=b2d59051-4153-43f9-acb8-3ce60f2f0d67&amp;amp;acdnat=1544462371_db6d7315a59bee9ba17e1e15f91ed61a 全文链接_x000d__x000a_&lt;/_url&gt;&lt;_volume&gt;206&lt;/_volume&gt;&lt;/Details&gt;&lt;Extra&gt;&lt;DBUID&gt;{E5CFCA40-B99A-4E9F-8A29-87F3858A6670}&lt;/DBUID&gt;&lt;/Extra&gt;&lt;/Item&gt;&lt;/References&gt;&lt;/Group&gt;&lt;/Citation&gt;_x000a_"/>
    <w:docVar w:name="NE.Ref{569AF028-B573-4A1F-A6F5-6721DB25E03B}" w:val=" ADDIN NE.Ref.{569AF028-B573-4A1F-A6F5-6721DB25E03B}&lt;Citation&gt;&lt;Group&gt;&lt;References&gt;&lt;Item&gt;&lt;ID&gt;138&lt;/ID&gt;&lt;UID&gt;{CF0F5D27-5586-4039-9F65-519BBAA8F59F}&lt;/UID&gt;&lt;Title&gt;Resilience, Adaptability and Transformability in Social-ecological Systems&lt;/Title&gt;&lt;Template&gt;Journal Article&lt;/Template&gt;&lt;Star&gt;0&lt;/Star&gt;&lt;Tag&gt;5&lt;/Tag&gt;&lt;Author&gt;Walker, Brian; Holling, C S; Carpenter, Stephen R; Kinzig, Ann P&lt;/Author&gt;&lt;Year&gt;2004&lt;/Year&gt;&lt;Details&gt;&lt;_collection_scope&gt;SCIE;SSCI;&lt;/_collection_scope&gt;&lt;_created&gt;61348273&lt;/_created&gt;&lt;_impact_factor&gt;   2.842&lt;/_impact_factor&gt;&lt;_issue&gt;2&lt;/_issue&gt;&lt;_journal&gt;Ecology and Society&lt;/_journal&gt;&lt;_modified&gt;62220976&lt;/_modified&gt;&lt;_pages&gt;3438-3447&lt;/_pages&gt;&lt;_volume&gt;9&lt;/_volume&gt;&lt;/Details&gt;&lt;Extra&gt;&lt;DBUID&gt;{E5CFCA40-B99A-4E9F-8A29-87F3858A6670}&lt;/DBUID&gt;&lt;/Extra&gt;&lt;/Item&gt;&lt;/References&gt;&lt;/Group&gt;&lt;/Citation&gt;_x000a_"/>
    <w:docVar w:name="NE.Ref{56AD4D04-0139-46FE-A799-165E3EADF887}" w:val=" ADDIN NE.Ref.{56AD4D04-0139-46FE-A799-165E3EADF887}&lt;Citation&gt;&lt;Group&gt;&lt;References&gt;&lt;Item&gt;&lt;ID&gt;1033&lt;/ID&gt;&lt;UID&gt;{FC70747D-79FE-4065-8613-6AECBBEF1957}&lt;/UID&gt;&lt;Title&gt;Do urbanization and industrialization affect energy intensity in developing countries?&lt;/Title&gt;&lt;Template&gt;Journal Article&lt;/Template&gt;&lt;Star&gt;0&lt;/Star&gt;&lt;Tag&gt;0&lt;/Tag&gt;&lt;Author&gt;Sadorsky, Perry&lt;/Author&gt;&lt;Year&gt;2013&lt;/Year&gt;&lt;Details&gt;&lt;_collection_scope&gt;EI;SSCI;&lt;/_collection_scope&gt;&lt;_created&gt;62442526&lt;/_created&gt;&lt;_impact_factor&gt;   3.910&lt;/_impact_factor&gt;&lt;_issue&gt;1&lt;/_issue&gt;&lt;_journal&gt;Energy Economics&lt;/_journal&gt;&lt;_modified&gt;62442526&lt;/_modified&gt;&lt;_pages&gt;52-59&lt;/_pages&gt;&lt;_volume&gt;37&lt;/_volume&gt;&lt;/Details&gt;&lt;Extra&gt;&lt;DBUID&gt;{E5CFCA40-B99A-4E9F-8A29-87F3858A6670}&lt;/DBUID&gt;&lt;/Extra&gt;&lt;/Item&gt;&lt;/References&gt;&lt;/Group&gt;&lt;/Citation&gt;_x000a_"/>
    <w:docVar w:name="NE.Ref{56BC9278-90A7-4030-9992-D594B984B650}" w:val=" ADDIN NE.Ref.{56BC9278-90A7-4030-9992-D594B984B650}&lt;Citation&gt;&lt;Group&gt;&lt;References&gt;&lt;Item&gt;&lt;ID&gt;238&lt;/ID&gt;&lt;UID&gt;{3F4BE580-0AC7-40F8-B80A-D360EB3867E2}&lt;/UID&gt;&lt;Title&gt;Chinese urbanization 2050: SD modeling and process simulation&lt;/Title&gt;&lt;Template&gt;Journal Article&lt;/Template&gt;&lt;Star&gt;0&lt;/Star&gt;&lt;Tag&gt;0&lt;/Tag&gt;&lt;Author&gt;Gu, Chaolin; Guan, Weihua; Liu, Helin&lt;/Author&gt;&lt;Year&gt;2017&lt;/Year&gt;&lt;Details&gt;&lt;_accessed&gt;62034386&lt;/_accessed&gt;&lt;_collection_scope&gt;EI;&lt;/_collection_scope&gt;&lt;_created&gt;62034386&lt;/_created&gt;&lt;_db_updated&gt;CrossRef&lt;/_db_updated&gt;&lt;_doi&gt;10.1007/s11430-016-9022-2&lt;/_doi&gt;&lt;_impact_factor&gt;   2.258&lt;/_impact_factor&gt;&lt;_isbn&gt;1674-7313&lt;/_isbn&gt;&lt;_issue&gt;6&lt;/_issue&gt;&lt;_journal&gt;Science China-Earth Sciences&lt;/_journal&gt;&lt;_modified&gt;62922183&lt;/_modified&gt;&lt;_pages&gt;1067-1082&lt;/_pages&gt;&lt;_tertiary_title&gt;Sci. China Earth Sci.&lt;/_tertiary_title&gt;&lt;_url&gt;http://link.springer.com/10.1007/s11430-016-9022-2_x000d__x000a_http://link.springer.com/content/pdf/10.1007/s11430-016-9022-2.pdf&lt;/_url&gt;&lt;_volume&gt;60&lt;/_volume&gt;&lt;/Details&gt;&lt;Extra&gt;&lt;DBUID&gt;{6F35D732-D9FF-4EE9-905F-B0CC4953C663}&lt;/DBUID&gt;&lt;/Extra&gt;&lt;/Item&gt;&lt;/References&gt;&lt;/Group&gt;&lt;Group&gt;&lt;References&gt;&lt;Item&gt;&lt;ID&gt;392&lt;/ID&gt;&lt;UID&gt;{7A6A5356-34B6-400D-910F-8A76AA426630}&lt;/UID&gt;&lt;Title&gt;基于水资源约束的中国城镇化SD模型与模拟&lt;/Title&gt;&lt;Template&gt;Journal Article&lt;/Template&gt;&lt;Star&gt;0&lt;/Star&gt;&lt;Tag&gt;0&lt;/Tag&gt;&lt;Author&gt;曹祺文; 鲍超; 顾朝林; 管卫华&lt;/Author&gt;&lt;Year&gt;2019&lt;/Year&gt;&lt;Details&gt;&lt;_accessed&gt;63315242&lt;/_accessed&gt;&lt;_author_aff&gt;清华大学建筑学院;中国科学院地理科学与资源研究所区域可持续发展分析与模拟重点实验室;中国科学院大学资源与环境学院;南京师范大学地理科学学院;江苏省地理信息资源开发与利用协同创新中心;&lt;/_author_aff&gt;&lt;_collection_scope&gt;CSCD;CSSCI-C;PKU&lt;/_collection_scope&gt;&lt;_created&gt;62653893&lt;/_created&gt;&lt;_date&gt;62622720&lt;/_date&gt;&lt;_db_provider&gt;CNKI: 期刊&lt;/_db_provider&gt;&lt;_db_updated&gt;CNKI - Reference&lt;/_db_updated&gt;&lt;_issue&gt;1&lt;/_issue&gt;&lt;_journal&gt;地理研究&lt;/_journal&gt;&lt;_keywords&gt;中国城镇化;系统动力学;中国城镇化SD模型;水资源;水资源供需平衡&lt;/_keywords&gt;&lt;_language&gt;Chinese&lt;/_language&gt;&lt;_modified&gt;62653894&lt;/_modified&gt;&lt;_pages&gt;167-180&lt;/_pages&gt;&lt;_url&gt;http://kns.cnki.net/KCMS/detail/detail.aspx?FileName=DLYJ20190125005&amp;amp;DbName=CAPJ2019&lt;/_url&gt;&lt;_volume&gt;38&lt;/_volume&gt;&lt;_translated_author&gt;Cao, Qiwen;Bao, Chao;Gu, Chaolin;Guan, Weihua&lt;/_translated_author&gt;&lt;/Details&gt;&lt;Extra&gt;&lt;DBUID&gt;{6F35D732-D9FF-4EE9-905F-B0CC4953C663}&lt;/DBUID&gt;&lt;/Extra&gt;&lt;/Item&gt;&lt;/References&gt;&lt;/Group&gt;&lt;Group&gt;&lt;References&gt;&lt;Item&gt;&lt;ID&gt;1999&lt;/ID&gt;&lt;UID&gt;{23D4CEFC-54B6-49F5-8B3C-5131601A7B2D}&lt;/UID&gt;&lt;Title&gt;基于土地利用的中国城镇化SD模型与模拟&lt;/Title&gt;&lt;Template&gt;Journal Article&lt;/Template&gt;&lt;Star&gt;0&lt;/Star&gt;&lt;Tag&gt;0&lt;/Tag&gt;&lt;Author&gt;曹祺文; 顾朝林; 管卫华&lt;/Author&gt;&lt;Year&gt;2020&lt;/Year&gt;&lt;Details&gt;&lt;_journal&gt;自然资源学报&lt;/_journal&gt;&lt;_accessed&gt;63378077&lt;/_accessed&gt;&lt;_collection_scope&gt;CSCD;CSSCI-C;PKU&lt;/_collection_scope&gt;&lt;_created&gt;63378077&lt;/_created&gt;&lt;_modified&gt;63378077&lt;/_modified&gt;&lt;_translated_author&gt;Cao, Qiwen;Gu, Chaolin;Guan, Weihua&lt;/_translated_author&gt;&lt;/Details&gt;&lt;Extra&gt;&lt;DBUID&gt;{6F35D732-D9FF-4EE9-905F-B0CC4953C663}&lt;/DBUID&gt;&lt;/Extra&gt;&lt;/Item&gt;&lt;/References&gt;&lt;/Group&gt;&lt;Group&gt;&lt;References&gt;&lt;Item&gt;&lt;ID&gt;946&lt;/ID&gt;&lt;UID&gt;{99900989-BAF7-4F47-9D9F-E74EA0012614}&lt;/UID&gt;&lt;Title&gt;System dynamics modelling of urbanization under energy constraints in China&lt;/Title&gt;&lt;Template&gt;Journal Article&lt;/Template&gt;&lt;Star&gt;0&lt;/Star&gt;&lt;Tag&gt;0&lt;/Tag&gt;&lt;Author&gt;Gu, Chaolin; Ye, Xinyue; Cao, Qiwen; Guan, Weihua; Peng, Chong; Wu, Yutong; Zhai, Wei&lt;/Author&gt;&lt;Year&gt;2020&lt;/Year&gt;&lt;Details&gt;&lt;_accessed&gt;63160783&lt;/_accessed&gt;&lt;_created&gt;63160783&lt;/_created&gt;&lt;_journal&gt;Scientific Reports (In press)&lt;/_journal&gt;&lt;_modified&gt;63270135&lt;/_modified&gt;&lt;/Details&gt;&lt;Extra&gt;&lt;DBUID&gt;{6F35D732-D9FF-4EE9-905F-B0CC4953C663}&lt;/DBUID&gt;&lt;/Extra&gt;&lt;/Item&gt;&lt;/References&gt;&lt;/Group&gt;&lt;Group&gt;&lt;References&gt;&lt;Item&gt;&lt;ID&gt;1008&lt;/ID&gt;&lt;UID&gt;{38CDE65B-A018-452D-8954-F3B9FB444B5B}&lt;/UID&gt;&lt;Title&gt;城市化与生态环境耦合机制及调控研究&lt;/Title&gt;&lt;Template&gt;Book&lt;/Template&gt;&lt;Star&gt;0&lt;/Star&gt;&lt;Tag&gt;0&lt;/Tag&gt;&lt;Author&gt;刘耀彬&lt;/Author&gt;&lt;Year&gt;2007&lt;/Year&gt;&lt;Details&gt;&lt;_accessed&gt;63241447&lt;/_accessed&gt;&lt;_created&gt;63241447&lt;/_created&gt;&lt;_modified&gt;63241447&lt;/_modified&gt;&lt;_place_published&gt;北京&lt;/_place_published&gt;&lt;_publisher&gt;经济科学出版社&lt;/_publisher&gt;&lt;_translated_author&gt;Liu, Yaobin&lt;/_translated_author&gt;&lt;/Details&gt;&lt;Extra&gt;&lt;DBUID&gt;{6F35D732-D9FF-4EE9-905F-B0CC4953C663}&lt;/DBUID&gt;&lt;/Extra&gt;&lt;/Item&gt;&lt;/References&gt;&lt;/Group&gt;&lt;/Citation&gt;_x000a_"/>
    <w:docVar w:name="NE.Ref{56CBA330-7808-46AF-93E2-C041314AC3C2}" w:val=" ADDIN NE.Ref.{56CBA330-7808-46AF-93E2-C041314AC3C2}&lt;Citation&gt;&lt;Group&gt;&lt;References&gt;&lt;Item&gt;&lt;ID&gt;538&lt;/ID&gt;&lt;UID&gt;{A62AF5F9-97BC-4170-AE30-0163BE1B31D2}&lt;/UID&gt;&lt;Title&gt;基于最小累积阻力模型的三峡库区耕地面源污染源-汇风险识别&lt;/Title&gt;&lt;Template&gt;Journal Article&lt;/Template&gt;&lt;Star&gt;0&lt;/Star&gt;&lt;Tag&gt;0&lt;/Tag&gt;&lt;Author&gt;王金亮; 谢德体; 邵景安; 倪九派; 雷平&lt;/Author&gt;&lt;Year&gt;2016&lt;/Year&gt;&lt;Details&gt;&lt;_accessed&gt;61790304&lt;/_accessed&gt;&lt;_author_aff&gt;西南大学资源环境学院;重庆师范大学地理与旅游学院;&lt;/_author_aff&gt;&lt;_collection_scope&gt;中国科技核心期刊;CSCD;EI;&lt;/_collection_scope&gt;&lt;_created&gt;61790304&lt;/_created&gt;&lt;_date&gt;61348320&lt;/_date&gt;&lt;_db_provider&gt;CNKI: 期刊&lt;/_db_provider&gt;&lt;_db_updated&gt;CNKI - Reference&lt;/_db_updated&gt;&lt;_issue&gt;16&lt;/_issue&gt;&lt;_journal&gt;农业工程学报&lt;/_journal&gt;&lt;_keywords&gt;污染;农业;模型;三峡库区;阻力面;源-汇风险;最小累计阻力模型&lt;/_keywords&gt;&lt;_language&gt;Chinese&lt;/_language&gt;&lt;_modified&gt;61790387&lt;/_modified&gt;&lt;_pages&gt;206-215&lt;/_pages&gt;&lt;_url&gt;http://www.cnki.net/KCMS/detail/detail.aspx?FileName=NYGU201616029&amp;amp;DbName=CJFQ2016&lt;/_url&gt;&lt;_volume&gt;32&lt;/_volume&gt;&lt;_translated_author&gt;Wang, Jinliang;Xie, Deti;Shao, Jing&amp;apos;an;Ni, Jiupai;Lei, Ping&lt;/_translated_author&gt;&lt;/Details&gt;&lt;Extra&gt;&lt;DBUID&gt;{4586FB26-B343-42AF-9C29-3BE2E8064B11}&lt;/DBUID&gt;&lt;/Extra&gt;&lt;/Item&gt;&lt;/References&gt;&lt;/Group&gt;&lt;/Citation&gt;_x000a_"/>
    <w:docVar w:name="NE.Ref{575C9010-568D-47FA-A8CF-EAB917D58AA6}" w:val=" ADDIN NE.Ref.{575C9010-568D-47FA-A8CF-EAB917D58AA6}&lt;Citation&gt;&lt;Group&gt;&lt;References&gt;&lt;Item&gt;&lt;ID&gt;95&lt;/ID&gt;&lt;UID&gt;{EE6ADE5F-14F4-4A09-B6E7-858417A05018}&lt;/UID&gt;&lt;Title&gt;Simulating urban growth driven by transportation networks: A case study of the Istanbul third bridge&lt;/Title&gt;&lt;Template&gt;Journal Article&lt;/Template&gt;&lt;Star&gt;0&lt;/Star&gt;&lt;Tag&gt;0&lt;/Tag&gt;&lt;Author&gt;Ayazli, Ismail Ercument; Kilic, Fatmagul; Lauf, Steffen; Demir, Hulya; Kleinschmit, Birgit&lt;/Author&gt;&lt;Year&gt;2015&lt;/Year&gt;&lt;Details&gt;&lt;_alternate_title&gt;Land Use Policy&lt;/_alternate_title&gt;&lt;_collection_scope&gt;SSCI;&lt;/_collection_scope&gt;&lt;_created&gt;60904090&lt;/_created&gt;&lt;_date&gt;2015-12-01&lt;/_date&gt;&lt;_date_display&gt;2015/12//&lt;/_date_display&gt;&lt;_doi&gt;10.1016/j.landusepol.2015.08.016&lt;/_doi&gt;&lt;_impact_factor&gt;   2.631&lt;/_impact_factor&gt;&lt;_isbn&gt;0264-8377&lt;/_isbn&gt;&lt;_journal&gt;Land Use Policy&lt;/_journal&gt;&lt;_keywords&gt;Urban growth; Cellular automata; LULC change; Istanbul; Third bridge; Transportation; network&lt;/_keywords&gt;&lt;_modified&gt;60904090&lt;/_modified&gt;&lt;_pages&gt;332-340&lt;/_pages&gt;&lt;_url&gt;http://www.sciencedirect.com/science/article/pii/S0264837715002513&lt;/_url&gt;&lt;_volume&gt;49&lt;/_volume&gt;&lt;/Details&gt;&lt;Extra&gt;&lt;DBUID&gt;{25970773-76E5-4D32-824E-71E4B431B102}&lt;/DBUID&gt;&lt;/Extra&gt;&lt;/Item&gt;&lt;/References&gt;&lt;/Group&gt;&lt;/Citation&gt;_x000a_"/>
    <w:docVar w:name="NE.Ref{575DEC65-7340-4184-91EF-013C91BC0D1D}" w:val=" ADDIN NE.Ref.{575DEC65-7340-4184-91EF-013C91BC0D1D}&lt;Citation&gt;&lt;Group&gt;&lt;References&gt;&lt;Item&gt;&lt;ID&gt;141&lt;/ID&gt;&lt;UID&gt;{DF4E0CD7-B39F-4A44-9D3E-1FD8242C2686}&lt;/UID&gt;&lt;Title&gt;Quantifying ecosystem service trade-offs&lt;/Title&gt;&lt;Template&gt;Conference Proceedings&lt;/Template&gt;&lt;Star&gt;0&lt;/Star&gt;&lt;Tag&gt;0&lt;/Tag&gt;&lt;Author&gt;Lautenbach, Sven; Volk, Martin; Gruber, Bernd; Dormann, Carsten F; Strauch, Michael; Seppelt, Ralf&lt;/Author&gt;&lt;Year&gt;2010&lt;/Year&gt;&lt;Details&gt;&lt;_created&gt;61295620&lt;/_created&gt;&lt;_modified&gt;61407966&lt;/_modified&gt;&lt;_pages&gt;5-8&lt;/_pages&gt;&lt;_secondary_title&gt;International Environmental Modelling and Software Society (iEMSs) 2010 International Congress on Environmental Modelling and Software Modelling for Environment&amp;apos;s Sake. Ottawa, Canada: July&lt;/_secondary_title&gt;&lt;/Details&gt;&lt;Extra&gt;&lt;DBUID&gt;{4586FB26-B343-42AF-9C29-3BE2E8064B11}&lt;/DBUID&gt;&lt;/Extra&gt;&lt;/Item&gt;&lt;/References&gt;&lt;/Group&gt;&lt;/Citation&gt;_x000a_"/>
    <w:docVar w:name="NE.Ref{57CE5A48-92F5-4135-B663-3C0289589C4B}" w:val=" ADDIN NE.Ref.{57CE5A48-92F5-4135-B663-3C0289589C4B}&lt;Citation&gt;&lt;Group&gt;&lt;References&gt;&lt;Item&gt;&lt;ID&gt;137&lt;/ID&gt;&lt;UID&gt;{88AD29F2-E63D-4C33-8C24-1EDEEBCBE76B}&lt;/UID&gt;&lt;Title&gt;The value of the world&amp;apos;s ecosystem services and natural capital&lt;/Title&gt;&lt;Template&gt;Journal Article&lt;/Template&gt;&lt;Star&gt;0&lt;/Star&gt;&lt;Tag&gt;0&lt;/Tag&gt;&lt;Author&gt;Costanza, R; D&amp;apos;Arge, R; DeGroot, R; Farber, S; Grasso, M; Hannon, B; Limburg, K; Naeem, S; ONeill, R V; Paruelo, J; Raskin, R G; Sutton, P; VandenBelt, M&lt;/Author&gt;&lt;Year&gt;1997&lt;/Year&gt;&lt;Details&gt;&lt;_accessed&gt;61294631&lt;/_accessed&gt;&lt;_accession_num&gt;WOS:A1997WZ16700043&lt;/_accession_num&gt;&lt;_author_adr&gt;UNIV MARYLAND,INST ECOL ECON,SOLOMONS,MD 20688. UNIV WYOMING,DEPT ECON,LARAMIE,WY 82070. AGR UNIV WAGENINGEN,CTR ENVIRONM &amp;amp; CLIMATE STUDIES,NL-6700 HB WAGENINGEN,NETHERLANDS. UNIV PITTSBURGH,GRAD SCH PUBL &amp;amp; INT AFFAIRS,PITTSBURGH,PA 15260. UNIV ILLINOIS,DEPT GEOG,URBANA,IL 61801. UNIV ILLINOIS,NCSA,URBANA,IL 61801. INST ECOSYST STUDIES,MILLBROOK,NY 12545. UNIV MINNESOTA,DEPT ECOL EVOLUT &amp;amp; BEHAV,ST PAUL,MN 55108. OAK RIDGE NATL LAB,DIV ENVIRONM SCI,OAK RIDGE,TN 37831. UNIV BUENOS AIRES,FAC AGRON,DEPT ECOL,RA-1417 BUENOS AIRES,DF,ARGENTINA. CALTECH,JET PROP LAB,PASADENA,CA 91109. UNIV CALIF SANTA BARBARA,NATL CTR GEOG INFORMAT &amp;amp; ANAL,DEPT GEOG,SANTA BARBARA,CA 93106. ECOL ECON RES &amp;amp; APPLICAT INC,SOLOMONS,MD 20688.&lt;/_author_adr&gt;&lt;_cited_count&gt;4729&lt;/_cited_count&gt;&lt;_collection_scope&gt;SCI;SCIE;&lt;/_collection_scope&gt;&lt;_created&gt;61294629&lt;/_created&gt;&lt;_custom4&gt;Costanza, R (reprint author), UNIV MARYLAND,CTR ENVIRONM &amp;amp; ESTUARINE STUDIES,DEPT ZOOL,BOX 38,SOLOMONS,MD 20688, USA.&lt;/_custom4&gt;&lt;_date_display&gt;1997, MAY 15&lt;/_date_display&gt;&lt;_db_provider&gt;ISI&lt;/_db_provider&gt;&lt;_db_updated&gt;Web of Science-Core&lt;/_db_updated&gt;&lt;_doi&gt;10.1038/387253a0&lt;/_doi&gt;&lt;_impact_factor&gt;  38.138&lt;/_impact_factor&gt;&lt;_isbn&gt;0028-0836&lt;/_isbn&gt;&lt;_issue&gt;6630&lt;/_issue&gt;&lt;_journal&gt;Nature&lt;/_journal&gt;&lt;_language&gt;English&lt;/_language&gt;&lt;_modified&gt;61407943&lt;/_modified&gt;&lt;_ori_publication&gt;MACMILLAN MAGAZINES LTD&lt;/_ori_publication&gt;&lt;_pages&gt;253-260&lt;/_pages&gt;&lt;_place_published&gt;PORTERS SOUTH, 4 CRINAN ST, LONDON, ENGLAND N1 9XW&lt;/_place_published&gt;&lt;_ref_count&gt;33&lt;/_ref_count&gt;&lt;_subject&gt;Science &amp;amp; Technology - Other Topics&lt;/_subject&gt;&lt;_type_work&gt;Article&lt;/_type_work&gt;&lt;_url&gt;http://gateway.isiknowledge.com/gateway/Gateway.cgi?GWVersion=2&amp;amp;SrcAuth=AegeanSoftware&amp;amp;SrcApp=NoteExpress&amp;amp;DestLinkType=FullRecord&amp;amp;DestApp=WOS&amp;amp;KeyUT=A1997WZ16700043&lt;/_url&gt;&lt;_volume&gt;387&lt;/_volume&gt;&lt;/Details&gt;&lt;Extra&gt;&lt;DBUID&gt;{4586FB26-B343-42AF-9C29-3BE2E8064B11}&lt;/DBUID&gt;&lt;/Extra&gt;&lt;/Item&gt;&lt;/References&gt;&lt;/Group&gt;&lt;/Citation&gt;_x000a_"/>
    <w:docVar w:name="NE.Ref{57E4171D-E060-43EF-A649-B7AECD642031}" w:val=" ADDIN NE.Ref.{57E4171D-E060-43EF-A649-B7AECD642031}&lt;Citation&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437853&lt;/_modified&gt;&lt;_pages&gt;579-590&lt;/_pages&gt;&lt;_url&gt;https://ac.els-cdn.com/S0309170817308278/1-s2.0-S0309170817308278-main.pdf?_tid=599578be-46db-47a1-9e25-61cb92f37553&amp;amp;acdnat=1536933153_065309aa0f1cd7fcd217d3f853f6992d 全文链接_x000d__x000a_&lt;/_url&gt;&lt;_volume&gt;110&lt;/_volume&gt;&lt;/Details&gt;&lt;Extra&gt;&lt;DBUID&gt;{E5CFCA40-B99A-4E9F-8A29-87F3858A6670}&lt;/DBUID&gt;&lt;/Extra&gt;&lt;/Item&gt;&lt;/References&gt;&lt;/Group&gt;&lt;/Citation&gt;_x000a_"/>
    <w:docVar w:name="NE.Ref{5808D8C0-1D4A-4992-819A-83581BF80D55}" w:val=" ADDIN NE.Ref.{5808D8C0-1D4A-4992-819A-83581BF80D55}&lt;Citation&gt;&lt;Group&gt;&lt;References&gt;&lt;Item&gt;&lt;ID&gt;538&lt;/ID&gt;&lt;UID&gt;{E9B21C43-687F-4AFF-9BED-25DC45C1FC05}&lt;/UID&gt;&lt;Title&gt;Income&amp;apos;s effect on car and vehicle ownership, worldwide: 1960-2015&lt;/Title&gt;&lt;Template&gt;Journal Article&lt;/Template&gt;&lt;Star&gt;0&lt;/Star&gt;&lt;Tag&gt;0&lt;/Tag&gt;&lt;Author&gt;Dargay, Joyce; Gately, Dermot&lt;/Author&gt;&lt;Year&gt;1999&lt;/Year&gt;&lt;Details&gt;&lt;_accessed&gt;62724895&lt;/_accessed&gt;&lt;_created&gt;62724895&lt;/_created&gt;&lt;_issue&gt;2&lt;/_issue&gt;&lt;_journal&gt;Transportation Research Part A: Policy and Practice&lt;/_journal&gt;&lt;_modified&gt;62724897&lt;/_modified&gt;&lt;_pages&gt;101-138&lt;/_pages&gt;&lt;_volume&gt;33&lt;/_volume&gt;&lt;/Details&gt;&lt;Extra&gt;&lt;DBUID&gt;{6F35D732-D9FF-4EE9-905F-B0CC4953C663}&lt;/DBUID&gt;&lt;/Extra&gt;&lt;/Item&gt;&lt;/References&gt;&lt;/Group&gt;&lt;Group&gt;&lt;References&gt;&lt;Item&gt;&lt;ID&gt;987&lt;/ID&gt;&lt;UID&gt;{95F57BF8-E078-4E5D-8CD4-831873FF655A}&lt;/UID&gt;&lt;Title&gt;Vehicle Ownership and Income Growth, Worldwide: 1960-2030&lt;/Title&gt;&lt;Template&gt;Journal Article&lt;/Template&gt;&lt;Star&gt;0&lt;/Star&gt;&lt;Tag&gt;0&lt;/Tag&gt;&lt;Author&gt;Dargay, Joyce; Gately, Dermot; Sommer, Martin&lt;/Author&gt;&lt;Year&gt;2007&lt;/Year&gt;&lt;Details&gt;&lt;_collection_scope&gt;SCI;SCIE;SSCI&lt;/_collection_scope&gt;&lt;_created&gt;63233927&lt;/_created&gt;&lt;_impact_factor&gt;   2.456&lt;/_impact_factor&gt;&lt;_issue&gt;4&lt;/_issue&gt;&lt;_journal&gt;Energy Journal&lt;/_journal&gt;&lt;_modified&gt;63233927&lt;/_modified&gt;&lt;_pages&gt;143-170&lt;/_pages&gt;&lt;_volume&gt;28&lt;/_volume&gt;&lt;/Details&gt;&lt;Extra&gt;&lt;DBUID&gt;{6F35D732-D9FF-4EE9-905F-B0CC4953C663}&lt;/DBUID&gt;&lt;/Extra&gt;&lt;/Item&gt;&lt;/References&gt;&lt;/Group&gt;&lt;/Citation&gt;_x000a_"/>
    <w:docVar w:name="NE.Ref{5814C263-801C-4B4C-9E65-B251EBD4F856}" w:val=" ADDIN NE.Ref.{5814C263-801C-4B4C-9E65-B251EBD4F856}&lt;Citation&gt;&lt;Group&gt;&lt;References&gt;&lt;Item&gt;&lt;ID&gt;318&lt;/ID&gt;&lt;UID&gt;{D22F95BD-441C-4A91-87B6-134761E4AEF9}&lt;/UID&gt;&lt;Title&gt;A comparative literature analysis of definitions for green and sustainable supply chain management&lt;/Title&gt;&lt;Template&gt;Journal Article&lt;/Template&gt;&lt;Star&gt;0&lt;/Star&gt;&lt;Tag&gt;0&lt;/Tag&gt;&lt;Author&gt;Ahi, Payman; Searcy, Cory&lt;/Author&gt;&lt;Year&gt;2013&lt;/Year&gt;&lt;Details&gt;&lt;_collection_scope&gt;EI;SCIE;&lt;/_collection_scope&gt;&lt;_created&gt;62238952&lt;/_created&gt;&lt;_impact_factor&gt;   5.715&lt;/_impact_factor&gt;&lt;_issue&gt;4&lt;/_issue&gt;&lt;_journal&gt;Journal of Cleaner Production&lt;/_journal&gt;&lt;_modified&gt;62238955&lt;/_modified&gt;&lt;_pages&gt;329-341&lt;/_pages&gt;&lt;_volume&gt;52&lt;/_volume&gt;&lt;/Details&gt;&lt;Extra&gt;&lt;DBUID&gt;{E5CFCA40-B99A-4E9F-8A29-87F3858A6670}&lt;/DBUID&gt;&lt;/Extra&gt;&lt;/Item&gt;&lt;/References&gt;&lt;/Group&gt;&lt;Group&gt;&lt;References&gt;&lt;Item&gt;&lt;ID&gt;319&lt;/ID&gt;&lt;UID&gt;{23F85AA1-4661-4E09-AE0B-E95A38321898}&lt;/UID&gt;&lt;Title&gt;Business sustainability: It is about time&lt;/Title&gt;&lt;Template&gt;Journal Article&lt;/Template&gt;&lt;Star&gt;0&lt;/Star&gt;&lt;Tag&gt;0&lt;/Tag&gt;&lt;Author&gt;Bansal, Pratima; Jardine, Mark Des&lt;/Author&gt;&lt;Year&gt;2014&lt;/Year&gt;&lt;Details&gt;&lt;_collection_scope&gt;SSCI;&lt;/_collection_scope&gt;&lt;_created&gt;62238953&lt;/_created&gt;&lt;_impact_factor&gt;   1.941&lt;/_impact_factor&gt;&lt;_issue&gt;1&lt;/_issue&gt;&lt;_journal&gt;Strategic Organization&lt;/_journal&gt;&lt;_modified&gt;62238955&lt;/_modified&gt;&lt;_pages&gt;70-78&lt;/_pages&gt;&lt;_volume&gt;12&lt;/_volume&gt;&lt;/Details&gt;&lt;Extra&gt;&lt;DBUID&gt;{E5CFCA40-B99A-4E9F-8A29-87F3858A6670}&lt;/DBUID&gt;&lt;/Extra&gt;&lt;/Item&gt;&lt;/References&gt;&lt;/Group&gt;&lt;/Citation&gt;_x000a_"/>
    <w:docVar w:name="NE.Ref{58A6C28A-771E-49B1-9C66-8C4075792044}" w:val=" ADDIN NE.Ref.{58A6C28A-771E-49B1-9C66-8C4075792044}&lt;Citation&gt;&lt;Group&gt;&lt;References&gt;&lt;Item&gt;&lt;ID&gt;259&lt;/ID&gt;&lt;UID&gt;{3B66C4D4-2BAB-4577-90C5-B1678439C635}&lt;/UID&gt;&lt;Title&gt;Resilience and Stability of Ecological Systems&lt;/Title&gt;&lt;Template&gt;Journal Article&lt;/Template&gt;&lt;Star&gt;0&lt;/Star&gt;&lt;Tag&gt;0&lt;/Tag&gt;&lt;Author&gt;Holling, C S&lt;/Author&gt;&lt;Year&gt;1973&lt;/Year&gt;&lt;Details&gt;&lt;_created&gt;62222138&lt;/_created&gt;&lt;_issue&gt;1&lt;/_issue&gt;&lt;_journal&gt;Annual Review of Ecology and Systematics&lt;/_journal&gt;&lt;_modified&gt;62232528&lt;/_modified&gt;&lt;_pages&gt;1-23&lt;/_pages&gt;&lt;_volume&gt;4&lt;/_volume&gt;&lt;/Details&gt;&lt;Extra&gt;&lt;DBUID&gt;{E5CFCA40-B99A-4E9F-8A29-87F3858A6670}&lt;/DBUID&gt;&lt;/Extra&gt;&lt;/Item&gt;&lt;/References&gt;&lt;/Group&gt;&lt;/Citation&gt;_x000a_"/>
    <w:docVar w:name="NE.Ref{58F172E7-14F0-40B5-BE84-76C1527CB326}" w:val=" ADDIN NE.Ref.{58F172E7-14F0-40B5-BE84-76C1527CB326}&lt;Citation&gt;&lt;Group&gt;&lt;References&gt;&lt;Item&gt;&lt;ID&gt;896&lt;/ID&gt;&lt;UID&gt;{CF3D5CBA-6F0B-41CD-B429-8CF2FB7550DC}&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566423&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58F1E9FA-CAA6-49D8-A42A-D05E81306BB3}" w:val=" ADDIN NE.Ref.{58F1E9FA-CAA6-49D8-A42A-D05E81306BB3}&lt;Citation&gt;&lt;Group&gt;&lt;References&gt;&lt;Item&gt;&lt;ID&gt;887&lt;/ID&gt;&lt;UID&gt;{0E904D61-4D3B-4A08-9470-170F2690AF3D}&lt;/UID&gt;&lt;Title&gt;十九大后的中国经济 2018、2035、2050&lt;/Title&gt;&lt;Template&gt;Report&lt;/Template&gt;&lt;Star&gt;0&lt;/Star&gt;&lt;Tag&gt;0&lt;/Tag&gt;&lt;Author&gt;李稻葵; 袁钢明; 厉克奥博; 伏霖; 冯明; 吴舒钰; 石锦建; 金星晔; 龙少波; 周迪; 胡思佳; 李雨纱; 陈大鹏; 张驰; 陈逸凡; 王绪硕; 周彭; 张鹤; 郎昆&lt;/Author&gt;&lt;Year&gt;2017&lt;/Year&gt;&lt;Details&gt;&lt;_accessed&gt;63091747&lt;/_accessed&gt;&lt;_created&gt;63091747&lt;/_created&gt;&lt;_modified&gt;63225532&lt;/_modified&gt;&lt;_number&gt;研究报告（总第84期）&lt;/_number&gt;&lt;_place_published&gt;北京&lt;/_place_published&gt;&lt;_publisher&gt;清华大学中国与世界经济研究中心&lt;/_publisher&gt;&lt;_url&gt;http://www.ccwe.tsinghua.edu.cn/upload_files/file/20171116/1510805397525056015.pdf&lt;/_url&gt;&lt;_translated_author&gt;Li, Daokui;Yuan, Gangming;Li, Ke&amp;apos;aobo;Fu, Lin;Feng, Ming;Wu, Shuyu;Shi, Jinjian;Jin, Xingye;Long, Shaobo;Zhou, Di;Hu, Sijia;Li, Yusha;Chen, Dapeng;Zhang, Chi;Chen, Yifan;Wang, Xushuo;Zhou, Peng;Zhang, He;Lang, Kun&lt;/_translated_author&gt;&lt;/Details&gt;&lt;Extra&gt;&lt;DBUID&gt;{6F35D732-D9FF-4EE9-905F-B0CC4953C663}&lt;/DBUID&gt;&lt;/Extra&gt;&lt;/Item&gt;&lt;/References&gt;&lt;/Group&gt;&lt;/Citation&gt;_x000a_"/>
    <w:docVar w:name="NE.Ref{595C3B6D-8CFB-414B-8F02-F9450552A6C6}" w:val=" ADDIN NE.Ref.{595C3B6D-8CFB-414B-8F02-F9450552A6C6}&lt;Citation&gt;&lt;Group&gt;&lt;References&gt;&lt;Item&gt;&lt;ID&gt;393&lt;/ID&gt;&lt;UID&gt;{28A2607E-D2EC-4F0D-8728-6E2F510701E7}&lt;/UID&gt;&lt;Title&gt;Urbanization: positive and negative effects&lt;/Title&gt;&lt;Template&gt;Journal Article&lt;/Template&gt;&lt;Star&gt;1&lt;/Star&gt;&lt;Tag&gt;0&lt;/Tag&gt;&lt;Author&gt;Gu, Chaolin&lt;/Author&gt;&lt;Year&gt;2019&lt;/Year&gt;&lt;Details&gt;&lt;_accessed&gt;62720259&lt;/_accessed&gt;&lt;_collection_scope&gt;SCI;SCIE;CSCD;EI&lt;/_collection_scope&gt;&lt;_created&gt;62657158&lt;/_created&gt;&lt;_db_updated&gt;CrossRef&lt;/_db_updated&gt;&lt;_doi&gt;10.1016/j.scib.2019.01.023&lt;/_doi&gt;&lt;_impact_factor&gt;   6.277&lt;/_impact_factor&gt;&lt;_isbn&gt;20959273&lt;/_isbn&gt;&lt;_issue&gt;5&lt;/_issue&gt;&lt;_journal&gt;Science Bulletin&lt;/_journal&gt;&lt;_modified&gt;62865527&lt;/_modified&gt;&lt;_pages&gt;281-283&lt;/_pages&gt;&lt;_tertiary_title&gt;Science Bulletin&lt;/_tertiary_title&gt;&lt;_url&gt;https://linkinghub.elsevier.com/retrieve/pii/S2095927319300751_x000d__x000a_https://api.elsevier.com/content/article/PII:S2095927319300751?httpAccept=text/xml&lt;/_url&gt;&lt;_volume&gt;64&lt;/_volume&gt;&lt;/Details&gt;&lt;Extra&gt;&lt;DBUID&gt;{6F35D732-D9FF-4EE9-905F-B0CC4953C663}&lt;/DBUID&gt;&lt;/Extra&gt;&lt;/Item&gt;&lt;/References&gt;&lt;/Group&gt;&lt;/Citation&gt;_x000a_"/>
    <w:docVar w:name="NE.Ref{599792A1-5003-486B-BB2E-3A30E9FF6C8E}" w:val=" ADDIN NE.Ref.{599792A1-5003-486B-BB2E-3A30E9FF6C8E}&lt;Citation&gt;&lt;Group&gt;&lt;References&gt;&lt;Item&gt;&lt;ID&gt;114&lt;/ID&gt;&lt;UID&gt;{8AC34AC5-F664-42E7-97E9-F6A66927B34D}&lt;/UID&gt;&lt;Title&gt;An analysis of the sustainability of basin water resources using Vensim model&lt;/Title&gt;&lt;Template&gt;Journal Article&lt;/Template&gt;&lt;Star&gt;0&lt;/Star&gt;&lt;Tag&gt;5&lt;/Tag&gt;&lt;Author&gt;Abadi, Leili Sadeghi Khalegh; Shamsai, Abolfazl; Goharnejad, Hamid&lt;/Author&gt;&lt;Year&gt;2015&lt;/Year&gt;&lt;Details&gt;&lt;_accessed&gt;61956643&lt;/_accessed&gt;&lt;_collection_scope&gt;EI;SCIE;&lt;/_collection_scope&gt;&lt;_created&gt;61956641&lt;/_created&gt;&lt;_db_updated&gt;CrossRef&lt;/_db_updated&gt;&lt;_doi&gt;10.1007/s12205-014-0570-7&lt;/_doi&gt;&lt;_impact_factor&gt;   1.428&lt;/_impact_factor&gt;&lt;_isbn&gt;1226-7988&lt;/_isbn&gt;&lt;_issue&gt;6&lt;/_issue&gt;&lt;_journal&gt;KSCE Journal of Civil Engineering&lt;/_journal&gt;&lt;_modified&gt;63288735&lt;/_modified&gt;&lt;_pages&gt;1941-1949&lt;/_pages&gt;&lt;_tertiary_title&gt;KSCE J Civ Eng&lt;/_tertiary_title&gt;&lt;_url&gt;http://link.springer.com/10.1007/s12205-014-0570-7_x000d__x000a_http://link.springer.com/content/pdf/10.1007/s12205-014-0570-7&lt;/_url&gt;&lt;_volume&gt;19&lt;/_volume&gt;&lt;/Details&gt;&lt;Extra&gt;&lt;DBUID&gt;{6F35D732-D9FF-4EE9-905F-B0CC4953C663}&lt;/DBUID&gt;&lt;/Extra&gt;&lt;/Item&gt;&lt;/References&gt;&lt;/Group&gt;&lt;/Citation&gt;_x000a_"/>
    <w:docVar w:name="NE.Ref{59E247EE-01DF-4299-B630-EF65B060C741}" w:val=" ADDIN NE.Ref.{59E247EE-01DF-4299-B630-EF65B060C741}&lt;Citation&gt;&lt;Group&gt;&lt;References&gt;&lt;Item&gt;&lt;ID&gt;389&lt;/ID&gt;&lt;UID&gt;{0FA451B3-5017-46B0-8AA1-5BADB0012557}&lt;/UID&gt;&lt;Title&gt;Peak energy consumption and CO2 emissions in China&lt;/Title&gt;&lt;Template&gt;Journal Article&lt;/Template&gt;&lt;Star&gt;1&lt;/Star&gt;&lt;Tag&gt;5&lt;/Tag&gt;&lt;Author&gt;Yuan, Jiahai; Xu, Yan; Hu, Zheng; Zhao, Changhong; Xiong, Minpeng; Guo, Jingsheng&lt;/Author&gt;&lt;Year&gt;2014&lt;/Year&gt;&lt;Details&gt;&lt;_accessed&gt;62649614&lt;/_accessed&gt;&lt;_alternate_title&gt;Energy Policy&lt;/_alternate_title&gt;&lt;_collection_scope&gt;SCIE;SSCI;EI&lt;/_collection_scope&gt;&lt;_created&gt;62649577&lt;/_created&gt;&lt;_date&gt;59958720&lt;/_date&gt;&lt;_date_display&gt;2014&lt;/_date_display&gt;&lt;_db_updated&gt;ScienceDirect&lt;/_db_updated&gt;&lt;_doi&gt;https://doi.org/10.1016/j.enpol.2014.01.019&lt;/_doi&gt;&lt;_impact_factor&gt;   4.880&lt;/_impact_factor&gt;&lt;_isbn&gt;0301-4215&lt;/_isbn&gt;&lt;_journal&gt;Energy Policy&lt;/_journal&gt;&lt;_keywords&gt;Energy consumption; CO emissions; long-term scenario; China&lt;/_keywords&gt;&lt;_modified&gt;63291533&lt;/_modified&gt;&lt;_pages&gt;508-523&lt;/_pages&gt;&lt;_url&gt;http://www.sciencedirect.com/science/article/pii/S030142151400024X&lt;/_url&gt;&lt;_volume&gt;68&lt;/_volume&gt;&lt;/Details&gt;&lt;Extra&gt;&lt;DBUID&gt;{6F35D732-D9FF-4EE9-905F-B0CC4953C663}&lt;/DBUID&gt;&lt;/Extra&gt;&lt;/Item&gt;&lt;/References&gt;&lt;/Group&gt;&lt;/Citation&gt;_x000a_"/>
    <w:docVar w:name="NE.Ref{59EF2C85-4E01-4728-B1F9-B531440620CD}" w:val=" ADDIN NE.Ref.{59EF2C85-4E01-4728-B1F9-B531440620CD}&lt;Citation&gt;&lt;Group&gt;&lt;References&gt;&lt;Item&gt;&lt;ID&gt;964&lt;/ID&gt;&lt;UID&gt;{DFDFB164-FF30-40E0-8C2D-7FFF756D2F62}&lt;/UID&gt;&lt;Title&gt;Professional Ethics and Beyond: Values in Planning&lt;/Title&gt;&lt;Template&gt;Journal Article&lt;/Template&gt;&lt;Star&gt;0&lt;/Star&gt;&lt;Tag&gt;0&lt;/Tag&gt;&lt;Author&gt;Marcuse, Peter&lt;/Author&gt;&lt;Year&gt;1976&lt;/Year&gt;&lt;Details&gt;&lt;_accessed&gt;62434141&lt;/_accessed&gt;&lt;_created&gt;62434141&lt;/_created&gt;&lt;_modified&gt;62434145&lt;/_modified&gt;&lt;_url&gt;http://pku.summon.serialssolutions.com/2.0.0/link/0/eLvHCXMwtV1LS8NAEF60HhRBtCq-CR48CNFsdvNYUaEUi4iKh6rgpSSbDYoaxbYX_6h_x5ls0mwVWz14CWEzSWC_ycxs9psZQpi759hfbEIkwDGBaxJpKpSLUYIrY65YJBVVKcdc5buL8PzKbZ14Z1UD0GrsX4GHMYAeE2n_AP7goTAA56ACcAQlgOOv1ODKKL1RkNvz_QKduYL_A26ip37Oyho0MPohYDWSULJhkkF-o6r2hS5gEvu6Y2PF_010rl3gD2ioPYPNH1Wv_6YyhlEVuunWnsrHkGtjgy2gpqHlrqFQzLSaPt_BSufPyYPsHb3f283LSTLlMu4gSa_dui19q8d44VuLVw5HE8PONI8Q2vNkrpgpq6FBWCATKquT2YaxU1Mn02UieHeRfBzGlsTFy9E2ElojpNw84b8SmIPtYxO4w_342BoprZEdLwfQWxp6lD0YLaw1Y_xDHzKrxA6Fl8h166TdPLWLPhu2hPWxa-NWaerJNPYUjXwe0lTRwJGKSywnB_Erp5JJEEgwmGOKi8BxpAx5QhOIFiO2TGrZS6ZWiBWngYwT8APCi7kfs9AXDGJMj8P9SRSIVbJb4tV51eVUOrSsUksF51hA0AlhUQKLvlWyUSLaKT6pbgfiU59SbBm1NvryOpmpdHqD1HpvfbVJJl8f-1u5Tn0CU7N26w&lt;/_url&gt;&lt;_place_published&gt;Washington, D.C&lt;/_place_published&gt;&lt;_volume&gt;42&lt;/_volume&gt;&lt;_issue&gt;3&lt;/_issue&gt;&lt;_pages&gt;264 - 274&lt;/_pages&gt;&lt;_doi&gt;10.1080/01944367608977729&lt;/_doi&gt;&lt;_isbn&gt;0002-8991&lt;/_isbn&gt;&lt;_language&gt;English&lt;/_language&gt;&lt;_db_updated&gt;PKU Search&lt;/_db_updated&gt;&lt;_journal&gt;Journal of the American Institute of Planners&lt;/_journal&gt;&lt;/Details&gt;&lt;Extra&gt;&lt;DBUID&gt;{E5CFCA40-B99A-4E9F-8A29-87F3858A6670}&lt;/DBUID&gt;&lt;/Extra&gt;&lt;/Item&gt;&lt;/References&gt;&lt;/Group&gt;&lt;/Citation&gt;_x000a_"/>
    <w:docVar w:name="NE.Ref{5A11F79A-624F-42B2-8DF2-628D3ED682B2}" w:val=" ADDIN NE.Ref.{5A11F79A-624F-42B2-8DF2-628D3ED682B2}&lt;Citation&gt;&lt;Group&gt;&lt;References&gt;&lt;Item&gt;&lt;ID&gt;991&lt;/ID&gt;&lt;UID&gt;{DC627220-0527-441C-ABB2-59D81020C8A7}&lt;/UID&gt;&lt;Title&gt;宏观经济学：第九版&lt;/Title&gt;&lt;Template&gt;Translated Book&lt;/Template&gt;&lt;Star&gt;0&lt;/Star&gt;&lt;Tag&gt;0&lt;/Tag&gt;&lt;Author&gt;&amp;quot;（美）N·格里高利·曼昆 &amp;quot;&lt;/Author&gt;&lt;Year&gt;2016&lt;/Year&gt;&lt;Details&gt;&lt;_secondary_author&gt;卢远瞩&lt;/_secondary_author&gt;&lt;_place_published&gt;北京&lt;/_place_published&gt;&lt;_publisher&gt;中国人民大学出版社&lt;/_publisher&gt;&lt;_accessed&gt;63237140&lt;/_accessed&gt;&lt;_created&gt;63237140&lt;/_created&gt;&lt;_modified&gt;63237140&lt;/_modified&gt;&lt;_translated_secondary_author&gt;Lu, Yuanzhu&lt;/_translated_secondary_author&gt;&lt;/Details&gt;&lt;Extra&gt;&lt;DBUID&gt;{6F35D732-D9FF-4EE9-905F-B0CC4953C663}&lt;/DBUID&gt;&lt;/Extra&gt;&lt;/Item&gt;&lt;/References&gt;&lt;/Group&gt;&lt;/Citation&gt;_x000a_"/>
    <w:docVar w:name="NE.Ref{5A8082E7-1447-4AA6-8D88-23FB95A83E2E}" w:val=" ADDIN NE.Ref.{5A8082E7-1447-4AA6-8D88-23FB95A83E2E}&lt;Citation&gt;&lt;Group&gt;&lt;References&gt;&lt;Item&gt;&lt;ID&gt;72&lt;/ID&gt;&lt;UID&gt;{6691A84D-544F-4AB4-855C-AC62ADF75B8B}&lt;/UID&gt;&lt;Title&gt;Ecological Risk Assessment of Land Use Change in the Poyang Lake Eco-economic Zone, China&lt;/Title&gt;&lt;Template&gt;Journal Article&lt;/Template&gt;&lt;Star&gt;1&lt;/Star&gt;&lt;Tag&gt;0&lt;/Tag&gt;&lt;Author&gt;Xie, Hualin; Wang, Peng; Huang, Hongsheng&lt;/Author&gt;&lt;Year&gt;2013&lt;/Year&gt;&lt;Details&gt;&lt;_accessed&gt;61398041&lt;/_accessed&gt;&lt;_collection_scope&gt;SCIE;&lt;/_collection_scope&gt;&lt;_created&gt;61398041&lt;/_created&gt;&lt;_date&gt;59451840&lt;/_date&gt;&lt;_db_updated&gt;CrossRef&lt;/_db_updated&gt;&lt;_doi&gt;10.3390/ijerph10010328&lt;/_doi&gt;&lt;_impact_factor&gt;   2.101&lt;/_impact_factor&gt;&lt;_isbn&gt;1660-4601&lt;/_isbn&gt;&lt;_issue&gt;1&lt;/_issue&gt;&lt;_journal&gt;International Journal of Environmental Research and Public Health&lt;/_journal&gt;&lt;_modified&gt;61832162&lt;/_modified&gt;&lt;_pages&gt;328-346&lt;/_pages&gt;&lt;_tertiary_title&gt;IJERPH&lt;/_tertiary_title&gt;&lt;_url&gt;http://www.mdpi.com/1660-4601/10/1/328/&lt;/_url&gt;&lt;_volume&gt;10&lt;/_volume&gt;&lt;/Details&gt;&lt;Extra&gt;&lt;DBUID&gt;{4586FB26-B343-42AF-9C29-3BE2E8064B11}&lt;/DBUID&gt;&lt;/Extra&gt;&lt;/Item&gt;&lt;/References&gt;&lt;/Group&gt;&lt;Group&gt;&lt;References&gt;&lt;Item&gt;&lt;ID&gt;65&lt;/ID&gt;&lt;UID&gt;{529D9033-C663-4BAD-B9B2-18298E5DE979}&lt;/UID&gt;&lt;Title&gt;Dynamic Ecological Risk Assessment and Management of Land Use in the Middle Reaches of the Heihe River Based on Landscape Patterns and Spatial Statistics&lt;/Title&gt;&lt;Template&gt;Journal Article&lt;/Template&gt;&lt;Star&gt;1&lt;/Star&gt;&lt;Tag&gt;0&lt;/Tag&gt;&lt;Author&gt;Fan, Jiahui; Wang, Ya; Zhou, Zhen; You, Nanshan; Meng, Jijun&lt;/Author&gt;&lt;Year&gt;2016&lt;/Year&gt;&lt;Details&gt;&lt;_accessed&gt;61382087&lt;/_accessed&gt;&lt;_collection_scope&gt;SCIE;SSCI;&lt;/_collection_scope&gt;&lt;_created&gt;61382087&lt;/_created&gt;&lt;_date&gt;61236000&lt;/_date&gt;&lt;_db_updated&gt;CrossRef&lt;/_db_updated&gt;&lt;_doi&gt;10.3390/su8060536&lt;/_doi&gt;&lt;_impact_factor&gt;   1.789&lt;/_impact_factor&gt;&lt;_isbn&gt;2071-1050&lt;/_isbn&gt;&lt;_issue&gt;6&lt;/_issue&gt;&lt;_journal&gt;Sustainability&lt;/_journal&gt;&lt;_modified&gt;61832164&lt;/_modified&gt;&lt;_pages&gt;536&lt;/_pages&gt;&lt;_tertiary_title&gt;Sustainability&lt;/_tertiary_title&gt;&lt;_url&gt;http://www.mdpi.com/2071-1050/8/6/536&lt;/_url&gt;&lt;_volume&gt;8&lt;/_volume&gt;&lt;/Details&gt;&lt;Extra&gt;&lt;DBUID&gt;{4586FB26-B343-42AF-9C29-3BE2E8064B11}&lt;/DBUID&gt;&lt;/Extra&gt;&lt;/Item&gt;&lt;/References&gt;&lt;/Group&gt;&lt;/Citation&gt;_x000a_"/>
    <w:docVar w:name="NE.Ref{5A965FA0-A725-4F89-89B0-D1B203AB021B}" w:val=" ADDIN NE.Ref.{5A965FA0-A725-4F89-89B0-D1B203AB021B}&lt;Citation&gt;&lt;Group&gt;&lt;References&gt;&lt;Item&gt;&lt;ID&gt;1503&lt;/ID&gt;&lt;UID&gt;{36FC2E9C-F61A-4509-8633-9D9E7CE5E0C2}&lt;/UID&gt;&lt;Title&gt;If planning is everything, maybe it&amp;apos;s nothing&lt;/Title&gt;&lt;Template&gt;Journal Article&lt;/Template&gt;&lt;Star&gt;0&lt;/Star&gt;&lt;Tag&gt;0&lt;/Tag&gt;&lt;Author&gt;Wildavsky, A&lt;/Author&gt;&lt;Year&gt;1973&lt;/Year&gt;&lt;Details&gt;&lt;_accessed&gt;63071827&lt;/_accessed&gt;&lt;_collection_scope&gt;SSCI&lt;/_collection_scope&gt;&lt;_created&gt;63071827&lt;/_created&gt;&lt;_impact_factor&gt;   2.619&lt;/_impact_factor&gt;&lt;_issue&gt;2&lt;/_issue&gt;&lt;_journal&gt;Policy Sciences&lt;/_journal&gt;&lt;_modified&gt;63261998&lt;/_modified&gt;&lt;_pages&gt;127-153&lt;/_pages&gt;&lt;_volume&gt;4&lt;/_volume&gt;&lt;/Details&gt;&lt;Extra&gt;&lt;DBUID&gt;{6F35D732-D9FF-4EE9-905F-B0CC4953C663}&lt;/DBUID&gt;&lt;/Extra&gt;&lt;/Item&gt;&lt;/References&gt;&lt;/Group&gt;&lt;/Citation&gt;_x000a_"/>
    <w:docVar w:name="NE.Ref{5B0C89A6-7F3A-46F7-8A2F-97D43600FFCC}" w:val=" ADDIN NE.Ref.{5B0C89A6-7F3A-46F7-8A2F-97D43600FFCC}&lt;Citation&gt;&lt;Group&gt;&lt;References&gt;&lt;Item&gt;&lt;ID&gt;1813&lt;/ID&gt;&lt;UID&gt;{0010652B-549F-470A-BEC2-4A846DAEE447}&lt;/UID&gt;&lt;Title&gt;Sustainability assessment of the water-energy-food nexus in Jiangsu Province, China&lt;/Title&gt;&lt;Template&gt;Journal Article&lt;/Template&gt;&lt;Star&gt;1&lt;/Star&gt;&lt;Tag&gt;0&lt;/Tag&gt;&lt;Author&gt;Yi, Jialin; Guo, Jie; Ou, Minghao; Pueppke, Steven G; Ou, Weixin; Tao, Yu; Qi, Jiaguo&lt;/Author&gt;&lt;Year&gt;2020&lt;/Year&gt;&lt;Details&gt;&lt;_accession_num&gt;WOS:000512220400002_x000d__x000a_ER&lt;/_accession_num&gt;&lt;_cited_count&gt;0&lt;/_cited_count&gt;&lt;_collection_scope&gt;SSCI&lt;/_collection_scope&gt;&lt;_created&gt;63282917&lt;/_created&gt;&lt;_date_display&gt;2020, JAN 2020&lt;/_date_display&gt;&lt;_db_provider&gt;ISI&lt;/_db_provider&gt;&lt;_doi&gt;10.1016/j.habitatint.2019.102094&lt;/_doi&gt;&lt;_impact_factor&gt;   3.846&lt;/_impact_factor&gt;&lt;_isbn&gt;0197-3975&lt;/_isbn&gt;&lt;_journal&gt;Habitat International&lt;/_journal&gt;&lt;_modified&gt;63283161&lt;/_modified&gt;&lt;_pages&gt;102094&lt;/_pages&gt;&lt;_url&gt;http://gateway.isiknowledge.com/gateway/Gateway.cgi?GWVersion=2&amp;amp;SrcAuth=AegeanSoftware&amp;amp;SrcApp=NoteExpress&amp;amp;DestLinkType=FullRecord&amp;amp;DestApp=WOS&amp;amp;KeyUT=000512220400002&lt;/_url&gt;&lt;_volume&gt;95&lt;/_volume&gt;&lt;/Details&gt;&lt;Extra&gt;&lt;DBUID&gt;{6F35D732-D9FF-4EE9-905F-B0CC4953C663}&lt;/DBUID&gt;&lt;/Extra&gt;&lt;/Item&gt;&lt;/References&gt;&lt;/Group&gt;&lt;/Citation&gt;_x000a_"/>
    <w:docVar w:name="NE.Ref{5B0CE093-936B-4A99-A179-6861BD9A6F67}" w:val=" ADDIN NE.Ref.{5B0CE093-936B-4A99-A179-6861BD9A6F67}&lt;Citation&gt;&lt;Group&gt;&lt;References&gt;&lt;Item&gt;&lt;ID&gt;1984&lt;/ID&gt;&lt;UID&gt;{2AC5606C-FD89-4A2B-ADBE-DB1B45DABE45}&lt;/UID&gt;&lt;Title&gt;A safe operating space for humanity&lt;/Title&gt;&lt;Template&gt;Journal Article&lt;/Template&gt;&lt;Star&gt;0&lt;/Star&gt;&lt;Tag&gt;0&lt;/Tag&gt;&lt;Author&gt;Rockstrom, J; Steffen, W; Noone, K; Persson, A; Chapin, FS Rd; Lambin, E F; Lenton, T M; Scheffer, M; Folke, C; Schellnhuber, H J; Nykvist, B; de Wit, C A; Hughes, T; van der Leeuw, S; Rodhe, H; Sorlin, S; Snyder, P K; Costanza, R; Svedin, U; Falkenmark, M; Karlberg, L; Corell, R W; Fabry, V J; Hansen, J; Walker, B; Liverman, D; Richardson, K; Crutzen, P; Foley, J A&lt;/Author&gt;&lt;Year&gt;2009&lt;/Year&gt;&lt;Details&gt;&lt;_created&gt;63353758&lt;/_created&gt;&lt;_modified&gt;63353759&lt;/_modified&gt;&lt;_url&gt;http://www.ncbi.nlm.nih.gov/entrez/query.fcgi?cmd=Retrieve&amp;amp;db=pubmed&amp;amp;dopt=Abstract&amp;amp;list_uids=19779433&amp;amp;query_hl=1&lt;/_url&gt;&lt;_journal&gt;Nature&lt;/_journal&gt;&lt;_volume&gt;461&lt;/_volume&gt;&lt;_issue&gt;7263&lt;/_issue&gt;&lt;_pages&gt;472-475&lt;/_pages&gt;&lt;_tertiary_title&gt;Nature&lt;/_tertiary_title&gt;&lt;_doi&gt;10.1038/461472a&lt;/_doi&gt;&lt;_date_display&gt;2009 Sep 24&lt;/_date_display&gt;&lt;_date&gt;57712320&lt;/_date&gt;&lt;_type_work&gt;Historical Article; Journal Article&lt;/_type_work&gt;&lt;_isbn&gt;1476-4687 (Electronic); 0028-0836 (Linking)&lt;/_isbn&gt;&lt;_accession_num&gt;19779433&lt;/_accession_num&gt;&lt;_subject_headings&gt;Animals; Biodiversity; Civilization; Conservation of Natural Resources/*methods/trends; *Earth, Planet; Ecology/*methods/*trends; *Ecosystem; Extinction, Biological; Fossils; Green Chemistry Technology/*methods/trends; Greenhouse Effect; History, 20th Century; History, 21st Century; History, Ancient; *Human Activities/history; Humans; Nitrogen/metabolism; Phosphorus/metabolism&lt;/_subject_headings&gt;&lt;_author_adr&gt;Stockholm Resilience Centre, Stockholm University, Kraftriket 2B, 10691 Stockholm, Sweden.&lt;/_author_adr&gt;&lt;_language&gt;eng&lt;/_language&gt;&lt;_accessed&gt;63353759&lt;/_accessed&gt;&lt;_db_updated&gt;PubMed&lt;/_db_updated&gt;&lt;_impact_factor&gt;  43.070&lt;/_impact_factor&gt;&lt;_collection_scope&gt;SCI;SCIE&lt;/_collection_scope&gt;&lt;/Details&gt;&lt;Extra&gt;&lt;DBUID&gt;{6F35D732-D9FF-4EE9-905F-B0CC4953C663}&lt;/DBUID&gt;&lt;/Extra&gt;&lt;/Item&gt;&lt;/References&gt;&lt;/Group&gt;&lt;Group&gt;&lt;References&gt;&lt;Item&gt;&lt;ID&gt;1985&lt;/ID&gt;&lt;UID&gt;{35CB9660-E867-42FD-AF7F-F4F4233AC0B8}&lt;/UID&gt;&lt;Title&gt;Planetary Boundaries: Exploring the Safe Operating Space for Humanity&lt;/Title&gt;&lt;Template&gt;Journal Article&lt;/Template&gt;&lt;Star&gt;0&lt;/Star&gt;&lt;Tag&gt;0&lt;/Tag&gt;&lt;Author&gt;Rockstrom, Johan; Steffen, Will; Noone, Kevin; Persson, Asa; Chapin, F Stuart III; Lambin, Eric; Lenton, Timothy M; Scheffer, Marten; Folke, Carl; Schellnhuber, Hans Joachim; Nykvist, Bjorn; de Wit, Cynthia A; Hughes, Terry; van der Leeuw, Sander; Rodhe, Henning; Sorlin, Sverker; Snyder, Peter K; Costanza, Robert; Svedin, Uno; Falkenmark, Malin; Karlberg, Louise; Corell, Robert W; Fabry, Victoria J; Hansen, James; Walker, Brian; Liverman, Diana; Richardson, Katherine; Crutzen, Paul; Foley, Jonathan&lt;/Author&gt;&lt;Year&gt;2009&lt;/Year&gt;&lt;Details&gt;&lt;_created&gt;63353793&lt;/_created&gt;&lt;_modified&gt;63353840&lt;/_modified&gt;&lt;_journal&gt;Ecology and Society&lt;/_journal&gt;&lt;_collection_scope&gt;SCIE;SSCI&lt;/_collection_scope&gt;&lt;_issue&gt;2&lt;/_issue&gt;&lt;_volume&gt;14&lt;/_volume&gt;&lt;_pages&gt;32&lt;/_pages&gt;&lt;_impact_factor&gt;   4.136&lt;/_impact_factor&gt;&lt;/Details&gt;&lt;Extra&gt;&lt;DBUID&gt;{6F35D732-D9FF-4EE9-905F-B0CC4953C663}&lt;/DBUID&gt;&lt;/Extra&gt;&lt;/Item&gt;&lt;/References&gt;&lt;/Group&gt;&lt;/Citation&gt;_x000a_"/>
    <w:docVar w:name="NE.Ref{5B244A81-BE05-46B8-8589-90B61A90BC49}" w:val=" ADDIN NE.Ref.{5B244A81-BE05-46B8-8589-90B61A90BC49}&lt;Citation&gt;&lt;Group&gt;&lt;References&gt;&lt;Item&gt;&lt;ID&gt;1858&lt;/ID&gt;&lt;UID&gt;{99189454-22AD-45C9-9E87-A9359887EB13}&lt;/UID&gt;&lt;Title&gt;Scenario prediction of China&amp;apos;s coal production capacity based on system dynamics model&lt;/Title&gt;&lt;Template&gt;Journal Article&lt;/Template&gt;&lt;Star&gt;0&lt;/Star&gt;&lt;Tag&gt;0&lt;/Tag&gt;&lt;Author&gt;Wang, Di; Nie, Rui; Long, Ruyin; Shi, Ruyi; Zhao, Yueying&lt;/Author&gt;&lt;Year&gt;2018&lt;/Year&gt;&lt;Details&gt;&lt;_accession_num&gt;WOS:000419417300044_x000d__x000a_ER&lt;/_accession_num&gt;&lt;_cited_count&gt;18&lt;/_cited_count&gt;&lt;_collection_scope&gt;SCIE;EI&lt;/_collection_scope&gt;&lt;_created&gt;63289401&lt;/_created&gt;&lt;_date_display&gt;2018, FEB 2018&lt;/_date_display&gt;&lt;_db_provider&gt;ISI&lt;/_db_provider&gt;&lt;_doi&gt;10.1016/j.resconrec.2016.07.013&lt;/_doi&gt;&lt;_impact_factor&gt;   7.044&lt;/_impact_factor&gt;&lt;_isbn&gt;0921-3449&lt;/_isbn&gt;&lt;_journal&gt;Resources Conservation and Recycling&lt;/_journal&gt;&lt;_modified&gt;63293639&lt;/_modified&gt;&lt;_pages&gt;432-442&lt;/_pages&gt;&lt;_url&gt;http://gateway.isiknowledge.com/gateway/Gateway.cgi?GWVersion=2&amp;amp;SrcAuth=AegeanSoftware&amp;amp;SrcApp=NoteExpress&amp;amp;DestLinkType=FullRecord&amp;amp;DestApp=WOS&amp;amp;KeyUT=000419417300044&lt;/_url&gt;&lt;_volume&gt;129&lt;/_volume&gt;&lt;/Details&gt;&lt;Extra&gt;&lt;DBUID&gt;{6F35D732-D9FF-4EE9-905F-B0CC4953C663}&lt;/DBUID&gt;&lt;/Extra&gt;&lt;/Item&gt;&lt;/References&gt;&lt;/Group&gt;&lt;Group&gt;&lt;References&gt;&lt;Item&gt;&lt;ID&gt;710&lt;/ID&gt;&lt;UID&gt;{D6692A65-380F-4D25-9D12-36BE0AB83E07}&lt;/UID&gt;&lt;Title&gt;中国能源安全系统的仿真模拟&lt;/Title&gt;&lt;Template&gt;Journal Article&lt;/Template&gt;&lt;Star&gt;0&lt;/Star&gt;&lt;Tag&gt;0&lt;/Tag&gt;&lt;Author&gt;郭玲玲; 武春友; 于惊涛&lt;/Author&gt;&lt;Year&gt;2015&lt;/Year&gt;&lt;Details&gt;&lt;_accessed&gt;62871706&lt;/_accessed&gt;&lt;_author_aff&gt;大连理工大学管理与经济学部;&lt;/_author_aff&gt;&lt;_collection_scope&gt;CSSCI-C;PKU&lt;/_collection_scope&gt;&lt;_created&gt;62871706&lt;/_created&gt;&lt;_date&gt;60511680&lt;/_date&gt;&lt;_db_provider&gt;CNKI: 期刊&lt;/_db_provider&gt;&lt;_db_updated&gt;CNKI - Reference&lt;/_db_updated&gt;&lt;_issue&gt;1&lt;/_issue&gt;&lt;_journal&gt;科研管理&lt;/_journal&gt;&lt;_keywords&gt;能源安全系统;仿真模拟;系统动力学&lt;/_keywords&gt;&lt;_language&gt;Chinese&lt;/_language&gt;&lt;_modified&gt;62871707&lt;/_modified&gt;&lt;_pages&gt;112-120&lt;/_pages&gt;&lt;_url&gt;http://kns.cnki.net/KCMS/detail/detail.aspx?FileName=KYGL201501014&amp;amp;DbName=CJFQ2015&lt;/_url&gt;&lt;_volume&gt;36&lt;/_volume&gt;&lt;_translated_author&gt;Guo, Lingling;Wu, Chunyou;Yu, Jingtao&lt;/_translated_author&gt;&lt;/Details&gt;&lt;Extra&gt;&lt;DBUID&gt;{6F35D732-D9FF-4EE9-905F-B0CC4953C663}&lt;/DBUID&gt;&lt;/Extra&gt;&lt;/Item&gt;&lt;/References&gt;&lt;/Group&gt;&lt;/Citation&gt;_x000a_"/>
    <w:docVar w:name="NE.Ref{5B4D7A82-5808-4F6C-8122-91215D47277F}" w:val=" ADDIN NE.Ref.{5B4D7A82-5808-4F6C-8122-91215D47277F}&lt;Citation&gt;&lt;Group&gt;&lt;References&gt;&lt;Item&gt;&lt;ID&gt;268&lt;/ID&gt;&lt;UID&gt;{AA2C97CB-9A72-4CBD-8804-D008C161F1D6}&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234882&lt;/_created&gt;&lt;_impact_factor&gt;   1.981&lt;/_impact_factor&gt;&lt;_issue&gt;3&lt;/_issue&gt;&lt;_journal&gt;Journal of the American Planning Association&lt;/_journal&gt;&lt;_modified&gt;62238976&lt;/_modified&gt;&lt;_pages&gt;296-312&lt;/_pages&gt;&lt;_volume&gt;62&lt;/_volume&gt;&lt;/Details&gt;&lt;Extra&gt;&lt;DBUID&gt;{E5CFCA40-B99A-4E9F-8A29-87F3858A6670}&lt;/DBUID&gt;&lt;/Extra&gt;&lt;/Item&gt;&lt;/References&gt;&lt;/Group&gt;&lt;/Citation&gt;_x000a_"/>
    <w:docVar w:name="NE.Ref{5B7E9EEF-4FFE-40D5-9691-8DE451F5E6D1}" w:val=" ADDIN NE.Ref.{5B7E9EEF-4FFE-40D5-9691-8DE451F5E6D1}&lt;Citation&gt;&lt;Group&gt;&lt;References&gt;&lt;Item&gt;&lt;ID&gt;388&lt;/ID&gt;&lt;UID&gt;{8A7C01E5-F9EC-4F31-B764-A07857BBDCDB}&lt;/UID&gt;&lt;Title&gt;基于城市化的中国能源消费前景分析及对碳排放的相关思考&lt;/Title&gt;&lt;Template&gt;Journal Article&lt;/Template&gt;&lt;Star&gt;1&lt;/Star&gt;&lt;Tag&gt;0&lt;/Tag&gt;&lt;Author&gt;樊杰; 李平星&lt;/Author&gt;&lt;Year&gt;2011&lt;/Year&gt;&lt;Details&gt;&lt;_accessed&gt;62648618&lt;/_accessed&gt;&lt;_author_aff&gt;中国科学院地理科学与资源研究所;中国科学院区域可持续发展分析与模拟重点实验室;&lt;/_author_aff&gt;&lt;_collection_scope&gt;CSCD;PKU&lt;/_collection_scope&gt;&lt;_created&gt;62648618&lt;/_created&gt;&lt;_date&gt;58393440&lt;/_date&gt;&lt;_db_provider&gt;CNKI: 期刊&lt;/_db_provider&gt;&lt;_db_updated&gt;CNKI - Reference&lt;/_db_updated&gt;&lt;_issue&gt;1&lt;/_issue&gt;&lt;_journal&gt;地球科学进展&lt;/_journal&gt;&lt;_keywords&gt;城市化;生活能源;碳排放;能源消费;预测&lt;/_keywords&gt;&lt;_language&gt;Chinese&lt;/_language&gt;&lt;_modified&gt;63290176&lt;/_modified&gt;&lt;_pages&gt;57-65&lt;/_pages&gt;&lt;_url&gt;http://kns.cnki.net/KCMS/detail/detail.aspx?FileName=DXJZ201101007&amp;amp;DbName=CJFQ2011&lt;/_url&gt;&lt;_volume&gt;26&lt;/_volume&gt;&lt;_translated_author&gt;Fan, Jie;Li, Pingxing&lt;/_translated_author&gt;&lt;/Details&gt;&lt;Extra&gt;&lt;DBUID&gt;{6F35D732-D9FF-4EE9-905F-B0CC4953C663}&lt;/DBUID&gt;&lt;/Extra&gt;&lt;/Item&gt;&lt;/References&gt;&lt;/Group&gt;&lt;/Citation&gt;_x000a_"/>
    <w:docVar w:name="NE.Ref{5BAA6001-790C-4265-BBD8-43748B2FE6A6}" w:val=" ADDIN NE.Ref.{5BAA6001-790C-4265-BBD8-43748B2FE6A6}&lt;Citation&gt;&lt;Group&gt;&lt;References&gt;&lt;Item&gt;&lt;ID&gt;573&lt;/ID&gt;&lt;UID&gt;{5C32A5ED-3526-48D8-AF8F-1BC527E02CCA}&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21.722&lt;/_impact_factor&gt;&lt;_isbn&gt;1758-678X&lt;/_isbn&gt;&lt;_issue&gt;7&lt;/_issue&gt;&lt;_journal&gt;Nature Climate Change&lt;/_journal&gt;&lt;_modified&gt;63281505&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6F35D732-D9FF-4EE9-905F-B0CC4953C663}&lt;/DBUID&gt;&lt;/Extra&gt;&lt;/Item&gt;&lt;/References&gt;&lt;/Group&gt;&lt;/Citation&gt;_x000a_"/>
    <w:docVar w:name="NE.Ref{5BB1C55B-B4A2-44A9-86BC-FD8E85CA8044}" w:val=" ADDIN NE.Ref.{5BB1C55B-B4A2-44A9-86BC-FD8E85CA8044}&lt;Citation&gt;&lt;Group&gt;&lt;References&gt;&lt;Item&gt;&lt;ID&gt;377&lt;/ID&gt;&lt;UID&gt;{833E9DBC-2B94-4DC7-9B9E-1238F34B7783}&lt;/UID&gt;&lt;Title&gt;The need for rethinking the concepts of vulnerability and risk from a holistic perspective: a necessary review and criticism for effective risk management&lt;/Title&gt;&lt;Template&gt;Book Section&lt;/Template&gt;&lt;Star&gt;0&lt;/Star&gt;&lt;Tag&gt;0&lt;/Tag&gt;&lt;Author&gt;Cardona, Omar D&lt;/Author&gt;&lt;Year&gt;2004&lt;/Year&gt;&lt;Details&gt;&lt;_created&gt;62249069&lt;/_created&gt;&lt;_modified&gt;62249307&lt;/_modified&gt;&lt;_pages&gt;56-70&lt;/_pages&gt;&lt;_place_published&gt;UK and USA&lt;/_place_published&gt;&lt;_publisher&gt;Earthscan&lt;/_publisher&gt;&lt;_secondary_author&gt;Bankoff, Greg; Frerks, Georg; Hilhorst, Dorothea&lt;/_secondary_author&gt;&lt;_secondary_title&gt;Mapping vulnerability: Disasters, Development and People&lt;/_secondary_title&gt;&lt;/Details&gt;&lt;Extra&gt;&lt;DBUID&gt;{E5CFCA40-B99A-4E9F-8A29-87F3858A6670}&lt;/DBUID&gt;&lt;/Extra&gt;&lt;/Item&gt;&lt;/References&gt;&lt;/Group&gt;&lt;/Citation&gt;_x000a_"/>
    <w:docVar w:name="NE.Ref{5BD08D18-7CD8-4782-8033-E83392055D87}" w:val=" ADDIN NE.Ref.{5BD08D18-7CD8-4782-8033-E83392055D87} ADDIN NE.Ref.{5BD08D18-7CD8-4782-8033-E83392055D87}&lt;Citation&gt;&lt;Group&gt;&lt;References&gt;&lt;Item&gt;&lt;ID&gt;17&lt;/ID&gt;&lt;UID&gt;{D63583C8-2C47-4D45-8E91-473BD2100181}&lt;/UID&gt;&lt;Title&gt;Projection of future world water resources under SRES scenarios: an integrated assessment&lt;/Title&gt;&lt;Template&gt;Journal Article&lt;/Template&gt;&lt;Star&gt;0&lt;/Star&gt;&lt;Tag&gt;0&lt;/Tag&gt;&lt;Author&gt;Shen, Yanjun; Oki, Taikan; Kanae, Shinjiro; Hanasaki, Naota; Utsumi, Nobuyuki; Kiguchi, Masashi&lt;/Author&gt;&lt;Year&gt;2014&lt;/Year&gt;&lt;Details&gt;&lt;_created&gt;62293943&lt;/_created&gt;&lt;_issue&gt;10&lt;/_issue&gt;&lt;_journal&gt;International Association of Scientific Hydrology Bulletin&lt;/_journal&gt;&lt;_modified&gt;62293943&lt;/_modified&gt;&lt;_pages&gt;1775-1793&lt;/_pages&gt;&lt;_volume&gt;59&lt;/_volume&gt;&lt;/Details&gt;&lt;Extra&gt;&lt;DBUID&gt;{5B762690-12B0-4DA5-BF5A-0AB6487B975C}&lt;/DBUID&gt;&lt;/Extra&gt;&lt;/Item&gt;&lt;/References&gt;&lt;/Group&gt;&lt;/Citation&gt;_x000a_"/>
    <w:docVar w:name="NE.Ref{5C0056D2-8246-44F0-8BE8-C65FDA7A0AE9}" w:val=" ADDIN NE.Ref.{5C0056D2-8246-44F0-8BE8-C65FDA7A0AE9} ADDIN NE.Ref.{5C0056D2-8246-44F0-8BE8-C65FDA7A0AE9}&lt;Citation&gt;&lt;Group&gt;&lt;References&gt;&lt;Item&gt;&lt;ID&gt;10&lt;/ID&gt;&lt;UID&gt;{CDD808F3-EC35-4027-B107-1876C2215C59}&lt;/UID&gt;&lt;Title&gt;Effect of urbanisation on the water balance of a catchment with shallow groundwater&lt;/Title&gt;&lt;Template&gt;Journal Article&lt;/Template&gt;&lt;Star&gt;0&lt;/Star&gt;&lt;Tag&gt;0&lt;/Tag&gt;&lt;Author&gt;Barron, O V; Barr, A D; Donn, M J&lt;/Author&gt;&lt;Year&gt;2013&lt;/Year&gt;&lt;Details&gt;&lt;_collection_scope&gt;EI;SCI;SCIE;&lt;/_collection_scope&gt;&lt;_created&gt;62293925&lt;/_created&gt;&lt;_impact_factor&gt;   3.483&lt;/_impact_factor&gt;&lt;_issue&gt;8&lt;/_issue&gt;&lt;_journal&gt;Journal of Hydrology&lt;/_journal&gt;&lt;_modified&gt;62293925&lt;/_modified&gt;&lt;_pages&gt;162-176&lt;/_pages&gt;&lt;_volume&gt;485&lt;/_volume&gt;&lt;/Details&gt;&lt;Extra&gt;&lt;DBUID&gt;{5B762690-12B0-4DA5-BF5A-0AB6487B975C}&lt;/DBUID&gt;&lt;/Extra&gt;&lt;/Item&gt;&lt;/References&gt;&lt;/Group&gt;&lt;Group&gt;&lt;References&gt;&lt;Item&gt;&lt;ID&gt;25&lt;/ID&gt;&lt;UID&gt;{193F833F-5651-44F2-BCA4-A54F4B100285}&lt;/UID&gt;&lt;Title&gt;北京市水资源与水量平衡研究&lt;/Title&gt;&lt;Template&gt;Journal Article&lt;/Template&gt;&lt;Star&gt;0&lt;/Star&gt;&lt;Tag&gt;0&lt;/Tag&gt;&lt;Author&gt;张士锋; 孟秀敬; 廖强&lt;/Author&gt;&lt;Year&gt;2012&lt;/Year&gt;&lt;Details&gt;&lt;_collection_scope&gt;CSSCI;中国科技核心期刊;中文核心期刊;CSCD;&lt;/_collection_scope&gt;&lt;_created&gt;62293973&lt;/_created&gt;&lt;_issue&gt;11&lt;/_issue&gt;&lt;_journal&gt;地理研究&lt;/_journal&gt;&lt;_modified&gt;62293973&lt;/_modified&gt;&lt;_pages&gt;1991-1997&lt;/_pages&gt;&lt;_volume&gt;31&lt;/_volume&gt;&lt;_translated_author&gt;Zhang, Shifeng;Meng, Xiujing;Liao, Qiang&lt;/_translated_author&gt;&lt;/Details&gt;&lt;Extra&gt;&lt;DBUID&gt;{5B762690-12B0-4DA5-BF5A-0AB6487B975C}&lt;/DBUID&gt;&lt;/Extra&gt;&lt;/Item&gt;&lt;/References&gt;&lt;/Group&gt;&lt;/Citation&gt;_x000a_"/>
    <w:docVar w:name="NE.Ref{5C42E744-551D-424A-A442-B6DCD1D2AB40}" w:val=" ADDIN NE.Ref.{5C42E744-551D-424A-A442-B6DCD1D2AB40}&lt;Citation&gt;&lt;Group&gt;&lt;References&gt;&lt;Item&gt;&lt;ID&gt;179&lt;/ID&gt;&lt;UID&gt;{2FA40BA3-D6F5-44C7-9B03-819CADB6CD32}&lt;/UID&gt;&lt;Title&gt;Correlations between Urbanization and Vegetation Degradation across the World&amp;apos;s Metropolises Using DMSP/OLS Nighttime Light Data&lt;/Title&gt;&lt;Template&gt;Journal Article&lt;/Template&gt;&lt;Star&gt;0&lt;/Star&gt;&lt;Tag&gt;0&lt;/Tag&gt;&lt;Author&gt;Liu, Yanxu; Wang, Yanglin; Peng, Jian; Du, Yueyue; Liu, Xianfeng; Li, Shuangshuang; Zhang, Donghai&lt;/Author&gt;&lt;Year&gt;2015&lt;/Year&gt;&lt;Details&gt;&lt;_issue&gt;2&lt;/_issue&gt;&lt;_journal&gt;Remote Sensing&lt;/_journal&gt;&lt;_pages&gt;2067-2088&lt;/_pages&gt;&lt;_volume&gt;7&lt;/_volume&gt;&lt;_created&gt;61362091&lt;/_created&gt;&lt;_modified&gt;61362091&lt;/_modified&gt;&lt;_impact_factor&gt;   3.036&lt;/_impact_factor&gt;&lt;_collection_scope&gt;EI;SCIE;&lt;/_collection_scope&gt;&lt;/Details&gt;&lt;Extra&gt;&lt;DBUID&gt;{31F9CFF5-4EB5-41E0-8180-BAFB923E486F}&lt;/DBUID&gt;&lt;/Extra&gt;&lt;/Item&gt;&lt;/References&gt;&lt;/Group&gt;&lt;/Citation&gt;_x000a_"/>
    <w:docVar w:name="NE.Ref{5C850CE5-596B-459A-A24E-84C406F098A0}" w:val=" ADDIN NE.Ref.{5C850CE5-596B-459A-A24E-84C406F098A0} ADDIN NE.Ref.{5C850CE5-596B-459A-A24E-84C406F098A0}&lt;Citation&gt;&lt;Group&gt;&lt;References&gt;&lt;Item&gt;&lt;ID&gt;41&lt;/ID&gt;&lt;UID&gt;{405D67A5-9CEC-4DA5-8162-B6E2164FFCE0}&lt;/UID&gt;&lt;Title&gt;Chinese urbanization 2050: SD modeling and process simulation&lt;/Title&gt;&lt;Template&gt;Journal Article&lt;/Template&gt;&lt;Star&gt;0&lt;/Star&gt;&lt;Tag&gt;0&lt;/Tag&gt;&lt;Author&gt;Gu, Chao Lin; Guan, Wei Hua; Liu, He Lin&lt;/Author&gt;&lt;Year&gt;2017&lt;/Year&gt;&lt;Details&gt;&lt;_collection_scope&gt;EI;&lt;/_collection_scope&gt;&lt;_created&gt;62294293&lt;/_created&gt;&lt;_issue&gt;6&lt;/_issue&gt;&lt;_journal&gt;Science China Earth Sciences&lt;/_journal&gt;&lt;_modified&gt;62294293&lt;/_modified&gt;&lt;_pages&gt;1-16&lt;/_pages&gt;&lt;_volume&gt;60&lt;/_volume&gt;&lt;/Details&gt;&lt;Extra&gt;&lt;DBUID&gt;{5B762690-12B0-4DA5-BF5A-0AB6487B975C}&lt;/DBUID&gt;&lt;/Extra&gt;&lt;/Item&gt;&lt;/References&gt;&lt;/Group&gt;&lt;/Citation&gt;_x000a_"/>
    <w:docVar w:name="NE.Ref{5D027A4B-E5A8-424C-AD53-D28BA7888DD0}" w:val=" ADDIN NE.Ref.{5D027A4B-E5A8-424C-AD53-D28BA7888DD0}&lt;Citation&gt;&lt;Group&gt;&lt;References&gt;&lt;Item&gt;&lt;ID&gt;767&lt;/ID&gt;&lt;UID&gt;{1132B436-87B2-40B3-96D9-B4D607A5C0B8}&lt;/UID&gt;&lt;Title&gt;The nexus across water, energy, land and food (WELF): potential for improved resource use efficiency?&lt;/Title&gt;&lt;Template&gt;Journal Article&lt;/Template&gt;&lt;Star&gt;0&lt;/Star&gt;&lt;Tag&gt;0&lt;/Tag&gt;&lt;Author&gt;Ringler, Claudia; Bhaduri, Anik; Lawford, Richard&lt;/Author&gt;&lt;Year&gt;2013&lt;/Year&gt;&lt;Details&gt;&lt;_accession_num&gt;WOS:000331149400011&lt;/_accession_num&gt;&lt;_cited_count&gt;102&lt;/_cited_count&gt;&lt;_collection_scope&gt;SCIE;&lt;/_collection_scope&gt;&lt;_created&gt;62427502&lt;/_created&gt;&lt;_date_display&gt;2013_x000d__x000a_DEC 2013&lt;/_date_display&gt;&lt;_doi&gt;10.1016/j.cosust.2013.11.002&lt;/_doi&gt;&lt;_impact_factor&gt;   4.186&lt;/_impact_factor&gt;&lt;_isbn&gt;1877-3435&lt;/_isbn&gt;&lt;_issue&gt;6&lt;/_issue&gt;&lt;_journal&gt;Current Opinion in Environmental Sustainability&lt;/_journal&gt;&lt;_modified&gt;62438335&lt;/_modified&gt;&lt;_pages&gt;617-624&lt;/_pages&gt;&lt;_url&gt;https://ac.els-cdn.com/S1877343513001504/1-s2.0-S1877343513001504-main.pdf?_tid=688e18c7-e1b9-46a5-bd56-59d073615508&amp;amp;acdnat=1536636567_38f2af488fe6084ea5480dcf4cabe655 全文链接_x000d__x000a_&lt;/_url&gt;&lt;_volume&gt;5&lt;/_volume&gt;&lt;/Details&gt;&lt;Extra&gt;&lt;DBUID&gt;{E5CFCA40-B99A-4E9F-8A29-87F3858A6670}&lt;/DBUID&gt;&lt;/Extra&gt;&lt;/Item&gt;&lt;/References&gt;&lt;/Group&gt;&lt;/Citation&gt;_x000a_"/>
    <w:docVar w:name="NE.Ref{5D0367B1-5E65-4B69-B938-900BEABD180B}" w:val=" ADDIN NE.Ref.{5D0367B1-5E65-4B69-B938-900BEABD180B}&lt;Citation&gt;&lt;Group&gt;&lt;References&gt;&lt;Item&gt;&lt;ID&gt;253&lt;/ID&gt;&lt;UID&gt;{CD477585-67DE-481E-A857-474B7AA6899B}&lt;/UID&gt;&lt;Title&gt;论地理学的研究核心一一人地关系地域系统&lt;/Title&gt;&lt;Template&gt;Journal Article&lt;/Template&gt;&lt;Star&gt;0&lt;/Star&gt;&lt;Tag&gt;0&lt;/Tag&gt;&lt;Author&gt;吴传钧&lt;/Author&gt;&lt;Year&gt;1991&lt;/Year&gt;&lt;Details&gt;&lt;_collection_scope&gt;CSSCI;中国科技核心期刊;中文核心期刊;&lt;/_collection_scope&gt;&lt;_created&gt;62220786&lt;/_created&gt;&lt;_issue&gt;3&lt;/_issue&gt;&lt;_journal&gt;经济地理&lt;/_journal&gt;&lt;_language&gt;Chinese&lt;/_language&gt;&lt;_modified&gt;62220789&lt;/_modified&gt;&lt;_pages&gt;7-12&lt;/_pages&gt;&lt;_volume&gt;11&lt;/_volume&gt;&lt;_translated_author&gt;Wu, Chuanjun&lt;/_translated_author&gt;&lt;/Details&gt;&lt;Extra&gt;&lt;DBUID&gt;{E5CFCA40-B99A-4E9F-8A29-87F3858A6670}&lt;/DBUID&gt;&lt;/Extra&gt;&lt;/Item&gt;&lt;/References&gt;&lt;/Group&gt;&lt;/Citation&gt;_x000a_"/>
    <w:docVar w:name="NE.Ref{5D5BB1FE-CBB6-4A7C-A230-074CE6273521}" w:val=" ADDIN NE.Ref.{5D5BB1FE-CBB6-4A7C-A230-074CE6273521}&lt;Citation&gt;&lt;Group&gt;&lt;References&gt;&lt;Item&gt;&lt;ID&gt;388&lt;/ID&gt;&lt;UID&gt;{8A7C01E5-F9EC-4F31-B764-A07857BBDCDB}&lt;/UID&gt;&lt;Title&gt;基于城市化的中国能源消费前景分析及对碳排放的相关思考&lt;/Title&gt;&lt;Template&gt;Journal Article&lt;/Template&gt;&lt;Star&gt;1&lt;/Star&gt;&lt;Tag&gt;0&lt;/Tag&gt;&lt;Author&gt;樊杰; 李平星&lt;/Author&gt;&lt;Year&gt;2011&lt;/Year&gt;&lt;Details&gt;&lt;_accessed&gt;62648618&lt;/_accessed&gt;&lt;_author_aff&gt;中国科学院地理科学与资源研究所;中国科学院区域可持续发展分析与模拟重点实验室;&lt;/_author_aff&gt;&lt;_collection_scope&gt;CSCD;PKU&lt;/_collection_scope&gt;&lt;_created&gt;62648618&lt;/_created&gt;&lt;_date&gt;58393440&lt;/_date&gt;&lt;_db_provider&gt;CNKI: 期刊&lt;/_db_provider&gt;&lt;_db_updated&gt;CNKI - Reference&lt;/_db_updated&gt;&lt;_issue&gt;1&lt;/_issue&gt;&lt;_journal&gt;地球科学进展&lt;/_journal&gt;&lt;_keywords&gt;城市化;生活能源;碳排放;能源消费;预测&lt;/_keywords&gt;&lt;_language&gt;Chinese&lt;/_language&gt;&lt;_modified&gt;63290176&lt;/_modified&gt;&lt;_pages&gt;57-65&lt;/_pages&gt;&lt;_url&gt;http://kns.cnki.net/KCMS/detail/detail.aspx?FileName=DXJZ201101007&amp;amp;DbName=CJFQ2011&lt;/_url&gt;&lt;_volume&gt;26&lt;/_volume&gt;&lt;_translated_author&gt;Fan, Jie;Li, Pingxing&lt;/_translated_author&gt;&lt;/Details&gt;&lt;Extra&gt;&lt;DBUID&gt;{6F35D732-D9FF-4EE9-905F-B0CC4953C663}&lt;/DBUID&gt;&lt;/Extra&gt;&lt;/Item&gt;&lt;/References&gt;&lt;/Group&gt;&lt;/Citation&gt;_x000a_"/>
    <w:docVar w:name="NE.Ref{5D7DED90-DAC1-4FF7-B9DA-67AA44C7B18D}" w:val=" ADDIN NE.Ref.{5D7DED90-DAC1-4FF7-B9DA-67AA44C7B18D}&lt;Citation&gt;&lt;Group&gt;&lt;References&gt;&lt;Item&gt;&lt;ID&gt;707&lt;/ID&gt;&lt;UID&gt;{2A02C6C4-1E9D-45F8-8C9A-39AEFF6A55C3}&lt;/UID&gt;&lt;Title&gt;新常态下中国能源需求预测预警研究&lt;/Title&gt;&lt;Template&gt;Journal Article&lt;/Template&gt;&lt;Star&gt;0&lt;/Star&gt;&lt;Tag&gt;0&lt;/Tag&gt;&lt;Author&gt;方德斌; 时珊珊; 杨建鹏&lt;/Author&gt;&lt;Year&gt;2017&lt;/Year&gt;&lt;Details&gt;&lt;_accessed&gt;62871704&lt;/_accessed&gt;&lt;_author_adr&gt;武汉大学; 武汉大学; 中国水电建设集团新能源公司,北京,100160&lt;/_author_adr&gt;&lt;_author_aff&gt;武汉大学; 武汉大学; 中国水电建设集团新能源公司,北京,100160&lt;/_author_aff&gt;&lt;_collection_scope&gt;CSSCI-E&lt;/_collection_scope&gt;&lt;_created&gt;62871703&lt;/_created&gt;&lt;_db_provider&gt;北京万方数据股份有限公司&lt;/_db_provider&gt;&lt;_db_updated&gt;Wanfangdata&lt;/_db_updated&gt;&lt;_doi&gt;10.3969/j.issn.1005-8141.2017.01.002&lt;/_doi&gt;&lt;_isbn&gt;1005-8141&lt;/_isbn&gt;&lt;_issue&gt;1&lt;/_issue&gt;&lt;_journal&gt;资源开发与市场&lt;/_journal&gt;&lt;_keywords&gt;3E系统; 新常态; 能源需求; 预测预警; 系统动力学模型&lt;/_keywords&gt;&lt;_language&gt;chi&lt;/_language&gt;&lt;_modified&gt;63291901&lt;/_modified&gt;&lt;_pages&gt;8-13+26&lt;/_pages&gt;&lt;_tertiary_title&gt;Resource Development &amp;amp; Market&lt;/_tertiary_title&gt;&lt;_translated_author&gt;De-bin, FANG; Shan-shan, SHI; Jian-peng, YANG&lt;/_translated_author&gt;&lt;_translated_title&gt;Research on China&amp;apos;s Energy Demand Forecasting and Pre-warning Under the New Normal&lt;/_translated_title&gt;&lt;_url&gt;http://www.wanfangdata.com.cn/details/detail.do?_type=perio&amp;amp;id=zykfysc201701002&lt;/_url&gt;&lt;_volume&gt;33&lt;/_volume&gt;&lt;/Details&gt;&lt;Extra&gt;&lt;DBUID&gt;{6F35D732-D9FF-4EE9-905F-B0CC4953C663}&lt;/DBUID&gt;&lt;/Extra&gt;&lt;/Item&gt;&lt;/References&gt;&lt;/Group&gt;&lt;/Citation&gt;_x000a_"/>
    <w:docVar w:name="NE.Ref{5D9287C0-48C6-4CD0-9B2A-32FB96449192}" w:val=" ADDIN NE.Ref.{5D9287C0-48C6-4CD0-9B2A-32FB96449192}&lt;Citation&gt;&lt;Group&gt;&lt;References&gt;&lt;Item&gt;&lt;ID&gt;1997&lt;/ID&gt;&lt;UID&gt;{6EC7660A-126A-4C7E-A792-73B62554027F}&lt;/UID&gt;&lt;Title&gt;中级宏观经济学&lt;/Title&gt;&lt;Template&gt;Book&lt;/Template&gt;&lt;Star&gt;0&lt;/Star&gt;&lt;Tag&gt;0&lt;/Tag&gt;&lt;Author&gt;郭树华; 梁任敏; 徐薇&lt;/Author&gt;&lt;Year&gt;2017&lt;/Year&gt;&lt;Details&gt;&lt;_publisher&gt;中国经济出版社&lt;/_publisher&gt;&lt;_place_published&gt;北京&lt;/_place_published&gt;&lt;_accessed&gt;63375349&lt;/_accessed&gt;&lt;_created&gt;63375349&lt;/_created&gt;&lt;_modified&gt;63375349&lt;/_modified&gt;&lt;_translated_author&gt;Guo, Shuhua;Liang, Renmin;Xu, Wei&lt;/_translated_author&gt;&lt;/Details&gt;&lt;Extra&gt;&lt;DBUID&gt;{6F35D732-D9FF-4EE9-905F-B0CC4953C663}&lt;/DBUID&gt;&lt;/Extra&gt;&lt;/Item&gt;&lt;/References&gt;&lt;/Group&gt;&lt;/Citation&gt;_x000a_"/>
    <w:docVar w:name="NE.Ref{5E1D85F2-43BB-402B-9B56-90ADD2D7E360}" w:val=" ADDIN NE.Ref.{5E1D85F2-43BB-402B-9B56-90ADD2D7E360}&lt;Citation&gt;&lt;Group&gt;&lt;References&gt;&lt;Item&gt;&lt;ID&gt;1957&lt;/ID&gt;&lt;UID&gt;{A5684CCD-924B-4A74-BEE7-B9EF7FAED000}&lt;/UID&gt;&lt;Title&gt;系统动力学在区域发展规划中的应用——以山东省莱州市为例&lt;/Title&gt;&lt;Template&gt;Journal Article&lt;/Template&gt;&lt;Star&gt;0&lt;/Star&gt;&lt;Tag&gt;0&lt;/Tag&gt;&lt;Author&gt;刘小金; 毛汉英; 陈为民; 顾朝林; 王洪才&lt;/Author&gt;&lt;Year&gt;1991&lt;/Year&gt;&lt;Details&gt;&lt;_accessed&gt;63347010&lt;/_accessed&gt;&lt;_author_aff&gt;中国科学院国家计委地理研究所;中国科学院国家计委地理研究所;中国科学院国家计委地理研究所;中国科学院国家计委地理研究所;中国科学院系统科学研究所 北京_x000d__x000a__x000d__x000a__x000d__x000a__x000d__x000a__x000d__x000a__x000d__x000a__x000d__x000a__x000d__x000a_;北京_x000d__x000a__x000d__x000a__x000d__x000a__x000d__x000a__x000d__x000a__x000d__x000a__x000d__x000a__x000d__x000a_;北京_x000d__x000a__x000d__x000a__x000d__x000a__x000d__x000a__x000d__x000a__x000d__x000a__x000d__x000a__x000d__x000a_;北京_x000d__x000a__x000d__x000a__x000d__x000a__x000d__x000a__x000d__x000a__x000d__x000a__x000d__x000a__x000d__x000a_;北京&lt;/_author_aff&gt;&lt;_collection_scope&gt;CSCD;CSSCI-C;PKU;EI&lt;/_collection_scope&gt;&lt;_created&gt;63347010&lt;/_created&gt;&lt;_date&gt;48034080&lt;/_date&gt;&lt;_db_provider&gt;CNKI: 期刊&lt;/_db_provider&gt;&lt;_db_updated&gt;CNKI - Reference&lt;/_db_updated&gt;&lt;_issue&gt;2&lt;/_issue&gt;&lt;_journal&gt;地理学报&lt;/_journal&gt;&lt;_keywords&gt;区域发展规划;系统动力学;莱州&lt;/_keywords&gt;&lt;_language&gt;Chinese&lt;/_language&gt;&lt;_modified&gt;63348445&lt;/_modified&gt;&lt;_pages&gt;233-241&lt;/_pages&gt;&lt;_url&gt;http://kns.cnki.net/KCMS/detail/detail.aspx?FileName=DLXB199102011&amp;amp;DbName=CJFQ1991&lt;/_url&gt;&lt;_volume&gt;46&lt;/_volume&gt;&lt;_translated_author&gt;Liu, Xiaojin;Mao, Hanying;Chen, Weimin;Gu, Chaolin;Wang, Hongcai&lt;/_translated_author&gt;&lt;/Details&gt;&lt;Extra&gt;&lt;DBUID&gt;{6F35D732-D9FF-4EE9-905F-B0CC4953C663}&lt;/DBUID&gt;&lt;/Extra&gt;&lt;/Item&gt;&lt;/References&gt;&lt;/Group&gt;&lt;/Citation&gt;_x000a_"/>
    <w:docVar w:name="NE.Ref{5E300253-C8F2-498F-9B90-E0926AF8D0B6}" w:val=" ADDIN NE.Ref.{5E300253-C8F2-498F-9B90-E0926AF8D0B6}&lt;Citation&gt;&lt;Group&gt;&lt;References&gt;&lt;Item&gt;&lt;ID&gt;1840&lt;/ID&gt;&lt;UID&gt;{8939760E-3D26-4B48-B263-E83712D76F7E}&lt;/UID&gt;&lt;Title&gt;Global projections of future urban land expansion under shared socioeconomic pathways&lt;/Title&gt;&lt;Template&gt;Journal Article&lt;/Template&gt;&lt;Star&gt;1&lt;/Star&gt;&lt;Tag&gt;0&lt;/Tag&gt;&lt;Author&gt;Chen, Guangzhao; Li, Xia; Liu, Xiaoping; Chen, Yimin; Liang, Xun; Leng, Jiye; Xu, Xiaocong; Liao, Weilin; Qiu, Yue An; Wu, Qianlian; Huang, Kangning&lt;/Author&gt;&lt;Year&gt;2020&lt;/Year&gt;&lt;Details&gt;&lt;_doi&gt;10.1038/s41467-020-14386-x&lt;/_doi&gt;&lt;_created&gt;63284686&lt;/_created&gt;&lt;_modified&gt;63284687&lt;/_modified&gt;&lt;_url&gt;http://www.nature.com/articles/s41467-020-14386-x_x000d__x000a_http://www.nature.com/articles/s41467-020-14386-x.pdf&lt;/_url&gt;&lt;_journal&gt;Nature Communications&lt;/_journal&gt;&lt;_volume&gt;11&lt;/_volume&gt;&lt;_tertiary_title&gt;Nat Commun&lt;/_tertiary_title&gt;&lt;_isbn&gt;2041-1723&lt;/_isbn&gt;&lt;_accessed&gt;63284686&lt;/_accessed&gt;&lt;_db_updated&gt;CrossRef&lt;/_db_updated&gt;&lt;_impact_factor&gt;  11.878&lt;/_impact_factor&gt;&lt;_collection_scope&gt;SCI;SCIE&lt;/_collection_scope&gt;&lt;_pages&gt;537&lt;/_pages&gt;&lt;/Details&gt;&lt;Extra&gt;&lt;DBUID&gt;{6F35D732-D9FF-4EE9-905F-B0CC4953C663}&lt;/DBUID&gt;&lt;/Extra&gt;&lt;/Item&gt;&lt;/References&gt;&lt;/Group&gt;&lt;/Citation&gt;_x000a_"/>
    <w:docVar w:name="NE.Ref{5E824D6D-EFC2-488F-B97B-56DBEDDA6925}" w:val=" ADDIN NE.Ref.{5E824D6D-EFC2-488F-B97B-56DBEDDA6925}&lt;Citation&gt;&lt;Group&gt;&lt;References&gt;&lt;Item&gt;&lt;ID&gt;252&lt;/ID&gt;&lt;UID&gt;{495EB3BD-D041-47ED-AA6F-9CA85BFC63A1}&lt;/UID&gt;&lt;Title&gt;Linking social and ecological systems : management practices and social mechanisms for building resilience&lt;/Title&gt;&lt;Template&gt;Book&lt;/Template&gt;&lt;Star&gt;0&lt;/Star&gt;&lt;Tag&gt;0&lt;/Tag&gt;&lt;Author&gt;Berkes, Fikret; Folke, Carl; Colding, Johan&lt;/Author&gt;&lt;Year&gt;1998&lt;/Year&gt;&lt;Details&gt;&lt;_created&gt;62217475&lt;/_created&gt;&lt;_modified&gt;62217475&lt;/_modified&gt;&lt;_place_published&gt;Cambridge&lt;/_place_published&gt;&lt;_publisher&gt;Cambridge University Press&lt;/_publisher&gt;&lt;/Details&gt;&lt;Extra&gt;&lt;DBUID&gt;{E5CFCA40-B99A-4E9F-8A29-87F3858A6670}&lt;/DBUID&gt;&lt;/Extra&gt;&lt;/Item&gt;&lt;/References&gt;&lt;/Group&gt;&lt;/Citation&gt;_x000a_"/>
    <w:docVar w:name="NE.Ref{5EFBEB21-ECF1-4B53-916B-89DB01FBB3A6}" w:val=" ADDIN NE.Ref.{5EFBEB21-ECF1-4B53-916B-89DB01FBB3A6}&lt;Citation&gt;&lt;Group&gt;&lt;References&gt;&lt;Item&gt;&lt;ID&gt;1064&lt;/ID&gt;&lt;UID&gt;{46CEB50E-4195-492E-9A81-40CDE2B83F05}&lt;/UID&gt;&lt;Title&gt;我国国土空间规划的历程与思考&lt;/Title&gt;&lt;Template&gt;Journal Article&lt;/Template&gt;&lt;Star&gt;0&lt;/Star&gt;&lt;Tag&gt;0&lt;/Tag&gt;&lt;Author&gt;张晓玲; 赵雲泰; 贾克敬&lt;/Author&gt;&lt;Year&gt;2017&lt;/Year&gt;&lt;Details&gt;&lt;_accessed&gt;62267685&lt;/_accessed&gt;&lt;_author_aff&gt;中国土地勘测规划院;&lt;/_author_aff&gt;&lt;_collection_scope&gt;中文核心期刊;&lt;/_collection_scope&gt;&lt;_created&gt;62267684&lt;/_created&gt;&lt;_date&gt;61557120&lt;/_date&gt;&lt;_db_provider&gt;CNKI: 期刊&lt;/_db_provider&gt;&lt;_db_updated&gt;CNKI - Reference&lt;/_db_updated&gt;&lt;_issue&gt;1&lt;/_issue&gt;&lt;_journal&gt;中国土地&lt;/_journal&gt;&lt;_keywords&gt;国土空间;资源环境;国土开发;国土资源开发利用;规划;长远计划;&lt;/_keywords&gt;&lt;_language&gt;Chinese&lt;/_language&gt;&lt;_modified&gt;63260505&lt;/_modified&gt;&lt;_pages&gt;15-18&lt;/_pages&gt;&lt;_url&gt;http://kns.cnki.net/KCMS/detail/detail.aspx?FileName=ZGTD201701007&amp;amp;DbName=CJFQ2017&lt;/_url&gt;&lt;_translated_author&gt;Zhang, Xiaoling;Zhao, Yuntai;Jia, Kejing&lt;/_translated_author&gt;&lt;/Details&gt;&lt;Extra&gt;&lt;DBUID&gt;{6F35D732-D9FF-4EE9-905F-B0CC4953C663}&lt;/DBUID&gt;&lt;/Extra&gt;&lt;/Item&gt;&lt;/References&gt;&lt;/Group&gt;&lt;/Citation&gt;_x000a_"/>
    <w:docVar w:name="NE.Ref{5F0A1B81-121B-4400-8646-F811E3AC179D}" w:val=" ADDIN NE.Ref.{5F0A1B81-121B-4400-8646-F811E3AC179D}&lt;Citation&gt;&lt;Group&gt;&lt;References&gt;&lt;Item&gt;&lt;ID&gt;1166&lt;/ID&gt;&lt;UID&gt;{EB8FEF6A-56FA-437B-BFC3-AC528BA7BBFA}&lt;/UID&gt;&lt;Title&gt;The Planner&amp;apos;s Triangle Revisited: Sustainability and the Evolution of a Planning Ideal That Can&amp;apos;t Stand Still&lt;/Title&gt;&lt;Template&gt;Journal Article&lt;/Template&gt;&lt;Star&gt;0&lt;/Star&gt;&lt;Tag&gt;0&lt;/Tag&gt;&lt;Author&gt;Campbell, Scott D&lt;/Author&gt;&lt;Year&gt;2016&lt;/Year&gt;&lt;Details&gt;&lt;_collection_scope&gt;SSCI;&lt;/_collection_scope&gt;&lt;_created&gt;62236352&lt;/_created&gt;&lt;_impact_factor&gt;   2.719&lt;/_impact_factor&gt;&lt;_issue&gt;4&lt;/_issue&gt;&lt;_journal&gt;Journal of the American Planning Association&lt;/_journal&gt;&lt;_modified&gt;63260456&lt;/_modified&gt;&lt;_pages&gt;388-397&lt;/_pages&gt;&lt;_volume&gt;82&lt;/_volume&gt;&lt;/Details&gt;&lt;Extra&gt;&lt;DBUID&gt;{6F35D732-D9FF-4EE9-905F-B0CC4953C663}&lt;/DBUID&gt;&lt;/Extra&gt;&lt;/Item&gt;&lt;/References&gt;&lt;/Group&gt;&lt;/Citation&gt;_x000a_"/>
    <w:docVar w:name="NE.Ref{5F118EDB-F431-4E81-AEA6-0EDF84668284}" w:val=" ADDIN NE.Ref.{5F118EDB-F431-4E81-AEA6-0EDF84668284}&lt;Citation&gt;&lt;Group&gt;&lt;References&gt;&lt;Item&gt;&lt;ID&gt;292&lt;/ID&gt;&lt;UID&gt;{351AE6A7-9916-4279-A9E2-E7FA44C729D3}&lt;/UID&gt;&lt;Title&gt;水资源约束与中国经济增长——基于水资源“阻力”的计量检验&lt;/Title&gt;&lt;Template&gt;Journal Article&lt;/Template&gt;&lt;Star&gt;1&lt;/Star&gt;&lt;Tag&gt;5&lt;/Tag&gt;&lt;Author&gt;章恒全; 张陈俊; 张万力&lt;/Author&gt;&lt;Year&gt;2016&lt;/Year&gt;&lt;Details&gt;&lt;_accessed&gt;62131211&lt;/_accessed&gt;&lt;_author_aff&gt;河海大学商学院;&lt;/_author_aff&gt;&lt;_collection_scope&gt;CSSCI;中文核心期刊;&lt;/_collection_scope&gt;&lt;_created&gt;62126735&lt;/_created&gt;&lt;_date&gt;61299360&lt;/_date&gt;&lt;_db_provider&gt;CNKI: 期刊&lt;/_db_provider&gt;&lt;_db_updated&gt;CNKI - Reference&lt;/_db_updated&gt;&lt;_issue&gt;04&lt;/_issue&gt;&lt;_journal&gt;产业经济研究&lt;/_journal&gt;&lt;_keywords&gt;经济增长;水资源;阻力;三次产业;岭回归&lt;/_keywords&gt;&lt;_modified&gt;62131211&lt;/_modified&gt;&lt;_pages&gt;87-99&lt;/_pages&gt;&lt;_url&gt;http://kns.cnki.net/KCMS/detail/detail.aspx?FileName=CYJJ201604011&amp;amp;DbName=CJFQ2016&lt;/_url&gt;&lt;_translated_author&gt;Zhang, Hengquan;Zhang, Chenjun;Zhang, Wanli&lt;/_translated_author&gt;&lt;/Details&gt;&lt;Extra&gt;&lt;DBUID&gt;{6F35D732-D9FF-4EE9-905F-B0CC4953C663}&lt;/DBUID&gt;&lt;/Extra&gt;&lt;/Item&gt;&lt;/References&gt;&lt;/Group&gt;&lt;/Citation&gt;_x000a_"/>
    <w:docVar w:name="NE.Ref{5F16C019-98C9-4A3F-9321-6AD968A449D2}" w:val=" ADDIN NE.Ref.{5F16C019-98C9-4A3F-9321-6AD968A449D2}&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5F598708-BB8D-48FB-8A41-6DBD90443980}" w:val=" ADDIN NE.Ref.{5F598708-BB8D-48FB-8A41-6DBD90443980}&lt;Citation&gt;&lt;Group&gt;&lt;References&gt;&lt;Item&gt;&lt;ID&gt;1189&lt;/ID&gt;&lt;UID&gt;{F411165B-AAF5-47A7-9B71-F66CF277306B}&lt;/UID&gt;&lt;Title&gt;Land Use Planning Challenges: Coping with Conflicts in Visions of Sustainable Development and Livable Communities&lt;/Title&gt;&lt;Template&gt;Journal Article&lt;/Template&gt;&lt;Star&gt;1&lt;/Star&gt;&lt;Tag&gt;0&lt;/Tag&gt;&lt;Author&gt;Godschalk, David R&lt;/Author&gt;&lt;Year&gt;2004&lt;/Year&gt;&lt;Details&gt;&lt;_accessed&gt;62157159&lt;/_accessed&gt;&lt;_collection_scope&gt;SSCI&lt;/_collection_scope&gt;&lt;_created&gt;62157158&lt;/_created&gt;&lt;_db_provider&gt;ProQuest Research Library&lt;/_db_provider&gt;&lt;_db_updated&gt;PKU Search&lt;/_db_updated&gt;&lt;_doi&gt;10.1080/01944360408976334&lt;/_doi&gt;&lt;_impact_factor&gt;   2.719&lt;/_impact_factor&gt;&lt;_isbn&gt;0194-4363&lt;/_isbn&gt;&lt;_issue&gt;1&lt;/_issue&gt;&lt;_journal&gt;Journal of the American Planning Association&lt;/_journal&gt;&lt;_keywords&gt;United States; Analysis; Land use; Studies; Area planning &amp;amp; development; Urban planning; Ecology; Conflicts; Sustainable development&lt;/_keywords&gt;&lt;_language&gt;English&lt;/_language&gt;&lt;_modified&gt;63263427&lt;/_modified&gt;&lt;_pages&gt;5-13&lt;/_pages&gt;&lt;_place_published&gt;Chicago&lt;/_place_published&gt;&lt;_url&gt;http://pku.summon.serialssolutions.com/2.0.0/link/0/eLvHCXMwpV3fa9RAEB5tRRTBH1e1VxVCwRchNtlNNkmpleO4Q-SKgtYHX5b9KUXJnU1O6v_qH9Od3MamFi4FX_KSL5uE7Dc7mZ1vBoCS11H4j03AMujMaKkLRmzCiIxiqUiaU6mKKBcYf_t6lM8-kukkfd8R9fvP3VrJxnTrucKo-R4hBeZtZOzt4meIbaRwu9X31NiAW26uUuzlcEQ-XJhmmnr9dBImlNFLi5E3yZcqll6x0M2yM33w_0_4EO57lzMYrebII7hpygHcG3V2EAZwe9JUr_49gDutVLnauvHnQAYK3es3u5hyKTAp5Af-zbv1bvdwJkp9sCcPg7Wo48r0g9rWSf3Icdv8pULsfg-4UYP1D4rB6GDsBTJVP_6kDL40mvxrYOc2-HQhUuvHd7K4-sHuCwSzk1_XG9lrgbCCLoIfw_F08nn8LvTtMEKFaukwT61Wyoo4duyx1ojMKqx-RKRIEp1nOTUZbqorlTpS6cJZauO8VRlJKxmlhj6BzXJemm0InBunRWwiSYhKZEFyIWK3zjGmU0GyVA7hVcsLvlhVPeFxW0zWkcdxxxn_3LmylCZDeInM4b5rqjtU-GbVN7GsKj6KY0oopSwdwtMGh_yqT4XinTNRl3S8boJVdtVZ5uoNeX1WDyFZc8maZ91pmcr9phz_y9KddSefwd1V0hZG357DZn26NC9gY_F9eQ7l6o5z&lt;/_url&gt;&lt;_volume&gt;70&lt;/_volume&gt;&lt;/Details&gt;&lt;Extra&gt;&lt;DBUID&gt;{6F35D732-D9FF-4EE9-905F-B0CC4953C663}&lt;/DBUID&gt;&lt;/Extra&gt;&lt;/Item&gt;&lt;/References&gt;&lt;/Group&gt;&lt;/Citation&gt;_x000a_"/>
    <w:docVar w:name="NE.Ref{5F71DED7-612B-4BFD-8BB4-87D497376F4D}" w:val=" ADDIN NE.Ref.{5F71DED7-612B-4BFD-8BB4-87D497376F4D} ADDIN NE.Ref.{5F71DED7-612B-4BFD-8BB4-87D497376F4D}&lt;Citation&gt;&lt;Group&gt;&lt;References&gt;&lt;Item&gt;&lt;ID&gt;33&lt;/ID&gt;&lt;UID&gt;{C0D0D850-70E1-4378-B1AF-F470745F65B1}&lt;/UID&gt;&lt;Title&gt;中国水资源供需模型及预测&lt;/Title&gt;&lt;Template&gt;Journal Article&lt;/Template&gt;&lt;Star&gt;0&lt;/Star&gt;&lt;Tag&gt;0&lt;/Tag&gt;&lt;Author&gt;高珺; 赵娜; 高齐圣&lt;/Author&gt;&lt;Year&gt;2014&lt;/Year&gt;&lt;Details&gt;&lt;_collection_scope&gt;CSSCI;中文核心期刊;&lt;/_collection_scope&gt;&lt;_created&gt;62294270&lt;/_created&gt;&lt;_issue&gt;18&lt;/_issue&gt;&lt;_journal&gt;统计与决策&lt;/_journal&gt;&lt;_modified&gt;62294274&lt;/_modified&gt;&lt;_pages&gt;85-87&lt;/_pages&gt;&lt;_translated_author&gt;Gao, Jun;Zhao, Na;Gao, Qisheng&lt;/_translated_author&gt;&lt;/Details&gt;&lt;Extra&gt;&lt;DBUID&gt;{5B762690-12B0-4DA5-BF5A-0AB6487B975C}&lt;/DBUID&gt;&lt;/Extra&gt;&lt;/Item&gt;&lt;/References&gt;&lt;/Group&gt;&lt;/Citation&gt;_x000a_"/>
    <w:docVar w:name="NE.Ref{5FA49B96-8EE5-4221-9350-FD5100D4A01A}" w:val=" ADDIN NE.Ref.{5FA49B96-8EE5-4221-9350-FD5100D4A01A}&lt;Citation&gt;&lt;Group&gt;&lt;References&gt;&lt;Item&gt;&lt;ID&gt;756&lt;/ID&gt;&lt;UID&gt;{A4169A25-A919-4BCF-A5E9-DF03E871B8F3}&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194&lt;/_impact_factor&gt;&lt;_isbn&gt;0264-8377&lt;/_isbn&gt;&lt;_journal&gt;LAND USE POLICY&lt;/_journal&gt;&lt;_modified&gt;62436959&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E5CFCA40-B99A-4E9F-8A29-87F3858A6670}&lt;/DBUID&gt;&lt;/Extra&gt;&lt;/Item&gt;&lt;/References&gt;&lt;/Group&gt;&lt;/Citation&gt;_x000a_"/>
    <w:docVar w:name="NE.Ref{5FB415F6-BD44-4750-8F11-7921E2F71F99}" w:val=" ADDIN NE.Ref.{5FB415F6-BD44-4750-8F11-7921E2F71F99}&lt;Citation&gt;&lt;Group&gt;&lt;References&gt;&lt;Item&gt;&lt;ID&gt;109&lt;/ID&gt;&lt;UID&gt;{780C3DF0-5B3A-40D0-85D1-91029F3BBB14}&lt;/UID&gt;&lt;Title&gt;Evaluating the influence of road networks on landscape and regional ecological risk—A case study in Lancang River Valley of Southwest China&lt;/Title&gt;&lt;Template&gt;Journal Article&lt;/Template&gt;&lt;Star&gt;0&lt;/Star&gt;&lt;Tag&gt;0&lt;/Tag&gt;&lt;Author&gt;Liu, S L; Cui, B S; Dong, S K; Yang, Z F; Yang, M; Holt, K&lt;/Author&gt;&lt;Year&gt;2008&lt;/Year&gt;&lt;Details&gt;&lt;_collection_scope&gt;EI;SCI;SCIE;&lt;/_collection_scope&gt;&lt;_created&gt;61403670&lt;/_created&gt;&lt;_impact_factor&gt;   2.740&lt;/_impact_factor&gt;&lt;_issue&gt;2&lt;/_issue&gt;&lt;_journal&gt;Ecological Engineering&lt;/_journal&gt;&lt;_modified&gt;61403670&lt;/_modified&gt;&lt;_pages&gt;91-99&lt;/_pages&gt;&lt;_volume&gt;34&lt;/_volume&gt;&lt;/Details&gt;&lt;Extra&gt;&lt;DBUID&gt;{4586FB26-B343-42AF-9C29-3BE2E8064B11}&lt;/DBUID&gt;&lt;/Extra&gt;&lt;/Item&gt;&lt;/References&gt;&lt;/Group&gt;&lt;/Citation&gt;_x000a_"/>
    <w:docVar w:name="NE.Ref{60041BE4-BF12-4915-BF37-05F666A72D84}" w:val=" ADDIN NE.Ref.{60041BE4-BF12-4915-BF37-05F666A72D84}&lt;Citation&gt;&lt;Group&gt;&lt;References&gt;&lt;Item&gt;&lt;ID&gt;1484&lt;/ID&gt;&lt;UID&gt;{DFF1539A-C23D-40AE-B1C7-103C985F3FCC}&lt;/UID&gt;&lt;Title&gt;Measuring the health effects of sprawl: A national analysis of physical activity, obesity and chronic disease&lt;/Title&gt;&lt;Template&gt;Book&lt;/Template&gt;&lt;Star&gt;0&lt;/Star&gt;&lt;Tag&gt;0&lt;/Tag&gt;&lt;Author&gt;McCann, B; Ewing, R&lt;/Author&gt;&lt;Year&gt;2003&lt;/Year&gt;&lt;Details&gt;&lt;_accessed&gt;63071830&lt;/_accessed&gt;&lt;_created&gt;63071830&lt;/_created&gt;&lt;_modified&gt;63261998&lt;/_modified&gt;&lt;_place_published&gt;Washington, DC&lt;/_place_published&gt;&lt;_publisher&gt;Smart Growth America&lt;/_publisher&gt;&lt;/Details&gt;&lt;Extra&gt;&lt;DBUID&gt;{6F35D732-D9FF-4EE9-905F-B0CC4953C663}&lt;/DBUID&gt;&lt;/Extra&gt;&lt;/Item&gt;&lt;/References&gt;&lt;/Group&gt;&lt;/Citation&gt;_x000a_"/>
    <w:docVar w:name="NE.Ref{602E3468-7701-4CF3-A986-DA13B73770D6}" w:val=" ADDIN NE.Ref.{602E3468-7701-4CF3-A986-DA13B73770D6}&lt;Citation&gt;&lt;Group&gt;&lt;References&gt;&lt;Item&gt;&lt;ID&gt;885&lt;/ID&gt;&lt;UID&gt;{90C2D178-1513-46FA-9BD1-355865592BCD}&lt;/UID&gt;&lt;Title&gt;北大国情报告：在朗润园读懂中国&lt;/Title&gt;&lt;Template&gt;Book&lt;/Template&gt;&lt;Star&gt;0&lt;/Star&gt;&lt;Tag&gt;0&lt;/Tag&gt;&lt;Author&gt;林毅夫; 姚洋; 黄益平&lt;/Author&gt;&lt;Year&gt;2015&lt;/Year&gt;&lt;Details&gt;&lt;_created&gt;63091301&lt;/_created&gt;&lt;_modified&gt;63091305&lt;/_modified&gt;&lt;_place_published&gt;北京&lt;/_place_published&gt;&lt;_publisher&gt;中信出版社&lt;/_publisher&gt;&lt;_translated_author&gt;Lin, Yifu;Yao, Yang;Huang, Yiping&lt;/_translated_author&gt;&lt;/Details&gt;&lt;Extra&gt;&lt;DBUID&gt;{6F35D732-D9FF-4EE9-905F-B0CC4953C663}&lt;/DBUID&gt;&lt;/Extra&gt;&lt;/Item&gt;&lt;/References&gt;&lt;/Group&gt;&lt;/Citation&gt;_x000a_"/>
    <w:docVar w:name="NE.Ref{60F3B44B-8884-4EDC-9F3B-D5B39448FA2F}" w:val=" ADDIN NE.Ref.{60F3B44B-8884-4EDC-9F3B-D5B39448FA2F} ADDIN NE.Ref.{60F3B44B-8884-4EDC-9F3B-D5B39448FA2F}&lt;Citation&gt;&lt;Group&gt;&lt;References&gt;&lt;Item&gt;&lt;ID&gt;22&lt;/ID&gt;&lt;UID&gt;{8C0182C0-D887-47BD-8905-110216CA75DE}&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93956&lt;/_created&gt;&lt;_impact_factor&gt;   2.364&lt;/_impact_factor&gt;&lt;_issue&gt;12&lt;/_issue&gt;&lt;_journal&gt;Journal of Geographical Sciences&lt;/_journal&gt;&lt;_modified&gt;62293957&lt;/_modified&gt;&lt;_pages&gt;1431-1449&lt;/_pages&gt;&lt;_volume&gt;27&lt;/_volume&gt;&lt;/Details&gt;&lt;Extra&gt;&lt;DBUID&gt;{5B762690-12B0-4DA5-BF5A-0AB6487B975C}&lt;/DBUID&gt;&lt;/Extra&gt;&lt;/Item&gt;&lt;/References&gt;&lt;/Group&gt;&lt;/Citation&gt;_x000a_"/>
    <w:docVar w:name="NE.Ref{60F7F7FE-18AF-4226-928D-5B4E2AB651F2}" w:val=" ADDIN NE.Ref.{60F7F7FE-18AF-4226-928D-5B4E2AB651F2}&lt;Citation&gt;&lt;Group&gt;&lt;References&gt;&lt;Item&gt;&lt;ID&gt;814&lt;/ID&gt;&lt;UID&gt;{10FD5341-FFF3-4C31-BA46-E54C309EBDDD}&lt;/UID&gt;&lt;Title&gt;20世纪80年代末以来中国土地利用变化的基本特征与空间格局&lt;/Title&gt;&lt;Template&gt;Journal Article&lt;/Template&gt;&lt;Star&gt;0&lt;/Star&gt;&lt;Tag&gt;0&lt;/Tag&gt;&lt;Author&gt;刘纪远; 匡文慧; 张增祥; 徐新良; 秦元伟; 宁佳; 周万村; 张树文; 李仁东; 颜长珍; 吴世新; 史学正; 江南; 于东升; 潘贤章; 迟文峰&lt;/Author&gt;&lt;Year&gt;2014&lt;/Year&gt;&lt;Details&gt;&lt;_author_adr&gt;中国科学院地理科学与资源研究所;中国科学院遥感与数字地球研究所;中国科学院大学;中国科学院成都山地灾害与环境研究所;中国科学院东北地理与农业生态研究所;中国科学院武汉测量与地球物理研究所;中国科学院寒区旱区环境与工程研究所;中国科学院新疆生态与地理研究所;中国科学院南京土壤研究所;中国科学院南京地理与湖泊研究所;&lt;/_author_adr&gt;&lt;_collection_scope&gt;CSCD;CSSCI-C;PKU;EI&lt;/_collection_scope&gt;&lt;_created&gt;62933367&lt;/_created&gt;&lt;_db_provider&gt;CNKI&lt;/_db_provider&gt;&lt;_isbn&gt;0375-5444&lt;/_isbn&gt;&lt;_issue&gt;1&lt;/_issue&gt;&lt;_journal&gt;地理学报&lt;/_journal&gt;&lt;_keywords&gt;卫星遥感;;土地利用变化;;特征;;空间格局;;中国&lt;/_keywords&gt;&lt;_modified&gt;63243206&lt;/_modified&gt;&lt;_pages&gt;3-14&lt;/_pages&gt;&lt;_url&gt;http://epub.cnki.net/kns/download.aspx?filename=rdkQsZjYT9EVhtUdyV1T2cTMRlTd0QzVqhEan9iW0I0YWtUY0gGdxs0V4g2RT9STql0YDZGVUtEbXFlZBJFSCRHT1JESMBndnRVNEhVaoh0dmFXSod0VupXSw9WVrd0Z5IjarljQVB1QWd1Y2N0c2pWdVF3Yl10R&amp;amp;tablename=CJFD2014&amp;amp;dflag=pdfdown 全文链接_x000d__x000a_&lt;/_url&gt;&lt;_volume&gt;69&lt;/_volume&gt;&lt;_translated_author&gt;Liu, Jiyuan;Kuang, Wenhui;Zhang, Zengxiang;Xu, Xinliang;Qin, Yuanwei;Ning, Jia;Zhou, Wancun;Zhang, Shuwen;Li, Rendong;Yan, Zhangzhen;Wu, Shixin;Shi, Xuezheng;Jiang, Nan;Yu, Dongsheng;Pan, Xianzhang;Chi, Wenfeng&lt;/_translated_author&gt;&lt;/Details&gt;&lt;Extra&gt;&lt;DBUID&gt;{6F35D732-D9FF-4EE9-905F-B0CC4953C663}&lt;/DBUID&gt;&lt;/Extra&gt;&lt;/Item&gt;&lt;/References&gt;&lt;/Group&gt;&lt;/Citation&gt;_x000a_"/>
    <w:docVar w:name="NE.Ref{6104E8B1-3FCC-4436-9E67-A4BD282C2D06}" w:val=" ADDIN NE.Ref.{6104E8B1-3FCC-4436-9E67-A4BD282C2D06}&lt;Citation&gt;&lt;Group&gt;&lt;References&gt;&lt;Item&gt;&lt;ID&gt;285&lt;/ID&gt;&lt;UID&gt;{7214FBEA-5153-4EFA-86E4-D22C97975282}&lt;/UID&gt;&lt;Title&gt;Regenerative design for sustainable development&lt;/Title&gt;&lt;Template&gt;Book&lt;/Template&gt;&lt;Star&gt;0&lt;/Star&gt;&lt;Tag&gt;0&lt;/Tag&gt;&lt;Author&gt;Lyle, J T&lt;/Author&gt;&lt;Year&gt;1994&lt;/Year&gt;&lt;Details&gt;&lt;_accessed&gt;62236312&lt;/_accessed&gt;&lt;_created&gt;62236312&lt;/_created&gt;&lt;_modified&gt;62236312&lt;/_modified&gt;&lt;_place_published&gt;New York&lt;/_place_published&gt;&lt;_publisher&gt;Wiley&lt;/_publisher&gt;&lt;/Details&gt;&lt;Extra&gt;&lt;DBUID&gt;{E5CFCA40-B99A-4E9F-8A29-87F3858A6670}&lt;/DBUID&gt;&lt;/Extra&gt;&lt;/Item&gt;&lt;/References&gt;&lt;/Group&gt;&lt;Group&gt;&lt;References&gt;&lt;Item&gt;&lt;ID&gt;286&lt;/ID&gt;&lt;UID&gt;{A4B10798-39C8-4542-BBBD-ADBB706230BD}&lt;/UID&gt;&lt;Title&gt;Regenerative design, socio-ecological systems and co-evolution&lt;/Title&gt;&lt;Template&gt;Journal Article&lt;/Template&gt;&lt;Star&gt;0&lt;/Star&gt;&lt;Tag&gt;0&lt;/Tag&gt;&lt;Author&gt;Cole, Raymond J&lt;/Author&gt;&lt;Year&gt;2013&lt;/Year&gt;&lt;Details&gt;&lt;_created&gt;62236313&lt;/_created&gt;&lt;_issue&gt;2&lt;/_issue&gt;&lt;_journal&gt;Building Research &amp;amp; Information&lt;/_journal&gt;&lt;_modified&gt;62236313&lt;/_modified&gt;&lt;_pages&gt;237-247&lt;/_pages&gt;&lt;_volume&gt;41&lt;/_volume&gt;&lt;/Details&gt;&lt;Extra&gt;&lt;DBUID&gt;{E5CFCA40-B99A-4E9F-8A29-87F3858A6670}&lt;/DBUID&gt;&lt;/Extra&gt;&lt;/Item&gt;&lt;/References&gt;&lt;/Group&gt;&lt;Group&gt;&lt;References&gt;&lt;Item&gt;&lt;ID&gt;287&lt;/ID&gt;&lt;UID&gt;{C9C88AC1-F52C-4603-90BA-7CB2A978BEF2}&lt;/UID&gt;&lt;Title&gt;Theoretical underpinnings of regenerative sustainability&lt;/Title&gt;&lt;Template&gt;Journal Article&lt;/Template&gt;&lt;Star&gt;0&lt;/Star&gt;&lt;Tag&gt;0&lt;/Tag&gt;&lt;Author&gt;Robinson, John; Cole, Raymond J&lt;/Author&gt;&lt;Year&gt;2015&lt;/Year&gt;&lt;Details&gt;&lt;_created&gt;62236313&lt;/_created&gt;&lt;_issue&gt;2&lt;/_issue&gt;&lt;_journal&gt;Building Research &amp;amp; Information&lt;/_journal&gt;&lt;_modified&gt;62236313&lt;/_modified&gt;&lt;_pages&gt;133-143&lt;/_pages&gt;&lt;_volume&gt;43&lt;/_volume&gt;&lt;/Details&gt;&lt;Extra&gt;&lt;DBUID&gt;{E5CFCA40-B99A-4E9F-8A29-87F3858A6670}&lt;/DBUID&gt;&lt;/Extra&gt;&lt;/Item&gt;&lt;/References&gt;&lt;/Group&gt;&lt;/Citation&gt;_x000a_"/>
    <w:docVar w:name="NE.Ref{61766F2E-4D28-4C50-9265-FB01D05FE2FF}" w:val=" ADDIN NE.Ref.{61766F2E-4D28-4C50-9265-FB01D05FE2FF}&lt;Citation&gt;&lt;Group&gt;&lt;References&gt;&lt;Item&gt;&lt;ID&gt;728&lt;/ID&gt;&lt;UID&gt;{5B3F8AAB-C6C0-46CB-8365-A09BEE6B13DD}&lt;/UID&gt;&lt;Title&gt;中国经济增长潜力预测：兼顾跨国生产率收敛与中国劳动力特征的供给侧分析&lt;/Title&gt;&lt;Template&gt;Journal Article&lt;/Template&gt;&lt;Star&gt;1&lt;/Star&gt;&lt;Tag&gt;5&lt;/Tag&gt;&lt;Author&gt;白重恩; 张琼&lt;/Author&gt;&lt;Year&gt;2017&lt;/Year&gt;&lt;Details&gt;&lt;_accessed&gt;62874225&lt;/_accessed&gt;&lt;_author_adr&gt;School of Economics and Management,Tsinghua University;中国人民大学公共管理学院&lt;/_author_adr&gt;&lt;_author_aff&gt;School of Economics and Management,Tsinghua University;中国人民大学公共管理学院&lt;/_author_aff&gt;&lt;_created&gt;62874208&lt;/_created&gt;&lt;_db_provider&gt;北京万方数据股份有限公司&lt;/_db_provider&gt;&lt;_db_updated&gt;Wanfangdata&lt;/_db_updated&gt;&lt;_isbn&gt;2095-7254&lt;/_isbn&gt;&lt;_issue&gt;4&lt;/_issue&gt;&lt;_journal&gt;经济学报&lt;/_journal&gt;&lt;_keywords&gt;增长潜力 供给侧 劳动生产率 劳动力&lt;/_keywords&gt;&lt;_language&gt;chi&lt;/_language&gt;&lt;_modified&gt;63093117&lt;/_modified&gt;&lt;_pages&gt;1-27&lt;/_pages&gt;&lt;_tertiary_title&gt;China Journal of Economics&lt;/_tertiary_title&gt;&lt;_translated_title&gt;China&amp;apos;s Growth Potential to 2050： A Supply-side Forecast Based on Cross-country Productivity Convergence and Its Featured Labor Force&lt;/_translated_title&gt;&lt;_url&gt;http://www.wanfangdata.com.cn/details/detail.do?_type=perio&amp;amp;id=674268010&lt;/_url&gt;&lt;_volume&gt;4&lt;/_volume&gt;&lt;_translated_author&gt;Bai, Zhong&amp;apos;en;Zhang, Qiong&lt;/_translated_author&gt;&lt;/Details&gt;&lt;Extra&gt;&lt;DBUID&gt;{6F35D732-D9FF-4EE9-905F-B0CC4953C663}&lt;/DBUID&gt;&lt;/Extra&gt;&lt;/Item&gt;&lt;/References&gt;&lt;/Group&gt;&lt;Group&gt;&lt;References&gt;&lt;Item&gt;&lt;ID&gt;894&lt;/ID&gt;&lt;UID&gt;{69D25877-3435-4AC3-893E-467DB6DD2CEC}&lt;/UID&gt;&lt;Title&gt;China&amp;apos;s growth potential to 2050: A supply-side forecast based on cross-country productivity convergence and its featured labor force&lt;/Title&gt;&lt;Template&gt;Book Section&lt;/Template&gt;&lt;Star&gt;0&lt;/Star&gt;&lt;Tag&gt;0&lt;/Tag&gt;&lt;Author&gt;Bai, Chong-en; Zhang, Qiong&lt;/Author&gt;&lt;Year&gt;2017&lt;/Year&gt;&lt;Details&gt;&lt;_accession_num&gt;WOS:000449320900002&lt;/_accession_num&gt;&lt;_cited_count&gt;1&lt;/_cited_count&gt;&lt;_created&gt;63093113&lt;/_created&gt;&lt;_db_provider&gt;ISI&lt;/_db_provider&gt;&lt;_isbn&gt;978-1-315-11234-3; 978-1-138-08277-9&lt;/_isbn&gt;&lt;_modified&gt;63115876&lt;/_modified&gt;&lt;_pages&gt;4-29&lt;/_pages&gt;&lt;_place_published&gt;Oxford&lt;/_place_published&gt;&lt;_publisher&gt;Routledger&lt;/_publisher&gt;&lt;_secondary_author&gt;Bai, Chong-en; Zhang, Qiong&lt;/_secondary_author&gt;&lt;_secondary_title&gt;Research on China&amp;apos;s Economic Growth Potential&lt;/_secondary_title&gt;&lt;_section&gt;Research on China&amp;apos;s Economic Growth Potential&lt;/_section&gt;&lt;_url&gt;http://gateway.isiknowledge.com/gateway/Gateway.cgi?GWVersion=2&amp;amp;SrcAuth=AegeanSoftware&amp;amp;SrcApp=NoteExpress&amp;amp;DestLinkType=FullRecord&amp;amp;DestApp=WOS&amp;amp;KeyUT=000449320900002&lt;/_url&gt;&lt;/Details&gt;&lt;Extra&gt;&lt;DBUID&gt;{6F35D732-D9FF-4EE9-905F-B0CC4953C663}&lt;/DBUID&gt;&lt;/Extra&gt;&lt;/Item&gt;&lt;/References&gt;&lt;/Group&gt;&lt;/Citation&gt;_x000a_"/>
    <w:docVar w:name="NE.Ref{61A35CF2-A862-45D7-A406-0C896F5CC064}" w:val=" ADDIN NE.Ref.{61A35CF2-A862-45D7-A406-0C896F5CC064}&lt;Citation&gt;&lt;Group&gt;&lt;References&gt;&lt;Item&gt;&lt;ID&gt;1731&lt;/ID&gt;&lt;UID&gt;{184AE05B-686A-4D22-AE02-30E3CA9F3780}&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573&lt;/_impact_factor&gt;&lt;_isbn&gt;0264-8377&lt;/_isbn&gt;&lt;_journal&gt;Land Use Policy&lt;/_journal&gt;&lt;_modified&gt;63281472&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6F35D732-D9FF-4EE9-905F-B0CC4953C663}&lt;/DBUID&gt;&lt;/Extra&gt;&lt;/Item&gt;&lt;/References&gt;&lt;/Group&gt;&lt;/Citation&gt;_x000a_"/>
    <w:docVar w:name="NE.Ref{61A7B033-21BB-42A9-BBF2-9D64CACDFA9E}" w:val=" ADDIN NE.Ref.{61A7B033-21BB-42A9-BBF2-9D64CACDFA9E}&lt;Citation&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Citation&gt;_x000a_"/>
    <w:docVar w:name="NE.Ref{61CFE39E-B5D6-4E90-B224-8736FD8F4810}" w:val=" ADDIN NE.Ref.{61CFE39E-B5D6-4E90-B224-8736FD8F4810}&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61ED741E-6C76-4618-8E9E-FF66363C8382}" w:val=" ADDIN NE.Ref.{61ED741E-6C76-4618-8E9E-FF66363C8382}&lt;Citation&gt;&lt;Group&gt;&lt;References&gt;&lt;Item&gt;&lt;ID&gt;903&lt;/ID&gt;&lt;UID&gt;{2B859672-FE7C-45C2-8CBF-B9A120F5BF92}&lt;/UID&gt;&lt;Title&gt;World Population Prospects 2019&lt;/Title&gt;&lt;Template&gt;Report&lt;/Template&gt;&lt;Star&gt;0&lt;/Star&gt;&lt;Tag&gt;0&lt;/Tag&gt;&lt;Author&gt;&amp;quot;United Nations, Department of Economic and Social Affairs, Population Division&amp;quot;&lt;/Author&gt;&lt;Year&gt;2019&lt;/Year&gt;&lt;Details&gt;&lt;_accessed&gt;63098517&lt;/_accessed&gt;&lt;_created&gt;63098517&lt;/_created&gt;&lt;_modified&gt;63098911&lt;/_modified&gt;&lt;_place_published&gt;New York&lt;/_place_published&gt;&lt;_publisher&gt;United Nations&lt;/_publisher&gt;&lt;_url&gt;https://population.un.org/wpp/Publications/&lt;/_url&gt;&lt;/Details&gt;&lt;Extra&gt;&lt;DBUID&gt;{6F35D732-D9FF-4EE9-905F-B0CC4953C663}&lt;/DBUID&gt;&lt;/Extra&gt;&lt;/Item&gt;&lt;/References&gt;&lt;/Group&gt;&lt;/Citation&gt;_x000a_"/>
    <w:docVar w:name="NE.Ref{620E227D-793F-4239-9B05-DE6BEEE64FDD}" w:val=" ADDIN NE.Ref.{620E227D-793F-4239-9B05-DE6BEEE64FDD}&lt;Citation&gt;&lt;Group&gt;&lt;References&gt;&lt;Item&gt;&lt;ID&gt;993&lt;/ID&gt;&lt;UID&gt;{FC0227CB-A883-4D96-AF6A-FE076D621BC9}&lt;/UID&gt;&lt;Title&gt;Using multivariate techniques to assess the effects of urbanization on surface water quality: a case study in the Liangjiang New Area, China&lt;/Title&gt;&lt;Template&gt;Journal Article&lt;/Template&gt;&lt;Star&gt;0&lt;/Star&gt;&lt;Tag&gt;0&lt;/Tag&gt;&lt;Author&gt;Luo, Kun; Hu, Xuebin; Qiang, He; Wu, Zhengsong; Hao, Cheng; Hu, Zhenlong; Mazumder, Asit&lt;/Author&gt;&lt;Year&gt;2017&lt;/Year&gt;&lt;Details&gt;&lt;_created&gt;62293952&lt;/_created&gt;&lt;_issue&gt;4&lt;/_issue&gt;&lt;_journal&gt;Environmental Monitoring &amp;amp; Assessment&lt;/_journal&gt;&lt;_modified&gt;62440799&lt;/_modified&gt;&lt;_pages&gt;174&lt;/_pages&gt;&lt;_volume&gt;189&lt;/_volume&gt;&lt;/Details&gt;&lt;Extra&gt;&lt;DBUID&gt;{E5CFCA40-B99A-4E9F-8A29-87F3858A6670}&lt;/DBUID&gt;&lt;/Extra&gt;&lt;/Item&gt;&lt;/References&gt;&lt;/Group&gt;&lt;Group&gt;&lt;References&gt;&lt;Item&gt;&lt;ID&gt;994&lt;/ID&gt;&lt;UID&gt;{931FB55A-6E38-41CF-8C93-A4D9795F60CF}&lt;/UID&gt;&lt;Title&gt;Use of geographic information system (GIS) in the characterization of the Cunha Canal, Rio de Janeiro, Brazil: effects of the urbanization on water quality&lt;/Title&gt;&lt;Template&gt;Journal Article&lt;/Template&gt;&lt;Star&gt;0&lt;/Star&gt;&lt;Tag&gt;0&lt;/Tag&gt;&lt;Author&gt;Borges, Renata Coura; Santos, Fábio Ventura Dos; Caldas, Vanessa Godoy; Lapa, Celso Marcelo Franklin&lt;/Author&gt;&lt;Year&gt;2015&lt;/Year&gt;&lt;Details&gt;&lt;_collection_scope&gt;EI;SCI;SCIE;&lt;/_collection_scope&gt;&lt;_created&gt;62293953&lt;/_created&gt;&lt;_impact_factor&gt;   1.435&lt;/_impact_factor&gt;&lt;_issue&gt;3&lt;/_issue&gt;&lt;_journal&gt;Environmental Earth Sciences&lt;/_journal&gt;&lt;_modified&gt;62440799&lt;/_modified&gt;&lt;_pages&gt;1345-1356&lt;/_pages&gt;&lt;_volume&gt;73&lt;/_volume&gt;&lt;/Details&gt;&lt;Extra&gt;&lt;DBUID&gt;{E5CFCA40-B99A-4E9F-8A29-87F3858A6670}&lt;/DBUID&gt;&lt;/Extra&gt;&lt;/Item&gt;&lt;/References&gt;&lt;/Group&gt;&lt;/Citation&gt;_x000a_"/>
    <w:docVar w:name="NE.Ref{621A5952-1FBC-46C6-9F99-387EDA82C767}" w:val=" ADDIN NE.Ref.{621A5952-1FBC-46C6-9F99-387EDA82C767}&lt;Citation&gt;&lt;Group&gt;&lt;References&gt;&lt;Item&gt;&lt;ID&gt;930&lt;/ID&gt;&lt;UID&gt;{601EDAD3-D72A-4B57-84C8-21DE9245EF05}&lt;/UID&gt;&lt;Title&gt;重塑能源：面向2050年的中国能源消费和生产革命路线图&lt;/Title&gt;&lt;Template&gt;Journal Article&lt;/Template&gt;&lt;Star&gt;1&lt;/Star&gt;&lt;Tag&gt;0&lt;/Tag&gt;&lt;Author&gt;戴彦德; 田智宇; 朱跃中; 白泉; 杨宏伟&lt;/Author&gt;&lt;Year&gt;2016&lt;/Year&gt;&lt;Details&gt;&lt;_collection_scope&gt;PKU&lt;/_collection_scope&gt;&lt;_created&gt;63110754&lt;/_created&gt;&lt;_issue&gt;21&lt;/_issue&gt;&lt;_journal&gt;经济研究参考&lt;/_journal&gt;&lt;_language&gt;Chinese&lt;/_language&gt;&lt;_modified&gt;63229850&lt;/_modified&gt;&lt;_pages&gt;3-14&lt;/_pages&gt;&lt;_translated_author&gt;Dai, Yande;Tian, Zhiyu;Zhu, Yuezhong;Bai, Quan;Yang, Hongwei&lt;/_translated_author&gt;&lt;/Details&gt;&lt;Extra&gt;&lt;DBUID&gt;{6F35D732-D9FF-4EE9-905F-B0CC4953C663}&lt;/DBUID&gt;&lt;/Extra&gt;&lt;/Item&gt;&lt;/References&gt;&lt;/Group&gt;&lt;/Citation&gt;_x000a_"/>
    <w:docVar w:name="NE.Ref{621E36A4-FE10-4C56-B5EC-583F9DAFB26F}" w:val=" ADDIN NE.Ref.{621E36A4-FE10-4C56-B5EC-583F9DAFB26F}&lt;Citation&gt;&lt;Group&gt;&lt;References&gt;&lt;Item&gt;&lt;ID&gt;1580&lt;/ID&gt;&lt;UID&gt;{C1E29EFB-6784-4220-BDB2-0A2FDDB808D0}&lt;/UID&gt;&lt;Title&gt;An Introduction to LEAP&lt;/Title&gt;&lt;Template&gt;Electronic Book&lt;/Template&gt;&lt;Star&gt;0&lt;/Star&gt;&lt;Tag&gt;0&lt;/Tag&gt;&lt;Author&gt;Heaps, C&lt;/Author&gt;&lt;Year&gt;2008&lt;/Year&gt;&lt;Details&gt;&lt;_accessed&gt;62578171&lt;/_accessed&gt;&lt;_created&gt;62578171&lt;/_created&gt;&lt;_modified&gt;63280742&lt;/_modified&gt;&lt;_publisher&gt;Stockholm Environment Institute&lt;/_publisher&gt;&lt;/Details&gt;&lt;Extra&gt;&lt;DBUID&gt;{6F35D732-D9FF-4EE9-905F-B0CC4953C663}&lt;/DBUID&gt;&lt;/Extra&gt;&lt;/Item&gt;&lt;/References&gt;&lt;/Group&gt;&lt;/Citation&gt;_x000a_"/>
    <w:docVar w:name="NE.Ref{621F0226-F87A-43D8-990F-5AFEFE79A6F9}" w:val=" ADDIN NE.Ref.{621F0226-F87A-43D8-990F-5AFEFE79A6F9}&lt;Citation&gt;&lt;Group&gt;&lt;References&gt;&lt;Item&gt;&lt;ID&gt;1123&lt;/ID&gt;&lt;UID&gt;{532D4B0D-5CDA-4738-830D-B7E840F351CE}&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361&lt;/_impact_factor&gt;&lt;_isbn&gt;0043-1397&lt;/_isbn&gt;&lt;_issue&gt;10&lt;/_issue&gt;&lt;_journal&gt;Water Resources Research&lt;/_journal&gt;&lt;_modified&gt;62568652&lt;/_modified&gt;&lt;_pages&gt;7511-7533&lt;/_pages&gt;&lt;_url&gt;https://agupubs.onlinelibrary.wiley.com/doi/pdf/10.1029/2017WR022478 全文链接_x000d__x000a_&lt;/_url&gt;&lt;_volume&gt;54&lt;/_volume&gt;&lt;/Details&gt;&lt;Extra&gt;&lt;DBUID&gt;{E5CFCA40-B99A-4E9F-8A29-87F3858A6670}&lt;/DBUID&gt;&lt;/Extra&gt;&lt;/Item&gt;&lt;/References&gt;&lt;/Group&gt;&lt;/Citation&gt;_x000a_"/>
    <w:docVar w:name="NE.Ref{625F6C26-F2BD-4D18-880A-3AB0BDE94784}" w:val=" ADDIN NE.Ref.{625F6C26-F2BD-4D18-880A-3AB0BDE94784}&lt;Citation&gt;&lt;Group&gt;&lt;References&gt;&lt;Item&gt;&lt;ID&gt;495&lt;/ID&gt;&lt;UID&gt;{1A607EFA-2AD3-4B41-A063-194933539A14}&lt;/UID&gt;&lt;Title&gt;The impact of urbanisation on energy consumption: A 30-year review in China&lt;/Title&gt;&lt;Template&gt;Journal Article&lt;/Template&gt;&lt;Star&gt;0&lt;/Star&gt;&lt;Tag&gt;0&lt;/Tag&gt;&lt;Author&gt;Zhao, Pengjun; Zhang, Mengzhu&lt;/Author&gt;&lt;Year&gt;2018&lt;/Year&gt;&lt;Details&gt;&lt;_accessed&gt;62708414&lt;/_accessed&gt;&lt;_created&gt;62708410&lt;/_created&gt;&lt;_date&gt;62062560&lt;/_date&gt;&lt;_date_display&gt;2018&lt;/_date_display&gt;&lt;_db_updated&gt;PKU Search&lt;/_db_updated&gt;&lt;_doi&gt;10.1016/j.uclim.2017.11.005&lt;/_doi&gt;&lt;_isbn&gt;2212-0955_x000d__x000a_&lt;/_isbn&gt;&lt;_journal&gt;Urban Climate&lt;/_journal&gt;&lt;_keywords&gt;Urbanisation_x000d__x000a_; Climate change_x000d__x000a_; Energy use_x000d__x000a_; Energy-efficient city_x000d__x000a_; China_x000d__x000a_&lt;/_keywords&gt;&lt;_modified&gt;62708717&lt;/_modified&gt;&lt;_number&gt;1&lt;/_number&gt;&lt;_ori_publication&gt;Elsevier B.V_x000d__x000a_&lt;/_ori_publication&gt;&lt;_pages&gt;940-953_x000d__x000a_&lt;/_pages&gt;&lt;_url&gt;http://pku.summon.serialssolutions.com/2.0.0/link/0/eLvHCXMwrV1LS8QwEA7rnrz4QMX1RX6A3U3T19bbum4RHyCoFy8hT6hKd1m2B_-9M2krKuJBhF4aEmg_kplvwnwzhER8yIJvNiG3GVcxeCunlWTa8FhLpQ2WmpGK5ah3frod39zxYpZc9ci0k8ZglmXrChoT7413OzJqwR0tynJ0zznKQIEA4J5lvpEtkA3M8iouzj-uXThevPgqqjg_wAVdLSKf9VXr1xIF6mE2xOKe2NXuJ3_1yQcVm__yuVtko6WgdNLM2yY9W-2Qa9gvtJFM0rmj9VLJqs30ofBYLxGk2gs2vZU5oxMaseANTgpt9C-0rKhvx71LHovZw_QyaBstBBoIXx6kDnghhE5mrGMj80hGkkHoyq11JowyZ2SUZjKF4EhhuJPA3yF3cElmEhgz0R7pV_PK7hNqrNWcG26Z0TFArSQwPOPCXKehDl04IKcdnGLR1NMQXaLZs_DoC0QfIhMB6A9I2kEuvgArwOL_tvDgrwsPyTq8jZtssCPSXy1re0zWFi_1id9J77h51BU&lt;/_url&gt;&lt;_volume&gt;24&lt;/_volume&gt;&lt;/Details&gt;&lt;Extra&gt;&lt;DBUID&gt;{6F35D732-D9FF-4EE9-905F-B0CC4953C663}&lt;/DBUID&gt;&lt;/Extra&gt;&lt;/Item&gt;&lt;/References&gt;&lt;/Group&gt;&lt;/Citation&gt;_x000a_"/>
    <w:docVar w:name="NE.Ref{627D3A19-C235-43AD-B681-96FFE0EF6C9F}" w:val=" ADDIN NE.Ref.{627D3A19-C235-43AD-B681-96FFE0EF6C9F}&lt;Citation&gt;&lt;Group&gt;&lt;References&gt;&lt;Item&gt;&lt;ID&gt;1005&lt;/ID&gt;&lt;UID&gt;{0DFCAEC1-3F3F-48AD-8DA4-1FCA2F24A6FB}&lt;/UID&gt;&lt;Title&gt;21世纪中叶中国需水展望&lt;/Title&gt;&lt;Template&gt;Journal Article&lt;/Template&gt;&lt;Star&gt;0&lt;/Star&gt;&lt;Tag&gt;0&lt;/Tag&gt;&lt;Author&gt;姚建文; 徐子恺; 王建生&lt;/Author&gt;&lt;Year&gt;1999&lt;/Year&gt;&lt;Details&gt;&lt;_collection_scope&gt;中国科技核心期刊;中文核心期刊;CSCD;EI;&lt;/_collection_scope&gt;&lt;_created&gt;62294268&lt;/_created&gt;&lt;_issue&gt;2&lt;/_issue&gt;&lt;_journal&gt;水科学进展&lt;/_journal&gt;&lt;_modified&gt;62440780&lt;/_modified&gt;&lt;_pages&gt;190-194&lt;/_pages&gt;&lt;_volume&gt;10&lt;/_volume&gt;&lt;_translated_author&gt;Yao, Jianwen;Xu, Zikai;Wang, Jiansheng&lt;/_translated_author&gt;&lt;/Details&gt;&lt;Extra&gt;&lt;DBUID&gt;{E5CFCA40-B99A-4E9F-8A29-87F3858A6670}&lt;/DBUID&gt;&lt;/Extra&gt;&lt;/Item&gt;&lt;/References&gt;&lt;/Group&gt;&lt;/Citation&gt;_x000a_"/>
    <w:docVar w:name="NE.Ref{628C93BD-69B4-41CA-B835-D0A8BBF3DBFA}" w:val=" ADDIN NE.Ref.{628C93BD-69B4-41CA-B835-D0A8BBF3DBFA}&lt;Citation&gt;&lt;Group&gt;&lt;References&gt;&lt;Item&gt;&lt;ID&gt;1038&lt;/ID&gt;&lt;UID&gt;{48B51425-46FF-4B4C-AD44-AD016D36EDB8}&lt;/UID&gt;&lt;Title&gt;城乡非建设用地规划的理论与方法探索&lt;/Title&gt;&lt;Template&gt;Journal Article&lt;/Template&gt;&lt;Star&gt;0&lt;/Star&gt;&lt;Tag&gt;0&lt;/Tag&gt;&lt;Author&gt;郭红雨; 蔡云楠; 肖荣波; 彭涛&lt;/Author&gt;&lt;Year&gt;2011&lt;/Year&gt;&lt;Details&gt;&lt;_accessed&gt;62442749&lt;/_accessed&gt;&lt;_created&gt;62442749&lt;/_created&gt;&lt;_modified&gt;62442758&lt;/_modified&gt;&lt;_url&gt;http://kns.cnki.net/KCMS/detail/detail.aspx?FileName=CSGH201101010&amp;amp;DbName=CJFQ2011&lt;/_url&gt;&lt;_journal&gt;城市规划&lt;/_journal&gt;&lt;_issue&gt;1&lt;/_issue&gt;&lt;_pages&gt;35-39&lt;/_pages&gt;&lt;_date&gt;58392000&lt;/_date&gt;&lt;_keywords&gt;生态安全;非建设用地;理论;方法;控制&lt;/_keywords&gt;&lt;_author_aff&gt;中山大学地理科学与规划学院;广州市城市规划勘测设计研究院;广州市城市规划勘测设计研究院政府规划编制部;&lt;/_author_aff&gt;&lt;_db_provider&gt;CNKI: 期刊&lt;/_db_provider&gt;&lt;_db_updated&gt;CNKI - Reference&lt;/_db_updated&gt;&lt;_collection_scope&gt;CSSCI;中国科技核心期刊;中文核心期刊;&lt;/_collection_scope&gt;&lt;_translated_author&gt;Guo, Hongyu;Cai, Yunnan;Xiao, Rongbo;Peng, Tao&lt;/_translated_author&gt;&lt;/Details&gt;&lt;Extra&gt;&lt;DBUID&gt;{E5CFCA40-B99A-4E9F-8A29-87F3858A6670}&lt;/DBUID&gt;&lt;/Extra&gt;&lt;/Item&gt;&lt;/References&gt;&lt;/Group&gt;&lt;/Citation&gt;_x000a_"/>
    <w:docVar w:name="NE.Ref{62F152B5-DB58-4C3C-8BE2-AC2DDA4C7C66}" w:val=" ADDIN NE.Ref.{62F152B5-DB58-4C3C-8BE2-AC2DDA4C7C66}&lt;Citation&gt;&lt;Group&gt;&lt;References&gt;&lt;Item&gt;&lt;ID&gt;1915&lt;/ID&gt;&lt;UID&gt;{E94913E4-4DEA-433A-870F-107E2920EEAB}&lt;/UID&gt;&lt;Title&gt;How might China achieve its 2020 emissions target? A scenario analysis of energy consumption and CO2 emissions using the system dynamics model&lt;/Title&gt;&lt;Template&gt;Journal Article&lt;/Template&gt;&lt;Star&gt;0&lt;/Star&gt;&lt;Tag&gt;0&lt;/Tag&gt;&lt;Author&gt;Liu, Xi; Mao, Guozhu; Ren, Jing; Li, Rita Yi Man; Guo, Jianghong; Zhang, Ling&lt;/Author&gt;&lt;Year&gt;2015&lt;/Year&gt;&lt;Details&gt;&lt;_accessed&gt;63293701&lt;/_accessed&gt;&lt;_collection_scope&gt;SCIE;EI&lt;/_collection_scope&gt;&lt;_created&gt;63293701&lt;/_created&gt;&lt;_date&gt;60484320&lt;/_date&gt;&lt;_date_display&gt;2015&lt;/_date_display&gt;&lt;_db_updated&gt;PKU Search&lt;/_db_updated&gt;&lt;_doi&gt;10.1016/j.jclepro.2014.12.080&lt;/_doi&gt;&lt;_impact_factor&gt;   6.395&lt;/_impact_factor&gt;&lt;_isbn&gt;0959-6526&lt;/_isbn&gt;&lt;_journal&gt;Journal of Cleaner Production&lt;/_journal&gt;&lt;_keywords&gt;Energy consumption; Scenario analysis; System dynamics; CO2 emissions&lt;/_keywords&gt;&lt;_modified&gt;63293717&lt;/_modified&gt;&lt;_number&gt;1&lt;/_number&gt;&lt;_ori_publication&gt;Elsevier Ltd&lt;/_ori_publication&gt;&lt;_pages&gt;401-410&lt;/_pages&gt;&lt;_url&gt;http://pku.summon.serialssolutions.com/2.0.0/link/0/eLvHCXMwnV1NT8MwDI3GTnDgG_Et_4FBmyxNekJjbJoQCA5w4VIla4IYYkVsg3_Bb8ZOO6gQHODYVo0qp7KfnednxgQ_ilrffIJBVKExVBhhlNW5typ1SltvI8Gt09Q3fHepL655vyfPG-z4lwP9QMwaoT3RuxAtqx1KeZpSdpFExOjqn51-HiKoqBRhpkpXInny1cDz8yq1eFSLMf2VP3_OKluu4CR0yv1fYw03XmdLNZHBDfY-KN7giXJwCMOygeiT7tXBw3QCHHEc0Mg3KppNoOSFn0AHSOQJ0-gCTKVaAoUHFxoFYRjaNoOvwcc5dK94bQ1i0t8D4kooVaIhL4feTyBM3dlkt_3eTXfQqqYwtByiP8xU5dCm3mnj47yt05ynmGMJoyPhtDZSKq-kN6RU71Kfc8e5UXnb5pgH8cQaK7ZYc1yM3TYDvCGE5yamSrQXqabZ7VY5N5SpQSSzw_R8A7IKAJSBPUOzZ3M-2iirTJ6RybOYZ2jy3f-_uscW8UoSCSSW-6w5fZm5A7bw_Dg7DP_TB3uvziM&lt;/_url&gt;&lt;_volume&gt;103&lt;/_volume&gt;&lt;/Details&gt;&lt;Extra&gt;&lt;DBUID&gt;{6F35D732-D9FF-4EE9-905F-B0CC4953C663}&lt;/DBUID&gt;&lt;/Extra&gt;&lt;/Item&gt;&lt;/References&gt;&lt;/Group&gt;&lt;Group&gt;&lt;References&gt;&lt;Item&gt;&lt;ID&gt;347&lt;/ID&gt;&lt;UID&gt;{2D91A698-AAED-4A87-9B76-C9AA6E438ADD}&lt;/UID&gt;&lt;Title&gt;中国节能减排系统动力学模型及政策优化仿真&lt;/Title&gt;&lt;Template&gt;Journal Article&lt;/Template&gt;&lt;Star&gt;0&lt;/Star&gt;&lt;Tag&gt;0&lt;/Tag&gt;&lt;Author&gt;周雄勇; 许志端; 郗永勤&lt;/Author&gt;&lt;Year&gt;2018&lt;/Year&gt;&lt;Details&gt;&lt;_author_adr&gt;厦门大学管理学院;福州大学经济与管理学院;&lt;/_author_adr&gt;&lt;_collection_scope&gt;CSSCI;中国科技核心期刊;中文核心期刊;CSCD;EI;&lt;/_collection_scope&gt;&lt;_created&gt;62611078&lt;/_created&gt;&lt;_db_provider&gt;CNKI&lt;/_db_provider&gt;&lt;_isbn&gt;1000-6788&lt;/_isbn&gt;&lt;_issue&gt;6&lt;/_issue&gt;&lt;_journal&gt;系统工程理论与实践&lt;/_journal&gt;&lt;_keywords&gt;节能减排;;系统动力学;;政策仿真;;福建省&lt;/_keywords&gt;&lt;_modified&gt;63292204&lt;/_modified&gt;&lt;_pages&gt;1422-1444&lt;/_pages&gt;&lt;_url&gt;http://kns.cnki.net/kns/download.aspx?filename=1kXMClXb3kjTQpWYJlneihGerljQ1d3Qk9kW5pEWNR1LutkckxkZvUmYylUY4gmblBzZHVEao5GbkJGUn9mY340cUdDZDlGTmBVe11USWlnNCFlawJTQxkla5IHMJFGdwV3V2tyR5R3cHhDM5t0ZEVHVwdVaoJEM&amp;amp;tablename=CJFDLAST2018&amp;amp;dflag=pdfdown 全文链接_x000d__x000a_http://kns.cnki.net/kns/download.aspx?filename=FB3LDNTdMFkY1QDen1EU69iVzMUSmZja5ZTUrJEO3s0aFpHOBBVchtUR3M1cT5mMxJlY3wUVQRmSERXaUR3dopkMxpXZh1WZlZ3dR1EeDZVZzoWZwxkMzgDeLNHeRl3ZxQENRpnYJFlVip0NidjNEpkYJR3ST9Wa&amp;amp;tablename=CJFDLAST2018&amp;amp;dflag=pdfdown 全文链接_x000d__x000a_&lt;/_url&gt;&lt;_volume&gt;38&lt;/_volume&gt;&lt;_translated_author&gt;Zhou, Xiongyong;Xu, Zhiduan;Xi, Yongqin&lt;/_translated_author&gt;&lt;/Details&gt;&lt;Extra&gt;&lt;DBUID&gt;{6F35D732-D9FF-4EE9-905F-B0CC4953C663}&lt;/DBUID&gt;&lt;/Extra&gt;&lt;/Item&gt;&lt;/References&gt;&lt;/Group&gt;&lt;/Citation&gt;_x000a_"/>
    <w:docVar w:name="NE.Ref{63277270-C044-432C-B50B-151C429DDD8A}" w:val=" ADDIN NE.Ref.{63277270-C044-432C-B50B-151C429DDD8A} ADDIN NE.Ref.{63277270-C044-432C-B50B-151C429DDD8A}&lt;Citation&gt;&lt;Group&gt;&lt;References&gt;&lt;Item&gt;&lt;ID&gt;28&lt;/ID&gt;&lt;UID&gt;{2431D539-63D0-41F1-9E23-469526FBBC85}&lt;/UID&gt;&lt;Title&gt;An analysis of the sustainability of basin water resources using Vensim model&lt;/Title&gt;&lt;Template&gt;Journal Article&lt;/Template&gt;&lt;Star&gt;0&lt;/Star&gt;&lt;Tag&gt;0&lt;/Tag&gt;&lt;Author&gt;Abadi, Leili Sadeghi Khalegh; Shamsai, Abolfazl; Goharnejad, Hamid&lt;/Author&gt;&lt;Year&gt;2014&lt;/Year&gt;&lt;Details&gt;&lt;_collection_scope&gt;EI;SCIE;&lt;/_collection_scope&gt;&lt;_created&gt;62293978&lt;/_created&gt;&lt;_impact_factor&gt;   0.812&lt;/_impact_factor&gt;&lt;_issue&gt;6&lt;/_issue&gt;&lt;_journal&gt;Ksce Journal of Civil Engineering&lt;/_journal&gt;&lt;_modified&gt;62293978&lt;/_modified&gt;&lt;_pages&gt;1-9&lt;/_pages&gt;&lt;_volume&gt;19&lt;/_volume&gt;&lt;/Details&gt;&lt;Extra&gt;&lt;DBUID&gt;{5B762690-12B0-4DA5-BF5A-0AB6487B975C}&lt;/DBUID&gt;&lt;/Extra&gt;&lt;/Item&gt;&lt;/References&gt;&lt;/Group&gt;&lt;/Citation&gt;_x000a_"/>
    <w:docVar w:name="NE.Ref{638D3276-9BED-48E7-B76F-1D8542BE883E}" w:val=" ADDIN NE.Ref.{638D3276-9BED-48E7-B76F-1D8542BE883E}&lt;Citation&gt;&lt;Group&gt;&lt;References&gt;&lt;Item&gt;&lt;ID&gt;1026&lt;/ID&gt;&lt;UID&gt;{BA5CD2C2-1286-40EA-BE3F-C56C3D6A60FD}&lt;/UID&gt;&lt;Title&gt;Does urbanization lead to less energy use and lower CO2 emissions? A cross-country analysis&lt;/Title&gt;&lt;Template&gt;Journal Article&lt;/Template&gt;&lt;Star&gt;0&lt;/Star&gt;&lt;Tag&gt;0&lt;/Tag&gt;&lt;Author&gt;Poumanyvong, Phetkeo; Kaneko, Shinji&lt;/Author&gt;&lt;Year&gt;2010&lt;/Year&gt;&lt;Details&gt;&lt;_abstract&gt;Despite the relationship between urbanization, energy use and CO2 emissions has been extensively studied in recent years, little attention has been paid to differences in development stages or income levels. Most previous studies have implicitly assumed that the impact of urbanization is homogenous for all countries. This assumption can be questionable as there are many characteristic differences among countries of different levels of affluence. This paper investigates empirically the effects of urbanization on energy use and CO2 emissions with consideration of the different development stages. Using the Stochastic Impacts by Regression on Population, Affluence and Technology (STIRPAT) model and a balanced panel dataset of 99 countries over the period 1975-2005, the findings suggest that the impact of urbanization on energy use and emissions varies across the stages of development. Surprisingly, urbanization decreases energy use in the low-income group, while it increases energy use in the middle- and high-income groups. The impact of urbanization on emissions is positive for all the income groups, but it is more pronounced in the middle-income group than in the other income groups. These novel findings not only help advance the existing literature, but also can be of special interest to policy makers and urban planners.&lt;/_abstract&gt;&lt;_accessed&gt;62442271&lt;/_accessed&gt;&lt;_collection_scope&gt;SCI;SCIE;SSCI;&lt;/_collection_scope&gt;&lt;_created&gt;62442270&lt;/_created&gt;&lt;_db_provider&gt;EconLit&lt;/_db_provider&gt;&lt;_db_updated&gt;CrossRef&lt;/_db_updated&gt;&lt;_doi&gt;10.1016/j.ecolecon.2010.09.029&lt;/_doi&gt;&lt;_impact_factor&gt;   3.895&lt;/_impact_factor&gt;&lt;_isbn&gt;09218009&lt;/_isbn&gt;&lt;_issue&gt;2&lt;/_issue&gt;&lt;_journal&gt;Ecological Economics&lt;/_journal&gt;&lt;_keywords&gt;Environment and Growth (O44); Selected Countries; Energy; Economic Development: Agriculture, Natural Resources, Energy, Environment, Other Primary Products (O13); Energy: Demand and Supply, Prices (Q41); Air Pollution, Water Pollution, Noise, Hazardous Waste, Solid Waste, Recycling (Q53); Development; Population; Climate, Natural Disasters and Their Management, Global Warming (Q54); Urbanization Energy use CO2 emissions Development stages STIRPAT model&lt;/_keywords&gt;&lt;_language&gt;English&lt;/_language&gt;&lt;_modified&gt;62442271&lt;/_modified&gt;&lt;_notes&gt;item_number: S0921800910003885_x000d__x000a_identifier: S0921800910003885&lt;/_notes&gt;&lt;_pages&gt;434-444&lt;/_pages&gt;&lt;_tertiary_title&gt;Ecological Economics&lt;/_tertiary_title&gt;&lt;_url&gt;http://linkinghub.elsevier.com/retrieve/pii/S0921800910003885_x000d__x000a_http://api.elsevier.com/content/article/PII:S0921800910003885?httpAccept=text/xml&lt;/_url&gt;&lt;_volume&gt;70&lt;/_volume&gt;&lt;/Details&gt;&lt;Extra&gt;&lt;DBUID&gt;{E5CFCA40-B99A-4E9F-8A29-87F3858A6670}&lt;/DBUID&gt;&lt;/Extra&gt;&lt;/Item&gt;&lt;/References&gt;&lt;/Group&gt;&lt;/Citation&gt;_x000a_"/>
    <w:docVar w:name="NE.Ref{63992D67-6839-4419-87DD-F0D95DAB4700}" w:val=" ADDIN NE.Ref.{63992D67-6839-4419-87DD-F0D95DAB4700}&lt;Citation&gt;&lt;Group&gt;&lt;References&gt;&lt;Item&gt;&lt;ID&gt;318&lt;/ID&gt;&lt;UID&gt;{D22F95BD-441C-4A91-87B6-134761E4AEF9}&lt;/UID&gt;&lt;Title&gt;A comparative literature analysis of definitions for green and sustainable supply chain management&lt;/Title&gt;&lt;Template&gt;Journal Article&lt;/Template&gt;&lt;Star&gt;0&lt;/Star&gt;&lt;Tag&gt;0&lt;/Tag&gt;&lt;Author&gt;Ahi, Payman; Searcy, Cory&lt;/Author&gt;&lt;Year&gt;2013&lt;/Year&gt;&lt;Details&gt;&lt;_issue&gt;4&lt;/_issue&gt;&lt;_journal&gt;Journal of Cleaner Production&lt;/_journal&gt;&lt;_pages&gt;329-341&lt;/_pages&gt;&lt;_volume&gt;52&lt;/_volume&gt;&lt;_created&gt;62238952&lt;/_created&gt;&lt;_modified&gt;62238952&lt;/_modified&gt;&lt;_impact_factor&gt;   5.715&lt;/_impact_factor&gt;&lt;_collection_scope&gt;EI;SCIE;&lt;/_collection_scope&gt;&lt;/Details&gt;&lt;Extra&gt;&lt;DBUID&gt;{E5CFCA40-B99A-4E9F-8A29-87F3858A6670}&lt;/DBUID&gt;&lt;/Extra&gt;&lt;/Item&gt;&lt;/References&gt;&lt;/Group&gt;&lt;Group&gt;&lt;References&gt;&lt;Item&gt;&lt;ID&gt;319&lt;/ID&gt;&lt;UID&gt;{23F85AA1-4661-4E09-AE0B-E95A38321898}&lt;/UID&gt;&lt;Title&gt;Business sustainability: : It is about time&lt;/Title&gt;&lt;Template&gt;Journal Article&lt;/Template&gt;&lt;Star&gt;0&lt;/Star&gt;&lt;Tag&gt;0&lt;/Tag&gt;&lt;Author&gt;Bansal, Pratima; Jardine, Mark Des&lt;/Author&gt;&lt;Year&gt;2014&lt;/Year&gt;&lt;Details&gt;&lt;_issue&gt;1&lt;/_issue&gt;&lt;_journal&gt;Strategic Organization&lt;/_journal&gt;&lt;_pages&gt;págs.  70-78&lt;/_pages&gt;&lt;_volume&gt;12&lt;/_volume&gt;&lt;_created&gt;62238953&lt;/_created&gt;&lt;_modified&gt;62238953&lt;/_modified&gt;&lt;_impact_factor&gt;   1.941&lt;/_impact_factor&gt;&lt;_collection_scope&gt;SSCI;&lt;/_collection_scope&gt;&lt;/Details&gt;&lt;Extra&gt;&lt;DBUID&gt;{E5CFCA40-B99A-4E9F-8A29-87F3858A6670}&lt;/DBUID&gt;&lt;/Extra&gt;&lt;/Item&gt;&lt;/References&gt;&lt;/Group&gt;&lt;/Citation&gt;_x000a_"/>
    <w:docVar w:name="NE.Ref{63CA3005-92BE-4B6D-8E37-56E38102C9EC}" w:val=" ADDIN NE.Ref.{63CA3005-92BE-4B6D-8E37-56E38102C9EC}&lt;Citation&gt;&lt;Group&gt;&lt;References&gt;&lt;Item&gt;&lt;ID&gt;1782&lt;/ID&gt;&lt;UID&gt;{456CE5A2-1A99-4C84-B51B-4991FDCEBA6E}&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885&lt;/_impact_factor&gt;&lt;_isbn&gt;0250-8060_x000d__x000a_&lt;/_isbn&gt;&lt;_issue&gt;5-6&lt;/_issue&gt;&lt;_journal&gt;Water International&lt;/_journal&gt;&lt;_keywords&gt;systems thinking_x000d__x000a_; viability loops_x000d__x000a_; Cyprus_x000d__x000a_; water-energy-food nexus_x000d__x000a_; reflexive governance_x000d__x000a_&lt;/_keywords&gt;&lt;_modified&gt;63281472&lt;/_modified&gt;&lt;_number&gt;1&lt;/_number&gt;&lt;_ori_publication&gt;Routledge_x000d__x000a_&lt;/_ori_publication&gt;&lt;_pages&gt;877-894&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6F35D732-D9FF-4EE9-905F-B0CC4953C663}&lt;/DBUID&gt;&lt;/Extra&gt;&lt;/Item&gt;&lt;/References&gt;&lt;/Group&gt;&lt;/Citation&gt;_x000a_"/>
    <w:docVar w:name="NE.Ref{63CE6BB0-A315-4149-9848-919298F9E95B}" w:val=" ADDIN NE.Ref.{63CE6BB0-A315-4149-9848-919298F9E95B}&lt;Citation&gt;&lt;Group&gt;&lt;References&gt;&lt;Item&gt;&lt;ID&gt;331&lt;/ID&gt;&lt;UID&gt;{0C5D051C-02C9-468D-8EC0-E06F435D11E6}&lt;/UID&gt;&lt;Title&gt;Modeling the impacts of drying trend scenarios on land systems in northern China using an integrated SD and CA model&lt;/Title&gt;&lt;Template&gt;Journal Article&lt;/Template&gt;&lt;Star&gt;0&lt;/Star&gt;&lt;Tag&gt;0&lt;/Tag&gt;&lt;Author&gt;Huang, Qingxu; He, Chunyang; Liu, Zhifeng; Shi, Peijun&lt;/Author&gt;&lt;Year&gt;2014&lt;/Year&gt;&lt;Details&gt;&lt;_accession_num&gt;WOS:000334176800024&lt;/_accession_num&gt;&lt;_cited_count&gt;8&lt;/_cited_count&gt;&lt;_collection_scope&gt;SCI;SCIE;&lt;/_collection_scope&gt;&lt;_created&gt;62405994&lt;/_created&gt;&lt;_date_display&gt;2014_x000d__x000a_APR 2014&lt;/_date_display&gt;&lt;_doi&gt;10.1007/s11430-013-4799-7&lt;/_doi&gt;&lt;_impact_factor&gt;   2.258&lt;/_impact_factor&gt;&lt;_isbn&gt;1674-7313&lt;/_isbn&gt;&lt;_issue&gt;4&lt;/_issue&gt;&lt;_journal&gt;Science China-Earth Sciences&lt;/_journal&gt;&lt;_modified&gt;62970462&lt;/_modified&gt;&lt;_pages&gt;839-854&lt;/_pages&gt;&lt;_url&gt;https://link.springer.com/content/pdf/10.1007%2Fs11430-013-4799-7.pdf 全文链接_x000d__x000a_&lt;/_url&gt;&lt;_volume&gt;57&lt;/_volume&gt;&lt;/Details&gt;&lt;Extra&gt;&lt;DBUID&gt;{6F35D732-D9FF-4EE9-905F-B0CC4953C663}&lt;/DBUID&gt;&lt;/Extra&gt;&lt;/Item&gt;&lt;/References&gt;&lt;/Group&gt;&lt;Group&gt;&lt;References&gt;&lt;Item&gt;&lt;ID&gt;75&lt;/ID&gt;&lt;UID&gt;{900258C5-149B-4C8E-8806-B4D5AC540FAF}&lt;/UID&gt;&lt;Title&gt;中国北方未来干旱化情景下的土地利用变化模拟&lt;/Title&gt;&lt;Template&gt;Journal Article&lt;/Template&gt;&lt;Star&gt;0&lt;/Star&gt;&lt;Tag&gt;0&lt;/Tag&gt;&lt;Author&gt;黄庆旭; 史培军; 何春阳; 李晓兵&lt;/Author&gt;&lt;Year&gt;2006&lt;/Year&gt;&lt;Details&gt;&lt;_abstract&gt;目前,中国北方未来干旱化过程对土地系统的可能影响还不是十分清楚,这将在一定程度上限制中国北方土地资源的合理开发利用。因此,利用系统动力学(SD)的原理和方法,首先构建了中国北方未来干旱化过程影响下的土地利用变化系统动力学模型。进而在不同系统状态下,模拟了中国北方13省未来30年不同干旱化过程和社会经济情景共同影响下的区域土地利用结构变化过程。1989￣2001年的模型检验结果表明该SD模型具有一定的可靠性,能在一定程度上理解土地利用系统的复杂变化过程。2000￣2030年在干旱化过程转折、不明显和加速3种情景下的情景模拟结果发现,干旱化过程对中国北方未来水资源总量变化影响明显。在干旱化过程3种情景下,北方13省水资源总量从4686.17亿m3下降到3887.88亿m3,水资源正逐渐成为稀缺资源,并成为区域可持续发展的重要制约因素。在中国北方人口增加和经济发展的持续压力下,建筑用地和交通用地在未来增长迅速。城镇,交通等生活型用地与耕地资源之间的矛盾将会十分突出。因此,在未来的发展中,寻求合理的土地利用结构和格局,适应气候变化和社会经济因素的共同压力,将是中国北方区域可持续发展过程中必须面临和解决的问题。&lt;/_abstract&gt;&lt;_accessed&gt;61897867&lt;/_accessed&gt;&lt;_author_aff&gt;北京师范大学环境演变与自然灾害教育部重点实验室 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100875;北京100875;北京100875;北京100875&lt;/_author_aff&gt;&lt;_collection_scope&gt;中国科技核心期刊;中文核心期刊;CSCD;&lt;/_collection_scope&gt;&lt;_created&gt;61897867&lt;/_created&gt;&lt;_date&gt;56273760&lt;/_date&gt;&lt;_db_provider&gt;CNKI: 期刊&lt;/_db_provider&gt;&lt;_db_updated&gt;CNKI - Reference&lt;/_db_updated&gt;&lt;_issue&gt;12&lt;/_issue&gt;&lt;_journal&gt;地理学报&lt;/_journal&gt;&lt;_keywords&gt;水资源约束;干旱化;土地利用变化;仿真模拟;中国北方&lt;/_keywords&gt;&lt;_language&gt;Chinese&lt;/_language&gt;&lt;_modified&gt;62870426&lt;/_modified&gt;&lt;_notes&gt;页数: 12&lt;/_notes&gt;&lt;_pages&gt;1299-1310&lt;/_pages&gt;&lt;_url&gt;http://www.cnki.net/KCMS/detail/detail.aspx?FileName=DLXB200612006&amp;amp;DbName=CJFQ2006&lt;/_url&gt;&lt;_volume&gt;61&lt;/_volume&gt;&lt;_translated_author&gt;Huang, Qingxu;Shi, Peijun;He, Chunyang;Li, Xiaobing&lt;/_translated_author&gt;&lt;/Details&gt;&lt;Extra&gt;&lt;DBUID&gt;{6F35D732-D9FF-4EE9-905F-B0CC4953C663}&lt;/DBUID&gt;&lt;/Extra&gt;&lt;/Item&gt;&lt;/References&gt;&lt;/Group&gt;&lt;/Citation&gt;_x000a_"/>
    <w:docVar w:name="NE.Ref{6420C275-5C12-4CBD-8A13-986F0D29801E}" w:val=" ADDIN NE.Ref.{6420C275-5C12-4CBD-8A13-986F0D29801E}&lt;Citation&gt;&lt;Group&gt;&lt;References&gt;&lt;Item&gt;&lt;ID&gt;148&lt;/ID&gt;&lt;UID&gt;{861E3448-6935-491D-9F9F-25069645EBEC}&lt;/UID&gt;&lt;Title&gt;Towards marine ecosystem based management in South Florida: Investigating the connections among ecosystem pressures, states, and services in a complex coastal system&lt;/Title&gt;&lt;Template&gt;Journal Article&lt;/Template&gt;&lt;Star&gt;0&lt;/Star&gt;&lt;Tag&gt;0&lt;/Tag&gt;&lt;Author&gt;Cook, Geoffrey S; Fletcher, Pamela J; Kelble, Christopher R&lt;/Author&gt;&lt;Year&gt;2014&lt;/Year&gt;&lt;Details&gt;&lt;_accessed&gt;61409668&lt;/_accessed&gt;&lt;_collection_scope&gt;EI;SCIE;&lt;/_collection_scope&gt;&lt;_created&gt;61409668&lt;/_created&gt;&lt;_db_updated&gt;CrossRef&lt;/_db_updated&gt;&lt;_doi&gt;10.1016/j.ecolind.2013.10.026&lt;/_doi&gt;&lt;_impact_factor&gt;   3.190&lt;/_impact_factor&gt;&lt;_isbn&gt;1470160X&lt;/_isbn&gt;&lt;_journal&gt;Ecological Indicators&lt;/_journal&gt;&lt;_modified&gt;61409780&lt;/_modified&gt;&lt;_pages&gt;26-39&lt;/_pages&gt;&lt;_tertiary_title&gt;Ecological Indicators&lt;/_tertiary_title&gt;&lt;_url&gt;http://linkinghub.elsevier.com/retrieve/pii/S1470160X1300397X_x000d__x000a_http://api.elsevier.com/content/article/PII:S1470160X1300397X?httpAccept=text/xml&lt;/_url&gt;&lt;_volume&gt;44&lt;/_volume&gt;&lt;/Details&gt;&lt;Extra&gt;&lt;DBUID&gt;{4586FB26-B343-42AF-9C29-3BE2E8064B11}&lt;/DBUID&gt;&lt;/Extra&gt;&lt;/Item&gt;&lt;/References&gt;&lt;/Group&gt;&lt;/Citation&gt;_x000a_"/>
    <w:docVar w:name="NE.Ref{64478F4B-FBA0-4E6F-BF74-831DDFA104C9}" w:val=" ADDIN NE.Ref.{64478F4B-FBA0-4E6F-BF74-831DDFA104C9}&lt;Citation&gt;&lt;Group&gt;&lt;References&gt;&lt;Item&gt;&lt;ID&gt;1007&lt;/ID&gt;&lt;UID&gt;{CAE6D982-F490-4A40-9132-E433EE0C310E}&lt;/UID&gt;&lt;Title&gt;中国水资源供需模型及预测&lt;/Title&gt;&lt;Template&gt;Journal Article&lt;/Template&gt;&lt;Star&gt;0&lt;/Star&gt;&lt;Tag&gt;0&lt;/Tag&gt;&lt;Author&gt;高珺; 赵娜; 高齐圣&lt;/Author&gt;&lt;Year&gt;2014&lt;/Year&gt;&lt;Details&gt;&lt;_collection_scope&gt;CSSCI;中文核心期刊;&lt;/_collection_scope&gt;&lt;_created&gt;62294270&lt;/_created&gt;&lt;_issue&gt;18&lt;/_issue&gt;&lt;_journal&gt;统计与决策&lt;/_journal&gt;&lt;_modified&gt;62440780&lt;/_modified&gt;&lt;_pages&gt;85-87&lt;/_pages&gt;&lt;_translated_author&gt;Gao, Jun;Zhao, Na;Gao, Qisheng&lt;/_translated_author&gt;&lt;/Details&gt;&lt;Extra&gt;&lt;DBUID&gt;{E5CFCA40-B99A-4E9F-8A29-87F3858A6670}&lt;/DBUID&gt;&lt;/Extra&gt;&lt;/Item&gt;&lt;/References&gt;&lt;/Group&gt;&lt;/Citation&gt;_x000a_"/>
    <w:docVar w:name="NE.Ref{64BF02FA-67FF-4399-8DC5-65510628B635}" w:val=" ADDIN NE.Ref.{64BF02FA-67FF-4399-8DC5-65510628B635}&lt;Citation&gt;&lt;Group&gt;&lt;References&gt;&lt;Item&gt;&lt;ID&gt;175&lt;/ID&gt;&lt;UID&gt;{2A6BB53E-8593-4005-8ADA-CDF672A29058}&lt;/UID&gt;&lt;Title&gt;An indicator framework for assessing livelihood resilience in the context of social–ecological dynamics&lt;/Title&gt;&lt;Template&gt;Journal Article&lt;/Template&gt;&lt;Star&gt;0&lt;/Star&gt;&lt;Tag&gt;0&lt;/Tag&gt;&lt;Author&gt;Speranza, Chinwe Ifejika; Wiesmann, Urs; Rist, Stephan&lt;/Author&gt;&lt;Year&gt;2014&lt;/Year&gt;&lt;Details&gt;&lt;_issue&gt;1&lt;/_issue&gt;&lt;_journal&gt;Global Environmental Change&lt;/_journal&gt;&lt;_pages&gt;109-119&lt;/_pages&gt;&lt;_volume&gt;28&lt;/_volume&gt;&lt;_created&gt;61361925&lt;/_created&gt;&lt;_modified&gt;61361925&lt;/_modified&gt;&lt;/Details&gt;&lt;Extra&gt;&lt;DBUID&gt;{31F9CFF5-4EB5-41E0-8180-BAFB923E486F}&lt;/DBUID&gt;&lt;/Extra&gt;&lt;/Item&gt;&lt;/References&gt;&lt;/Group&gt;&lt;/Citation&gt;_x000a_"/>
    <w:docVar w:name="NE.Ref{64F8DB8E-A7C8-4A5C-B437-7EBB0B918852}" w:val=" ADDIN NE.Ref.{64F8DB8E-A7C8-4A5C-B437-7EBB0B918852}&lt;Citation&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Citation&gt;_x000a_"/>
    <w:docVar w:name="NE.Ref{65613D94-8109-46A8-A4EC-77902C78F0BC}" w:val=" ADDIN NE.Ref.{65613D94-8109-46A8-A4EC-77902C78F0BC}&lt;Citation&gt;&lt;Group&gt;&lt;References&gt;&lt;Item&gt;&lt;ID&gt;760&lt;/ID&gt;&lt;UID&gt;{889FAA98-03CD-4E30-891B-9622103ECD5C}&lt;/UID&gt;&lt;Title&gt;Sustainable development and the water-energy-food nexus: A perspective on livelihoods&lt;/Title&gt;&lt;Template&gt;Journal Article&lt;/Template&gt;&lt;Star&gt;1&lt;/Star&gt;&lt;Tag&gt;0&lt;/Tag&gt;&lt;Author&gt;Biggs, Eloise M; Bruce, Eleanor; Boruff, Bryan; Duncan, John M A; Horsley, Julia; Pauli, Natasha; McNeill, Kellie; Neef, Andreas; Van Ogtrop, Floris; Curnow, Jayne; Haworth, Billy; Duce, Stephanie; Irnanari, Yukihiro&lt;/Author&gt;&lt;Year&gt;2015&lt;/Year&gt;&lt;Details&gt;&lt;_accession_num&gt;WOS:000362603400041&lt;/_accession_num&gt;&lt;_cited_count&gt;59&lt;/_cited_count&gt;&lt;_collection_scope&gt;SCIE;&lt;/_collection_scope&gt;&lt;_created&gt;62427502&lt;/_created&gt;&lt;_date_display&gt;2015_x000d__x000a_DEC 2015&lt;/_date_display&gt;&lt;_doi&gt;10.1016/j.envsci.2015.08.002&lt;/_doi&gt;&lt;_impact_factor&gt;   3.826&lt;/_impact_factor&gt;&lt;_isbn&gt;1462-9011&lt;/_isbn&gt;&lt;_journal&gt;Environmental Science &amp;amp; Policy&lt;/_journal&gt;&lt;_modified&gt;62578046&lt;/_modified&gt;&lt;_pages&gt;389-397&lt;/_pages&gt;&lt;_url&gt;https://ac.els-cdn.com/S1462901115300563/1-s2.0-S1462901115300563-main.pdf?_tid=422f6740-4044-43b8-bc81-d4567bc4014e&amp;amp;acdnat=1536636709_f3767ab1b9d0e7979568e34f44d376f1 全文链接_x000d__x000a_&lt;/_url&gt;&lt;_volume&gt;54&lt;/_volume&gt;&lt;/Details&gt;&lt;Extra&gt;&lt;DBUID&gt;{E5CFCA40-B99A-4E9F-8A29-87F3858A6670}&lt;/DBUID&gt;&lt;/Extra&gt;&lt;/Item&gt;&lt;/References&gt;&lt;/Group&gt;&lt;/Citation&gt;_x000a_"/>
    <w:docVar w:name="NE.Ref{657E91DF-1E1A-4B26-87DF-A2D71EECA0C3}" w:val=" ADDIN NE.Ref.{657E91DF-1E1A-4B26-87DF-A2D71EECA0C3}&lt;Citation&gt;&lt;Group&gt;&lt;References&gt;&lt;Item&gt;&lt;ID&gt;1053&lt;/ID&gt;&lt;UID&gt;{B1E36C62-AA8D-4AFB-92D9-30B22DFF1F29}&lt;/UID&gt;&lt;Title&gt;区域—要素统筹:构建国土空间开发保护制度的关键&lt;/Title&gt;&lt;Template&gt;Journal Article&lt;/Template&gt;&lt;Star&gt;0&lt;/Star&gt;&lt;Tag&gt;0&lt;/Tag&gt;&lt;Author&gt;林坚; 刘松雪; 刘诗毅&lt;/Author&gt;&lt;Year&gt;2018&lt;/Year&gt;&lt;Details&gt;&lt;_author_adr&gt;北京大学城市与环境学院;国土资源部国土规划与开发重点实验室;北京大学城市规划设计中心;&lt;/_author_adr&gt;&lt;_collection_scope&gt;CSSCI;中国科技核心期刊;中文核心期刊;&lt;/_collection_scope&gt;&lt;_created&gt;62424609&lt;/_created&gt;&lt;_db_provider&gt;CNKI&lt;/_db_provider&gt;&lt;_isbn&gt;1001-8158&lt;/_isbn&gt;&lt;_issue&gt;6&lt;/_issue&gt;&lt;_journal&gt;中国土地科学&lt;/_journal&gt;&lt;_keywords&gt;土地利用;;国土空间开发保护制度;;“区域”型国土空间;;“要素”型国土空间;;区域—要素统筹&lt;/_keywords&gt;&lt;_modified&gt;63260476&lt;/_modified&gt;&lt;_pages&gt;1-7&lt;/_pages&gt;&lt;_url&gt;http://kns.cnki.net/kns/download.aspx?filename=4Y0aXVlbRF0TyQ0bJRXMCJjcMNjYrs0QwI0apFzMSZWRm90TN5mVOV2UzlmN5QkRnpXQtZXdChGcmlUaVx0QSp1S3B3KzwmMiRVYDRzQDVVdU1EatRDRkZlcKRDWPZzYVVlVQdmRvEjTLhHNvlle2Y1Lhl2Nvgkb&amp;amp;tablename=CJFDLAST2018&amp;amp;dflag=pdfdown 全文链接_x000d__x000a_&lt;/_url&gt;&lt;_volume&gt;32&lt;/_volume&gt;&lt;_translated_author&gt;Lin, Jian;Liu, Songxue;Liu, Shiyi&lt;/_translated_author&gt;&lt;/Details&gt;&lt;Extra&gt;&lt;DBUID&gt;{6F35D732-D9FF-4EE9-905F-B0CC4953C663}&lt;/DBUID&gt;&lt;/Extra&gt;&lt;/Item&gt;&lt;/References&gt;&lt;/Group&gt;&lt;/Citation&gt;_x000a_"/>
    <w:docVar w:name="NE.Ref{657F9D98-402E-4911-8427-E437933801D3}" w:val=" ADDIN NE.Ref.{657F9D98-402E-4911-8427-E437933801D3}&lt;Citation&gt;&lt;Group&gt;&lt;References&gt;&lt;Item&gt;&lt;ID&gt;35&lt;/ID&gt;&lt;UID&gt;{D3554D30-0E8C-431C-BD74-191E41641830}&lt;/UID&gt;&lt;Title&gt;基于系统动力学和多目标规划整合模型的土地利用总体规划方案研究&lt;/Title&gt;&lt;Template&gt;Journal Article&lt;/Template&gt;&lt;Star&gt;0&lt;/Star&gt;&lt;Tag&gt;0&lt;/Tag&gt;&lt;Author&gt;龚健; 刘耀林; 朱国华; 潘元庆&lt;/Author&gt;&lt;Year&gt;2006&lt;/Year&gt;&lt;Details&gt;&lt;_accessed&gt;61850409&lt;/_accessed&gt;&lt;_author_aff&gt;武汉大学资源与环境科学学院;武汉大学资源与环境科学学院;中国土地勘测规划院;河南省国土资源科学研究院 武汉430079;中国地质大学资源学院;武汉430074;武汉430079;北京100035;郑州450053&lt;/_author_aff&gt;&lt;_collection_scope&gt;CSSCI;中国科技核心期刊;中文核心期刊;&lt;/_collection_scope&gt;&lt;_created&gt;61849362&lt;/_created&gt;&lt;_date&gt;55834560&lt;/_date&gt;&lt;_db_provider&gt;CNKI: 期刊&lt;/_db_provider&gt;&lt;_db_updated&gt;CNKI - Reference&lt;/_db_updated&gt;&lt;_issue&gt;01&lt;/_issue&gt;&lt;_journal&gt;地域研究与开发&lt;/_journal&gt;&lt;_keywords&gt;土地利用;总体规划;系统动力学;多目标规划;整合模型&lt;/_keywords&gt;&lt;_modified&gt;62090903&lt;/_modified&gt;&lt;_pages&gt;93-96+105&lt;/_pages&gt;&lt;_url&gt;http://kns.cnki.net/KCMS/detail/detail.aspx?FileName=DYYY200601020&amp;amp;DbName=CJFQ2006&lt;/_url&gt;&lt;_translated_author&gt;Gong, Jian;Liu, Yaolin;Zhu, Guohua;Pan, Yuanqing&lt;/_translated_author&gt;&lt;/Details&gt;&lt;Extra&gt;&lt;DBUID&gt;{6F35D732-D9FF-4EE9-905F-B0CC4953C663}&lt;/DBUID&gt;&lt;/Extra&gt;&lt;/Item&gt;&lt;/References&gt;&lt;/Group&gt;&lt;Group&gt;&lt;References&gt;&lt;Item&gt;&lt;ID&gt;254&lt;/ID&gt;&lt;UID&gt;{D54FE395-7CE3-4DE0-9748-B1D1D603E1FB}&lt;/UID&gt;&lt;Title&gt;水资源约束下北京地区2004—2020年土地利用变化情景模拟研究&lt;/Title&gt;&lt;Template&gt;Journal Article&lt;/Template&gt;&lt;Star&gt;0&lt;/Star&gt;&lt;Tag&gt;0&lt;/Tag&gt;&lt;Author&gt;王双; 何春阳; 潘耀忠; 杨明川&lt;/Author&gt;&lt;Year&gt;2006&lt;/Year&gt;&lt;Details&gt;&lt;_accessed&gt;62087892&lt;/_accessed&gt;&lt;_author_aff&gt;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 北京100875;北京100875;北京100875;北京100875&lt;/_author_aff&gt;&lt;_collection_scope&gt;中国科技核心期刊;中文核心期刊;CSCD;&lt;/_collection_scope&gt;&lt;_created&gt;62087006&lt;/_created&gt;&lt;_date&gt;56053440&lt;/_date&gt;&lt;_db_provider&gt;CNKI: 期刊&lt;/_db_provider&gt;&lt;_db_updated&gt;CNKI - Reference&lt;/_db_updated&gt;&lt;_issue&gt;04&lt;/_issue&gt;&lt;_journal&gt;自然资源学报&lt;/_journal&gt;&lt;_keywords&gt;水资源约束;土地系统变化;仿真模拟;北京地区;建设用地&lt;/_keywords&gt;&lt;_language&gt;Chinese&lt;/_language&gt;&lt;_modified&gt;62090910&lt;/_modified&gt;&lt;_pages&gt;535-544&lt;/_pages&gt;&lt;_url&gt;http://kns.cnki.net/KCMS/detail/detail.aspx?FileName=ZRZX200604004&amp;amp;DbName=CJFQ2006&lt;/_url&gt;&lt;_translated_author&gt;Wang, Shuang;He, Chunyang;Pan, Yaozhong;Yang, Mingchuan&lt;/_translated_author&gt;&lt;/Details&gt;&lt;Extra&gt;&lt;DBUID&gt;{6F35D732-D9FF-4EE9-905F-B0CC4953C663}&lt;/DBUID&gt;&lt;/Extra&gt;&lt;/Item&gt;&lt;/References&gt;&lt;/Group&gt;&lt;Group&gt;&lt;References&gt;&lt;Item&gt;&lt;ID&gt;687&lt;/ID&gt;&lt;UID&gt;{9F53279F-9254-4AF0-A8E5-13181F7830E7}&lt;/UID&gt;&lt;Title&gt;中国北方未来土地利用变化情景模拟&lt;/Title&gt;&lt;Template&gt;Journal Article&lt;/Template&gt;&lt;Star&gt;1&lt;/Star&gt;&lt;Tag&gt;5&lt;/Tag&gt;&lt;Author&gt;何春阳; 史培军; 李景刚; 潘耀忠; 陈晋&lt;/Author&gt;&lt;Year&gt;2004&lt;/Year&gt;&lt;Details&gt;&lt;_accessed&gt;62865703&lt;/_accessed&gt;&lt;_author_adr&gt;北京师范大学; 北京师范大学; 北京师范大学; 北京师范大学; 北京师范大学&lt;/_author_adr&gt;&lt;_author_aff&gt;北京师范大学; 北京师范大学; 北京师范大学; 北京师范大学; 北京师范大学&lt;/_author_aff&gt;&lt;_collection_scope&gt;CSCD;CSSCI-C;PKU;EI&lt;/_collection_scope&gt;&lt;_created&gt;62865701&lt;/_created&gt;&lt;_db_provider&gt;北京万方数据股份有限公司&lt;/_db_provider&gt;&lt;_db_updated&gt;Wanfangdata&lt;/_db_updated&gt;&lt;_doi&gt;10.3321/j.issn:0375-5444.2004.04.014&lt;/_doi&gt;&lt;_isbn&gt;0375-5444&lt;/_isbn&gt;&lt;_issue&gt;4&lt;/_issue&gt;&lt;_journal&gt;地理学报&lt;/_journal&gt;&lt;_keywords&gt;中国北方; 土地利用; 情景模拟&lt;/_keywords&gt;&lt;_language&gt;chi&lt;/_language&gt;&lt;_modified&gt;62886896&lt;/_modified&gt;&lt;_pages&gt;599-607&lt;/_pages&gt;&lt;_tertiary_title&gt;ACTA GEOGRAPHICA SINICA&lt;/_tertiary_title&gt;&lt;_translated_title&gt;Scenarios simulation land use change in the northern China by system dynamic model&lt;/_translated_title&gt;&lt;_url&gt;http://www.wanfangdata.com.cn/details/detail.do?_type=perio&amp;amp;id=dlxb200404014&lt;/_url&gt;&lt;_volume&gt;59&lt;/_volume&gt;&lt;_translated_author&gt;He, Chunyang;Shi, Peijun;Li, Jinggang;Pan, Yaozhong;Chen, Jin&lt;/_translated_author&gt;&lt;/Details&gt;&lt;Extra&gt;&lt;DBUID&gt;{6F35D732-D9FF-4EE9-905F-B0CC4953C663}&lt;/DBUID&gt;&lt;/Extra&gt;&lt;/Item&gt;&lt;/References&gt;&lt;/Group&gt;&lt;/Citation&gt;_x000a_"/>
    <w:docVar w:name="NE.Ref{658951BB-F862-47D5-87E4-A6B46BB5A79A}" w:val=" ADDIN NE.Ref.{658951BB-F862-47D5-87E4-A6B46BB5A79A}&lt;Citation&gt;&lt;Group&gt;&lt;References&gt;&lt;Item&gt;&lt;ID&gt;125&lt;/ID&gt;&lt;UID&gt;{9BCCF84A-90CB-4DC3-BABF-F6E4E119657A}&lt;/UID&gt;&lt;Title&gt;Panarchy: Understanding Transformations in Human and Natural Systems&lt;/Title&gt;&lt;Template&gt;Book&lt;/Template&gt;&lt;Star&gt;0&lt;/Star&gt;&lt;Tag&gt;0&lt;/Tag&gt;&lt;Author&gt;Gunderson, L H; Holling, C S&lt;/Author&gt;&lt;Year&gt;2002&lt;/Year&gt;&lt;Details&gt;&lt;_place_published&gt;Washington D.C.&lt;/_place_published&gt;&lt;_accessed&gt;61349502&lt;/_accessed&gt;&lt;_created&gt;61349502&lt;/_created&gt;&lt;_modified&gt;61349504&lt;/_modified&gt;&lt;_publisher&gt;Island Press&lt;/_publisher&gt;&lt;/Details&gt;&lt;Extra&gt;&lt;DBUID&gt;{31F9CFF5-4EB5-41E0-8180-BAFB923E486F}&lt;/DBUID&gt;&lt;/Extra&gt;&lt;/Item&gt;&lt;/References&gt;&lt;/Group&gt;&lt;/Citation&gt;_x000a_"/>
    <w:docVar w:name="NE.Ref{65B0655B-CDA5-46FA-A07A-0EC4666A038E}" w:val=" ADDIN NE.Ref.{65B0655B-CDA5-46FA-A07A-0EC4666A038E}&lt;Citation&gt;&lt;Group&gt;&lt;References&gt;&lt;Item&gt;&lt;ID&gt;671&lt;/ID&gt;&lt;UID&gt;{4A9015BE-1043-408A-A065-C04E60A71589}&lt;/UID&gt;&lt;Title&gt;中国人口发展的新形势与新变化研究&lt;/Title&gt;&lt;Template&gt;Journal Article&lt;/Template&gt;&lt;Star&gt;0&lt;/Star&gt;&lt;Tag&gt;0&lt;/Tag&gt;&lt;Author&gt;王广州; 王军&lt;/Author&gt;&lt;Year&gt;2019&lt;/Year&gt;&lt;Details&gt;&lt;_accessed&gt;62808374&lt;/_accessed&gt;&lt;_author_aff&gt;中国社会科学院人口与劳动经济研究所;中山大学社会学与人类学学院;&lt;/_author_aff&gt;&lt;_created&gt;62808374&lt;/_created&gt;&lt;_date&gt;62654400&lt;/_date&gt;&lt;_db_provider&gt;CNKI: 期刊&lt;/_db_provider&gt;&lt;_db_updated&gt;CNKI - Reference&lt;/_db_updated&gt;&lt;_issue&gt;1&lt;/_issue&gt;&lt;_journal&gt;社会发展研究&lt;/_journal&gt;&lt;_keywords&gt;人口形势;人口政策;生育水平;总人口规模;人口负增长&lt;/_keywords&gt;&lt;_language&gt;Chinese&lt;/_language&gt;&lt;_modified&gt;63099159&lt;/_modified&gt;&lt;_pages&gt;1-20+242&lt;/_pages&gt;&lt;_url&gt;http://kns.cnki.net/KCMS/detail/detail.aspx?FileName=HFYJ201901001&amp;amp;DbName=CJFQ2019&lt;/_url&gt;&lt;_volume&gt;6&lt;/_volume&gt;&lt;_translated_author&gt;Wang, Guangzhou;Wang, Jun&lt;/_translated_author&gt;&lt;/Details&gt;&lt;Extra&gt;&lt;DBUID&gt;{6F35D732-D9FF-4EE9-905F-B0CC4953C663}&lt;/DBUID&gt;&lt;/Extra&gt;&lt;/Item&gt;&lt;/References&gt;&lt;/Group&gt;&lt;/Citation&gt;_x000a_"/>
    <w:docVar w:name="NE.Ref{65CA9209-2671-4EE8-8B69-7437E12AC9FF}" w:val=" ADDIN NE.Ref.{65CA9209-2671-4EE8-8B69-7437E12AC9FF}&lt;Citation&gt;&lt;Group&gt;&lt;References&gt;&lt;Item&gt;&lt;ID&gt;331&lt;/ID&gt;&lt;UID&gt;{0C5D051C-02C9-468D-8EC0-E06F435D11E6}&lt;/UID&gt;&lt;Title&gt;Modeling the impacts of drying trend scenarios on land systems in northern China using an integrated SD and CA model&lt;/Title&gt;&lt;Template&gt;Journal Article&lt;/Template&gt;&lt;Star&gt;0&lt;/Star&gt;&lt;Tag&gt;0&lt;/Tag&gt;&lt;Author&gt;Huang, Qingxu; He, Chunyang; Liu, Zhifeng; Shi, Peijun&lt;/Author&gt;&lt;Year&gt;2014&lt;/Year&gt;&lt;Details&gt;&lt;_accession_num&gt;WOS:000334176800024&lt;/_accession_num&gt;&lt;_cited_count&gt;8&lt;/_cited_count&gt;&lt;_collection_scope&gt;SCI;SCIE;&lt;/_collection_scope&gt;&lt;_created&gt;62405994&lt;/_created&gt;&lt;_date_display&gt;2014_x000d__x000a_APR 2014&lt;/_date_display&gt;&lt;_doi&gt;10.1007/s11430-013-4799-7&lt;/_doi&gt;&lt;_impact_factor&gt;   2.258&lt;/_impact_factor&gt;&lt;_isbn&gt;1674-7313&lt;/_isbn&gt;&lt;_issue&gt;4&lt;/_issue&gt;&lt;_journal&gt;Science China-Earth Sciences&lt;/_journal&gt;&lt;_modified&gt;62970462&lt;/_modified&gt;&lt;_pages&gt;839-854&lt;/_pages&gt;&lt;_url&gt;https://link.springer.com/content/pdf/10.1007%2Fs11430-013-4799-7.pdf 全文链接_x000d__x000a_&lt;/_url&gt;&lt;_volume&gt;57&lt;/_volume&gt;&lt;/Details&gt;&lt;Extra&gt;&lt;DBUID&gt;{6F35D732-D9FF-4EE9-905F-B0CC4953C663}&lt;/DBUID&gt;&lt;/Extra&gt;&lt;/Item&gt;&lt;/References&gt;&lt;/Group&gt;&lt;/Citation&gt;_x000a_"/>
    <w:docVar w:name="NE.Ref{66531AD9-A58B-4F5A-80C9-B1F131C252D9}" w:val=" ADDIN NE.Ref.{66531AD9-A58B-4F5A-80C9-B1F131C252D9}&lt;Citation&gt;&lt;Group&gt;&lt;References&gt;&lt;Item&gt;&lt;ID&gt;1105&lt;/ID&gt;&lt;UID&gt;{74DF4D3C-02E6-42B2-A27C-797B1EFB8CAF}&lt;/UID&gt;&lt;Title&gt;基于土地集约利用的长株潭城市群建设用地供需仿真模拟&lt;/Title&gt;&lt;Template&gt;Journal Article&lt;/Template&gt;&lt;Star&gt;1&lt;/Star&gt;&lt;Tag&gt;0&lt;/Tag&gt;&lt;Author&gt;熊鹰; 陈云; 李静芝; 阎晓静&lt;/Author&gt;&lt;Year&gt;2018&lt;/Year&gt;&lt;Details&gt;&lt;_accessed&gt;62194729&lt;/_accessed&gt;&lt;_author_aff&gt;长沙理工大学建筑学院;长沙理工大学资源环境与城乡规划研究中心;&lt;/_author_aff&gt;&lt;_collection_scope&gt;中国科技核心期刊;中文核心期刊;CSCD;&lt;/_collection_scope&gt;&lt;_created&gt;62194729&lt;/_created&gt;&lt;_date&gt;62174880&lt;/_date&gt;&lt;_db_provider&gt;CNKI: 期刊&lt;/_db_provider&gt;&lt;_db_updated&gt;CNKI - Reference&lt;/_db_updated&gt;&lt;_issue&gt;03&lt;/_issue&gt;&lt;_journal&gt;地理学报&lt;/_journal&gt;&lt;_keywords&gt;土地集约利用;建设用地供需;仿真模拟;系统动力学(SD);长株潭城市群&lt;/_keywords&gt;&lt;_language&gt;Chinese&lt;/_language&gt;&lt;_modified&gt;62548454&lt;/_modified&gt;&lt;_pages&gt;1-16&lt;/_pages&gt;&lt;_url&gt;http://kns.cnki.net/KCMS/detail/detail.aspx?FileName=DLXB2018032000C&amp;amp;DbName=CAPJ2018&lt;/_url&gt;&lt;_translated_author&gt;Xiong, Ying;Chen, Yun;Li, Jingzhi;Yan, Xiaojing&lt;/_translated_author&gt;&lt;/Details&gt;&lt;Extra&gt;&lt;DBUID&gt;{E5CFCA40-B99A-4E9F-8A29-87F3858A6670}&lt;/DBUID&gt;&lt;/Extra&gt;&lt;/Item&gt;&lt;/References&gt;&lt;/Group&gt;&lt;/Citation&gt;_x000a_"/>
    <w:docVar w:name="NE.Ref{66A98218-B817-415F-A860-5B7AA9CD037B}" w:val=" ADDIN NE.Ref.{66A98218-B817-415F-A860-5B7AA9CD037B}&lt;Citation&gt;&lt;Group&gt;&lt;References&gt;&lt;Item&gt;&lt;ID&gt;1184&lt;/ID&gt;&lt;UID&gt;{A796095F-8C99-4792-A1A7-5A279ED58754}&lt;/UID&gt;&lt;Title&gt;Testing a Mature Hypothesis: Reflection on &amp;quot;Green Cities, Growing Cities, Just Cities: Urban Planning and the Contradiction of Sustainable Development&amp;quot;&lt;/Title&gt;&lt;Template&gt;Journal Article&lt;/Template&gt;&lt;Star&gt;0&lt;/Star&gt;&lt;Tag&gt;0&lt;/Tag&gt;&lt;Author&gt;Moore, Steven A&lt;/Author&gt;&lt;Year&gt;2016&lt;/Year&gt;&lt;Details&gt;&lt;_collection_scope&gt;SSCI;&lt;/_collection_scope&gt;&lt;_created&gt;62424961&lt;/_created&gt;&lt;_impact_factor&gt;   2.719&lt;/_impact_factor&gt;&lt;_issue&gt;4&lt;/_issue&gt;&lt;_journal&gt;Journal of the American Planning Association&lt;/_journal&gt;&lt;_modified&gt;63263048&lt;/_modified&gt;&lt;_pages&gt;385-388&lt;/_pages&gt;&lt;_volume&gt;82&lt;/_volume&gt;&lt;/Details&gt;&lt;Extra&gt;&lt;DBUID&gt;{6F35D732-D9FF-4EE9-905F-B0CC4953C663}&lt;/DBUID&gt;&lt;/Extra&gt;&lt;/Item&gt;&lt;/References&gt;&lt;/Group&gt;&lt;/Citation&gt;_x000a_"/>
    <w:docVar w:name="NE.Ref{66DF93F8-8FC9-4926-B1A3-E56BA020824D}" w:val=" ADDIN NE.Ref.{66DF93F8-8FC9-4926-B1A3-E56BA020824D}&lt;Citation&gt;&lt;Group&gt;&lt;References&gt;&lt;Item&gt;&lt;ID&gt;896&lt;/ID&gt;&lt;UID&gt;{CF3D5CBA-6F0B-41CD-B429-8CF2FB7550DC}&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566423&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672B77BD-50A0-419E-BA4F-DD258252801E}" w:val=" ADDIN NE.Ref.{672B77BD-50A0-419E-BA4F-DD258252801E}&lt;Citation&gt;&lt;Group&gt;&lt;References&gt;&lt;Item&gt;&lt;ID&gt;1775&lt;/ID&gt;&lt;UID&gt;{22E41EDE-6C8D-4077-A87E-EF0007866BFA}&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5.572&lt;/_impact_factor&gt;&lt;_isbn&gt;2212-0416&lt;/_isbn&gt;&lt;_journal&gt;Ecosystem Services&lt;/_journal&gt;&lt;_modified&gt;63281472&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6F35D732-D9FF-4EE9-905F-B0CC4953C663}&lt;/DBUID&gt;&lt;/Extra&gt;&lt;/Item&gt;&lt;/References&gt;&lt;/Group&gt;&lt;/Citation&gt;_x000a_"/>
    <w:docVar w:name="NE.Ref{67480F8A-0624-473D-9DCC-D3E0B3A9B7B3}" w:val=" ADDIN NE.Ref.{67480F8A-0624-473D-9DCC-D3E0B3A9B7B3}&lt;Citation&gt;&lt;Group&gt;&lt;References&gt;&lt;Item&gt;&lt;ID&gt;378&lt;/ID&gt;&lt;UID&gt;{6D506388-C92C-4963-B4BA-51942D6CA72A}&lt;/UID&gt;&lt;Title&gt;Who? What? Where? When? in an emergency: notes on possible indicators of vulnerability and resilience: by phase of the disaster management cycle and social actor&lt;/Title&gt;&lt;Template&gt;Conference Proceedings&lt;/Template&gt;&lt;Star&gt;0&lt;/Star&gt;&lt;Tag&gt;0&lt;/Tag&gt;&lt;Author&gt;Wisner, Ben&lt;/Author&gt;&lt;Year&gt;2002&lt;/Year&gt;&lt;Details&gt;&lt;_pages&gt;12/7–12/14&lt;/_pages&gt;&lt;_secondary_title&gt;Environment and Human Security: Contributions to a workshop in Bonn&lt;/_secondary_title&gt;&lt;_volume&gt;12&lt;/_volume&gt;&lt;_created&gt;62249235&lt;/_created&gt;&lt;_modified&gt;62249238&lt;/_modified&gt;&lt;_secondary_author&gt;Plate, E&lt;/_secondary_author&gt;&lt;_place_published&gt;Germany&lt;/_place_published&gt;&lt;/Details&gt;&lt;Extra&gt;&lt;DBUID&gt;{E5CFCA40-B99A-4E9F-8A29-87F3858A6670}&lt;/DBUID&gt;&lt;/Extra&gt;&lt;/Item&gt;&lt;/References&gt;&lt;/Group&gt;&lt;/Citation&gt;_x000a_"/>
    <w:docVar w:name="NE.Ref{67510B5E-0DD3-4561-B35D-B3546D1A6A85}" w:val=" ADDIN NE.Ref.{67510B5E-0DD3-4561-B35D-B3546D1A6A85}&lt;Citation&gt;&lt;Group&gt;&lt;References&gt;&lt;Item&gt;&lt;ID&gt;1980&lt;/ID&gt;&lt;UID&gt;{6A43AE64-197E-4C3A-881D-92E509C94287}&lt;/UID&gt;&lt;Title&gt;Balancing security, resilience, and sustainability of urban water supply systems in a desirable operating space&lt;/Title&gt;&lt;Template&gt;Journal Article&lt;/Template&gt;&lt;Star&gt;0&lt;/Star&gt;&lt;Tag&gt;0&lt;/Tag&gt;&lt;Author&gt;Krueger, Elisabeth H; Borchardt, Dietrich; Jawitz, James W; Rao, P Suresh C&lt;/Author&gt;&lt;Year&gt;2020&lt;/Year&gt;&lt;Details&gt;&lt;_created&gt;63353682&lt;/_created&gt;&lt;_modified&gt;63353683&lt;/_modified&gt;&lt;_url&gt;http://pku.summon.serialssolutions.com/2.0.0/link/0/eLvHCXMwtV1Jb9QwFLam5cIFUaBia-UrakMdO4mdAwdapkIVSBUMFy6R4zg0YkhGs6jqv--zYzuZAhI9cIlG1uhleZ_f5rcgxOhbEt2RCWWcitgYu7qWoorrhJQpYUqUhMs6V6Y4-ftn8emSnk_Ti8nEN2EY1v4r42ENWG8Kae_B_EAUFuA3QACuAAK4_hMMTk3qorJBAzepznxU8LGbud3UPntz5QupmrlL0tgsS9j719J0UVyZ2Z83ru2zzaCVRxXQWNrCq25hOjPbe4AHvpVbNB3q6GwXfxdk6YuIhnOk5Ub_cIU3c9P0V6-vhqqJ0872c6qsuvjQmBFgKgSxL-R1Y0fS9vm-RyFk9EXaIPAliEZ42ysXDXbxDXBmTYIXG4lknoBIZtQ1zP7Dmpfj6QivbCSUWUr6ybq_qQsQsSZy4akZvVhmilaDcvQJAXd0ZshktGf4QhSGRmFoFI6C6dz-q2rU-p1uo29fd9ADKlIhvNPf2wpgvlpbITyBO0gHiidh7aSnODKcRhbQ7DF65FwX_L4H2R6a6PYJ2t_iMHaqYvUUdQF52CPvGA-4O8aAOryNOtzV2KIOW9ThHnXYoQ43LZY4oA4H1GGLumdodj6dnX2M3HSPSHEeR2WVVyXJmVKx5jkva02JqHUsMp1qTcAM5hmnsk5N9IZUPKY6zROQG4Im4BJLto92267VzxEmmhEFlidTTCeJIjIHNSwzRnWWKB7zF-iN_3LFou_hUvyNby_v8d9X6OEA2Ndodw2b5QDtLH5uDi2XbwGRqZTX&lt;/_url&gt;&lt;_journal&gt;Environmental Research Letters&lt;/_journal&gt;&lt;_volume&gt;15&lt;/_volume&gt;&lt;_issue&gt;3&lt;/_issue&gt;&lt;_number&gt;1&lt;/_number&gt;&lt;_pages&gt;35007&lt;/_pages&gt;&lt;_doi&gt;10.1088/1748-9326/ab6c2d&lt;/_doi&gt;&lt;_date_display&gt;2020&lt;/_date_display&gt;&lt;_date&gt;63113760&lt;/_date&gt;&lt;_isbn&gt;1748-9326&lt;/_isbn&gt;&lt;_accessed&gt;63353683&lt;/_accessed&gt;&lt;_db_updated&gt;PKU Search&lt;/_db_updated&gt;&lt;_impact_factor&gt;   6.192&lt;/_impact_factor&gt;&lt;_collection_scope&gt;SCIE&lt;/_collection_scope&gt;&lt;/Details&gt;&lt;Extra&gt;&lt;DBUID&gt;{6F35D732-D9FF-4EE9-905F-B0CC4953C663}&lt;/DBUID&gt;&lt;/Extra&gt;&lt;/Item&gt;&lt;/References&gt;&lt;/Group&gt;&lt;/Citation&gt;_x000a_"/>
    <w:docVar w:name="NE.Ref{678E0AFB-539F-49E6-AE3A-2131F7039C26}" w:val=" ADDIN NE.Ref.{678E0AFB-539F-49E6-AE3A-2131F7039C26}&lt;Citation&gt;&lt;Group&gt;&lt;References&gt;&lt;Item&gt;&lt;ID&gt;1843&lt;/ID&gt;&lt;UID&gt;{085DEAC4-134E-4FE9-9938-1FD725F1E864}&lt;/UID&gt;&lt;Title&gt;我国需水总量零增长问题研究&lt;/Title&gt;&lt;Template&gt;Journal Article&lt;/Template&gt;&lt;Star&gt;0&lt;/Star&gt;&lt;Tag&gt;0&lt;/Tag&gt;&lt;Author&gt;何希吾; 顾定法; 唐青蔚&lt;/Author&gt;&lt;Year&gt;2011&lt;/Year&gt;&lt;Details&gt;&lt;_accessed&gt;63287274&lt;/_accessed&gt;&lt;_author_adr&gt;中国科学院地理科学与资源研究所; 中国科学院地理科学与资源研究所; 中国科学院地理科学与资源研究所&lt;/_author_adr&gt;&lt;_author_aff&gt;中国科学院地理科学与资源研究所; 中国科学院地理科学与资源研究所; 中国科学院地理科学与资源研究所&lt;/_author_aff&gt;&lt;_collection_scope&gt;CSCD;CSSCI-C;PKU&lt;/_collection_scope&gt;&lt;_created&gt;63287254&lt;/_created&gt;&lt;_db_provider&gt;北京万方数据股份有限公司&lt;/_db_provider&gt;&lt;_db_updated&gt;Wanfangdata&lt;/_db_updated&gt;&lt;_isbn&gt;1000-3037&lt;/_isbn&gt;&lt;_issue&gt;6&lt;/_issue&gt;&lt;_journal&gt;自然资源学报&lt;/_journal&gt;&lt;_keywords&gt;我国需水总量; 零增长; 产业结构分析法&lt;/_keywords&gt;&lt;_language&gt;chi&lt;/_language&gt;&lt;_modified&gt;63287274&lt;/_modified&gt;&lt;_pages&gt;901-909&lt;/_pages&gt;&lt;_tertiary_title&gt;Journal of Natural Resources&lt;/_tertiary_title&gt;&lt;_translated_title&gt;Study on Zero Growth Problem in Total Water Demand of China&lt;/_translated_title&gt;&lt;_url&gt;http://www.wanfangdata.com.cn/details/detail.do?_type=perio&amp;amp;id=zrzyxb201106001&lt;/_url&gt;&lt;_volume&gt;26&lt;/_volume&gt;&lt;_translated_author&gt;He, Xiwu;Gu, Dingfa;Tang, Qingyu&lt;/_translated_author&gt;&lt;/Details&gt;&lt;Extra&gt;&lt;DBUID&gt;{6F35D732-D9FF-4EE9-905F-B0CC4953C663}&lt;/DBUID&gt;&lt;/Extra&gt;&lt;/Item&gt;&lt;/References&gt;&lt;/Group&gt;&lt;/Citation&gt;_x000a_"/>
    <w:docVar w:name="NE.Ref{67AAE1CE-ED39-4062-B9A5-4008C0C425E2}" w:val=" ADDIN NE.Ref.{67AAE1CE-ED39-4062-B9A5-4008C0C425E2}&lt;Citation&gt;&lt;Group&gt;&lt;References&gt;&lt;Item&gt;&lt;ID&gt;239&lt;/ID&gt;&lt;UID&gt;{E65A8892-DCB9-4015-AEB3-272CB270158E}&lt;/UID&gt;&lt;Title&gt;An integrated model for water management in a rapidly urbanizing catchment&lt;/Title&gt;&lt;Template&gt;Journal Article&lt;/Template&gt;&lt;Star&gt;1&lt;/Star&gt;&lt;Tag&gt;5&lt;/Tag&gt;&lt;Author&gt;Qin, Huapeng; Su, Qiong; Khu, Soon Thiam&lt;/Author&gt;&lt;Year&gt;2011&lt;/Year&gt;&lt;Details&gt;&lt;_accessed&gt;62085128&lt;/_accessed&gt;&lt;_collection_scope&gt;SCIE;&lt;/_collection_scope&gt;&lt;_created&gt;62085128&lt;/_created&gt;&lt;_db_updated&gt;CrossRef&lt;/_db_updated&gt;&lt;_doi&gt;10.1016/j.envsoft.2011.07.003&lt;/_doi&gt;&lt;_impact_factor&gt;   4.552&lt;/_impact_factor&gt;&lt;_isbn&gt;13648152&lt;/_isbn&gt;&lt;_issue&gt;12&lt;/_issue&gt;&lt;_journal&gt;Environmental Modelling &amp;amp; Software&lt;/_journal&gt;&lt;_modified&gt;62868918&lt;/_modified&gt;&lt;_pages&gt;1502-1514&lt;/_pages&gt;&lt;_tertiary_title&gt;Environmental Modelling &amp;amp; Software&lt;/_tertiary_title&gt;&lt;_url&gt;http://linkinghub.elsevier.com/retrieve/pii/S1364815211001642_x000d__x000a_http://api.elsevier.com/content/article/PII:S1364815211001642?httpAccept=text/xml&lt;/_url&gt;&lt;_volume&gt;26&lt;/_volume&gt;&lt;/Details&gt;&lt;Extra&gt;&lt;DBUID&gt;{6F35D732-D9FF-4EE9-905F-B0CC4953C663}&lt;/DBUID&gt;&lt;/Extra&gt;&lt;/Item&gt;&lt;/References&gt;&lt;/Group&gt;&lt;/Citation&gt;_x000a_"/>
    <w:docVar w:name="NE.Ref{67EA6F6A-57BE-4FB9-B2F2-7983F6AAA89C}" w:val=" ADDIN NE.Ref.{67EA6F6A-57BE-4FB9-B2F2-7983F6AAA89C}&lt;Citation&gt;&lt;Group&gt;&lt;References&gt;&lt;Item&gt;&lt;ID&gt;325&lt;/ID&gt;&lt;UID&gt;{A69007D6-4B7B-433B-91DA-DEC68AC81C7D}&lt;/UID&gt;&lt;Title&gt;Integrating the system dynamic and cellular automata models to predict land use and land cover change&lt;/Title&gt;&lt;Template&gt;Journal Article&lt;/Template&gt;&lt;Star&gt;0&lt;/Star&gt;&lt;Tag&gt;0&lt;/Tag&gt;&lt;Author&gt;Xu, Xiaoming; Du, Ziqiang; Zhang, Hong&lt;/Author&gt;&lt;Year&gt;2016&lt;/Year&gt;&lt;Details&gt;&lt;_accession_num&gt;WOS:000383003500052&lt;/_accession_num&gt;&lt;_cited_count&gt;4&lt;/_cited_count&gt;&lt;_collection_scope&gt;SCIE;&lt;/_collection_scope&gt;&lt;_created&gt;62405994&lt;/_created&gt;&lt;_date_display&gt;2016_x000d__x000a_OCT 2016&lt;/_date_display&gt;&lt;_doi&gt;10.1016/j.jag.2016.07.022&lt;/_doi&gt;&lt;_impact_factor&gt;   4.846&lt;/_impact_factor&gt;&lt;_isbn&gt;0303-2434&lt;/_isbn&gt;&lt;_journal&gt;International Journal of Applied Earth Observation and Geoinformation&lt;/_journal&gt;&lt;_modified&gt;62871279&lt;/_modified&gt;&lt;_pages&gt;568-579&lt;/_pages&gt;&lt;_url&gt;https://ac.els-cdn.com/S0303243416301301/1-s2.0-S0303243416301301-main.pdf?_tid=8735d285-5781-45bd-ac98-895945138d21&amp;amp;acdnat=1535358831_b644e2961d30579731f0623218d0665f 全文链接_x000d__x000a_&lt;/_url&gt;&lt;_volume&gt;52&lt;/_volume&gt;&lt;/Details&gt;&lt;Extra&gt;&lt;DBUID&gt;{6F35D732-D9FF-4EE9-905F-B0CC4953C663}&lt;/DBUID&gt;&lt;/Extra&gt;&lt;/Item&gt;&lt;/References&gt;&lt;/Group&gt;&lt;/Citation&gt;_x000a_"/>
    <w:docVar w:name="NE.Ref{67F21FC4-56BE-4974-A01A-F890A29BA278}" w:val=" ADDIN NE.Ref.{67F21FC4-56BE-4974-A01A-F890A29BA278}&lt;Citation&gt;&lt;Group&gt;&lt;References&gt;&lt;Item&gt;&lt;ID&gt;1224&lt;/ID&gt;&lt;UID&gt;{28AF33D6-00BC-490D-A555-4518BFE642A0}&lt;/UID&gt;&lt;Title&gt;Re-Assessing resource dependency and criticality. Linking future food and water stress with global resource supply vulnerabilities for foresight analysis&lt;/Title&gt;&lt;Template&gt;Journal Article&lt;/Template&gt;&lt;Star&gt;0&lt;/Star&gt;&lt;Tag&gt;0&lt;/Tag&gt;&lt;Author&gt;Bleischwitz, Raimund; Johnson, Corey M; Dozler, Michael G&lt;/Author&gt;&lt;Year&gt;2014&lt;/Year&gt;&lt;Details&gt;&lt;_doi&gt;10.1007/s40309-013-0034-1&lt;/_doi&gt;&lt;_created&gt;62577638&lt;/_created&gt;&lt;_modified&gt;62577638&lt;/_modified&gt;&lt;_url&gt;http://link.springer.com/10.1007/s40309-013-0034-1_x000d__x000a_http://link.springer.com/content/pdf/10.1007/s40309-013-0034-1&lt;/_url&gt;&lt;_journal&gt;European Journal of Futures Research&lt;/_journal&gt;&lt;_volume&gt;2&lt;/_volume&gt;&lt;_issue&gt;1&lt;/_issue&gt;&lt;_tertiary_title&gt;Eur J Futures Res&lt;/_tertiary_title&gt;&lt;_isbn&gt;2195-4194&lt;/_isbn&gt;&lt;_accessed&gt;62577638&lt;/_accessed&gt;&lt;_db_updated&gt;CrossRef&lt;/_db_updated&gt;&lt;_impact_factor&gt;   0.625&lt;/_impact_factor&gt;&lt;/Details&gt;&lt;Extra&gt;&lt;DBUID&gt;{E5CFCA40-B99A-4E9F-8A29-87F3858A6670}&lt;/DBUID&gt;&lt;/Extra&gt;&lt;/Item&gt;&lt;/References&gt;&lt;/Group&gt;&lt;/Citation&gt;_x000a_"/>
    <w:docVar w:name="NE.Ref{681552AB-4109-4B1E-AE26-36436E1D5DEB}" w:val=" ADDIN NE.Ref.{681552AB-4109-4B1E-AE26-36436E1D5DEB}&lt;Citation&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Citation&gt;_x000a_"/>
    <w:docVar w:name="NE.Ref{682BC087-2137-4D5B-9EBA-2859061A0A16}" w:val=" ADDIN NE.Ref.{682BC087-2137-4D5B-9EBA-2859061A0A16}&lt;Citation&gt;&lt;Group&gt;&lt;References&gt;&lt;Item&gt;&lt;ID&gt;1774&lt;/ID&gt;&lt;UID&gt;{66468282-628C-481D-879B-85F7C968B60F}&lt;/UID&gt;&lt;Title&gt;Managing the food, water, and energy nexus for achieving the Sustainable Development Goals in South Asia&lt;/Title&gt;&lt;Template&gt;Journal Article&lt;/Template&gt;&lt;Star&gt;0&lt;/Star&gt;&lt;Tag&gt;0&lt;/Tag&gt;&lt;Author&gt;Rasul, Golam&lt;/Author&gt;&lt;Year&gt;2016&lt;/Year&gt;&lt;Details&gt;&lt;_accessed&gt;62577987&lt;/_accessed&gt;&lt;_accession_num&gt;WOS:000376094800003&lt;/_accession_num&gt;&lt;_cited_count&gt;29&lt;/_cited_count&gt;&lt;_collection_scope&gt;SCIE&lt;/_collection_scope&gt;&lt;_created&gt;62557983&lt;/_created&gt;&lt;_date_display&gt;2016_x000d__x000a_APR 2016&lt;/_date_display&gt;&lt;_doi&gt;10.1016/j.envdev.2015.12.001&lt;/_doi&gt;&lt;_impact_factor&gt;   2.500&lt;/_impact_factor&gt;&lt;_isbn&gt;2211-4645&lt;/_isbn&gt;&lt;_journal&gt;Environmental Development&lt;/_journal&gt;&lt;_modified&gt;63281472&lt;/_modified&gt;&lt;_pages&gt;14-25&lt;/_pages&gt;&lt;_url&gt;https://ac.els-cdn.com/S2211464515300646/1-s2.0-S2211464515300646-main.pdf?_tid=940fb2f5-5058-4f77-bd7a-0470edd49c8d&amp;amp;acdnat=1544462603_cd7edcb5a7dcd308632289d2554e224a 全文链接_x000d__x000a_&lt;/_url&gt;&lt;_volume&gt;18&lt;/_volume&gt;&lt;/Details&gt;&lt;Extra&gt;&lt;DBUID&gt;{6F35D732-D9FF-4EE9-905F-B0CC4953C663}&lt;/DBUID&gt;&lt;/Extra&gt;&lt;/Item&gt;&lt;/References&gt;&lt;/Group&gt;&lt;/Citation&gt;_x000a_"/>
    <w:docVar w:name="NE.Ref{683EC165-B90E-4AD2-85EA-AF702505C771}" w:val=" ADDIN NE.Ref.{683EC165-B90E-4AD2-85EA-AF702505C771}&lt;Citation&gt;&lt;Group&gt;&lt;References&gt;&lt;Item&gt;&lt;ID&gt;300&lt;/ID&gt;&lt;UID&gt;{EB071BF1-3F6F-4A35-A40D-AA57B6BAF35E}&lt;/UID&gt;&lt;Title&gt;Sustainable land development model for rapid growth areas using GIS&lt;/Title&gt;&lt;Template&gt;Journal Article&lt;/Template&gt;&lt;Star&gt;0&lt;/Star&gt;&lt;Tag&gt;0&lt;/Tag&gt;&lt;Author&gt;Yeh, Anthony Gar-on; Li, Xia&lt;/Author&gt;&lt;Year&gt;1998&lt;/Year&gt;&lt;Details&gt;&lt;_created&gt;62236677&lt;/_created&gt;&lt;_issue&gt;2&lt;/_issue&gt;&lt;_journal&gt;International Journal of Geographical Information Systems&lt;/_journal&gt;&lt;_modified&gt;62236698&lt;/_modified&gt;&lt;_pages&gt;169-189&lt;/_pages&gt;&lt;_volume&gt;12&lt;/_volume&gt;&lt;/Details&gt;&lt;Extra&gt;&lt;DBUID&gt;{E5CFCA40-B99A-4E9F-8A29-87F3858A6670}&lt;/DBUID&gt;&lt;/Extra&gt;&lt;/Item&gt;&lt;/References&gt;&lt;/Group&gt;&lt;/Citation&gt;_x000a_"/>
    <w:docVar w:name="NE.Ref{686FBA40-F319-41D3-8EDC-B82AA40D45BC}" w:val=" ADDIN NE.Ref.{686FBA40-F319-41D3-8EDC-B82AA40D45BC}&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473004&lt;/_modified&gt;&lt;_pages&gt;139-159&lt;/_pages&gt;&lt;_url&gt;http://www.mdpi.com/2073-4441/10/2/139/pdf 全文链接_x000d__x000a_&lt;/_url&gt;&lt;_volume&gt;10&lt;/_volume&gt;&lt;/Details&gt;&lt;Extra&gt;&lt;DBUID&gt;{E5CFCA40-B99A-4E9F-8A29-87F3858A6670}&lt;/DBUID&gt;&lt;/Extra&gt;&lt;/Item&gt;&lt;/References&gt;&lt;/Group&gt;&lt;/Citation&gt;_x000a_"/>
    <w:docVar w:name="NE.Ref{688D6BF2-2644-498F-8D06-6E2C3B5F336D}" w:val=" ADDIN NE.Ref.{688D6BF2-2644-498F-8D06-6E2C3B5F336D}&lt;Citation&gt;&lt;Group&gt;&lt;References&gt;&lt;Item&gt;&lt;ID&gt;675&lt;/ID&gt;&lt;UID&gt;{7CAAF959-2B4B-4CA8-82FE-946E9D035753}&lt;/UID&gt;&lt;Title&gt;科学研判人口形势  积极应对人口挑战&lt;/Title&gt;&lt;Template&gt;Journal Article&lt;/Template&gt;&lt;Star&gt;0&lt;/Star&gt;&lt;Tag&gt;0&lt;/Tag&gt;&lt;Author&gt;翟振武&lt;/Author&gt;&lt;Year&gt;2019&lt;/Year&gt;&lt;Details&gt;&lt;_accessed&gt;62808381&lt;/_accessed&gt;&lt;_author_aff&gt;中国人民大学人口与发展研究中心;&lt;/_author_aff&gt;&lt;_created&gt;62808381&lt;/_created&gt;&lt;_date&gt;62608320&lt;/_date&gt;&lt;_db_provider&gt;CNKI: 期刊&lt;/_db_provider&gt;&lt;_db_updated&gt;CNKI - Reference&lt;/_db_updated&gt;&lt;_issue&gt;1&lt;/_issue&gt;&lt;_journal&gt;人口与社会&lt;/_journal&gt;&lt;_keywords&gt;人口形势;人口生育水平;低生育率;劳动年龄人口;人口素质红利;人口老龄化&lt;/_keywords&gt;&lt;_language&gt;Chinese&lt;/_language&gt;&lt;_modified&gt;62809126&lt;/_modified&gt;&lt;_pages&gt;13-17&lt;/_pages&gt;&lt;_url&gt;http://kns.cnki.net/KCMS/detail/detail.aspx?FileName=NJRQ201901003&amp;amp;DbName=CJFQ2019&lt;/_url&gt;&lt;_volume&gt;35&lt;/_volume&gt;&lt;_translated_author&gt;Zhai, Zhenwu&lt;/_translated_author&gt;&lt;/Details&gt;&lt;Extra&gt;&lt;DBUID&gt;{6F35D732-D9FF-4EE9-905F-B0CC4953C663}&lt;/DBUID&gt;&lt;/Extra&gt;&lt;/Item&gt;&lt;/References&gt;&lt;/Group&gt;&lt;/Citation&gt;_x000a_"/>
    <w:docVar w:name="NE.Ref{690D30F6-2FDD-4AED-910D-16A36D1FC497}" w:val=" ADDIN NE.Ref.{690D30F6-2FDD-4AED-910D-16A36D1FC497}&lt;Citation&gt;&lt;Group&gt;&lt;References&gt;&lt;Item&gt;&lt;ID&gt;918&lt;/ID&gt;&lt;UID&gt;{F2E1DD57-2D04-41D8-9C09-1104FC2BCF0A}&lt;/UID&gt;&lt;Title&gt;市县土地生态-生产-生活承载力测度指标体系及核算模型解析&lt;/Title&gt;&lt;Template&gt;Journal Article&lt;/Template&gt;&lt;Star&gt;0&lt;/Star&gt;&lt;Tag&gt;0&lt;/Tag&gt;&lt;Author&gt;方创琳; 贾克敬; 李广东; 王岩&lt;/Author&gt;&lt;Year&gt;2017&lt;/Year&gt;&lt;Details&gt;&lt;_author_adr&gt;新疆大学经济研究所;中国科学院地理科学与资源研究所;中国土地勘测规划院;&lt;/_author_adr&gt;&lt;_collection_scope&gt;中国科技核心期刊;中文核心期刊;CSCD;&lt;/_collection_scope&gt;&lt;_created&gt;62432566&lt;/_created&gt;&lt;_db_provider&gt;CNKI&lt;/_db_provider&gt;&lt;_isbn&gt;1000-0933&lt;/_isbn&gt;&lt;_issue&gt;15&lt;/_issue&gt;&lt;_journal&gt;生态学报&lt;/_journal&gt;&lt;_keywords&gt;土地生态-生产-生活承载力;;综合测度指标体系;;核算模型;;量化辨识;;理论辨析&lt;/_keywords&gt;&lt;_modified&gt;62433630&lt;/_modified&gt;&lt;_pages&gt;5198-5209&lt;/_pages&gt;&lt;_url&gt;http://kns.cnki.net/kns/download.aspx?filename=kVWMa5WOppGUslXTrdzRDZXcWVHc5xWMk9iUJdXTpJ2aQBlQGlzbkdlNThGN3x0SF9WT4hVZXZ0SCtWTKpWcFBVbIJDVyZlVHl3QqhjdalWcuh2dvUGSthWOyg1dyEHWBlnY4MmeWNmd4YUcXlEcGJWcyknVqRnZ&amp;amp;tablename=CJFDLAST2017&amp;amp;dflag=pdfdown 全文链接_x000d__x000a_&lt;/_url&gt;&lt;_volume&gt;37&lt;/_volume&gt;&lt;_translated_author&gt;Fang, Chuanglin;Jia, Kejing;Li, Guangdong;Wang, Yan&lt;/_translated_author&gt;&lt;/Details&gt;&lt;Extra&gt;&lt;DBUID&gt;{E5CFCA40-B99A-4E9F-8A29-87F3858A6670}&lt;/DBUID&gt;&lt;/Extra&gt;&lt;/Item&gt;&lt;/References&gt;&lt;/Group&gt;&lt;/Citation&gt;_x000a_"/>
    <w:docVar w:name="NE.Ref{696FD53E-677E-4318-9EA8-CFCD4381A59F}" w:val=" ADDIN NE.Ref.{696FD53E-677E-4318-9EA8-CFCD4381A59F}&lt;Citation&gt;&lt;Group&gt;&lt;References&gt;&lt;Item&gt;&lt;ID&gt;506&lt;/ID&gt;&lt;UID&gt;{45C384D8-4BB6-452B-A28A-FAE5673C0778}&lt;/UID&gt;&lt;Title&gt;地理学：从知识、科学到决策&lt;/Title&gt;&lt;Template&gt;Journal Article&lt;/Template&gt;&lt;Star&gt;0&lt;/Star&gt;&lt;Tag&gt;0&lt;/Tag&gt;&lt;Author&gt;傅伯杰&lt;/Author&gt;&lt;Year&gt;2017&lt;/Year&gt;&lt;Details&gt;&lt;_accessed&gt;62711561&lt;/_accessed&gt;&lt;_author_aff&gt;北京师范大学地理科学学部地表过程与资源生态国家重点实验室;中国科学院生态环境研究中心城市与区域生态国家重点实验室;&lt;/_author_aff&gt;&lt;_collection_scope&gt;CSCD;CSSCI-C;PKU;EI&lt;/_collection_scope&gt;&lt;_created&gt;62711561&lt;/_created&gt;&lt;_date&gt;61993440&lt;/_date&gt;&lt;_db_provider&gt;CNKI: 期刊&lt;/_db_provider&gt;&lt;_db_updated&gt;CNKI - Reference&lt;/_db_updated&gt;&lt;_issue&gt;11&lt;/_issue&gt;&lt;_journal&gt;地理学报&lt;/_journal&gt;&lt;_keywords&gt;地理学;可持续发展;综合性;范式;人地系统&lt;/_keywords&gt;&lt;_modified&gt;62730344&lt;/_modified&gt;&lt;_pages&gt;1923-1932&lt;/_pages&gt;&lt;_url&gt;http://kns.cnki.net/KCMS/detail/detail.aspx?FileName=DLXB201711002&amp;amp;DbName=CJFQ2017 _x000d__x000a_http://epub.cnki.net/kns/download.aspx?filename=TF2RVl3bIl1SBllVRpUYvlVZhJFMNlETHRlS2YzV1hHS3sicWZ3c2xGc2lmeVFGcldkcxtGbMRGbKJFZmB3Mxlkb1pkbFRkYJNkS2pWWyNDVqNHZidEdUFWYaRENz9mVQp3LWBlYrcVNGljcvMUNXJzLwR3N5VlZ&amp;amp;tablename=CJFDLAST2017&amp;amp;dflag=pdfdown 全文链接_x000d__x000a_&lt;/_url&gt;&lt;_volume&gt;72&lt;/_volume&gt;&lt;_translated_author&gt;Fu, Bojie&lt;/_translated_author&gt;&lt;/Details&gt;&lt;Extra&gt;&lt;DBUID&gt;{6F35D732-D9FF-4EE9-905F-B0CC4953C663}&lt;/DBUID&gt;&lt;/Extra&gt;&lt;/Item&gt;&lt;/References&gt;&lt;/Group&gt;&lt;/Citation&gt;_x000a_"/>
    <w:docVar w:name="NE.Ref{699D5988-B03B-4CBD-84E9-9FB2752289BB}" w:val=" ADDIN NE.Ref.{699D5988-B03B-4CBD-84E9-9FB2752289BB}&lt;Citation&gt;&lt;Group&gt;&lt;References&gt;&lt;Item&gt;&lt;ID&gt;767&lt;/ID&gt;&lt;UID&gt;{1132B436-87B2-40B3-96D9-B4D607A5C0B8}&lt;/UID&gt;&lt;Title&gt;The nexus across water, energy, land and food (WELF): potential for improved resource use efficiency?&lt;/Title&gt;&lt;Template&gt;Journal Article&lt;/Template&gt;&lt;Star&gt;0&lt;/Star&gt;&lt;Tag&gt;0&lt;/Tag&gt;&lt;Author&gt;Ringler, Claudia; Bhaduri, Anik; Lawford, Richard&lt;/Author&gt;&lt;Year&gt;2013&lt;/Year&gt;&lt;Details&gt;&lt;_accession_num&gt;WOS:000331149400011&lt;/_accession_num&gt;&lt;_cited_count&gt;102&lt;/_cited_count&gt;&lt;_collection_scope&gt;SCIE;&lt;/_collection_scope&gt;&lt;_created&gt;62427502&lt;/_created&gt;&lt;_date_display&gt;2013_x000d__x000a_DEC 2013&lt;/_date_display&gt;&lt;_doi&gt;10.1016/j.cosust.2013.11.002&lt;/_doi&gt;&lt;_impact_factor&gt;   4.186&lt;/_impact_factor&gt;&lt;_isbn&gt;1877-3435&lt;/_isbn&gt;&lt;_issue&gt;6&lt;/_issue&gt;&lt;_journal&gt;Current Opinion in Environmental Sustainability&lt;/_journal&gt;&lt;_modified&gt;62570074&lt;/_modified&gt;&lt;_pages&gt;617-624&lt;/_pages&gt;&lt;_url&gt;https://ac.els-cdn.com/S1877343513001504/1-s2.0-S1877343513001504-main.pdf?_tid=688e18c7-e1b9-46a5-bd56-59d073615508&amp;amp;acdnat=1536636567_38f2af488fe6084ea5480dcf4cabe655 全文链接_x000d__x000a_&lt;/_url&gt;&lt;_volume&gt;5&lt;/_volume&gt;&lt;/Details&gt;&lt;Extra&gt;&lt;DBUID&gt;{E5CFCA40-B99A-4E9F-8A29-87F3858A6670}&lt;/DBUID&gt;&lt;/Extra&gt;&lt;/Item&gt;&lt;/References&gt;&lt;/Group&gt;&lt;/Citation&gt;_x000a_"/>
    <w:docVar w:name="NE.Ref{69B28121-9BE2-41E5-B36D-279FDB6F9A0D}" w:val=" ADDIN NE.Ref.{69B28121-9BE2-41E5-B36D-279FDB6F9A0D}&lt;Citation&gt;&lt;Group&gt;&lt;References&gt;&lt;Item&gt;&lt;ID&gt;908&lt;/ID&gt;&lt;UID&gt;{4399251E-97D8-4B6D-A96E-C38B18FB54D9}&lt;/UID&gt;&lt;Title&gt;我国中长期人口结构变化及社会风险分析&lt;/Title&gt;&lt;Template&gt;Journal Article&lt;/Template&gt;&lt;Star&gt;0&lt;/Star&gt;&lt;Tag&gt;0&lt;/Tag&gt;&lt;Author&gt;赵玉峰; 杨宜勇&lt;/Author&gt;&lt;Year&gt;2019&lt;/Year&gt;&lt;Details&gt;&lt;_accessed&gt;63099359&lt;/_accessed&gt;&lt;_author_aff&gt;中国宏观经济研究院社会所;&lt;/_author_aff&gt;&lt;_created&gt;63098897&lt;/_created&gt;&lt;_date&gt;62840160&lt;/_date&gt;&lt;_db_provider&gt;CNKI: 期刊&lt;/_db_provider&gt;&lt;_db_updated&gt;CNKI - Reference&lt;/_db_updated&gt;&lt;_issue&gt;12&lt;/_issue&gt;&lt;_journal&gt;中国经贸导刊&lt;/_journal&gt;&lt;_keywords&gt;人口结构变化;出生人口性别比;劳动年龄人口;育龄妇女;老年抚养比;出生性别比;中长期;&lt;/_keywords&gt;&lt;_language&gt;Chinese&lt;/_language&gt;&lt;_modified&gt;63099359&lt;/_modified&gt;&lt;_pages&gt;54-56&lt;/_pages&gt;&lt;_url&gt;http://kns.cnki.net/KCMS/detail/detail.aspx?FileName=ZJMD201912018&amp;amp;DbName=CJFQ2019&lt;/_url&gt;&lt;_translated_author&gt;Zhao, Yufeng;Yang, Yiyong&lt;/_translated_author&gt;&lt;/Details&gt;&lt;Extra&gt;&lt;DBUID&gt;{6F35D732-D9FF-4EE9-905F-B0CC4953C663}&lt;/DBUID&gt;&lt;/Extra&gt;&lt;/Item&gt;&lt;/References&gt;&lt;/Group&gt;&lt;/Citation&gt;_x000a_"/>
    <w:docVar w:name="NE.Ref{69E10563-7A8C-46FC-A7E5-B1DF8562CF09}" w:val=" ADDIN NE.Ref.{69E10563-7A8C-46FC-A7E5-B1DF8562CF09}&lt;Citation&gt;&lt;Group&gt;&lt;References&gt;&lt;Item&gt;&lt;ID&gt;1227&lt;/ID&gt;&lt;UID&gt;{64CF7D5B-5B01-4563-B8B1-036D00AF449D}&lt;/UID&gt;&lt;Title&gt;An Introduction to LEAP&lt;/Title&gt;&lt;Template&gt;Electronic Book&lt;/Template&gt;&lt;Star&gt;0&lt;/Star&gt;&lt;Tag&gt;0&lt;/Tag&gt;&lt;Author&gt;Heaps, C&lt;/Author&gt;&lt;Year&gt;2008&lt;/Year&gt;&lt;Details&gt;&lt;_accessed&gt;62578171&lt;/_accessed&gt;&lt;_created&gt;62578171&lt;/_created&gt;&lt;_modified&gt;62578171&lt;/_modified&gt;&lt;_publisher&gt;Stockholm Environment Institute&lt;/_publisher&gt;&lt;/Details&gt;&lt;Extra&gt;&lt;DBUID&gt;{E5CFCA40-B99A-4E9F-8A29-87F3858A6670}&lt;/DBUID&gt;&lt;/Extra&gt;&lt;/Item&gt;&lt;/References&gt;&lt;/Group&gt;&lt;/Citation&gt;_x000a_"/>
    <w:docVar w:name="NE.Ref{6A07563B-CF6C-4F9D-9E2F-AAA40D177C04}" w:val=" ADDIN NE.Ref.{6A07563B-CF6C-4F9D-9E2F-AAA40D177C04}&lt;Citation&gt;&lt;Group&gt;&lt;References&gt;&lt;Item&gt;&lt;ID&gt;1183&lt;/ID&gt;&lt;UID&gt;{7B1B888A-E5DA-4916-B477-D6D9E1B737C8}&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424959&lt;/_created&gt;&lt;_impact_factor&gt;   2.719&lt;/_impact_factor&gt;&lt;_issue&gt;3&lt;/_issue&gt;&lt;_journal&gt;Journal of the American Planning Association&lt;/_journal&gt;&lt;_modified&gt;63260456&lt;/_modified&gt;&lt;_pages&gt;296-312&lt;/_pages&gt;&lt;_volume&gt;62&lt;/_volume&gt;&lt;/Details&gt;&lt;Extra&gt;&lt;DBUID&gt;{6F35D732-D9FF-4EE9-905F-B0CC4953C663}&lt;/DBUID&gt;&lt;/Extra&gt;&lt;/Item&gt;&lt;/References&gt;&lt;/Group&gt;&lt;/Citation&gt;_x000a_"/>
    <w:docVar w:name="NE.Ref{6A1F4788-0CCD-4140-8F81-EE23333C0804}" w:val=" ADDIN NE.Ref.{6A1F4788-0CCD-4140-8F81-EE23333C0804}&lt;Citation&gt;&lt;Group&gt;&lt;References&gt;&lt;Item&gt;&lt;ID&gt;251&lt;/ID&gt;&lt;UID&gt;{2BF1016B-C9A3-4210-A511-585F7D5F5B4D}&lt;/UID&gt;&lt;Title&gt;Science for the twenty-first century: from social contract to the scientific core&lt;/Title&gt;&lt;Template&gt;Journal Article&lt;/Template&gt;&lt;Star&gt;0&lt;/Star&gt;&lt;Tag&gt;0&lt;/Tag&gt;&lt;Author&gt;Gallopin, G C; Funtowicz, S; O&amp;apos;Connor, M; Ravetz, J&lt;/Author&gt;&lt;Year&gt;2001&lt;/Year&gt;&lt;Details&gt;&lt;_created&gt;62217327&lt;/_created&gt;&lt;_modified&gt;62217333&lt;/_modified&gt;&lt;_url&gt;http://gateway.isiknowledge.com/gateway/Gateway.cgi?GWVersion=2&amp;amp;SrcAuth=AegeanSoftware&amp;amp;SrcApp=NoteExpress&amp;amp;DestLinkType=FullRecord&amp;amp;DestApp=WOS&amp;amp;KeyUT=000170179300004&lt;/_url&gt;&lt;_journal&gt;International Social Science Journal&lt;/_journal&gt;&lt;_volume&gt;168&lt;/_volume&gt;&lt;_pages&gt;219-229&lt;/_pages&gt;&lt;_cited_count&gt;77&lt;/_cited_count&gt;&lt;_doi&gt;10.1111/1468-2451.00311&lt;/_doi&gt;&lt;_date_display&gt;2001, JUN 2001&lt;/_date_display&gt;&lt;_isbn&gt;0020-8701&lt;/_isbn&gt;&lt;_accession_num&gt;WOS:000170179300004&lt;/_accession_num&gt;&lt;_db_provider&gt;ISI&lt;/_db_provider&gt;&lt;_accessed&gt;62217331&lt;/_accessed&gt;&lt;_db_updated&gt;Web of Science-All&lt;/_db_updated&gt;&lt;/Details&gt;&lt;Extra&gt;&lt;DBUID&gt;{E5CFCA40-B99A-4E9F-8A29-87F3858A6670}&lt;/DBUID&gt;&lt;/Extra&gt;&lt;/Item&gt;&lt;/References&gt;&lt;/Group&gt;&lt;/Citation&gt;_x000a_"/>
    <w:docVar w:name="NE.Ref{6A813DAD-60D2-4202-A62D-E8266C8A6093}" w:val=" ADDIN NE.Ref.{6A813DAD-60D2-4202-A62D-E8266C8A6093}&lt;Citation&gt;&lt;Group&gt;&lt;References&gt;&lt;Item&gt;&lt;ID&gt;158&lt;/ID&gt;&lt;UID&gt;{1326BB26-6A4F-4E94-A78A-9C4ED2296086}&lt;/UID&gt;&lt;Title&gt;Multi-hazard assessment in Europe under climate change&lt;/Title&gt;&lt;Template&gt;Journal Article&lt;/Template&gt;&lt;Star&gt;0&lt;/Star&gt;&lt;Tag&gt;0&lt;/Tag&gt;&lt;Author&gt;Forzieri, Giovanni; Feyen, Luc; Russo, Simone; Vousdoukas, Michalis; Alfieri, Lorenzo; Outten, Stephen; Migliavacca, Mirco; Bianchi, Alessandra; Rojas, Rodrigo; Cid, Alba&lt;/Author&gt;&lt;Year&gt;2016&lt;/Year&gt;&lt;Details&gt;&lt;_doi&gt;10.1007/s10584-016-1661-x&lt;/_doi&gt;&lt;_created&gt;61353484&lt;/_created&gt;&lt;_modified&gt;61353484&lt;/_modified&gt;&lt;_url&gt;http://link.springer.com/10.1007/s10584-016-1661-x_x000d__x000a_http://link.springer.com/content/pdf/10.1007/s10584-016-1661-x&lt;/_url&gt;&lt;_journal&gt;Climatic Change&lt;/_journal&gt;&lt;_volume&gt;137&lt;/_volume&gt;&lt;_issue&gt;1-2&lt;/_issue&gt;&lt;_pages&gt;105-119&lt;/_pages&gt;&lt;_tertiary_title&gt;Climatic Change&lt;/_tertiary_title&gt;&lt;_isbn&gt;0165-0009&lt;/_isbn&gt;&lt;_accessed&gt;61353484&lt;/_accessed&gt;&lt;_db_updated&gt;CrossRef&lt;/_db_updated&gt;&lt;_impact_factor&gt;   3.344&lt;/_impact_factor&gt;&lt;_collection_scope&gt;EI;SCI;SCIE;&lt;/_collection_scope&gt;&lt;/Details&gt;&lt;Extra&gt;&lt;DBUID&gt;{31F9CFF5-4EB5-41E0-8180-BAFB923E486F}&lt;/DBUID&gt;&lt;/Extra&gt;&lt;/Item&gt;&lt;/References&gt;&lt;/Group&gt;&lt;/Citation&gt;_x000a_"/>
    <w:docVar w:name="NE.Ref{6A88BB16-AC4F-433A-A815-168C8E9D32C1}" w:val=" ADDIN NE.Ref.{6A88BB16-AC4F-433A-A815-168C8E9D32C1}&lt;Citation&gt;&lt;Group&gt;&lt;References&gt;&lt;Item&gt;&lt;ID&gt;58&lt;/ID&gt;&lt;UID&gt;{238D886B-9195-476A-A442-7DFA79C095BA}&lt;/UID&gt;&lt;Title&gt;基于邻域相关的漓江流域土地利用多情景模拟与景观格局变化&lt;/Title&gt;&lt;Template&gt;Journal Article&lt;/Template&gt;&lt;Star&gt;0&lt;/Star&gt;&lt;Tag&gt;0&lt;/Tag&gt;&lt;Author&gt;王祺; 蒙吉军; 毛熙彦&lt;/Author&gt;&lt;Year&gt;2014&lt;/Year&gt;&lt;Details&gt;&lt;_accessed&gt;60809444&lt;/_accessed&gt;&lt;_author_aff&gt;北京大学城市与环境学院;地表过程分析与模拟教育部重点实验室;&lt;/_author_aff&gt;&lt;_collection_scope&gt;CSSCI;中国科技核心期刊;中文核心期刊;CSCD;&lt;/_collection_scope&gt;&lt;_created&gt;60809444&lt;/_created&gt;&lt;_date&gt;60196320&lt;/_date&gt;&lt;_db_provider&gt;CNKI: 期刊&lt;/_db_provider&gt;&lt;_db_updated&gt;CNKI - Reference&lt;/_db_updated&gt;&lt;_issue&gt;6&lt;/_issue&gt;&lt;_journal&gt;地理研究&lt;/_journal&gt;&lt;_keywords&gt;土地利用变化;Auto-logistic回归;CLUE-S模型;邻域分析;情景模拟;漓江流域&lt;/_keywords&gt;&lt;_modified&gt;60809473&lt;/_modified&gt;&lt;_pages&gt;1073-1084&lt;/_pages&gt;&lt;_url&gt;http://www.cnki.net/KCMS/detail/detail.aspx?FileName=DLYJ201406009&amp;amp;DbName=CJFQ2014&lt;/_url&gt;&lt;_volume&gt;33&lt;/_volume&gt;&lt;_translated_author&gt;Wang, Qi;Meng, Jijun;Mao, Xiyan&lt;/_translated_author&gt;&lt;/Details&gt;&lt;Extra&gt;&lt;DBUID&gt;{25970773-76E5-4D32-824E-71E4B431B102}&lt;/DBUID&gt;&lt;/Extra&gt;&lt;/Item&gt;&lt;/References&gt;&lt;/Group&gt;&lt;/Citation&gt;_x000a_"/>
    <w:docVar w:name="NE.Ref{6A95F2D9-793B-4DE2-B11F-FA02EB224FA1}" w:val=" ADDIN NE.Ref.{6A95F2D9-793B-4DE2-B11F-FA02EB224FA1}&lt;Citation&gt;&lt;Group&gt;&lt;References&gt;&lt;Item&gt;&lt;ID&gt;163&lt;/ID&gt;&lt;UID&gt;{BAE0854E-7E52-40EE-9AA9-B6CF11A5601E}&lt;/UID&gt;&lt;Title&gt;Scenario analysis for biodiversity conservation: A social–ecological system approach in the Australian Alps&lt;/Title&gt;&lt;Template&gt;Journal Article&lt;/Template&gt;&lt;Star&gt;0&lt;/Star&gt;&lt;Tag&gt;0&lt;/Tag&gt;&lt;Author&gt;Mitchell, Michael; Lockwood, Michael; Moore, Susan A; Clement, Sarah&lt;/Author&gt;&lt;Year&gt;2015&lt;/Year&gt;&lt;Details&gt;&lt;_doi&gt;10.1016/j.jenvman.2014.11.013&lt;/_doi&gt;&lt;_created&gt;61354861&lt;/_created&gt;&lt;_modified&gt;61354933&lt;/_modified&gt;&lt;_url&gt;http://linkinghub.elsevier.com/retrieve/pii/S0301479714005398_x000d__x000a_http://api.elsevier.com/content/article/PII:S0301479714005398?httpAccept=text/xml&lt;/_url&gt;&lt;_journal&gt;Journal of Environmental Management&lt;/_journal&gt;&lt;_volume&gt;150&lt;/_volume&gt;&lt;_pages&gt;69-80&lt;/_pages&gt;&lt;_tertiary_title&gt;Journal of Environmental Management&lt;/_tertiary_title&gt;&lt;_isbn&gt;03014797&lt;/_isbn&gt;&lt;_accessed&gt;61354933&lt;/_accessed&gt;&lt;_db_updated&gt;CrossRef&lt;/_db_updated&gt;&lt;_impact_factor&gt;   3.131&lt;/_impact_factor&gt;&lt;_collection_scope&gt;SCI;SCIE;&lt;/_collection_scope&gt;&lt;/Details&gt;&lt;Extra&gt;&lt;DBUID&gt;{31F9CFF5-4EB5-41E0-8180-BAFB923E486F}&lt;/DBUID&gt;&lt;/Extra&gt;&lt;/Item&gt;&lt;/References&gt;&lt;/Group&gt;&lt;/Citation&gt;_x000a_"/>
    <w:docVar w:name="NE.Ref{6AE0AE22-9C56-4646-98C1-EA5AE24C28F1}" w:val=" ADDIN NE.Ref.{6AE0AE22-9C56-4646-98C1-EA5AE24C28F1}&lt;Citation&gt;&lt;Group&gt;&lt;References&gt;&lt;Item&gt;&lt;ID&gt;71&lt;/ID&gt;&lt;UID&gt;{9467B36E-5F38-498C-8C12-77BFD96AE73B}&lt;/UID&gt;&lt;Title&gt;Linking ecosystem services and landscape patterns to assess urban ecosystem health: A case study in Shenzhen City, China&lt;/Title&gt;&lt;Template&gt;Journal Article&lt;/Template&gt;&lt;Star&gt;0&lt;/Star&gt;&lt;Tag&gt;0&lt;/Tag&gt;&lt;Author&gt;Peng, Jian; Liu, Yanxu; Wu, Jiansheng; Lv, Huiling; Hu, Xiaoxu&lt;/Author&gt;&lt;Year&gt;2015&lt;/Year&gt;&lt;Details&gt;&lt;_accessed&gt;61341037&lt;/_accessed&gt;&lt;_collection_scope&gt;EI;SCIE;SSCI;&lt;/_collection_scope&gt;&lt;_created&gt;61341036&lt;/_created&gt;&lt;_db_updated&gt;CrossRef&lt;/_db_updated&gt;&lt;_doi&gt;10.1016/j.landurbplan.2015.06.007&lt;/_doi&gt;&lt;_impact_factor&gt;   3.654&lt;/_impact_factor&gt;&lt;_isbn&gt;01692046&lt;/_isbn&gt;&lt;_journal&gt;Landscape and Urban Planning&lt;/_journal&gt;&lt;_modified&gt;61341037&lt;/_modified&gt;&lt;_pages&gt;56-68&lt;/_pages&gt;&lt;_tertiary_title&gt;Landscape and Urban Planning&lt;/_tertiary_title&gt;&lt;_url&gt;http://linkinghub.elsevier.com/retrieve/pii/S0169204615001322_x000d__x000a_http://api.elsevier.com/content/article/PII:S0169204615001322?httpAccept=text/xml&lt;/_url&gt;&lt;_volume&gt;143&lt;/_volume&gt;&lt;/Details&gt;&lt;Extra&gt;&lt;DBUID&gt;{31F9CFF5-4EB5-41E0-8180-BAFB923E486F}&lt;/DBUID&gt;&lt;/Extra&gt;&lt;/Item&gt;&lt;/References&gt;&lt;/Group&gt;&lt;/Citation&gt;_x000a_"/>
    <w:docVar w:name="NE.Ref{6BF9232A-7772-437D-A0DD-2D068A5455A7}" w:val=" ADDIN NE.Ref.{6BF9232A-7772-437D-A0DD-2D068A5455A7}&lt;Citation&gt;&lt;Group&gt;&lt;References&gt;&lt;Item&gt;&lt;ID&gt;387&lt;/ID&gt;&lt;UID&gt;{CE6CE555-AAC2-4EA6-8EAF-8F9A9878CB5A}&lt;/UID&gt;&lt;Title&gt;A sub-pixel analysis of urbanization effect on land surface temperature and its interplay with impervious surface and vegetation coverage in Indianapolis, United States&lt;/Title&gt;&lt;Template&gt;Journal Article&lt;/Template&gt;&lt;Star&gt;0&lt;/Star&gt;&lt;Tag&gt;0&lt;/Tag&gt;&lt;Author&gt;Weng, Qihao; Lu, Dengsheng&lt;/Author&gt;&lt;Year&gt;2008&lt;/Year&gt;&lt;Details&gt;&lt;_accessed&gt;61670728&lt;/_accessed&gt;&lt;_collection_scope&gt;SCIE;&lt;/_collection_scope&gt;&lt;_created&gt;61670727&lt;/_created&gt;&lt;_db_updated&gt;CrossRef&lt;/_db_updated&gt;&lt;_doi&gt;10.1016/j.jag.2007.05.002&lt;/_doi&gt;&lt;_impact_factor&gt;   3.930&lt;/_impact_factor&gt;&lt;_isbn&gt;03032434&lt;/_isbn&gt;&lt;_issue&gt;1&lt;/_issue&gt;&lt;_journal&gt;International Journal of Applied Earth Observation and Geoinformation&lt;/_journal&gt;&lt;_modified&gt;61855164&lt;/_modified&gt;&lt;_pages&gt;68-83&lt;/_pages&gt;&lt;_tertiary_title&gt;International Journal of Applied Earth Observation and Geoinformation&lt;/_tertiary_title&gt;&lt;_url&gt;http://linkinghub.elsevier.com/retrieve/pii/S0303243407000384_x000d__x000a_http://api.elsevier.com/content/article/PII:S0303243407000384?httpAccept=text/xml&lt;/_url&gt;&lt;_volume&gt;10&lt;/_volume&gt;&lt;/Details&gt;&lt;Extra&gt;&lt;DBUID&gt;{4586FB26-B343-42AF-9C29-3BE2E8064B11}&lt;/DBUID&gt;&lt;/Extra&gt;&lt;/Item&gt;&lt;/References&gt;&lt;/Group&gt;&lt;/Citation&gt;_x000a_"/>
    <w:docVar w:name="NE.Ref{6BFA5EB6-B3C5-49F9-9DC2-43F0B6A65F55}" w:val=" ADDIN NE.Ref.{6BFA5EB6-B3C5-49F9-9DC2-43F0B6A65F55}&lt;Citation&gt;&lt;Group&gt;&lt;References&gt;&lt;Item&gt;&lt;ID&gt;1569&lt;/ID&gt;&lt;UID&gt;{9440521A-FCCC-4826-BF5E-58D931A9179F}&lt;/UID&gt;&lt;Title&gt;The water-energy-food nexus a new approach in support of food security and sustainableagriculture&lt;/Title&gt;&lt;Template&gt;Report&lt;/Template&gt;&lt;Star&gt;0&lt;/Star&gt;&lt;Tag&gt;0&lt;/Tag&gt;&lt;Author&gt;&amp;quot;United Nations Food and Agriculture Organization (FAO)&amp;quot;&lt;/Author&gt;&lt;Year&gt;2014&lt;/Year&gt;&lt;Details&gt;&lt;_accessed&gt;62573651&lt;/_accessed&gt;&lt;_created&gt;62573651&lt;/_created&gt;&lt;_modified&gt;63328277&lt;/_modified&gt;&lt;_place_published&gt;Rome&lt;/_place_published&gt;&lt;_url&gt;http://www.fao.org/nr/water/docs/FAO_nexus_concept.pdf&lt;/_url&gt;&lt;/Details&gt;&lt;Extra&gt;&lt;DBUID&gt;{6F35D732-D9FF-4EE9-905F-B0CC4953C663}&lt;/DBUID&gt;&lt;/Extra&gt;&lt;/Item&gt;&lt;/References&gt;&lt;/Group&gt;&lt;/Citation&gt;_x000a_"/>
    <w:docVar w:name="NE.Ref{6C1F7830-FDAB-4354-B492-0A6C7CA92FF3}" w:val=" ADDIN NE.Ref.{6C1F7830-FDAB-4354-B492-0A6C7CA92FF3}&lt;Citation&gt;&lt;Group&gt;&lt;References&gt;&lt;Item&gt;&lt;ID&gt;1015&lt;/ID&gt;&lt;UID&gt;{390FDFA8-250D-4B2D-98C1-B2526C98F1A2}&lt;/UID&gt;&lt;Title&gt;Chinese urbanization 2050: SD modeling and process simulation&lt;/Title&gt;&lt;Template&gt;Journal Article&lt;/Template&gt;&lt;Star&gt;0&lt;/Star&gt;&lt;Tag&gt;0&lt;/Tag&gt;&lt;Author&gt;Gu, ChaoLin; Guan, WeiHua; Liu, HeLin&lt;/Author&gt;&lt;Year&gt;2017&lt;/Year&gt;&lt;Details&gt;&lt;_accessed&gt;62471164&lt;/_accessed&gt;&lt;_collection_scope&gt;EI;&lt;/_collection_scope&gt;&lt;_created&gt;62294293&lt;/_created&gt;&lt;_issue&gt;6&lt;/_issue&gt;&lt;_journal&gt;Science China Earth Sciences&lt;/_journal&gt;&lt;_modified&gt;62471164&lt;/_modified&gt;&lt;_pages&gt;1-16&lt;/_pages&gt;&lt;_volume&gt;60&lt;/_volume&gt;&lt;/Details&gt;&lt;Extra&gt;&lt;DBUID&gt;{E5CFCA40-B99A-4E9F-8A29-87F3858A6670}&lt;/DBUID&gt;&lt;/Extra&gt;&lt;/Item&gt;&lt;/References&gt;&lt;/Group&gt;&lt;/Citation&gt;_x000a_"/>
    <w:docVar w:name="NE.Ref{6C46C9B0-E92D-4946-ADA2-BD5A5811F93E}" w:val=" ADDIN NE.Ref.{6C46C9B0-E92D-4946-ADA2-BD5A5811F93E}&lt;Citation&gt;&lt;Group&gt;&lt;References&gt;&lt;Item&gt;&lt;ID&gt;1007&lt;/ID&gt;&lt;UID&gt;{CAE6D982-F490-4A40-9132-E433EE0C310E}&lt;/UID&gt;&lt;Title&gt;中国水资源供需模型及预测&lt;/Title&gt;&lt;Template&gt;Journal Article&lt;/Template&gt;&lt;Star&gt;0&lt;/Star&gt;&lt;Tag&gt;0&lt;/Tag&gt;&lt;Author&gt;高珺; 赵娜; 高齐圣&lt;/Author&gt;&lt;Year&gt;2014&lt;/Year&gt;&lt;Details&gt;&lt;_collection_scope&gt;CSSCI;中文核心期刊;&lt;/_collection_scope&gt;&lt;_created&gt;62294270&lt;/_created&gt;&lt;_issue&gt;18&lt;/_issue&gt;&lt;_journal&gt;统计与决策&lt;/_journal&gt;&lt;_modified&gt;62440780&lt;/_modified&gt;&lt;_pages&gt;85-87&lt;/_pages&gt;&lt;_translated_author&gt;Gao, Jun;Zhao, Na;Gao, Qisheng&lt;/_translated_author&gt;&lt;/Details&gt;&lt;Extra&gt;&lt;DBUID&gt;{E5CFCA40-B99A-4E9F-8A29-87F3858A6670}&lt;/DBUID&gt;&lt;/Extra&gt;&lt;/Item&gt;&lt;/References&gt;&lt;/Group&gt;&lt;/Citation&gt;_x000a_"/>
    <w:docVar w:name="NE.Ref{6C4DCB98-C516-43A4-B63D-862830819D48}" w:val=" ADDIN NE.Ref.{6C4DCB98-C516-43A4-B63D-862830819D48}&lt;Citation&gt;&lt;Group&gt;&lt;References&gt;&lt;Item&gt;&lt;ID&gt;88&lt;/ID&gt;&lt;UID&gt;{8CCA092A-FF9C-4844-84E2-B26E76DC7926}&lt;/UID&gt;&lt;Title&gt;Analysis of Land Use Change: Theoretical and Modeling Approaches&lt;/Title&gt;&lt;Template&gt;Book&lt;/Template&gt;&lt;Star&gt;0&lt;/Star&gt;&lt;Tag&gt;0&lt;/Tag&gt;&lt;Author&gt;Briassoulis, Helen&lt;/Author&gt;&lt;Year&gt;2000&lt;/Year&gt;&lt;Details&gt;&lt;_created&gt;60899097&lt;/_created&gt;&lt;_modified&gt;60899097&lt;/_modified&gt;&lt;_pages&gt;485-514&lt;/_pages&gt;&lt;_publisher&gt;Regional Research Institute, West Virginia University&lt;/_publisher&gt;&lt;/Details&gt;&lt;Extra&gt;&lt;DBUID&gt;{25970773-76E5-4D32-824E-71E4B431B102}&lt;/DBUID&gt;&lt;/Extra&gt;&lt;/Item&gt;&lt;/References&gt;&lt;/Group&gt;&lt;/Citation&gt;_x000a_"/>
    <w:docVar w:name="NE.Ref{6C627083-EF36-445B-8897-A21701FA866C}" w:val=" ADDIN NE.Ref.{6C627083-EF36-445B-8897-A21701FA866C}&lt;Citation&gt;&lt;Group&gt;&lt;References&gt;&lt;Item&gt;&lt;ID&gt;104&lt;/ID&gt;&lt;UID&gt;{0EEC951B-8F5B-4DCA-83B5-19DDA2F524CD}&lt;/UID&gt;&lt;Title&gt;Illustrating the coupled human-environment system for vulnerability analysis: Three case studies&lt;/Title&gt;&lt;Template&gt;Journal Article&lt;/Template&gt;&lt;Star&gt;1&lt;/Star&gt;&lt;Tag&gt;0&lt;/Tag&gt;&lt;Author&gt;Turner, B L; Matson, P A; Mccarthy, J J; Corell, R W; Christensen, L; Eckley, N; Hovelsrudbroda, G K; Kasperson, J X; Kasperson, R E; Luers, A&lt;/Author&gt;&lt;Year&gt;2003&lt;/Year&gt;&lt;Details&gt;&lt;_collection_scope&gt;SCI;SCIE;&lt;/_collection_scope&gt;&lt;_created&gt;61344766&lt;/_created&gt;&lt;_impact_factor&gt;   9.661&lt;/_impact_factor&gt;&lt;_issue&gt;14&lt;/_issue&gt;&lt;_journal&gt;Proceedings of the National Academy of Sciences of the United States of America&lt;/_journal&gt;&lt;_modified&gt;62237707&lt;/_modified&gt;&lt;_pages&gt;8080-5&lt;/_pages&gt;&lt;_volume&gt;100&lt;/_volume&gt;&lt;/Details&gt;&lt;Extra&gt;&lt;DBUID&gt;{E5CFCA40-B99A-4E9F-8A29-87F3858A6670}&lt;/DBUID&gt;&lt;/Extra&gt;&lt;/Item&gt;&lt;/References&gt;&lt;/Group&gt;&lt;/Citation&gt;_x000a_"/>
    <w:docVar w:name="NE.Ref{6C6425AE-6D9B-4704-BC49-F4E2F0C07328}" w:val=" ADDIN NE.Ref.{6C6425AE-6D9B-4704-BC49-F4E2F0C07328}&lt;Citation&gt;&lt;Group&gt;&lt;References&gt;&lt;Item&gt;&lt;ID&gt;1232&lt;/ID&gt;&lt;UID&gt;{D27E226F-87FB-4467-BD01-B3C1DFEC2589}&lt;/UID&gt;&lt;Title&gt;土地利用/土地覆被变化(LUCC)模型研究进展&lt;/Title&gt;&lt;Template&gt;Journal Article&lt;/Template&gt;&lt;Star&gt;0&lt;/Star&gt;&lt;Tag&gt;0&lt;/Tag&gt;&lt;Author&gt;唐华俊; 吴文斌; 杨鹏; 陈佑启; Verburg, Peter H&lt;/Author&gt;&lt;Year&gt;2009&lt;/Year&gt;&lt;Details&gt;&lt;_author_adr&gt;中国农业科学院农业资源与农业区划研究所;农业部资源遥感与数字农业重点开放实验室;荷兰瓦赫宁根大学环境系;&lt;/_author_adr&gt;&lt;_db_provider&gt;CNKI&lt;/_db_provider&gt;&lt;_isbn&gt;0375-5444&lt;/_isbn&gt;&lt;_issue&gt;4&lt;/_issue&gt;&lt;_journal&gt;地理学报&lt;/_journal&gt;&lt;_keywords&gt;土地利用/土地覆被变化(LUCC);;模型;;作用;;时空变化格局;;反馈;;尺度;;验证&lt;/_keywords&gt;&lt;_pages&gt;456-468&lt;/_pages&gt;&lt;_volume&gt;64&lt;/_volume&gt;&lt;_created&gt;62580369&lt;/_created&gt;&lt;_modified&gt;62580485&lt;/_modified&gt;&lt;_collection_scope&gt;中国科技核心期刊;中文核心期刊;CSCD;&lt;/_collection_scope&gt;&lt;_url&gt;http://kns.cnki.net/kns/download.aspx?filename=vc3drlWQL9CcxBVWvpkWMh2R0lWc1YmZzVGeWR1NOZDawU3Lx4mRHh3RnFlbVZlWy40LzEmWmpUVDN3R1UnTsNFawMmVvgHSZRzSyBHNRlENup0bsBFcGVnaQt2SnxESoZEMrpVMysSaSVEN2dEMQFHWRdTai9mN&amp;amp;tablename=CJFD2009&amp;amp;dflag=pdfdown 全文链接_x000d__x000a_&lt;/_url&gt;&lt;_translated_author&gt;Tang, Huajun;Wu, Wenbin;Yang, Peng;Chen, Youqi;Verburg, Peter H.&lt;/_translated_author&gt;&lt;/Details&gt;&lt;Extra&gt;&lt;DBUID&gt;{E5CFCA40-B99A-4E9F-8A29-87F3858A6670}&lt;/DBUID&gt;&lt;/Extra&gt;&lt;/Item&gt;&lt;/References&gt;&lt;/Group&gt;&lt;Group&gt;&lt;References&gt;&lt;Item&gt;&lt;ID&gt;1016&lt;/ID&gt;&lt;UID&gt;{732DC1D2-A135-4538-8281-820ACD1B0774}&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4.994&lt;/_impact_factor&gt;&lt;_isbn&gt;01692046&lt;/_isbn&gt;&lt;_journal&gt;Landscape and Urban Planning&lt;/_journal&gt;&lt;_modified&gt;62441408&lt;/_modified&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E5CFCA40-B99A-4E9F-8A29-87F3858A6670}&lt;/DBUID&gt;&lt;/Extra&gt;&lt;/Item&gt;&lt;/References&gt;&lt;/Group&gt;&lt;/Citation&gt;_x000a_"/>
    <w:docVar w:name="NE.Ref{6CC6D00F-12AB-47BF-8F2A-4EB091F098FC}" w:val=" ADDIN NE.Ref.{6CC6D00F-12AB-47BF-8F2A-4EB091F098FC}&lt;Citation&gt;&lt;Group&gt;&lt;References&gt;&lt;Item&gt;&lt;ID&gt;250&lt;/ID&gt;&lt;UID&gt;{575E8F33-5D8A-4C76-A0A5-A6B465513610}&lt;/UID&gt;&lt;Title&gt;Human dimensions of global change: linking the global and the local processes&lt;/Title&gt;&lt;Template&gt;Journal Article&lt;/Template&gt;&lt;Star&gt;0&lt;/Star&gt;&lt;Tag&gt;0&lt;/Tag&gt;&lt;Author&gt;Gallopin, G C&lt;/Author&gt;&lt;Year&gt;1991&lt;/Year&gt;&lt;Details&gt;&lt;_accessed&gt;62217264&lt;/_accessed&gt;&lt;_created&gt;62217264&lt;/_created&gt;&lt;_db_updated&gt;PKU Search&lt;/_db_updated&gt;&lt;_isbn&gt;0020-8701&lt;/_isbn&gt;&lt;_issue&gt;4&lt;/_issue&gt;&lt;_journal&gt;International Social Science Journal&lt;/_journal&gt;&lt;_keywords&gt;Human ecology; Ecological research; International aspects; Methods; Environment; Ecology&lt;/_keywords&gt;&lt;_language&gt;English&lt;/_language&gt;&lt;_modified&gt;62217323&lt;/_modified&gt;&lt;_pages&gt;707–718&lt;/_pages&gt;&lt;_place_published&gt;Paris&lt;/_place_published&gt;&lt;_url&gt;http://pku.summon.serialssolutions.com/2.0.0/link/0/eLvHCXMwtV1LSwMxEI7WkxfxifUBi4goUt33bqQK4ltUBPXiZUk32fpsS7e9-OudSabdotjqwctSkuk-Ml9mMpOZCWOeu2NXvsiEuAZqz8mUCMIsEHYGSl9GsXJBfaUy0P79x-v46tY9PQkuiwNAi7Z_ZTy0AesxkfYPzO_fFBrgN0AArgACuP4KBsZJL7GGf96LeaMiICbnF10CdICCXoRSZy-wUuu67ZZJJ6B4w5ci-r1wJlKeb09WXA68HIb34P5-S-_KH2s5d7ZD_llJKXgOpd71XYIgg9PmoFAFCxSmvaFQRo5iQpfrUy1ZErSmHhMByh-QmpEdbWCl83f5nHb2P54qRzclVvIibc7eXfQ1qxfTyXj0wJ_UqF4b3E-zKfpW69AM_wwbV41ZVjYjYtGI5NYmlfjemht7qNasFO2W_TWMZRUYbfOGbhLgwtqB5ll1t3ZgDSUrmDqatplZhrGjSQ0skG5vOCGhZvQdAUe_fjrgzkJ6jbvR5H1gIuk8ezg9uT86r9ABH5W6i8lzXPiZhPU0j2Tqh2Dagu0NK8owdQXY-ZxL3LZ2hAwD5QfK9iNY0AlPODIW0vNE6C2wiUazoRaZBVZzTamQOylYAG4Q8zAD4YSllqSQGRdlto5QSehoV7jk-Kp5XXTzPDnEIlSRz_0yW9BkOME7bZEmRcdKD2MJTe88gbVyHHMwAYIyW_7e7dpgG2Gl3aXhf15mk8U0W2ETnXZXrbJS67X7CSMWsAQ&lt;/_url&gt;&lt;_volume&gt;43&lt;/_volume&gt;&lt;/Details&gt;&lt;Extra&gt;&lt;DBUID&gt;{E5CFCA40-B99A-4E9F-8A29-87F3858A6670}&lt;/DBUID&gt;&lt;/Extra&gt;&lt;/Item&gt;&lt;/References&gt;&lt;/Group&gt;&lt;Group&gt;&lt;References&gt;&lt;Item&gt;&lt;ID&gt;251&lt;/ID&gt;&lt;UID&gt;{2BF1016B-C9A3-4210-A511-585F7D5F5B4D}&lt;/UID&gt;&lt;Title&gt;Science for the twenty-first century: from social contract to the scientific core&lt;/Title&gt;&lt;Template&gt;Journal Article&lt;/Template&gt;&lt;Star&gt;0&lt;/Star&gt;&lt;Tag&gt;0&lt;/Tag&gt;&lt;Author&gt;Gallopin, G C; Funtowicz, S; O&amp;apos;Connor, M; Ravetz, J&lt;/Author&gt;&lt;Year&gt;2001&lt;/Year&gt;&lt;Details&gt;&lt;_accessed&gt;62217331&lt;/_accessed&gt;&lt;_accession_num&gt;WOS:000170179300004&lt;/_accession_num&gt;&lt;_cited_count&gt;77&lt;/_cited_count&gt;&lt;_created&gt;62217327&lt;/_created&gt;&lt;_date_display&gt;2001, JUN 2001&lt;/_date_display&gt;&lt;_db_provider&gt;ISI&lt;/_db_provider&gt;&lt;_db_updated&gt;Web of Science-All&lt;/_db_updated&gt;&lt;_doi&gt;10.1111/1468-2451.00311&lt;/_doi&gt;&lt;_isbn&gt;0020-8701&lt;/_isbn&gt;&lt;_journal&gt;International Social Science Journal&lt;/_journal&gt;&lt;_modified&gt;62217333&lt;/_modified&gt;&lt;_pages&gt;219-229&lt;/_pages&gt;&lt;_url&gt;http://gateway.isiknowledge.com/gateway/Gateway.cgi?GWVersion=2&amp;amp;SrcAuth=AegeanSoftware&amp;amp;SrcApp=NoteExpress&amp;amp;DestLinkType=FullRecord&amp;amp;DestApp=WOS&amp;amp;KeyUT=000170179300004&lt;/_url&gt;&lt;_volume&gt;168&lt;/_volume&gt;&lt;/Details&gt;&lt;Extra&gt;&lt;DBUID&gt;{E5CFCA40-B99A-4E9F-8A29-87F3858A6670}&lt;/DBUID&gt;&lt;/Extra&gt;&lt;/Item&gt;&lt;/References&gt;&lt;/Group&gt;&lt;/Citation&gt;_x000a_"/>
    <w:docVar w:name="NE.Ref{6D0BA638-0223-4376-A25C-E61076B5B7ED}" w:val=" ADDIN NE.Ref.{6D0BA638-0223-4376-A25C-E61076B5B7ED}&lt;Citation&gt;&lt;Group&gt;&lt;References&gt;&lt;Item&gt;&lt;ID&gt;138&lt;/ID&gt;&lt;UID&gt;{CF0F5D27-5586-4039-9F65-519BBAA8F59F}&lt;/UID&gt;&lt;Title&gt;Resilience, Adaptability and Transformability in Social-ecological Systems&lt;/Title&gt;&lt;Template&gt;Journal Article&lt;/Template&gt;&lt;Star&gt;0&lt;/Star&gt;&lt;Tag&gt;5&lt;/Tag&gt;&lt;Author&gt;Walker, Brian; Holling, C S; Carpenter, Stephen R; Kinzig, Ann P&lt;/Author&gt;&lt;Year&gt;2004&lt;/Year&gt;&lt;Details&gt;&lt;_collection_scope&gt;SCIE;SSCI;&lt;/_collection_scope&gt;&lt;_created&gt;61348273&lt;/_created&gt;&lt;_impact_factor&gt;   2.842&lt;/_impact_factor&gt;&lt;_issue&gt;2&lt;/_issue&gt;&lt;_journal&gt;Ecology and Society&lt;/_journal&gt;&lt;_modified&gt;62220976&lt;/_modified&gt;&lt;_pages&gt;3438-3447&lt;/_pages&gt;&lt;_volume&gt;9&lt;/_volume&gt;&lt;/Details&gt;&lt;Extra&gt;&lt;DBUID&gt;{E5CFCA40-B99A-4E9F-8A29-87F3858A6670}&lt;/DBUID&gt;&lt;/Extra&gt;&lt;/Item&gt;&lt;/References&gt;&lt;/Group&gt;&lt;/Citation&gt;_x000a_"/>
    <w:docVar w:name="NE.Ref{6D4FC9A3-5217-4463-9A3E-84549633F4AB}" w:val=" ADDIN NE.Ref.{6D4FC9A3-5217-4463-9A3E-84549633F4AB}&lt;Citation&gt;&lt;Group&gt;&lt;References&gt;&lt;Item&gt;&lt;ID&gt;679&lt;/ID&gt;&lt;UID&gt;{F143D1E4-590A-405D-BA3F-36A1FE08C81C}&lt;/UID&gt;&lt;Title&gt;从人口红利到改革红利：基于中国潜在增长率的模拟&lt;/Title&gt;&lt;Template&gt;Journal Article&lt;/Template&gt;&lt;Star&gt;1&lt;/Star&gt;&lt;Tag&gt;0&lt;/Tag&gt;&lt;Author&gt;陆旸; 蔡昉&lt;/Author&gt;&lt;Year&gt;2016&lt;/Year&gt;&lt;Details&gt;&lt;_accessed&gt;62809141&lt;/_accessed&gt;&lt;_author_aff&gt;中国社会科学院人口与劳动经济研究所;中国社会科学院;&lt;/_author_aff&gt;&lt;_collection_scope&gt;CSSCI-C;PKU&lt;/_collection_scope&gt;&lt;_created&gt;62809140&lt;/_created&gt;&lt;_date&gt;61022880&lt;/_date&gt;&lt;_db_provider&gt;CNKI: 期刊&lt;/_db_provider&gt;&lt;_db_updated&gt;CNKI - Reference&lt;/_db_updated&gt;&lt;_issue&gt;1&lt;/_issue&gt;&lt;_journal&gt;世界经济&lt;/_journal&gt;&lt;_keywords&gt;人口红利;改革红利;潜在增长率;全要素生产率;劳动参与率&lt;/_keywords&gt;&lt;_language&gt;Chinese&lt;/_language&gt;&lt;_modified&gt;62874328&lt;/_modified&gt;&lt;_pages&gt;3-23&lt;/_pages&gt;&lt;_url&gt;http://kns.cnki.net/KCMS/detail/detail.aspx?FileName=SJJJ201601002&amp;amp;DbName=CJFQ2016&lt;/_url&gt;&lt;_volume&gt;39&lt;/_volume&gt;&lt;_translated_author&gt;Lu, Yang;Cai, Fang&lt;/_translated_author&gt;&lt;/Details&gt;&lt;Extra&gt;&lt;DBUID&gt;{6F35D732-D9FF-4EE9-905F-B0CC4953C663}&lt;/DBUID&gt;&lt;/Extra&gt;&lt;/Item&gt;&lt;/References&gt;&lt;/Group&gt;&lt;Group&gt;&lt;References&gt;&lt;Item&gt;&lt;ID&gt;895&lt;/ID&gt;&lt;UID&gt;{E6385965-6A3F-4A5E-9925-C54FF8B45EF8}&lt;/UID&gt;&lt;Title&gt;Take-off, Persistence and Sustainability: The Demographic Factor in Chinese Growth&lt;/Title&gt;&lt;Template&gt;Journal Article&lt;/Template&gt;&lt;Star&gt;0&lt;/Star&gt;&lt;Tag&gt;0&lt;/Tag&gt;&lt;Author&gt;Cai, Fang; Lu, Yang&lt;/Author&gt;&lt;Year&gt;2016&lt;/Year&gt;&lt;Details&gt;&lt;_accessed&gt;63093115&lt;/_accessed&gt;&lt;_accession_num&gt;WOS:000390926300007_x000d__x000a_ER&lt;/_accession_num&gt;&lt;_cited_count&gt;6&lt;/_cited_count&gt;&lt;_created&gt;63093113&lt;/_created&gt;&lt;_date_display&gt;2016, MAY 2016&lt;/_date_display&gt;&lt;_db_provider&gt;ISI&lt;/_db_provider&gt;&lt;_db_updated&gt;CrossRef&lt;/_db_updated&gt;&lt;_doi&gt;10.1002/app5.139&lt;/_doi&gt;&lt;_impact_factor&gt;   1.046&lt;/_impact_factor&gt;&lt;_isbn&gt;2050-2680&lt;/_isbn&gt;&lt;_issue&gt;2&lt;/_issue&gt;&lt;_journal&gt;Asia &amp;amp; the Pacific Policy Studies&lt;/_journal&gt;&lt;_modified&gt;63097148&lt;/_modified&gt;&lt;_pages&gt;203-225&lt;/_pages&gt;&lt;_tertiary_title&gt;Asia &amp;amp; the Pacific Policy Studies&lt;/_tertiary_title&gt;&lt;_url&gt;http://doi.wiley.com/10.1002/app5.139_x000d__x000a_https://onlinelibrary.wiley.com/doi/full/10.1002/app5.139&lt;/_url&gt;&lt;_volume&gt;3&lt;/_volume&gt;&lt;/Details&gt;&lt;Extra&gt;&lt;DBUID&gt;{6F35D732-D9FF-4EE9-905F-B0CC4953C663}&lt;/DBUID&gt;&lt;/Extra&gt;&lt;/Item&gt;&lt;/References&gt;&lt;/Group&gt;&lt;/Citation&gt;_x000a_"/>
    <w:docVar w:name="NE.Ref{6D57BF4C-9F99-421E-85DF-D9AACECAD506}" w:val=" ADDIN NE.Ref.{6D57BF4C-9F99-421E-85DF-D9AACECAD506}&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6D775EE2-A028-40C5-9452-D46EF5726C4E}" w:val=" ADDIN NE.Ref.{6D775EE2-A028-40C5-9452-D46EF5726C4E}&lt;Citation&gt;&lt;Group&gt;&lt;References&gt;&lt;Item&gt;&lt;ID&gt;966&lt;/ID&gt;&lt;UID&gt;{636A7DC2-1E38-4CF1-8888-F681FCB25A9A}&lt;/UID&gt;&lt;Title&gt;International Guidelines on Urban and Territorial Planning&lt;/Title&gt;&lt;Template&gt;Book&lt;/Template&gt;&lt;Star&gt;0&lt;/Star&gt;&lt;Tag&gt;0&lt;/Tag&gt;&lt;Author&gt;&amp;quot;United Nations Human Settlements Programme (UN-Habitat)&amp;quot;&lt;/Author&gt;&lt;Year&gt;2015&lt;/Year&gt;&lt;Details&gt;&lt;_accessed&gt;62436479&lt;/_accessed&gt;&lt;_created&gt;62436479&lt;/_created&gt;&lt;_modified&gt;62436479&lt;/_modified&gt;&lt;_place_published&gt;Nairobi&lt;/_place_published&gt;&lt;_publisher&gt;UN Habitat, MLA&lt;/_publisher&gt;&lt;/Details&gt;&lt;Extra&gt;&lt;DBUID&gt;{E5CFCA40-B99A-4E9F-8A29-87F3858A6670}&lt;/DBUID&gt;&lt;/Extra&gt;&lt;/Item&gt;&lt;/References&gt;&lt;/Group&gt;&lt;/Citation&gt;_x000a_"/>
    <w:docVar w:name="NE.Ref{6D8CFB4F-3130-4898-BB6D-78C3DC9A2BDF}" w:val=" ADDIN NE.Ref.{6D8CFB4F-3130-4898-BB6D-78C3DC9A2BDF}&lt;Citation&gt;&lt;Group&gt;&lt;References&gt;&lt;Item&gt;&lt;ID&gt;50&lt;/ID&gt;&lt;UID&gt;{C6B4A2D8-223C-49CA-A7DE-D09C55F2BCA1}&lt;/UID&gt;&lt;Title&gt;Integration of Ecosystem Services into Ecological Risk Assessment for Implementation in Ecosystem-Based River Management: A Case Study of the Yellow River, China&lt;/Title&gt;&lt;Template&gt;Journal Article&lt;/Template&gt;&lt;Star&gt;1&lt;/Star&gt;&lt;Tag&gt;0&lt;/Tag&gt;&lt;Author&gt;Zhao, Zhongnan; Zhang, Tianzhu&lt;/Author&gt;&lt;Year&gt;2013&lt;/Year&gt;&lt;Details&gt;&lt;_accessed&gt;61730384&lt;/_accessed&gt;&lt;_accession_num&gt;WOS:000312984200005&lt;/_accession_num&gt;&lt;_collection_scope&gt;SCI;SCIE;&lt;/_collection_scope&gt;&lt;_created&gt;61381350&lt;/_created&gt;&lt;_date_display&gt;2013, JAN 1 2013&lt;/_date_display&gt;&lt;_db_provider&gt;ISI&lt;/_db_provider&gt;&lt;_db_updated&gt;Web of Science-All&lt;/_db_updated&gt;&lt;_doi&gt;10.1080/10807039.2012.683744&lt;/_doi&gt;&lt;_impact_factor&gt;   1.560&lt;/_impact_factor&gt;&lt;_isbn&gt;1080-7039&lt;/_isbn&gt;&lt;_issue&gt;1&lt;/_issue&gt;&lt;_journal&gt;Human and Ecological Risk Assessment&lt;/_journal&gt;&lt;_modified&gt;61791944&lt;/_modified&gt;&lt;_pages&gt;80-97&lt;/_pages&gt;&lt;_url&gt;http://gateway.isiknowledge.com/gateway/Gateway.cgi?GWVersion=2&amp;amp;SrcAuth=AegeanSoftware&amp;amp;SrcApp=NoteExpress&amp;amp;DestLinkType=FullRecord&amp;amp;DestApp=WOS&amp;amp;KeyUT=000312984200005&lt;/_url&gt;&lt;_volume&gt;19&lt;/_volume&gt;&lt;/Details&gt;&lt;Extra&gt;&lt;DBUID&gt;{4586FB26-B343-42AF-9C29-3BE2E8064B11}&lt;/DBUID&gt;&lt;/Extra&gt;&lt;/Item&gt;&lt;/References&gt;&lt;/Group&gt;&lt;/Citation&gt;_x000a_"/>
    <w:docVar w:name="NE.Ref{6DB8FB3A-BFAF-449F-91BC-2BBFA94F481F}" w:val=" ADDIN NE.Ref.{6DB8FB3A-BFAF-449F-91BC-2BBFA94F481F}&lt;Citation&gt;&lt;Group&gt;&lt;References&gt;&lt;Item&gt;&lt;ID&gt;694&lt;/ID&gt;&lt;UID&gt;{19418458-5420-4A65-9898-4CB1639543FB}&lt;/UID&gt;&lt;Title&gt;Application of System Dynamics model as decision making tool in urban planning process toward stabilizing carbon dioxide emissions from cities&lt;/Title&gt;&lt;Template&gt;Journal Article&lt;/Template&gt;&lt;Star&gt;0&lt;/Star&gt;&lt;Tag&gt;5&lt;/Tag&gt;&lt;Author&gt;Fong, Wee-Kean; Matsumoto, Hiroshi; Lun, Yu-Fat&lt;/Author&gt;&lt;Year&gt;2009&lt;/Year&gt;&lt;Details&gt;&lt;_accessed&gt;62871665&lt;/_accessed&gt;&lt;_collection_scope&gt;SCIE;EI&lt;/_collection_scope&gt;&lt;_created&gt;62871466&lt;/_created&gt;&lt;_db_updated&gt;CrossRef&lt;/_db_updated&gt;&lt;_doi&gt;10.1016/j.buildenv.2008.07.010&lt;/_doi&gt;&lt;_impact_factor&gt;   4.820&lt;/_impact_factor&gt;&lt;_isbn&gt;03601323&lt;/_isbn&gt;&lt;_issue&gt;7&lt;/_issue&gt;&lt;_journal&gt;Building and Environment&lt;/_journal&gt;&lt;_modified&gt;63293704&lt;/_modified&gt;&lt;_pages&gt;1528-1537&lt;/_pages&gt;&lt;_tertiary_title&gt;Building and Environment&lt;/_tertiary_title&gt;&lt;_url&gt;https://linkinghub.elsevier.com/retrieve/pii/S036013230800187X_x000d__x000a_https://api.elsevier.com/content/article/PII:S036013230800187X?httpAccept=text/xml&lt;/_url&gt;&lt;_volume&gt;44&lt;/_volume&gt;&lt;/Details&gt;&lt;Extra&gt;&lt;DBUID&gt;{6F35D732-D9FF-4EE9-905F-B0CC4953C663}&lt;/DBUID&gt;&lt;/Extra&gt;&lt;/Item&gt;&lt;/References&gt;&lt;/Group&gt;&lt;Group&gt;&lt;References&gt;&lt;Item&gt;&lt;ID&gt;700&lt;/ID&gt;&lt;UID&gt;{CADA2ABB-0267-4B3D-96E8-A2DCA52E7419}&lt;/UID&gt;&lt;Title&gt;System dynamics modeling for urban energy consumption and CO2 emissions: A case study of Beijing, China&lt;/Title&gt;&lt;Template&gt;Journal Article&lt;/Template&gt;&lt;Star&gt;0&lt;/Star&gt;&lt;Tag&gt;0&lt;/Tag&gt;&lt;Author&gt;Feng, Y Y; Chen, S Q; Zhang, L X&lt;/Author&gt;&lt;Year&gt;2013&lt;/Year&gt;&lt;Details&gt;&lt;_accessed&gt;62871467&lt;/_accessed&gt;&lt;_collection_scope&gt;SCI;SCIE;EI&lt;/_collection_scope&gt;&lt;_created&gt;62871466&lt;/_created&gt;&lt;_db_updated&gt;CrossRef&lt;/_db_updated&gt;&lt;_doi&gt;10.1016/j.ecolmodel.2012.09.008&lt;/_doi&gt;&lt;_impact_factor&gt;   2.634&lt;/_impact_factor&gt;&lt;_isbn&gt;03043800&lt;/_isbn&gt;&lt;_journal&gt;Ecological Modelling&lt;/_journal&gt;&lt;_modified&gt;63292974&lt;/_modified&gt;&lt;_pages&gt;44-52&lt;/_pages&gt;&lt;_tertiary_title&gt;Ecological Modelling&lt;/_tertiary_title&gt;&lt;_url&gt;https://linkinghub.elsevier.com/retrieve/pii/S0304380012004735_x000d__x000a_https://api.elsevier.com/content/article/PII:S0304380012004735?httpAccept=text/xml&lt;/_url&gt;&lt;_volume&gt;252&lt;/_volume&gt;&lt;/Details&gt;&lt;Extra&gt;&lt;DBUID&gt;{6F35D732-D9FF-4EE9-905F-B0CC4953C663}&lt;/DBUID&gt;&lt;/Extra&gt;&lt;/Item&gt;&lt;/References&gt;&lt;/Group&gt;&lt;/Citation&gt;_x000a_"/>
    <w:docVar w:name="NE.Ref{6DE1D4B3-557E-45A7-88B6-0DA01731EB24}" w:val=" ADDIN NE.Ref.{6DE1D4B3-557E-45A7-88B6-0DA01731EB24}&lt;Citation&gt;&lt;Group&gt;&lt;References&gt;&lt;Item&gt;&lt;ID&gt;295&lt;/ID&gt;&lt;UID&gt;{A58D1CBA-2810-4BE7-9A94-24AF3DEBDA07}&lt;/UID&gt;&lt;Title&gt;Suburban nation: The rise of sprawl and the decline of the American dream&lt;/Title&gt;&lt;Template&gt;Book&lt;/Template&gt;&lt;Star&gt;0&lt;/Star&gt;&lt;Tag&gt;0&lt;/Tag&gt;&lt;Author&gt;Duany, A; Plater-Zyberk, E; Speck, J&lt;/Author&gt;&lt;Year&gt;2000&lt;/Year&gt;&lt;Details&gt;&lt;_accessed&gt;62236522&lt;/_accessed&gt;&lt;_created&gt;62236522&lt;/_created&gt;&lt;_modified&gt;62236522&lt;/_modified&gt;&lt;_place_published&gt;New York&lt;/_place_published&gt;&lt;_publisher&gt;North Point Press&lt;/_publisher&gt;&lt;/Details&gt;&lt;Extra&gt;&lt;DBUID&gt;{E5CFCA40-B99A-4E9F-8A29-87F3858A6670}&lt;/DBUID&gt;&lt;/Extra&gt;&lt;/Item&gt;&lt;/References&gt;&lt;/Group&gt;&lt;Group&gt;&lt;References&gt;&lt;Item&gt;&lt;ID&gt;296&lt;/ID&gt;&lt;UID&gt;{699FB975-5A1B-486F-9750-5210035336D3}&lt;/UID&gt;&lt;Title&gt;The ecology of place: Planning for environment, economy, and community&lt;/Title&gt;&lt;Template&gt;Book&lt;/Template&gt;&lt;Star&gt;0&lt;/Star&gt;&lt;Tag&gt;0&lt;/Tag&gt;&lt;Author&gt;Beatley, T; Manning, K&lt;/Author&gt;&lt;Year&gt;1997&lt;/Year&gt;&lt;Details&gt;&lt;_accessed&gt;62236524&lt;/_accessed&gt;&lt;_created&gt;62236524&lt;/_created&gt;&lt;_modified&gt;62236524&lt;/_modified&gt;&lt;_place_published&gt;Washington, DC&lt;/_place_published&gt;&lt;_publisher&gt;Island Press&lt;/_publisher&gt;&lt;/Details&gt;&lt;Extra&gt;&lt;DBUID&gt;{E5CFCA40-B99A-4E9F-8A29-87F3858A6670}&lt;/DBUID&gt;&lt;/Extra&gt;&lt;/Item&gt;&lt;/References&gt;&lt;/Group&gt;&lt;Group&gt;&lt;References&gt;&lt;Item&gt;&lt;ID&gt;297&lt;/ID&gt;&lt;UID&gt;{8DB48ECA-8078-44DD-B05A-AB6161522620}&lt;/UID&gt;&lt;Title&gt;Green urbanism: Learning from European cities&lt;/Title&gt;&lt;Template&gt;Book&lt;/Template&gt;&lt;Star&gt;0&lt;/Star&gt;&lt;Tag&gt;0&lt;/Tag&gt;&lt;Author&gt;Beatley, T&lt;/Author&gt;&lt;Year&gt;2000&lt;/Year&gt;&lt;Details&gt;&lt;_accessed&gt;62236525&lt;/_accessed&gt;&lt;_created&gt;62236525&lt;/_created&gt;&lt;_modified&gt;62236525&lt;/_modified&gt;&lt;_place_published&gt;Washington, DC&lt;/_place_published&gt;&lt;_publisher&gt;Island Press&lt;/_publisher&gt;&lt;/Details&gt;&lt;Extra&gt;&lt;DBUID&gt;{E5CFCA40-B99A-4E9F-8A29-87F3858A6670}&lt;/DBUID&gt;&lt;/Extra&gt;&lt;/Item&gt;&lt;/References&gt;&lt;/Group&gt;&lt;/Citation&gt;_x000a_"/>
    <w:docVar w:name="NE.Ref{6E219CD9-E7D2-46C5-B799-C2D3D1174C58}" w:val=" ADDIN NE.Ref.{6E219CD9-E7D2-46C5-B799-C2D3D1174C58}&lt;Citation&gt;&lt;Group&gt;&lt;References&gt;&lt;Item&gt;&lt;ID&gt;506&lt;/ID&gt;&lt;UID&gt;{45C384D8-4BB6-452B-A28A-FAE5673C0778}&lt;/UID&gt;&lt;Title&gt;地理学：从知识、科学到决策&lt;/Title&gt;&lt;Template&gt;Journal Article&lt;/Template&gt;&lt;Star&gt;0&lt;/Star&gt;&lt;Tag&gt;0&lt;/Tag&gt;&lt;Author&gt;傅伯杰&lt;/Author&gt;&lt;Year&gt;2017&lt;/Year&gt;&lt;Details&gt;&lt;_accessed&gt;62711561&lt;/_accessed&gt;&lt;_author_aff&gt;北京师范大学地理科学学部地表过程与资源生态国家重点实验室;中国科学院生态环境研究中心城市与区域生态国家重点实验室;&lt;/_author_aff&gt;&lt;_collection_scope&gt;CSCD;CSSCI-C;PKU;EI&lt;/_collection_scope&gt;&lt;_created&gt;62711561&lt;/_created&gt;&lt;_date&gt;61993440&lt;/_date&gt;&lt;_db_provider&gt;CNKI: 期刊&lt;/_db_provider&gt;&lt;_db_updated&gt;CNKI - Reference&lt;/_db_updated&gt;&lt;_issue&gt;11&lt;/_issue&gt;&lt;_journal&gt;地理学报&lt;/_journal&gt;&lt;_keywords&gt;地理学;可持续发展;综合性;范式;人地系统&lt;/_keywords&gt;&lt;_modified&gt;62730344&lt;/_modified&gt;&lt;_pages&gt;1923-1932&lt;/_pages&gt;&lt;_url&gt;http://kns.cnki.net/KCMS/detail/detail.aspx?FileName=DLXB201711002&amp;amp;DbName=CJFQ2017 _x000d__x000a_http://epub.cnki.net/kns/download.aspx?filename=TF2RVl3bIl1SBllVRpUYvlVZhJFMNlETHRlS2YzV1hHS3sicWZ3c2xGc2lmeVFGcldkcxtGbMRGbKJFZmB3Mxlkb1pkbFRkYJNkS2pWWyNDVqNHZidEdUFWYaRENz9mVQp3LWBlYrcVNGljcvMUNXJzLwR3N5VlZ&amp;amp;tablename=CJFDLAST2017&amp;amp;dflag=pdfdown 全文链接_x000d__x000a_&lt;/_url&gt;&lt;_volume&gt;72&lt;/_volume&gt;&lt;_translated_author&gt;Fu, Bojie&lt;/_translated_author&gt;&lt;/Details&gt;&lt;Extra&gt;&lt;DBUID&gt;{6F35D732-D9FF-4EE9-905F-B0CC4953C663}&lt;/DBUID&gt;&lt;/Extra&gt;&lt;/Item&gt;&lt;/References&gt;&lt;/Group&gt;&lt;/Citation&gt;_x000a_"/>
    <w:docVar w:name="NE.Ref{6E468DF4-261B-4CAF-A383-7E12A16718E7}" w:val=" ADDIN NE.Ref.{6E468DF4-261B-4CAF-A383-7E12A16718E7}&lt;Citation&gt;&lt;Group&gt;&lt;References&gt;&lt;Item&gt;&lt;ID&gt;1589&lt;/ID&gt;&lt;UID&gt;{478C8A7B-0CEA-4C40-AFED-F7CF979AE78A}&lt;/UID&gt;&lt;Title&gt;Long-term water demand for electricity, industry and households&lt;/Title&gt;&lt;Template&gt;Journal Article&lt;/Template&gt;&lt;Star&gt;0&lt;/Star&gt;&lt;Tag&gt;0&lt;/Tag&gt;&lt;Author&gt;Bijl, David L; Bogaart, Patrick W; Kram, Tom; Vries, Bert J M De; Vuuren, Detlef P Van&lt;/Author&gt;&lt;Year&gt;2016&lt;/Year&gt;&lt;Details&gt;&lt;_collection_scope&gt;SCIE;&lt;/_collection_scope&gt;&lt;_created&gt;62293623&lt;/_created&gt;&lt;_impact_factor&gt;   4.816&lt;/_impact_factor&gt;&lt;_journal&gt;Environmental Science &amp;amp; Policy&lt;/_journal&gt;&lt;_modified&gt;63280742&lt;/_modified&gt;&lt;_pages&gt;75-86&lt;/_pages&gt;&lt;_volume&gt;55&lt;/_volume&gt;&lt;/Details&gt;&lt;Extra&gt;&lt;DBUID&gt;{6F35D732-D9FF-4EE9-905F-B0CC4953C663}&lt;/DBUID&gt;&lt;/Extra&gt;&lt;/Item&gt;&lt;/References&gt;&lt;/Group&gt;&lt;Group&gt;&lt;References&gt;&lt;Item&gt;&lt;ID&gt;426&lt;/ID&gt;&lt;UID&gt;{7EE5AF69-D14A-4744-8A28-A2169478373D}&lt;/UID&gt;&lt;Title&gt;Sustainable water demand management in the face of rapid urbanization and ground water depletion for social–ecological resilience building&lt;/Title&gt;&lt;Template&gt;Journal Article&lt;/Template&gt;&lt;Star&gt;0&lt;/Star&gt;&lt;Tag&gt;0&lt;/Tag&gt;&lt;Author&gt;Arfanuzzaman, Md; Atiq Rahman, A&lt;/Author&gt;&lt;Year&gt;2017&lt;/Year&gt;&lt;Details&gt;&lt;_accessed&gt;62692887&lt;/_accessed&gt;&lt;_collection_scope&gt;SCIE&lt;/_collection_scope&gt;&lt;_created&gt;62692887&lt;/_created&gt;&lt;_date&gt;61536960&lt;/_date&gt;&lt;_date_display&gt;2017&lt;/_date_display&gt;&lt;_db_updated&gt;PKU Search&lt;/_db_updated&gt;&lt;_doi&gt;10.1016/j.gecco.2017.01.005&lt;/_doi&gt;&lt;_impact_factor&gt;   2.751&lt;/_impact_factor&gt;&lt;_isbn&gt;2351-9894_x000d__x000a_&lt;/_isbn&gt;&lt;_journal&gt;Global Ecology and Conservation&lt;/_journal&gt;&lt;_keywords&gt;Water resource economics_x000d__x000a_; Optimum water pricing_x000d__x000a_; Water conservation_x000d__x000a_; Social–ecological resilience_x000d__x000a_; Sustainable water demand management_x000d__x000a_; Ground water depletion_x000d__x000a_; Urban water security_x000d__x000a_&lt;/_keywords&gt;&lt;_modified&gt;63286392&lt;/_modified&gt;&lt;_number&gt;1&lt;/_number&gt;&lt;_ori_publication&gt;Elsevier B.V_x000d__x000a_&lt;/_ori_publication&gt;&lt;_pages&gt;9-22_x000d__x000a_&lt;/_pages&gt;&lt;_url&gt;http://pku.summon.serialssolutions.com/2.0.0/link/0/eLvHCXMwrV3NTtwwELYoUqVegP6gLi3ID9BlEzuJk2NBu4KKSpVopaoXy_Y4KG3JRikrxI0H4MYb8iSdcZJl6YED6imy47HjjDXfjDU_jEmxH43_kQkuTkC6ErHACDQyfB4lClvKKsKvEKT243N-8kXMpumnNXY4hMaQl2UPBZ2ID8K775n0P3fSVNXkVFCpubwgBYOcF7-jWEbspUOfHe_fX7tkAqWxDCXnqMA8Egy5iILX1xluiWICYxWyeVJVuxW8Cmn9V2BrBYpmm__lq7fYRq-J8o_duJdszdev2PNpyGJ99ZrdnN6HVvFL1EhbDv7c1MDPlx4zvKo5KpC8NM7zeclb01TAF61dhndyIqDIEXwMkzSU7xtfobrMuyv7u-tb7wYpzFv_p_odNsFtX7T7Dfs2m349PBr3pRvGTiapRBmLplEhvDIGhCot5N5mFiCKnQDUOEyBsOgK6RJvyTqngN1SGJOjSZgqAXKbrdfz2r9lXCKhUqZ0EMnEgMqlSRNl0qKMwRZGjdiHgUG66TJ06MF17acO_NTETx3FGvk5YgfExOVQSq8dOubtme5ZoxGNIHGJjQCtX2EzKtuFO1KlV2DAxSOWDUdAP2A0TlU9tvrOUwnfsRfU6nyG3rP1i3bhd9mz5tdiLxzwvXCZ8BcqiQo7 _x000d__x000a_https://ac.els-cdn.com/S235198941630141X/1-s2.0-S235198941630141X-main.pdf?_tid=0f259d7d-b736-45b5-8198-50293936e39f&amp;amp;acdnat=1552556048_3808d51391dd487ea1dcb42d7a0c1e8f 全文链接_x000d__x000a_&lt;/_url&gt;&lt;_volume&gt;10&lt;/_volume&gt;&lt;/Details&gt;&lt;Extra&gt;&lt;DBUID&gt;{6F35D732-D9FF-4EE9-905F-B0CC4953C663}&lt;/DBUID&gt;&lt;/Extra&gt;&lt;/Item&gt;&lt;/References&gt;&lt;/Group&gt;&lt;/Citation&gt;_x000a_"/>
    <w:docVar w:name="NE.Ref{6EA0B5DF-48BA-4EA8-8E73-74A1BF23B7BB}" w:val=" ADDIN NE.Ref.{6EA0B5DF-48BA-4EA8-8E73-74A1BF23B7BB}&lt;Citation&gt;&lt;Group&gt;&lt;References&gt;&lt;Item&gt;&lt;ID&gt;1798&lt;/ID&gt;&lt;UID&gt;{C47E4C1B-C6B6-45BE-AB8C-D78C513402B6}&lt;/UID&gt;&lt;Title&gt;Analysis of the water, energy, food and land nexus using the system archetypes: A case study in the Jatiluhur reservoir, West Java, Indonesia&lt;/Title&gt;&lt;Template&gt;Journal Article&lt;/Template&gt;&lt;Star&gt;0&lt;/Star&gt;&lt;Tag&gt;0&lt;/Tag&gt;&lt;Author&gt;Bahri, Muhamad&lt;/Author&gt;&lt;Year&gt;2020&lt;/Year&gt;&lt;Details&gt;&lt;_accession_num&gt;WOS:000519987300008&lt;/_accession_num&gt;&lt;_cited_count&gt;0&lt;/_cited_count&gt;&lt;_collection_scope&gt;SCI;SCIE;EI&lt;/_collection_scope&gt;&lt;_created&gt;63282917&lt;/_created&gt;&lt;_date_display&gt;2020, MAY 10 2020&lt;/_date_display&gt;&lt;_db_provider&gt;ISI&lt;/_db_provider&gt;&lt;_doi&gt;10.1016/j.scitotenv.2020.137025&lt;/_doi&gt;&lt;_impact_factor&gt;   5.589&lt;/_impact_factor&gt;&lt;_isbn&gt;0048-9697&lt;/_isbn&gt;&lt;_journal&gt;Science of the Total Environment&lt;/_journal&gt;&lt;_modified&gt;63283206&lt;/_modified&gt;&lt;_pages&gt;137025&lt;/_pages&gt;&lt;_url&gt;http://gateway.isiknowledge.com/gateway/Gateway.cgi?GWVersion=2&amp;amp;SrcAuth=AegeanSoftware&amp;amp;SrcApp=NoteExpress&amp;amp;DestLinkType=FullRecord&amp;amp;DestApp=WOS&amp;amp;KeyUT=000519987300008&lt;/_url&gt;&lt;_volume&gt;716&lt;/_volume&gt;&lt;/Details&gt;&lt;Extra&gt;&lt;DBUID&gt;{6F35D732-D9FF-4EE9-905F-B0CC4953C663}&lt;/DBUID&gt;&lt;/Extra&gt;&lt;/Item&gt;&lt;/References&gt;&lt;/Group&gt;&lt;/Citation&gt;_x000a_"/>
    <w:docVar w:name="NE.Ref{6EBCFDDE-2478-4D44-8AB9-08899A9E9E91}" w:val=" ADDIN NE.Ref.{6EBCFDDE-2478-4D44-8AB9-08899A9E9E91}&lt;Citation&gt;&lt;Group&gt;&lt;References&gt;&lt;Item&gt;&lt;ID&gt;1532&lt;/ID&gt;&lt;UID&gt;{191F3780-29D9-416F-98B8-07B2A5DAC225}&lt;/UID&gt;&lt;Title&gt;博弈论视角下市县级“多规合一”研究&lt;/Title&gt;&lt;Template&gt;Journal Article&lt;/Template&gt;&lt;Star&gt;0&lt;/Star&gt;&lt;Tag&gt;0&lt;/Tag&gt;&lt;Author&gt;林坚; 乔治洋&lt;/Author&gt;&lt;Year&gt;2017&lt;/Year&gt;&lt;Details&gt;&lt;_accessed&gt;63278653&lt;/_accessed&gt;&lt;_author_aff&gt;北京大学城市与环境学院;国土资源部国土规划与开发重点实验室;北京大学未来城市实验室;&lt;/_author_aff&gt;&lt;_collection_scope&gt;CSSCI-C;PKU&lt;/_collection_scope&gt;&lt;_created&gt;63278653&lt;/_created&gt;&lt;_date&gt;61729920&lt;/_date&gt;&lt;_db_provider&gt;CNKI: 期刊&lt;/_db_provider&gt;&lt;_db_updated&gt;CNKI - Reference&lt;/_db_updated&gt;&lt;_issue&gt;5&lt;/_issue&gt;&lt;_journal&gt;中国土地科学&lt;/_journal&gt;&lt;_keywords&gt;土地规划;多规合一;博弈论;一张蓝图&lt;/_keywords&gt;&lt;_language&gt;Chinese&lt;/_language&gt;&lt;_modified&gt;63278653&lt;/_modified&gt;&lt;_pages&gt;12-19&lt;/_pages&gt;&lt;_url&gt;http://kns.cnki.net/KCMS/detail/detail.aspx?FileName=ZTKX201705002&amp;amp;DbName=CJFQ2017&lt;/_url&gt;&lt;_volume&gt;31&lt;/_volume&gt;&lt;_translated_author&gt;Lin, Jian;Qiao, Zhiyang&lt;/_translated_author&gt;&lt;/Details&gt;&lt;Extra&gt;&lt;DBUID&gt;{6F35D732-D9FF-4EE9-905F-B0CC4953C663}&lt;/DBUID&gt;&lt;/Extra&gt;&lt;/Item&gt;&lt;/References&gt;&lt;/Group&gt;&lt;Group&gt;&lt;References&gt;&lt;Item&gt;&lt;ID&gt;1533&lt;/ID&gt;&lt;UID&gt;{69F58102-78FB-470C-AA99-B393F10AE62D}&lt;/UID&gt;&lt;Title&gt;“多规合一”与空间规划:认知、导向与路径&lt;/Title&gt;&lt;Template&gt;Journal Article&lt;/Template&gt;&lt;Star&gt;0&lt;/Star&gt;&lt;Tag&gt;0&lt;/Tag&gt;&lt;Author&gt;严金明; 陈昊; 夏方舟&lt;/Author&gt;&lt;Year&gt;2017&lt;/Year&gt;&lt;Details&gt;&lt;_accessed&gt;63278653&lt;/_accessed&gt;&lt;_author_aff&gt;中国人民大学公共管理学院;&lt;/_author_aff&gt;&lt;_collection_scope&gt;CSSCI-C;PKU&lt;/_collection_scope&gt;&lt;_created&gt;63278653&lt;/_created&gt;&lt;_date&gt;61557120&lt;/_date&gt;&lt;_db_provider&gt;CNKI: 期刊&lt;/_db_provider&gt;&lt;_db_updated&gt;CNKI - Reference&lt;/_db_updated&gt;&lt;_issue&gt;1&lt;/_issue&gt;&lt;_journal&gt;中国土地科学&lt;/_journal&gt;&lt;_keywords&gt;土地规划;空间规划;多规合一;本质认知;改革导向;改革路径&lt;/_keywords&gt;&lt;_language&gt;Chinese&lt;/_language&gt;&lt;_modified&gt;63278653&lt;/_modified&gt;&lt;_pages&gt;21-27+87&lt;/_pages&gt;&lt;_url&gt;http://kns.cnki.net/KCMS/detail/detail.aspx?FileName=ZTKX201701002&amp;amp;DbName=CJFQ2017&lt;/_url&gt;&lt;_volume&gt;31&lt;/_volume&gt;&lt;_translated_author&gt;Yan, Jinming;Chen, Hao;Xia, Fangzhou&lt;/_translated_author&gt;&lt;/Details&gt;&lt;Extra&gt;&lt;DBUID&gt;{6F35D732-D9FF-4EE9-905F-B0CC4953C663}&lt;/DBUID&gt;&lt;/Extra&gt;&lt;/Item&gt;&lt;/References&gt;&lt;/Group&gt;&lt;/Citation&gt;_x000a_"/>
    <w:docVar w:name="NE.Ref{6ED35F9B-78DA-41B3-BCA5-D6DA417C48DD}" w:val=" ADDIN NE.Ref.{6ED35F9B-78DA-41B3-BCA5-D6DA417C48DD}&lt;Citation&gt;&lt;Group&gt;&lt;References&gt;&lt;Item&gt;&lt;ID&gt;141&lt;/ID&gt;&lt;UID&gt;{D2427D03-CE32-45DF-BED0-74436AA16A2F}&lt;/UID&gt;&lt;Title&gt;Climate change 2001: impacts, adaptation, and vulnerability&lt;/Title&gt;&lt;Template&gt;Book&lt;/Template&gt;&lt;Star&gt;0&lt;/Star&gt;&lt;Tag&gt;0&lt;/Tag&gt;&lt;Author&gt;&amp;quot;Intergovernmental Panel on Climate Change (IPCC)&amp;quot;&lt;/Author&gt;&lt;Year&gt;2001&lt;/Year&gt;&lt;Details&gt;&lt;_accessed&gt;61564973&lt;/_accessed&gt;&lt;_created&gt;61348177&lt;/_created&gt;&lt;_modified&gt;62182693&lt;/_modified&gt;&lt;_place_published&gt;Cambridge&lt;/_place_published&gt;&lt;_publisher&gt;Cambridge University Press&lt;/_publisher&gt;&lt;/Details&gt;&lt;Extra&gt;&lt;DBUID&gt;{E5CFCA40-B99A-4E9F-8A29-87F3858A6670}&lt;/DBUID&gt;&lt;/Extra&gt;&lt;/Item&gt;&lt;/References&gt;&lt;/Group&gt;&lt;/Citation&gt;_x000a_"/>
    <w:docVar w:name="NE.Ref{6F92952F-F79A-4971-8642-EA310614DB59}" w:val=" ADDIN NE.Ref.{6F92952F-F79A-4971-8642-EA310614DB59}&lt;Citation&gt;&lt;Group&gt;&lt;References&gt;&lt;Item&gt;&lt;ID&gt;1071&lt;/ID&gt;&lt;UID&gt;{1963A7D6-8E08-4F94-BAE7-C62592D75C06}&lt;/UID&gt;&lt;Title&gt;城市综合交通体系规划技术转型——产业·空间·交通三要素统筹协调&lt;/Title&gt;&lt;Template&gt;Journal Article&lt;/Template&gt;&lt;Star&gt;1&lt;/Star&gt;&lt;Tag&gt;0&lt;/Tag&gt;&lt;Author&gt;张国华&lt;/Author&gt;&lt;Year&gt;2011&lt;/Year&gt;&lt;Details&gt;&lt;_author_adr&gt;中国城市规划设计研究院交通所;&lt;/_author_adr&gt;&lt;_collection_scope&gt;CSSCI;中国科技核心期刊;中文核心期刊;&lt;/_collection_scope&gt;&lt;_created&gt;62450936&lt;/_created&gt;&lt;_db_provider&gt;CNKI&lt;/_db_provider&gt;&lt;_isbn&gt;1002-1329&lt;/_isbn&gt;&lt;_issue&gt;11&lt;/_issue&gt;&lt;_journal&gt;城市规划&lt;/_journal&gt;&lt;_keywords&gt;产业;;空间;;综合交通体系;;技术转型&lt;/_keywords&gt;&lt;_modified&gt;62454243&lt;/_modified&gt;&lt;_pages&gt;42-48&lt;/_pages&gt;&lt;_url&gt;http://kns.cnki.net/kns/download.aspx?filename=sF3cTJTaOp1b2ImSrQDeKB3boBlQGF1dFRjNxJVYyEjZDB3KyxmayVWYB5GcahTNihFRoR3cJdXSzhGT6t2aIJWc0cHTZplRSNVUX1WNXJ1QohXZ6dFVohnVxhTd1RjWihjbupnMxc1RVl2Z5tERS9iWJpXRypXU&amp;amp;tablename=CJFD2011&amp;amp;dflag=pdfdown 全文链接_x000d__x000a_&lt;/_url&gt;&lt;_volume&gt;35&lt;/_volume&gt;&lt;_translated_author&gt;Zhang, Guohua&lt;/_translated_author&gt;&lt;/Details&gt;&lt;Extra&gt;&lt;DBUID&gt;{E5CFCA40-B99A-4E9F-8A29-87F3858A6670}&lt;/DBUID&gt;&lt;/Extra&gt;&lt;/Item&gt;&lt;/References&gt;&lt;/Group&gt;&lt;/Citation&gt;_x000a_"/>
    <w:docVar w:name="NE.Ref{6F99D61E-931B-4DB1-9673-AAE39B1EC4C8}" w:val=" ADDIN NE.Ref.{6F99D61E-931B-4DB1-9673-AAE39B1EC4C8}&lt;Citation&gt;&lt;Group&gt;&lt;References&gt;&lt;Item&gt;&lt;ID&gt;284&lt;/ID&gt;&lt;UID&gt;{BA82C520-CD1B-460A-B5E3-F2FAD4863A35}&lt;/UID&gt;&lt;Title&gt;Testing a Mature Hypothesis: Reflection on “Green Cities, Growing Cities, Just Cities: Urban Planning and the Contradiction of Sustainable Development”&lt;/Title&gt;&lt;Template&gt;Journal Article&lt;/Template&gt;&lt;Star&gt;0&lt;/Star&gt;&lt;Tag&gt;0&lt;/Tag&gt;&lt;Author&gt;Moore, Steven A&lt;/Author&gt;&lt;Year&gt;2016&lt;/Year&gt;&lt;Details&gt;&lt;_collection_scope&gt;SSCI;&lt;/_collection_scope&gt;&lt;_created&gt;62236307&lt;/_created&gt;&lt;_impact_factor&gt;   1.981&lt;/_impact_factor&gt;&lt;_issue&gt;4&lt;/_issue&gt;&lt;_journal&gt;Journal of the American Planning Association&lt;/_journal&gt;&lt;_modified&gt;62236314&lt;/_modified&gt;&lt;_pages&gt;págs.  385-388&lt;/_pages&gt;&lt;_volume&gt;82&lt;/_volume&gt;&lt;/Details&gt;&lt;Extra&gt;&lt;DBUID&gt;{E5CFCA40-B99A-4E9F-8A29-87F3858A6670}&lt;/DBUID&gt;&lt;/Extra&gt;&lt;/Item&gt;&lt;/References&gt;&lt;/Group&gt;&lt;/Citation&gt;_x000a_"/>
    <w:docVar w:name="NE.Ref{703764DC-5C7E-4454-A85A-BEE73ED58A8D}" w:val=" ADDIN NE.Ref.{703764DC-5C7E-4454-A85A-BEE73ED58A8D}&lt;Citation&gt;&lt;Group&gt;&lt;References&gt;&lt;Item&gt;&lt;ID&gt;1557&lt;/ID&gt;&lt;UID&gt;{2DD110C7-765F-4E36-B5EA-895A3BFF28D5}&lt;/UID&gt;&lt;Title&gt;The Nexus Approach to Environmental Resource Management. https://flores.unu.edu/en/research/nexus&lt;/Title&gt;&lt;Template&gt;Web Page&lt;/Template&gt;&lt;Star&gt;0&lt;/Star&gt;&lt;Tag&gt;0&lt;/Tag&gt;&lt;Author&gt;&amp;quot;United Nations University (UNU)&amp;quot;&lt;/Author&gt;&lt;Year&gt;2018&lt;/Year&gt;&lt;Details&gt;&lt;_accessed&gt;62571486&lt;/_accessed&gt;&lt;_created&gt;62571486&lt;/_created&gt;&lt;_date_display&gt;2018-12-20&lt;/_date_display&gt;&lt;_issue&gt;12-20&lt;/_issue&gt;&lt;_modified&gt;63280742&lt;/_modified&gt;&lt;_url&gt;https://flores.unu.edu/en/research/nexus&lt;/_url&gt;&lt;_volume&gt;2018&lt;/_volume&gt;&lt;/Details&gt;&lt;Extra&gt;&lt;DBUID&gt;{6F35D732-D9FF-4EE9-905F-B0CC4953C663}&lt;/DBUID&gt;&lt;/Extra&gt;&lt;/Item&gt;&lt;/References&gt;&lt;/Group&gt;&lt;/Citation&gt;_x000a_"/>
    <w:docVar w:name="NE.Ref{7076006A-082F-43D2-89F8-425C181F4365}" w:val=" ADDIN NE.Ref.{7076006A-082F-43D2-89F8-425C181F4365}&lt;Citation&gt;&lt;Group&gt;&lt;References&gt;&lt;Item&gt;&lt;ID&gt;1071&lt;/ID&gt;&lt;UID&gt;{1963A7D6-8E08-4F94-BAE7-C62592D75C06}&lt;/UID&gt;&lt;Title&gt;城市综合交通体系规划技术转型——产业·空间·交通三要素统筹协调&lt;/Title&gt;&lt;Template&gt;Journal Article&lt;/Template&gt;&lt;Star&gt;1&lt;/Star&gt;&lt;Tag&gt;0&lt;/Tag&gt;&lt;Author&gt;张国华&lt;/Author&gt;&lt;Year&gt;2011&lt;/Year&gt;&lt;Details&gt;&lt;_author_adr&gt;中国城市规划设计研究院交通所;&lt;/_author_adr&gt;&lt;_collection_scope&gt;CSSCI;中国科技核心期刊;中文核心期刊;&lt;/_collection_scope&gt;&lt;_created&gt;62450936&lt;/_created&gt;&lt;_db_provider&gt;CNKI&lt;/_db_provider&gt;&lt;_isbn&gt;1002-1329&lt;/_isbn&gt;&lt;_issue&gt;11&lt;/_issue&gt;&lt;_journal&gt;城市规划&lt;/_journal&gt;&lt;_keywords&gt;产业;;空间;;综合交通体系;;技术转型&lt;/_keywords&gt;&lt;_modified&gt;62454243&lt;/_modified&gt;&lt;_pages&gt;42-48&lt;/_pages&gt;&lt;_url&gt;http://kns.cnki.net/kns/download.aspx?filename=sF3cTJTaOp1b2ImSrQDeKB3boBlQGF1dFRjNxJVYyEjZDB3KyxmayVWYB5GcahTNihFRoR3cJdXSzhGT6t2aIJWc0cHTZplRSNVUX1WNXJ1QohXZ6dFVohnVxhTd1RjWihjbupnMxc1RVl2Z5tERS9iWJpXRypXU&amp;amp;tablename=CJFD2011&amp;amp;dflag=pdfdown 全文链接_x000d__x000a_&lt;/_url&gt;&lt;_volume&gt;35&lt;/_volume&gt;&lt;_translated_author&gt;Zhang, Guohua&lt;/_translated_author&gt;&lt;/Details&gt;&lt;Extra&gt;&lt;DBUID&gt;{E5CFCA40-B99A-4E9F-8A29-87F3858A6670}&lt;/DBUID&gt;&lt;/Extra&gt;&lt;/Item&gt;&lt;/References&gt;&lt;/Group&gt;&lt;/Citation&gt;_x000a_"/>
    <w:docVar w:name="NE.Ref{70CEE2EA-01CB-4E29-861B-6D811AAD048C}" w:val=" ADDIN NE.Ref.{70CEE2EA-01CB-4E29-861B-6D811AAD048C}&lt;Citation&gt;&lt;Group&gt;&lt;References&gt;&lt;Item&gt;&lt;ID&gt;979&lt;/ID&gt;&lt;UID&gt;{8CAB864E-A39D-40DD-BD6C-401919162570}&lt;/UID&gt;&lt;Title&gt;Urban energy use and carbon emissions from cities in China and policy implications&lt;/Title&gt;&lt;Template&gt;Journal Article&lt;/Template&gt;&lt;Star&gt;0&lt;/Star&gt;&lt;Tag&gt;0&lt;/Tag&gt;&lt;Author&gt;Dhakal, Shobhakar&lt;/Author&gt;&lt;Year&gt;2009&lt;/Year&gt;&lt;Details&gt;&lt;_accessed&gt;63295076&lt;/_accessed&gt;&lt;_collection_scope&gt;SCIE;SSCI;EI&lt;/_collection_scope&gt;&lt;_created&gt;63211461&lt;/_created&gt;&lt;_db_updated&gt;CrossRef&lt;/_db_updated&gt;&lt;_doi&gt;10.1016/j.enpol.2009.05.020&lt;/_doi&gt;&lt;_impact_factor&gt;   4.880&lt;/_impact_factor&gt;&lt;_isbn&gt;03014215&lt;/_isbn&gt;&lt;_issue&gt;11&lt;/_issue&gt;&lt;_journal&gt;Energy Policy&lt;/_journal&gt;&lt;_modified&gt;63211461&lt;/_modified&gt;&lt;_pages&gt;4208-4219&lt;/_pages&gt;&lt;_tertiary_title&gt;Energy Policy&lt;/_tertiary_title&gt;&lt;_url&gt;https://linkinghub.elsevier.com/retrieve/pii/S0301421509003413_x000d__x000a_https://api.elsevier.com/content/article/PII:S0301421509003413?httpAccept=text/xml&lt;/_url&gt;&lt;_volume&gt;37&lt;/_volume&gt;&lt;/Details&gt;&lt;Extra&gt;&lt;DBUID&gt;{6F35D732-D9FF-4EE9-905F-B0CC4953C663}&lt;/DBUID&gt;&lt;/Extra&gt;&lt;/Item&gt;&lt;/References&gt;&lt;/Group&gt;&lt;Group&gt;&lt;References&gt;&lt;Item&gt;&lt;ID&gt;975&lt;/ID&gt;&lt;UID&gt;{7FBB905E-20B8-4348-8237-FCAB63C6DDBA}&lt;/UID&gt;&lt;Title&gt;能源消耗、二氧化碳排放与中国工业的可持续发展&lt;/Title&gt;&lt;Template&gt;Journal Article&lt;/Template&gt;&lt;Star&gt;1&lt;/Star&gt;&lt;Tag&gt;5&lt;/Tag&gt;&lt;Author&gt;陈诗一&lt;/Author&gt;&lt;Year&gt;2009&lt;/Year&gt;&lt;Details&gt;&lt;_accessed&gt;63235732&lt;/_accessed&gt;&lt;_author_aff&gt;复旦大学中国社会主义市场经济研究中心;&lt;/_author_aff&gt;&lt;_collection_scope&gt;CSSCI-C;PKU&lt;/_collection_scope&gt;&lt;_created&gt;63211212&lt;/_created&gt;&lt;_date&gt;57486240&lt;/_date&gt;&lt;_db_provider&gt;CNKI: 期刊&lt;/_db_provider&gt;&lt;_db_updated&gt;CNKI - Reference&lt;/_db_updated&gt;&lt;_issue&gt;4&lt;/_issue&gt;&lt;_journal&gt;经济研究&lt;/_journal&gt;&lt;_keywords&gt;能源消耗;二氧化碳排放;全要素生产率;工业增长方式;可持续发展&lt;/_keywords&gt;&lt;_language&gt;Chinese&lt;/_language&gt;&lt;_modified&gt;63235732&lt;/_modified&gt;&lt;_pages&gt;41-55&lt;/_pages&gt;&lt;_url&gt;http://kns.cnki.net/KCMS/detail/detail.aspx?FileName=JJYJ200904006&amp;amp;DbName=CJFQ2009&lt;/_url&gt;&lt;_volume&gt;44&lt;/_volume&gt;&lt;_translated_author&gt;Chen, Shiyi&lt;/_translated_author&gt;&lt;/Details&gt;&lt;Extra&gt;&lt;DBUID&gt;{6F35D732-D9FF-4EE9-905F-B0CC4953C663}&lt;/DBUID&gt;&lt;/Extra&gt;&lt;/Item&gt;&lt;/References&gt;&lt;/Group&gt;&lt;/Citation&gt;_x000a_"/>
    <w:docVar w:name="NE.Ref{70DB2758-E76D-4CF9-9826-F5BE44CF4343}" w:val=" ADDIN NE.Ref.{70DB2758-E76D-4CF9-9826-F5BE44CF4343}&lt;Citation&gt;&lt;Group&gt;&lt;References&gt;&lt;Item&gt;&lt;ID&gt;88&lt;/ID&gt;&lt;UID&gt;{6B59AD59-1E1D-4DE3-9B7E-F72AFE4BABB5}&lt;/UID&gt;&lt;Title&gt;A framework for vulnerability analysis in sustainability science&lt;/Title&gt;&lt;Template&gt;Journal Article&lt;/Template&gt;&lt;Star&gt;1&lt;/Star&gt;&lt;Tag&gt;0&lt;/Tag&gt;&lt;Author&gt;Turner, B L; Kasperson, R E; Matson, P A; Mccarthy, J J; Corell, R W&lt;/Author&gt;&lt;Year&gt;2003&lt;/Year&gt;&lt;Details&gt;&lt;_abstract&gt;Global environmental change and sustainability science increasingly recognize the need to address the consequences of changes taking place in the structure and function of the biosphere. These changes raise questions such as: Who and what are vulnerable to the multiple environmental changes underway, and where? Research demonstrates that vulnerability is registered not by exposure to hazards (perturbations and stresses) alone but also resides in the sensitivity and resilience of the system experiencing such hazards. This recognition requires revisions and enlargements in the basic design of vulnerability assessments, including the capacity to treat coupled human-environment systems and those linkages within and without the systems that affect their vulnerability. A vulnerability framework for the assessment of coupled human-environment systems is presented.&lt;/_abstract&gt;&lt;_accessed&gt;61344749&lt;/_accessed&gt;&lt;_cited_count&gt;2060&lt;/_cited_count&gt;&lt;_created&gt;61344749&lt;/_created&gt;&lt;_db_updated&gt;kuakujiansuo&lt;/_db_updated&gt;&lt;_journal&gt;Proceedings of the National Academy of Science...&lt;/_journal&gt;&lt;_keywords&gt;computer security; cryptography; security protocol; security policy; human factors&lt;/_keywords&gt;&lt;_modified&gt;61348206&lt;/_modified&gt;&lt;_url&gt;http://labs.europepmc.org/abstract/PMC/PMC166184/reload=0;jsessionid=nNid8yr1d53cnIgOujjr.41&lt;/_url&gt;&lt;_issue&gt;14&lt;/_issue&gt;&lt;_volume&gt;100&lt;/_volume&gt;&lt;_pages&gt;8074–8079&lt;/_pages&gt;&lt;/Details&gt;&lt;Extra&gt;&lt;DBUID&gt;{31F9CFF5-4EB5-41E0-8180-BAFB923E486F}&lt;/DBUID&gt;&lt;/Extra&gt;&lt;/Item&gt;&lt;/References&gt;&lt;/Group&gt;&lt;/Citation&gt;_x000a_"/>
    <w:docVar w:name="NE.Ref{7161B912-4CB6-4274-9309-2727E7ED3647}" w:val=" ADDIN NE.Ref.{7161B912-4CB6-4274-9309-2727E7ED3647}&lt;Citation&gt;&lt;Group&gt;&lt;References&gt;&lt;Item&gt;&lt;ID&gt;899&lt;/ID&gt;&lt;UID&gt;{C78D8283-5447-4E41-A35C-B954A1575C1F}&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0.742&lt;/_impact_factor&gt;&lt;_isbn&gt;0165-0203&lt;/_isbn&gt;&lt;_issue&gt;4&lt;/_issue&gt;&lt;_journal&gt;Natural Resources Forum&lt;/_journal&gt;&lt;_modified&gt;62568947&lt;/_modified&gt;&lt;_pages&gt;245-262&lt;/_pages&gt;&lt;_url&gt;https://onlinelibrary.wiley.com:443/doi/pdf/10.1111/j.1477-8947.2012.01463.x 全文链接_x000d__x000a_&lt;/_url&gt;&lt;_volume&gt;36&lt;/_volume&gt;&lt;/Details&gt;&lt;Extra&gt;&lt;DBUID&gt;{E5CFCA40-B99A-4E9F-8A29-87F3858A6670}&lt;/DBUID&gt;&lt;/Extra&gt;&lt;/Item&gt;&lt;/References&gt;&lt;/Group&gt;&lt;/Citation&gt;_x000a_"/>
    <w:docVar w:name="NE.Ref{71798B85-C691-4C8D-BE2B-5BB693D72FF8}" w:val=" ADDIN NE.Ref.{71798B85-C691-4C8D-BE2B-5BB693D72FF8}&lt;Citation&gt;&lt;Group&gt;&lt;References&gt;&lt;Item&gt;&lt;ID&gt;310&lt;/ID&gt;&lt;UID&gt;{AC700F68-1879-4925-A91B-2ACF7C43090B}&lt;/UID&gt;&lt;Title&gt;Social-ecological resilience and the quest for sustainability as object of science&lt;/Title&gt;&lt;Template&gt;Journal Article&lt;/Template&gt;&lt;Star&gt;0&lt;/Star&gt;&lt;Tag&gt;0&lt;/Tag&gt;&lt;Author&gt;Walter, Alfredo Salas-Zapata; Leonardo, Alberto Ríos-Osorio; Jorge Antonio, Mejía-Escobar&lt;/Author&gt;&lt;Year&gt;2017&lt;/Year&gt;&lt;Details&gt;&lt;_accessed&gt;62237528&lt;/_accessed&gt;&lt;_created&gt;62237528&lt;/_created&gt;&lt;_db_updated&gt;CrossRef&lt;/_db_updated&gt;&lt;_doi&gt;10.1007/s10668-016-9852-1&lt;/_doi&gt;&lt;_isbn&gt;1387-585X&lt;/_isbn&gt;&lt;_issue&gt;6&lt;/_issue&gt;&lt;_journal&gt;Environment, Development and Sustainability&lt;/_journal&gt;&lt;_modified&gt;62238840&lt;/_modified&gt;&lt;_pages&gt;2237-2252&lt;/_pages&gt;&lt;_tertiary_title&gt;Environ Dev Sustain&lt;/_tertiary_title&gt;&lt;_url&gt;http://link.springer.com/10.1007/s10668-016-9852-1_x000d__x000a_http://link.springer.com/content/pdf/10.1007/s10668-016-9852-1&lt;/_url&gt;&lt;_volume&gt;19&lt;/_volume&gt;&lt;/Details&gt;&lt;Extra&gt;&lt;DBUID&gt;{E5CFCA40-B99A-4E9F-8A29-87F3858A6670}&lt;/DBUID&gt;&lt;/Extra&gt;&lt;/Item&gt;&lt;/References&gt;&lt;/Group&gt;&lt;/Citation&gt;_x000a_"/>
    <w:docVar w:name="NE.Ref{71B94351-4B2A-418A-A5AF-54D7C4048339}" w:val=" ADDIN NE.Ref.{71B94351-4B2A-418A-A5AF-54D7C4048339}&lt;Citation&gt;&lt;Group&gt;&lt;References&gt;&lt;Item&gt;&lt;ID&gt;248&lt;/ID&gt;&lt;UID&gt;{25C882EE-0353-4272-8D72-A6C8766F88A3}&lt;/UID&gt;&lt;Title&gt;Linkages between vulnerability, resilience, and adaptive capacity&lt;/Title&gt;&lt;Template&gt;Journal Article&lt;/Template&gt;&lt;Star&gt;1&lt;/Star&gt;&lt;Tag&gt;0&lt;/Tag&gt;&lt;Author&gt;Gallopín, Gilberto C&lt;/Author&gt;&lt;Year&gt;2006&lt;/Year&gt;&lt;Details&gt;&lt;_accessed&gt;62215004&lt;/_accessed&gt;&lt;_created&gt;62215004&lt;/_created&gt;&lt;_db_updated&gt;CrossRef&lt;/_db_updated&gt;&lt;_doi&gt;10.1016/j.gloenvcha.2006.02.004&lt;/_doi&gt;&lt;_impact_factor&gt;   6.327&lt;/_impact_factor&gt;&lt;_isbn&gt;09593780&lt;/_isbn&gt;&lt;_issue&gt;3&lt;/_issue&gt;&lt;_journal&gt;Global Environmental Change&lt;/_journal&gt;&lt;_modified&gt;62215004&lt;/_modified&gt;&lt;_pages&gt;293-303&lt;/_pages&gt;&lt;_tertiary_title&gt;Global Environmental Change&lt;/_tertiary_title&gt;&lt;_url&gt;http://linkinghub.elsevier.com/retrieve/pii/S0959378006000409_x000d__x000a_http://api.elsevier.com/content/article/PII:S0959378006000409?httpAccept=text/xml&lt;/_url&gt;&lt;_volume&gt;16&lt;/_volume&gt;&lt;/Details&gt;&lt;Extra&gt;&lt;DBUID&gt;{E5CFCA40-B99A-4E9F-8A29-87F3858A6670}&lt;/DBUID&gt;&lt;/Extra&gt;&lt;/Item&gt;&lt;/References&gt;&lt;/Group&gt;&lt;/Citation&gt;_x000a_"/>
    <w:docVar w:name="NE.Ref{71C2056D-757B-4649-8312-604F254D0739}" w:val=" ADDIN NE.Ref.{71C2056D-757B-4649-8312-604F254D0739}&lt;Citation&gt;&lt;Group&gt;&lt;References&gt;&lt;Item&gt;&lt;ID&gt;394&lt;/ID&gt;&lt;UID&gt;{FC21B075-7660-40E3-B138-C248CFE1445E}&lt;/UID&gt;&lt;Title&gt;Analyzing Mega City-Regions through Integrating Urbanization and Eco-Environment Systems: A Case Study of the Beijing-Tianjin-Hebei Region&lt;/Title&gt;&lt;Template&gt;Journal Article&lt;/Template&gt;&lt;Star&gt;0&lt;/Star&gt;&lt;Tag&gt;0&lt;/Tag&gt;&lt;Author&gt;Tian, Li; Xu, Gaofeng; Fan, Chenjing; Zhang, Yue; Gu, Chaolin; Zhang, Yang&lt;/Author&gt;&lt;Year&gt;2019&lt;/Year&gt;&lt;Details&gt;&lt;_accessed&gt;62679943&lt;/_accessed&gt;&lt;_collection_scope&gt;SCIE;SSCI&lt;/_collection_scope&gt;&lt;_created&gt;62679943&lt;/_created&gt;&lt;_date&gt;62591040&lt;/_date&gt;&lt;_db_updated&gt;CrossRef&lt;/_db_updated&gt;&lt;_doi&gt;10.3390/ijerph16010114&lt;/_doi&gt;&lt;_impact_factor&gt;   2.468&lt;/_impact_factor&gt;&lt;_isbn&gt;1660-4601&lt;/_isbn&gt;&lt;_issue&gt;1&lt;/_issue&gt;&lt;_journal&gt;International Journal of Environmental Research and Public Health&lt;/_journal&gt;&lt;_modified&gt;62865527&lt;/_modified&gt;&lt;_pages&gt;114&lt;/_pages&gt;&lt;_tertiary_title&gt;IJERPH&lt;/_tertiary_title&gt;&lt;_url&gt;http://www.mdpi.com/1660-4601/16/1/114_x000d__x000a_http://www.mdpi.com/1660-4601/16/1/114/pdf&lt;/_url&gt;&lt;_volume&gt;16&lt;/_volume&gt;&lt;/Details&gt;&lt;Extra&gt;&lt;DBUID&gt;{6F35D732-D9FF-4EE9-905F-B0CC4953C663}&lt;/DBUID&gt;&lt;/Extra&gt;&lt;/Item&gt;&lt;/References&gt;&lt;/Group&gt;&lt;/Citation&gt;_x000a_"/>
    <w:docVar w:name="NE.Ref{71D56D80-C099-4B54-823B-3D7B3E0264A0}" w:val=" ADDIN NE.Ref.{71D56D80-C099-4B54-823B-3D7B3E0264A0}&lt;Citation&gt;&lt;Group&gt;&lt;References&gt;&lt;Item&gt;&lt;ID&gt;741&lt;/ID&gt;&lt;UID&gt;{39FEEFBC-01D7-4873-A1B9-CB3F4489C02F}&lt;/UID&gt;&lt;Title&gt;土地利用总体规划指标时空分配&lt;/Title&gt;&lt;Template&gt;Journal Article&lt;/Template&gt;&lt;Star&gt;0&lt;/Star&gt;&lt;Tag&gt;0&lt;/Tag&gt;&lt;Author&gt;郑新奇; 赵璐; 胡业翠; 李宁&lt;/Author&gt;&lt;Year&gt;2010&lt;/Year&gt;&lt;Details&gt;&lt;_accessed&gt;62876100&lt;/_accessed&gt;&lt;_author_adr&gt;中国地质大学(武汉); 中国地质大学(武汉); 中国地质大学(武汉); 临沂兰山农村合作银行&lt;/_author_adr&gt;&lt;_author_aff&gt;中国地质大学(武汉); 中国地质大学(武汉); 中国地质大学(武汉); 临沂兰山农村合作银行&lt;/_author_aff&gt;&lt;_collection_scope&gt;CSCD;PKU;EI&lt;/_collection_scope&gt;&lt;_created&gt;62876099&lt;/_created&gt;&lt;_db_provider&gt;北京万方数据股份有限公司&lt;/_db_provider&gt;&lt;_db_updated&gt;Wanfangdata&lt;/_db_updated&gt;&lt;_doi&gt;10.3969/j.issn.1002-6819.2010.04.051&lt;/_doi&gt;&lt;_isbn&gt;1002-6819&lt;/_isbn&gt;&lt;_issue&gt;4&lt;/_issue&gt;&lt;_journal&gt;农业工程学报&lt;/_journal&gt;&lt;_keywords&gt;土地利用; 区域规划; GIS; 指标分配; 系统动力学; CLUE-S模型&lt;/_keywords&gt;&lt;_language&gt;chi&lt;/_language&gt;&lt;_modified&gt;63348013&lt;/_modified&gt;&lt;_pages&gt;297-305&lt;/_pages&gt;&lt;_tertiary_title&gt;TRANSACTIONS OF THE CHINESE SOCIETY OF AGRICULTURAL ENGINEERING&lt;/_tertiary_title&gt;&lt;_translated_author&gt;Xinqi, Zheng; Lu, Zhao; Yecui, Hu; Ning, Li&lt;/_translated_author&gt;&lt;_translated_title&gt;Spatio-temporal allocation of general land-use planning index&lt;/_translated_title&gt;&lt;_url&gt;http://www.wanfangdata.com.cn/details/detail.do?_type=perio&amp;amp;id=nygcxb201004051&lt;/_url&gt;&lt;_volume&gt;26&lt;/_volume&gt;&lt;/Details&gt;&lt;Extra&gt;&lt;DBUID&gt;{6F35D732-D9FF-4EE9-905F-B0CC4953C663}&lt;/DBUID&gt;&lt;/Extra&gt;&lt;/Item&gt;&lt;/References&gt;&lt;/Group&gt;&lt;/Citation&gt;_x000a_"/>
    <w:docVar w:name="NE.Ref{722C5C71-9289-4EFB-AC9E-0AE7A923C6A8}" w:val=" ADDIN NE.Ref.{722C5C71-9289-4EFB-AC9E-0AE7A923C6A8}&lt;Citation&gt;&lt;Group&gt;&lt;References&gt;&lt;Item&gt;&lt;ID&gt;381&lt;/ID&gt;&lt;UID&gt;{FDE777C5-36FE-419C-AD14-8AEBC6CC1ACF}&lt;/UID&gt;&lt;Title&gt;Energy and water tradeoffs in enhancing food security: A selective international assessment&lt;/Title&gt;&lt;Template&gt;Journal Article&lt;/Template&gt;&lt;Star&gt;0&lt;/Star&gt;&lt;Tag&gt;0&lt;/Tag&gt;&lt;Author&gt;Mushtaq, Shahbaz; Maraseni, Tek Narayan; Maroulis, Jerry; Hafeez, Mohsin&lt;/Author&gt;&lt;Year&gt;2009&lt;/Year&gt;&lt;Details&gt;&lt;_collection_scope&gt;EI;SCIE;SSCI;&lt;/_collection_scope&gt;&lt;_created&gt;62249910&lt;/_created&gt;&lt;_impact_factor&gt;   4.140&lt;/_impact_factor&gt;&lt;_issue&gt;9&lt;/_issue&gt;&lt;_journal&gt;Energy Policy&lt;/_journal&gt;&lt;_modified&gt;62249910&lt;/_modified&gt;&lt;_pages&gt;3635-3644&lt;/_pages&gt;&lt;_volume&gt;37&lt;/_volume&gt;&lt;/Details&gt;&lt;Extra&gt;&lt;DBUID&gt;{E5CFCA40-B99A-4E9F-8A29-87F3858A6670}&lt;/DBUID&gt;&lt;/Extra&gt;&lt;/Item&gt;&lt;/References&gt;&lt;/Group&gt;&lt;/Citation&gt;_x000a_"/>
    <w:docVar w:name="NE.Ref{723D4D4F-BC5B-429F-A1EF-D19A8EC10F12}" w:val=" ADDIN NE.Ref.{723D4D4F-BC5B-429F-A1EF-D19A8EC10F12}&lt;Citation&gt;&lt;Group&gt;&lt;References&gt;&lt;Item&gt;&lt;ID&gt;1020&lt;/ID&gt;&lt;UID&gt;{80ACF019-AB62-4FB1-B520-84920A427562}&lt;/UID&gt;&lt;Title&gt;现代区域经济学&lt;/Title&gt;&lt;Template&gt;Book&lt;/Template&gt;&lt;Star&gt;0&lt;/Star&gt;&lt;Tag&gt;0&lt;/Tag&gt;&lt;Author&gt;魏后凯&lt;/Author&gt;&lt;Year&gt;2006&lt;/Year&gt;&lt;Details&gt;&lt;_accessed&gt;63244560&lt;/_accessed&gt;&lt;_created&gt;63244560&lt;/_created&gt;&lt;_modified&gt;63244560&lt;/_modified&gt;&lt;_place_published&gt;北京&lt;/_place_published&gt;&lt;_publisher&gt;经济管理出版社&lt;/_publisher&gt;&lt;_translated_author&gt;Wei, Houkai&lt;/_translated_author&gt;&lt;/Details&gt;&lt;Extra&gt;&lt;DBUID&gt;{6F35D732-D9FF-4EE9-905F-B0CC4953C663}&lt;/DBUID&gt;&lt;/Extra&gt;&lt;/Item&gt;&lt;/References&gt;&lt;/Group&gt;&lt;/Citation&gt;_x000a_"/>
    <w:docVar w:name="NE.Ref{72604142-87D6-4BE1-B55E-83CA233C8630}" w:val=" ADDIN NE.Ref.{72604142-87D6-4BE1-B55E-83CA233C8630}&lt;Citation&gt;&lt;Group&gt;&lt;References&gt;&lt;Item&gt;&lt;ID&gt;84&lt;/ID&gt;&lt;UID&gt;{00FFB8CF-8C08-4B83-994A-ED1A56B9A07A}&lt;/UID&gt;&lt;Title&gt;The truly disadvantaged? Assessing social vulnerability to climate change in urban India&lt;/Title&gt;&lt;Template&gt;Journal Article&lt;/Template&gt;&lt;Star&gt;1&lt;/Star&gt;&lt;Tag&gt;4&lt;/Tag&gt;&lt;Author&gt;Yenneti, Komali; Tripathi, Sabyasachi; Wei, Yehua Dennis; Chen, Wen; Joshi, Gaurav&lt;/Author&gt;&lt;Year&gt;2016&lt;/Year&gt;&lt;Details&gt;&lt;_accessed&gt;61344731&lt;/_accessed&gt;&lt;_collection_scope&gt;SSCI;&lt;/_collection_scope&gt;&lt;_created&gt;61344731&lt;/_created&gt;&lt;_db_updated&gt;CrossRef&lt;/_db_updated&gt;&lt;_doi&gt;10.1016/j.habitatint.2016.05.001&lt;/_doi&gt;&lt;_impact_factor&gt;   2.029&lt;/_impact_factor&gt;&lt;_isbn&gt;01973975&lt;/_isbn&gt;&lt;_journal&gt;Habitat International&lt;/_journal&gt;&lt;_modified&gt;61346752&lt;/_modified&gt;&lt;_pages&gt;124-135&lt;/_pages&gt;&lt;_tertiary_title&gt;Habitat International&lt;/_tertiary_title&gt;&lt;_url&gt;http://linkinghub.elsevier.com/retrieve/pii/S0197397515303027_x000d__x000a_http://api.elsevier.com/content/article/PII:S0197397515303027?httpAccept=text/xml&lt;/_url&gt;&lt;_volume&gt;56&lt;/_volume&gt;&lt;/Details&gt;&lt;Extra&gt;&lt;DBUID&gt;{31F9CFF5-4EB5-41E0-8180-BAFB923E486F}&lt;/DBUID&gt;&lt;/Extra&gt;&lt;/Item&gt;&lt;/References&gt;&lt;/Group&gt;&lt;Group&gt;&lt;References&gt;&lt;Item&gt;&lt;ID&gt;90&lt;/ID&gt;&lt;UID&gt;{E499095B-719E-4A80-835F-BA61FA97F22C}&lt;/UID&gt;&lt;Title&gt;The determinants of vulnerability and adaptive capacity at the national level and the implications for adaptation&lt;/Title&gt;&lt;Template&gt;Journal Article&lt;/Template&gt;&lt;Star&gt;1&lt;/Star&gt;&lt;Tag&gt;0&lt;/Tag&gt;&lt;Author&gt;Brooks, Nick; Neil Adger, W; Mick Kelly, P&lt;/Author&gt;&lt;Year&gt;2005&lt;/Year&gt;&lt;Details&gt;&lt;_accessed&gt;61344756&lt;/_accessed&gt;&lt;_created&gt;61344756&lt;/_created&gt;&lt;_db_updated&gt;CrossRef&lt;/_db_updated&gt;&lt;_doi&gt;10.1016/j.gloenvcha.2004.12.006&lt;/_doi&gt;&lt;_impact_factor&gt;   5.679&lt;/_impact_factor&gt;&lt;_isbn&gt;09593780&lt;/_isbn&gt;&lt;_issue&gt;2&lt;/_issue&gt;&lt;_journal&gt;Global Environmental Change&lt;/_journal&gt;&lt;_modified&gt;61345137&lt;/_modified&gt;&lt;_pages&gt;151-163&lt;/_pages&gt;&lt;_tertiary_title&gt;Global Environmental Change&lt;/_tertiary_title&gt;&lt;_url&gt;http://linkinghub.elsevier.com/retrieve/pii/S0959378004000913_x000d__x000a_http://api.elsevier.com/content/article/PII:S0959378004000913?httpAccept=text/xml&lt;/_url&gt;&lt;_volume&gt;15&lt;/_volume&gt;&lt;/Details&gt;&lt;Extra&gt;&lt;DBUID&gt;{31F9CFF5-4EB5-41E0-8180-BAFB923E486F}&lt;/DBUID&gt;&lt;/Extra&gt;&lt;/Item&gt;&lt;/References&gt;&lt;/Group&gt;&lt;/Citation&gt;_x000a_"/>
    <w:docVar w:name="NE.Ref{72C2DB80-141E-4949-B621-E5D4B22A7294}" w:val=" ADDIN NE.Ref.{72C2DB80-141E-4949-B621-E5D4B22A7294}&lt;Citation&gt;&lt;Group&gt;&lt;References&gt;&lt;Item&gt;&lt;ID&gt;428&lt;/ID&gt;&lt;UID&gt;{A1E68FD8-6288-47E9-A0A1-07DD5B44A987}&lt;/UID&gt;&lt;Title&gt;A computer movie simulating urban growth in the Detroit region&lt;/Title&gt;&lt;Template&gt;Journal Article&lt;/Template&gt;&lt;Star&gt;0&lt;/Star&gt;&lt;Tag&gt;5&lt;/Tag&gt;&lt;Author&gt;Tobler, Waldo R&lt;/Author&gt;&lt;Year&gt;1970&lt;/Year&gt;&lt;Details&gt;&lt;_collection_scope&gt;SSCI;&lt;/_collection_scope&gt;&lt;_created&gt;60139622&lt;/_created&gt;&lt;_db_updated&gt;GoogleScholar&lt;/_db_updated&gt;&lt;_impact_factor&gt;   2.735&lt;/_impact_factor&gt;&lt;_journal&gt;Economic geography&lt;/_journal&gt;&lt;_modified&gt;60795232&lt;/_modified&gt;&lt;_pages&gt;234--240&lt;/_pages&gt;&lt;/Details&gt;&lt;Extra&gt;&lt;DBUID&gt;{6666D67A-3E39-4905-8B47-CADF5563D6ED}&lt;/DBUID&gt;&lt;/Extra&gt;&lt;/Item&gt;&lt;/References&gt;&lt;/Group&gt;&lt;/Citation&gt;_x000a_"/>
    <w:docVar w:name="NE.Ref{72D0494C-0A3D-4E45-8905-BBFE60587A7F}" w:val=" ADDIN NE.Ref.{72D0494C-0A3D-4E45-8905-BBFE60587A7F}&lt;Citation&gt;&lt;Group&gt;&lt;References&gt;&lt;Item&gt;&lt;ID&gt;1915&lt;/ID&gt;&lt;UID&gt;{E94913E4-4DEA-433A-870F-107E2920EEAB}&lt;/UID&gt;&lt;Title&gt;How might China achieve its 2020 emissions target? A scenario analysis of energy consumption and CO2 emissions using the system dynamics model&lt;/Title&gt;&lt;Template&gt;Journal Article&lt;/Template&gt;&lt;Star&gt;0&lt;/Star&gt;&lt;Tag&gt;0&lt;/Tag&gt;&lt;Author&gt;Liu, Xi; Mao, Guozhu; Ren, Jing; Li, Rita Yi Man; Guo, Jianghong; Zhang, Ling&lt;/Author&gt;&lt;Year&gt;2015&lt;/Year&gt;&lt;Details&gt;&lt;_doi&gt;10.1016/j.jclepro.2014.12.080&lt;/_doi&gt;&lt;_created&gt;63293701&lt;/_created&gt;&lt;_modified&gt;63293717&lt;/_modified&gt;&lt;_url&gt;http://pku.summon.serialssolutions.com/2.0.0/link/0/eLvHCXMwnV1NT8MwDI3GTnDgG_Et_4FBmyxNekJjbJoQCA5w4VIla4IYYkVsg3_Bb8ZOO6gQHODYVo0qp7KfnednxgQ_ilrffIJBVKExVBhhlNW5typ1SltvI8Gt09Q3fHepL655vyfPG-z4lwP9QMwaoT3RuxAtqx1KeZpSdpFExOjqn51-HiKoqBRhpkpXInny1cDz8yq1eFSLMf2VP3_OKluu4CR0yv1fYw03XmdLNZHBDfY-KN7giXJwCMOygeiT7tXBw3QCHHEc0Mg3KppNoOSFn0AHSOQJ0-gCTKVaAoUHFxoFYRjaNoOvwcc5dK94bQ1i0t8D4kooVaIhL4feTyBM3dlkt_3eTXfQqqYwtByiP8xU5dCm3mnj47yt05ynmGMJoyPhtDZSKq-kN6RU71Kfc8e5UXnb5pgH8cQaK7ZYc1yM3TYDvCGE5yamSrQXqabZ7VY5N5SpQSSzw_R8A7IKAJSBPUOzZ3M-2iirTJ6RybOYZ2jy3f-_uscW8UoSCSSW-6w5fZm5A7bw_Dg7DP_TB3uvziM&lt;/_url&gt;&lt;_journal&gt;Journal of Cleaner Production&lt;/_journal&gt;&lt;_volume&gt;103&lt;/_volume&gt;&lt;_number&gt;1&lt;/_number&gt;&lt;_pages&gt;401-410&lt;/_pages&gt;&lt;_date_display&gt;2015&lt;/_date_display&gt;&lt;_date&gt;60484320&lt;/_date&gt;&lt;_isbn&gt;0959-6526&lt;/_isbn&gt;&lt;_ori_publication&gt;Elsevier Ltd&lt;/_ori_publication&gt;&lt;_keywords&gt;Energy consumption; Scenario analysis; System dynamics; CO2 emissions&lt;/_keywords&gt;&lt;_accessed&gt;63293701&lt;/_accessed&gt;&lt;_db_updated&gt;PKU Search&lt;/_db_updated&gt;&lt;_impact_factor&gt;   6.395&lt;/_impact_factor&gt;&lt;_collection_scope&gt;SCIE;EI&lt;/_collection_scope&gt;&lt;/Details&gt;&lt;Extra&gt;&lt;DBUID&gt;{6F35D732-D9FF-4EE9-905F-B0CC4953C663}&lt;/DBUID&gt;&lt;/Extra&gt;&lt;/Item&gt;&lt;/References&gt;&lt;/Group&gt;&lt;/Citation&gt;_x000a_"/>
    <w:docVar w:name="NE.Ref{72EF23C1-803A-46B4-9337-A84BBC47E851}" w:val=" ADDIN NE.Ref.{72EF23C1-803A-46B4-9337-A84BBC47E851}&lt;Citation&gt;&lt;Group&gt;&lt;References&gt;&lt;Item&gt;&lt;ID&gt;1918&lt;/ID&gt;&lt;UID&gt;{AA7D06FE-BD62-4901-B7F6-63F4FEB0C055}&lt;/UID&gt;&lt;Title&gt;The Threshold 21: National Sustainable Development Model&lt;/Title&gt;&lt;Template&gt;Journal Article&lt;/Template&gt;&lt;Star&gt;0&lt;/Star&gt;&lt;Tag&gt;0&lt;/Tag&gt;&lt;Author&gt;Qu, Weishuang; Barney, Gerald O; Symalla, Douglas; Martin, Leslie&lt;/Author&gt;&lt;Year&gt;1995&lt;/Year&gt;&lt;Details&gt;&lt;_created&gt;63295856&lt;/_created&gt;&lt;_journal&gt;Integrated Global Models of Sustainable Development&lt;/_journal&gt;&lt;_modified&gt;63295858&lt;/_modified&gt;&lt;_pages&gt;78-87&lt;/_pages&gt;&lt;_volume&gt;2&lt;/_volume&gt;&lt;/Details&gt;&lt;Extra&gt;&lt;DBUID&gt;{6F35D732-D9FF-4EE9-905F-B0CC4953C663}&lt;/DBUID&gt;&lt;/Extra&gt;&lt;/Item&gt;&lt;/References&gt;&lt;/Group&gt;&lt;Group&gt;&lt;References&gt;&lt;Item&gt;&lt;ID&gt;1925&lt;/ID&gt;&lt;UID&gt;{1DC3B8EA-CA07-416F-AF8F-BED853756F18}&lt;/UID&gt;&lt;Title&gt;Dynamic analysis of interventions designed to achieve millennium development goals (MDG): The case of Ghana&lt;/Title&gt;&lt;Template&gt;Journal Article&lt;/Template&gt;&lt;Star&gt;0&lt;/Star&gt;&lt;Tag&gt;0&lt;/Tag&gt;&lt;Author&gt;Pedercini, Matteo; Barney, Gerald O&lt;/Author&gt;&lt;Year&gt;2010&lt;/Year&gt;&lt;Details&gt;&lt;_accessed&gt;63296313&lt;/_accessed&gt;&lt;_collection_scope&gt;SCIE;SSCI&lt;/_collection_scope&gt;&lt;_created&gt;63296312&lt;/_created&gt;&lt;_date&gt;57854880&lt;/_date&gt;&lt;_date_display&gt;2010&lt;/_date_display&gt;&lt;_db_updated&gt;PKU Search&lt;/_db_updated&gt;&lt;_doi&gt;10.1016/j.seps.2009.08.002&lt;/_doi&gt;&lt;_impact_factor&gt;   2.196&lt;/_impact_factor&gt;&lt;_isbn&gt;0038-0121&lt;/_isbn&gt;&lt;_journal&gt;Socio-Economic Planning Sciences&lt;/_journal&gt;&lt;_keywords&gt;Feedback loop; Synergy; System dynamics; Millennium development goals; Millennium development goals System dynamics Synergy Feedback loop&lt;/_keywords&gt;&lt;_modified&gt;63296314&lt;/_modified&gt;&lt;_number&gt;1&lt;/_number&gt;&lt;_ori_publication&gt;Elsevier Ltd&lt;/_ori_publication&gt;&lt;_pages&gt;89-99&lt;/_pages&gt;&lt;_url&gt;http://pku.summon.serialssolutions.com/2.0.0/link/0/eLvHCXMwnV1LT8MwDLZ4HODCY4AYL_nEQzDUNm1ZuQ3GQAgkDnDhEqVNwgZiq_aS-PfYbTcmxJDgkLaXRlHt2J-bzzaA8E6dyjebIIQKtHVtElhNLtW3IgoSq2PCy0qp7ED_-b569-A1roLbGTiZcqCfEbN6Ju0VhSYzHiTZXxE6TOdq1C_GVpihdF6SkclanlskzPw8xTSnVFjp-a5JTTLhdxrLf1viCiwV-BJruUKswoxpl2BhlH7cK8HiV3fdEmyN81VwH_NMXcwLh3yswVs971aPqihcgh2LrQmOZA91xv8wGvsdZFamGRrkPkZMmRm8o_5iJOFLhxQdD-_r10fnSMqJCflPnvG6SfOvw1Pj6vHyplL0Zqgkgg_s_TCmUCOMlX8WGeFr40ZBhvW8WAstAkWRB_eOIThMQU94FicmVG5CEbHVVTdUYgPm2p222QRUhDEcy_0_PIrNQvKXhJL8IDYhmV7r6DIcj4Qj07wEhxxx014lf2rupRlJbqfpeGUIRvKTBYjIwYEkMf363gELW_K-7ndVoor0BFojV8iSNc_L8GrVL0Mt04fxYowxtJN4vqEUyvfp8kGDeQZ0a_EjjZRGNZJRJJv9961_rnIbFnP6Av8D2oG5fndgdmE2fRvsZer_CWazApA&lt;/_url&gt;&lt;_volume&gt;44&lt;/_volume&gt;&lt;/Details&gt;&lt;Extra&gt;&lt;DBUID&gt;{6F35D732-D9FF-4EE9-905F-B0CC4953C663}&lt;/DBUID&gt;&lt;/Extra&gt;&lt;/Item&gt;&lt;/References&gt;&lt;/Group&gt;&lt;Group&gt;&lt;References&gt;&lt;Item&gt;&lt;ID&gt;1926&lt;/ID&gt;&lt;UID&gt;{B12786B3-A9C5-46A4-B642-B1BBCFA6E58E}&lt;/UID&gt;&lt;Title&gt;T21 Jamaica: a tool for long-term sustainable development planning&lt;/Title&gt;&lt;Template&gt;Journal Article&lt;/Template&gt;&lt;Star&gt;0&lt;/Star&gt;&lt;Tag&gt;0&lt;/Tag&gt;&lt;Author&gt;Qu, W S; Morris, H; Shilling, J&lt;/Author&gt;&lt;Year&gt;2011&lt;/Year&gt;&lt;Details&gt;&lt;_accessed&gt;63296316&lt;/_accessed&gt;&lt;_collection_scope&gt;EI&lt;/_collection_scope&gt;&lt;_created&gt;63296316&lt;/_created&gt;&lt;_journal&gt;International Journal of Sustainable Development and Planning&lt;/_journal&gt;&lt;_modified&gt;63296316&lt;/_modified&gt;&lt;_pages&gt;135–151&lt;/_pages&gt;&lt;_volume&gt;6&lt;/_volume&gt;&lt;/Details&gt;&lt;Extra&gt;&lt;DBUID&gt;{6F35D732-D9FF-4EE9-905F-B0CC4953C663}&lt;/DBUID&gt;&lt;/Extra&gt;&lt;/Item&gt;&lt;/References&gt;&lt;/Group&gt;&lt;/Citation&gt;_x000a_"/>
    <w:docVar w:name="NE.Ref{732C9169-D2D2-4A23-B5B8-992CCA6A982D}" w:val=" ADDIN NE.Ref.{732C9169-D2D2-4A23-B5B8-992CCA6A982D}&lt;Citation&gt;&lt;Group&gt;&lt;References&gt;&lt;Item&gt;&lt;ID&gt;590&lt;/ID&gt;&lt;UID&gt;{63D1B47A-FB22-4590-9B46-4ED4E8198831}&lt;/UID&gt;&lt;Title&gt;A system dynamics model for simulating urban sustainability performance: A China case study&lt;/Title&gt;&lt;Template&gt;Journal Article&lt;/Template&gt;&lt;Star&gt;0&lt;/Star&gt;&lt;Tag&gt;0&lt;/Tag&gt;&lt;Author&gt;Tan, Yongtao; Jiao, Liudan; Shuai, Chenyang; Shen, Liyin&lt;/Author&gt;&lt;Year&gt;2018&lt;/Year&gt;&lt;Details&gt;&lt;_accessed&gt;62737760&lt;/_accessed&gt;&lt;_collection_scope&gt;SCIE;EI&lt;/_collection_scope&gt;&lt;_created&gt;62737760&lt;/_created&gt;&lt;_db_updated&gt;CrossRef&lt;/_db_updated&gt;&lt;_doi&gt;10.1016/j.jclepro.2018.07.154&lt;/_doi&gt;&lt;_impact_factor&gt;   6.395&lt;/_impact_factor&gt;&lt;_isbn&gt;09596526&lt;/_isbn&gt;&lt;_journal&gt;Journal of Cleaner Production&lt;/_journal&gt;&lt;_modified&gt;62867469&lt;/_modified&gt;&lt;_pages&gt;1107-1115&lt;/_pages&gt;&lt;_tertiary_title&gt;Journal of Cleaner Production&lt;/_tertiary_title&gt;&lt;_url&gt;https://linkinghub.elsevier.com/retrieve/pii/S0959652618321437_x000d__x000a_https://api.elsevier.com/content/article/PII:S0959652618321437?httpAccept=text/xml&lt;/_url&gt;&lt;_volume&gt;199&lt;/_volume&gt;&lt;/Details&gt;&lt;Extra&gt;&lt;DBUID&gt;{6F35D732-D9FF-4EE9-905F-B0CC4953C663}&lt;/DBUID&gt;&lt;/Extra&gt;&lt;/Item&gt;&lt;/References&gt;&lt;/Group&gt;&lt;/Citation&gt;_x000a_"/>
    <w:docVar w:name="NE.Ref{73C65897-43B5-424D-84A9-4F441C04C63B}" w:val=" ADDIN NE.Ref.{73C65897-43B5-424D-84A9-4F441C04C63B}&lt;Citation&gt;&lt;Group&gt;&lt;References&gt;&lt;Item&gt;&lt;ID&gt;553&lt;/ID&gt;&lt;UID&gt;{A06728B9-4A26-465D-9A62-20A7D4EDA4EB}&lt;/UID&gt;&lt;Title&gt;Assessing landscape eco-risk associated with hilly construction land exploitation in the southwest of China: Trade-off and adaptation&lt;/Title&gt;&lt;Template&gt;Journal Article&lt;/Template&gt;&lt;Star&gt;0&lt;/Star&gt;&lt;Tag&gt;0&lt;/Tag&gt;&lt;Author&gt;Liu, Yanxu; Peng, Jian; Zhang, Tian; Zhao, Mingyue&lt;/Author&gt;&lt;Year&gt;2016&lt;/Year&gt;&lt;Details&gt;&lt;_accessed&gt;61840380&lt;/_accessed&gt;&lt;_collection_scope&gt;EI;SCIE;&lt;/_collection_scope&gt;&lt;_created&gt;61831698&lt;/_created&gt;&lt;_db_updated&gt;CrossRef&lt;/_db_updated&gt;&lt;_doi&gt;10.1016/j.ecolind.2015.11.006&lt;/_doi&gt;&lt;_impact_factor&gt;   3.898&lt;/_impact_factor&gt;&lt;_isbn&gt;1470160X&lt;/_isbn&gt;&lt;_journal&gt;Ecological Indicators&lt;/_journal&gt;&lt;_modified&gt;61832283&lt;/_modified&gt;&lt;_pages&gt;289-297&lt;/_pages&gt;&lt;_tertiary_title&gt;Ecological Indicators&lt;/_tertiary_title&gt;&lt;_url&gt;http://linkinghub.elsevier.com/retrieve/pii/S1470160X15006378_x000d__x000a_http://api.elsevier.com/content/article/PII:S1470160X15006378?httpAccept=text/xml&lt;/_url&gt;&lt;_volume&gt;62&lt;/_volume&gt;&lt;/Details&gt;&lt;Extra&gt;&lt;DBUID&gt;{4586FB26-B343-42AF-9C29-3BE2E8064B11}&lt;/DBUID&gt;&lt;/Extra&gt;&lt;/Item&gt;&lt;/References&gt;&lt;/Group&gt;&lt;/Citation&gt;_x000a_"/>
    <w:docVar w:name="NE.Ref{74274F5C-CA09-472E-A047-591C87F1040D}" w:val=" ADDIN NE.Ref.{74274F5C-CA09-472E-A047-591C87F1040D}&lt;Citation&gt;&lt;Group&gt;&lt;References&gt;&lt;Item&gt;&lt;ID&gt;23&lt;/ID&gt;&lt;UID&gt;{F4A1C4BB-AA7A-478D-84D5-35701DBE404C}&lt;/UID&gt;&lt;Title&gt;北京市生态用地空间演变与布局优化研究&lt;/Title&gt;&lt;Template&gt;Journal Article&lt;/Template&gt;&lt;Star&gt;0&lt;/Star&gt;&lt;Tag&gt;0&lt;/Tag&gt;&lt;Author&gt;关小克; 张凤荣; 王秀丽; 赵华甫; 姜广辉&lt;/Author&gt;&lt;Year&gt;2013&lt;/Year&gt;&lt;Details&gt;&lt;_author_aff&gt;郑州轻工业学院社会发展研究中心;中国农业大学资源与环境学院;中国地质大学土地科学技术学院;北京师范大学资源学院;&lt;/_author_aff&gt;&lt;_date&gt;2013-06-10&lt;/_date&gt;&lt;_db_provider&gt;CNKI: 期刊&lt;/_db_provider&gt;&lt;_issue&gt;3&lt;/_issue&gt;&lt;_journal&gt;地域研究与开发&lt;/_journal&gt;&lt;_keywords&gt;生态用地;演变;布局;北京市&lt;/_keywords&gt;&lt;_pages&gt;119-124&lt;/_pages&gt;&lt;_url&gt;http://www.cnki.net/KCMS/detail/detail.aspx?FileName=DYYY201303023&amp;amp;DbName=CJFQ2013&lt;/_url&gt;&lt;_created&gt;60472632&lt;/_created&gt;&lt;_modified&gt;60472637&lt;/_modified&gt;&lt;_db_updated&gt;CNKI - Reference&lt;/_db_updated&gt;&lt;_volume&gt;32&lt;/_volume&gt;&lt;_translated_author&gt;Guan, Xiaoke;Zhang, Fengrong;Wang, Xiuli;Zhao, Huafu;Jiang, Guanghui&lt;/_translated_author&gt;&lt;/Details&gt;&lt;Extra&gt;&lt;DBUID&gt;{C255BD7B-CF42-4161-96D1-ECCED0DF1603}&lt;/DBUID&gt;&lt;/Extra&gt;&lt;/Item&gt;&lt;/References&gt;&lt;/Group&gt;&lt;/Citation&gt;_x000a_"/>
    <w:docVar w:name="NE.Ref{74BA2058-1C48-4A9D-92B6-02EB7D70F425}" w:val=" ADDIN NE.Ref.{74BA2058-1C48-4A9D-92B6-02EB7D70F425}&lt;Citation&gt;&lt;Group&gt;&lt;References&gt;&lt;Item&gt;&lt;ID&gt;1524&lt;/ID&gt;&lt;UID&gt;{8070FA3A-51CE-4156-B29E-290FBEB2371A}&lt;/UID&gt;&lt;Title&gt;中国水土资源对经济的“增长阻尼”研究&lt;/Title&gt;&lt;Template&gt;Journal Article&lt;/Template&gt;&lt;Star&gt;0&lt;/Star&gt;&lt;Tag&gt;0&lt;/Tag&gt;&lt;Author&gt;杨杨; 吴次芳; 罗罡辉; 韦仕川&lt;/Author&gt;&lt;Year&gt;2007&lt;/Year&gt;&lt;Details&gt;&lt;_accessed&gt;63268738&lt;/_accessed&gt;&lt;_author_aff&gt;浙江大学公共管理学院;浙江大学公共管理学院;深圳市房地产研究中心;浙江大学公共管理学院 中国浙江杭州310029;中国浙江杭州310029;中国广东深圳518034;中国浙江杭州310029&lt;/_author_aff&gt;&lt;_collection_scope&gt;CSCD;CSSCI-C&lt;/_collection_scope&gt;&lt;_created&gt;63268738&lt;/_created&gt;&lt;_date&gt;56557440&lt;/_date&gt;&lt;_db_provider&gt;CNKI: 期刊&lt;/_db_provider&gt;&lt;_db_updated&gt;CNKI - Reference&lt;/_db_updated&gt;&lt;_issue&gt;4&lt;/_issue&gt;&lt;_journal&gt;经济地理&lt;/_journal&gt;&lt;_keywords&gt;Romer模型;增长阻尼;水土资源;经济发展;中国&lt;/_keywords&gt;&lt;_language&gt;Chinese&lt;/_language&gt;&lt;_modified&gt;63269194&lt;/_modified&gt;&lt;_pages&gt;529-532+537&lt;/_pages&gt;&lt;_url&gt;http://kns.cnki.net/KCMS/detail/detail.aspx?FileName=JJDL200704001&amp;amp;DbName=CJFQ2007&lt;/_url&gt;&lt;_volume&gt;27&lt;/_volume&gt;&lt;_translated_author&gt;Yang, Yang;Wu, Cifang;Luo, Ganghui;Wei, Shichuan&lt;/_translated_author&gt;&lt;/Details&gt;&lt;Extra&gt;&lt;DBUID&gt;{6F35D732-D9FF-4EE9-905F-B0CC4953C663}&lt;/DBUID&gt;&lt;/Extra&gt;&lt;/Item&gt;&lt;/References&gt;&lt;/Group&gt;&lt;/Citation&gt;_x000a_"/>
    <w:docVar w:name="NE.Ref{74D87995-C59E-446A-974D-B98D98EB6B0C}" w:val=" ADDIN NE.Ref.{74D87995-C59E-446A-974D-B98D98EB6B0C}&lt;Citation&gt;&lt;Group&gt;&lt;References&gt;&lt;Item&gt;&lt;ID&gt;1123&lt;/ID&gt;&lt;UID&gt;{532D4B0D-5CDA-4738-830D-B7E840F351CE}&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361&lt;/_impact_factor&gt;&lt;_isbn&gt;0043-1397&lt;/_isbn&gt;&lt;_issue&gt;10&lt;/_issue&gt;&lt;_journal&gt;Water Resources Research&lt;/_journal&gt;&lt;_modified&gt;62568652&lt;/_modified&gt;&lt;_pages&gt;7511-7533&lt;/_pages&gt;&lt;_url&gt;https://agupubs.onlinelibrary.wiley.com/doi/pdf/10.1029/2017WR022478 全文链接_x000d__x000a_&lt;/_url&gt;&lt;_volume&gt;54&lt;/_volume&gt;&lt;/Details&gt;&lt;Extra&gt;&lt;DBUID&gt;{E5CFCA40-B99A-4E9F-8A29-87F3858A6670}&lt;/DBUID&gt;&lt;/Extra&gt;&lt;/Item&gt;&lt;/References&gt;&lt;/Group&gt;&lt;/Citation&gt;_x000a_"/>
    <w:docVar w:name="NE.Ref{7514092F-9077-4BED-8F88-12A6DAA7DD44}" w:val=" ADDIN NE.Ref.{7514092F-9077-4BED-8F88-12A6DAA7DD44}&lt;Citation&gt;&lt;Group&gt;&lt;References&gt;&lt;Item&gt;&lt;ID&gt;1782&lt;/ID&gt;&lt;UID&gt;{456CE5A2-1A99-4C84-B51B-4991FDCEBA6E}&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885&lt;/_impact_factor&gt;&lt;_isbn&gt;0250-8060_x000d__x000a_&lt;/_isbn&gt;&lt;_issue&gt;5-6&lt;/_issue&gt;&lt;_journal&gt;Water International&lt;/_journal&gt;&lt;_keywords&gt;systems thinking_x000d__x000a_; viability loops_x000d__x000a_; Cyprus_x000d__x000a_; water-energy-food nexus_x000d__x000a_; reflexive governance_x000d__x000a_&lt;/_keywords&gt;&lt;_modified&gt;63281472&lt;/_modified&gt;&lt;_number&gt;1&lt;/_number&gt;&lt;_ori_publication&gt;Routledge_x000d__x000a_&lt;/_ori_publication&gt;&lt;_pages&gt;877-894&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6F35D732-D9FF-4EE9-905F-B0CC4953C663}&lt;/DBUID&gt;&lt;/Extra&gt;&lt;/Item&gt;&lt;/References&gt;&lt;/Group&gt;&lt;/Citation&gt;_x000a_"/>
    <w:docVar w:name="NE.Ref{75857E0F-BF56-4CF6-9D7D-C185AF5543D3}" w:val=" ADDIN NE.Ref.{75857E0F-BF56-4CF6-9D7D-C185AF5543D3}&lt;Citation&gt;&lt;Group&gt;&lt;References&gt;&lt;Item&gt;&lt;ID&gt;151&lt;/ID&gt;&lt;UID&gt;{7FB68FFF-FB83-4249-8D42-A9F12BED165C}&lt;/UID&gt;&lt;Title&gt;Multi-stage evolution of social response to flood/drought in the North China Plain during 1644–1911&lt;/Title&gt;&lt;Template&gt;Journal Article&lt;/Template&gt;&lt;Star&gt;0&lt;/Star&gt;&lt;Tag&gt;0&lt;/Tag&gt;&lt;Author&gt;Xiao, Lingbo; Fang, Xiuqi; Zhang, Yujie; Ye, Yu; Huang, Huan&lt;/Author&gt;&lt;Year&gt;2014&lt;/Year&gt;&lt;Details&gt;&lt;_issue&gt;2&lt;/_issue&gt;&lt;_journal&gt;Regional Environmental Change&lt;/_journal&gt;&lt;_pages&gt;583-595&lt;/_pages&gt;&lt;_volume&gt;14&lt;/_volume&gt;&lt;_created&gt;61353271&lt;/_created&gt;&lt;_modified&gt;61353271&lt;/_modified&gt;&lt;_impact_factor&gt;   2.664&lt;/_impact_factor&gt;&lt;_collection_scope&gt;SCIE;SSCI;&lt;/_collection_scope&gt;&lt;/Details&gt;&lt;Extra&gt;&lt;DBUID&gt;{31F9CFF5-4EB5-41E0-8180-BAFB923E486F}&lt;/DBUID&gt;&lt;/Extra&gt;&lt;/Item&gt;&lt;/References&gt;&lt;/Group&gt;&lt;/Citation&gt;_x000a_"/>
    <w:docVar w:name="NE.Ref{75C633F4-03EF-4AC0-AC91-7AC254F57034}" w:val=" ADDIN NE.Ref.{75C633F4-03EF-4AC0-AC91-7AC254F57034}&lt;Citation&gt;&lt;Group&gt;&lt;References&gt;&lt;Item&gt;&lt;ID&gt;51&lt;/ID&gt;&lt;UID&gt;{F0955C7A-CFE2-4A9C-A58C-74F476A8E4D0}&lt;/UID&gt;&lt;Title&gt;Land Use Planning Challenges: Coping with Conflicts in Visions of Sustainable Development and Livable Communities&lt;/Title&gt;&lt;Template&gt;Journal Article&lt;/Template&gt;&lt;Star&gt;0&lt;/Star&gt;&lt;Tag&gt;0&lt;/Tag&gt;&lt;Author&gt;Godschalk, D R&lt;/Author&gt;&lt;Year&gt;2004&lt;/Year&gt;&lt;Details&gt;&lt;_accessed&gt;63071848&lt;/_accessed&gt;&lt;_collection_scope&gt;SSCI&lt;/_collection_scope&gt;&lt;_created&gt;63071848&lt;/_created&gt;&lt;_impact_factor&gt;   2.719&lt;/_impact_factor&gt;&lt;_issue&gt;1&lt;/_issue&gt;&lt;_journal&gt;Journal of the American Planning Association&lt;/_journal&gt;&lt;_modified&gt;63071848&lt;/_modified&gt;&lt;_pages&gt;5-13&lt;/_pages&gt;&lt;_volume&gt;70&lt;/_volume&gt;&lt;/Details&gt;&lt;Extra&gt;&lt;DBUID&gt;{AA9B00FE-9AD8-4701-8D10-7F6B57E98978}&lt;/DBUID&gt;&lt;/Extra&gt;&lt;/Item&gt;&lt;/References&gt;&lt;/Group&gt;&lt;/Citation&gt;_x000a_"/>
    <w:docVar w:name="NE.Ref{75F4F06F-F4ED-4C0B-AC3E-273AADFEA446}" w:val=" ADDIN NE.Ref.{75F4F06F-F4ED-4C0B-AC3E-273AADFEA446}&lt;Citation&gt;&lt;Group&gt;&lt;References&gt;&lt;Item&gt;&lt;ID&gt;43&lt;/ID&gt;&lt;UID&gt;{7FDDDD3B-0AD3-4B6F-8679-6F1EA31FF80C}&lt;/UID&gt;&lt;Title&gt;Testing a Mature Hypothesis: Reflection on &amp;quot;Green Cities, Growing Cities, Just Cities: Urban Planning and the Contradiction of Sustainable Development&amp;quot;&lt;/Title&gt;&lt;Template&gt;Journal Article&lt;/Template&gt;&lt;Star&gt;0&lt;/Star&gt;&lt;Tag&gt;0&lt;/Tag&gt;&lt;Author&gt;Moore, S A&lt;/Author&gt;&lt;Year&gt;2016&lt;/Year&gt;&lt;Details&gt;&lt;_accessed&gt;63071833&lt;/_accessed&gt;&lt;_collection_scope&gt;SSCI&lt;/_collection_scope&gt;&lt;_created&gt;63071833&lt;/_created&gt;&lt;_impact_factor&gt;   2.719&lt;/_impact_factor&gt;&lt;_issue&gt;4&lt;/_issue&gt;&lt;_journal&gt;Journal of the American Planning Association&lt;/_journal&gt;&lt;_modified&gt;63071833&lt;/_modified&gt;&lt;_pages&gt;385-388&lt;/_pages&gt;&lt;_volume&gt;82&lt;/_volume&gt;&lt;/Details&gt;&lt;Extra&gt;&lt;DBUID&gt;{AA9B00FE-9AD8-4701-8D10-7F6B57E98978}&lt;/DBUID&gt;&lt;/Extra&gt;&lt;/Item&gt;&lt;/References&gt;&lt;/Group&gt;&lt;/Citation&gt;_x000a_"/>
    <w:docVar w:name="NE.Ref{764C9750-3AFC-4D04-A0C9-0924744A3372}" w:val=" ADDIN NE.Ref.{764C9750-3AFC-4D04-A0C9-0924744A3372}&lt;Citation&gt;&lt;Group&gt;&lt;References&gt;&lt;Item&gt;&lt;ID&gt;508&lt;/ID&gt;&lt;UID&gt;{45BFEA86-A993-4B63-98CE-95373C2E68D4}&lt;/UID&gt;&lt;Title&gt;Influence of productivity on the stability of real and model ecosystems.&lt;/Title&gt;&lt;Template&gt;Journal Article&lt;/Template&gt;&lt;Star&gt;0&lt;/Star&gt;&lt;Tag&gt;0&lt;/Tag&gt;&lt;Author&gt;Moore, J C; de Ruiter, P C; Hunt, H W&lt;/Author&gt;&lt;Year&gt;1993&lt;/Year&gt;&lt;Details&gt;&lt;_collection_scope&gt;SCI;SCIE;&lt;/_collection_scope&gt;&lt;_created&gt;61709615&lt;/_created&gt;&lt;_impact_factor&gt;  37.205&lt;/_impact_factor&gt;&lt;_issue&gt;5123&lt;/_issue&gt;&lt;_journal&gt;Science&lt;/_journal&gt;&lt;_modified&gt;61837240&lt;/_modified&gt;&lt;_pages&gt;906&lt;/_pages&gt;&lt;_volume&gt;261&lt;/_volume&gt;&lt;/Details&gt;&lt;Extra&gt;&lt;DBUID&gt;{4586FB26-B343-42AF-9C29-3BE2E8064B11}&lt;/DBUID&gt;&lt;/Extra&gt;&lt;/Item&gt;&lt;/References&gt;&lt;/Group&gt;&lt;/Citation&gt;_x000a_"/>
    <w:docVar w:name="NE.Ref{7681B25C-423A-4380-8964-5EEDB2B4F5E3}" w:val=" ADDIN NE.Ref.{7681B25C-423A-4380-8964-5EEDB2B4F5E3}&lt;Citation&gt;&lt;Group&gt;&lt;References&gt;&lt;Item&gt;&lt;ID&gt;980&lt;/ID&gt;&lt;UID&gt;{0F3CFD91-ABF8-481E-9AD4-96D836CD9B0D}&lt;/UID&gt;&lt;Title&gt;How Does Urbanization Affect Water Withdrawals?: Insights from an Econometric-Based Landscape Simulation&lt;/Title&gt;&lt;Template&gt;Journal Article&lt;/Template&gt;&lt;Star&gt;0&lt;/Star&gt;&lt;Tag&gt;0&lt;/Tag&gt;&lt;Author&gt;Bigelow, Daniel P; Plantinga, Andrew J; Lewis, David J; Langpap, Christian&lt;/Author&gt;&lt;Year&gt;2017&lt;/Year&gt;&lt;Details&gt;&lt;_collection_scope&gt;SSCI;&lt;/_collection_scope&gt;&lt;_created&gt;62293633&lt;/_created&gt;&lt;_impact_factor&gt;   1.500&lt;/_impact_factor&gt;&lt;_issue&gt;3&lt;/_issue&gt;&lt;_journal&gt;Land Economics&lt;/_journal&gt;&lt;_modified&gt;62440789&lt;/_modified&gt;&lt;_pages&gt;413-436&lt;/_pages&gt;&lt;_volume&gt;93&lt;/_volume&gt;&lt;/Details&gt;&lt;Extra&gt;&lt;DBUID&gt;{E5CFCA40-B99A-4E9F-8A29-87F3858A6670}&lt;/DBUID&gt;&lt;/Extra&gt;&lt;/Item&gt;&lt;/References&gt;&lt;/Group&gt;&lt;Group&gt;&lt;References&gt;&lt;Item&gt;&lt;ID&gt;981&lt;/ID&gt;&lt;UID&gt;{6BFD95AB-5F54-4044-9700-827C708C3229}&lt;/UID&gt;&lt;Title&gt;Poverty, urbanization, and environmental degradation: urban streams in the developing world&lt;/Title&gt;&lt;Template&gt;Journal Article&lt;/Template&gt;&lt;Star&gt;0&lt;/Star&gt;&lt;Tag&gt;0&lt;/Tag&gt;&lt;Author&gt;Capps, Krista A; Bentsen, Catherine N; Ramírez, Alonso&lt;/Author&gt;&lt;Year&gt;2016&lt;/Year&gt;&lt;Details&gt;&lt;_collection_scope&gt;SCI;SCIE;&lt;/_collection_scope&gt;&lt;_created&gt;62293634&lt;/_created&gt;&lt;_impact_factor&gt;   2.489&lt;/_impact_factor&gt;&lt;_journal&gt;Freshwater Science&lt;/_journal&gt;&lt;_modified&gt;62440789&lt;/_modified&gt;&lt;_pages&gt;000-000&lt;/_pages&gt;&lt;/Details&gt;&lt;Extra&gt;&lt;DBUID&gt;{E5CFCA40-B99A-4E9F-8A29-87F3858A6670}&lt;/DBUID&gt;&lt;/Extra&gt;&lt;/Item&gt;&lt;/References&gt;&lt;/Group&gt;&lt;Group&gt;&lt;References&gt;&lt;Item&gt;&lt;ID&gt;982&lt;/ID&gt;&lt;UID&gt;{4523F5D9-4620-421A-A6D1-F8B550AB3826}&lt;/UID&gt;&lt;Title&gt;Effects of urbanisation on the water balance - A long-term trajectory&lt;/Title&gt;&lt;Template&gt;Journal Article&lt;/Template&gt;&lt;Star&gt;0&lt;/Star&gt;&lt;Tag&gt;0&lt;/Tag&gt;&lt;Author&gt;Haase, D&lt;/Author&gt;&lt;Year&gt;2009&lt;/Year&gt;&lt;Details&gt;&lt;_collection_scope&gt;EI;SSCI;&lt;/_collection_scope&gt;&lt;_created&gt;62293635&lt;/_created&gt;&lt;_impact_factor&gt;   3.054&lt;/_impact_factor&gt;&lt;_issue&gt;4&lt;/_issue&gt;&lt;_journal&gt;Environmental Impact Assessment Review&lt;/_journal&gt;&lt;_modified&gt;62440780&lt;/_modified&gt;&lt;_pages&gt;211-219&lt;/_pages&gt;&lt;_volume&gt;29&lt;/_volume&gt;&lt;/Details&gt;&lt;Extra&gt;&lt;DBUID&gt;{E5CFCA40-B99A-4E9F-8A29-87F3858A6670}&lt;/DBUID&gt;&lt;/Extra&gt;&lt;/Item&gt;&lt;/References&gt;&lt;/Group&gt;&lt;Group&gt;&lt;References&gt;&lt;Item&gt;&lt;ID&gt;983&lt;/ID&gt;&lt;UID&gt;{99CF321D-E679-40E5-8CCE-52B2F4E406BA}&lt;/UID&gt;&lt;Title&gt;The temporal-spatial variation of water resources constraint on urbanization in the northwestern China: examples from the Gansu section of west Longhai–Lanxin economic zone&lt;/Title&gt;&lt;Template&gt;Journal Article&lt;/Template&gt;&lt;Star&gt;0&lt;/Star&gt;&lt;Tag&gt;0&lt;/Tag&gt;&lt;Author&gt;Gao, Xiang; Yu, Tengfei&lt;/Author&gt;&lt;Year&gt;2014&lt;/Year&gt;&lt;Details&gt;&lt;_collection_scope&gt;EI;SCI;SCIE;&lt;/_collection_scope&gt;&lt;_created&gt;62293637&lt;/_created&gt;&lt;_impact_factor&gt;   1.435&lt;/_impact_factor&gt;&lt;_issue&gt;9&lt;/_issue&gt;&lt;_journal&gt;Environmental Earth Sciences&lt;/_journal&gt;&lt;_modified&gt;62440791&lt;/_modified&gt;&lt;_pages&gt;4029-4037&lt;/_pages&gt;&lt;_volume&gt;71&lt;/_volume&gt;&lt;/Details&gt;&lt;Extra&gt;&lt;DBUID&gt;{E5CFCA40-B99A-4E9F-8A29-87F3858A6670}&lt;/DBUID&gt;&lt;/Extra&gt;&lt;/Item&gt;&lt;/References&gt;&lt;/Group&gt;&lt;Group&gt;&lt;References&gt;&lt;Item&gt;&lt;ID&gt;984&lt;/ID&gt;&lt;UID&gt;{32B6D0FE-B005-4EC7-BEDF-4BB8D9BBFBD8}&lt;/UID&gt;&lt;Title&gt;Integrated assessment model of water resources constraint intensity on urbanization in arid area&lt;/Title&gt;&lt;Template&gt;Journal Article&lt;/Template&gt;&lt;Star&gt;0&lt;/Star&gt;&lt;Tag&gt;0&lt;/Tag&gt;&lt;Author&gt;Bao, Chao; Fang, Chuanglin&lt;/Author&gt;&lt;Year&gt;2009&lt;/Year&gt;&lt;Details&gt;&lt;_collection_scope&gt;CSCD;SCIE;中国科技核心期刊;&lt;/_collection_scope&gt;&lt;_created&gt;62293637&lt;/_created&gt;&lt;_impact_factor&gt;   1.623&lt;/_impact_factor&gt;&lt;_issue&gt;3&lt;/_issue&gt;&lt;_journal&gt;Journal of Geographical Sciences&lt;/_journal&gt;&lt;_modified&gt;62440791&lt;/_modified&gt;&lt;_pages&gt;273-286&lt;/_pages&gt;&lt;_volume&gt;19&lt;/_volume&gt;&lt;/Details&gt;&lt;Extra&gt;&lt;DBUID&gt;{E5CFCA40-B99A-4E9F-8A29-87F3858A6670}&lt;/DBUID&gt;&lt;/Extra&gt;&lt;/Item&gt;&lt;/References&gt;&lt;/Group&gt;&lt;/Citation&gt;_x000a_"/>
    <w:docVar w:name="NE.Ref{76E51D34-7B0B-4107-886C-C599F766956E}" w:val=" ADDIN NE.Ref.{76E51D34-7B0B-4107-886C-C599F766956E}&lt;Citation&gt;&lt;Group&gt;&lt;References&gt;&lt;Item&gt;&lt;ID&gt;115&lt;/ID&gt;&lt;UID&gt;{A8EA6429-A251-4B6E-A972-6A4DA2268DEB}&lt;/UID&gt;&lt;Title&gt;Resilience, Adaptability and Transformability in Social-ecological Systems&lt;/Title&gt;&lt;Template&gt;Journal Article&lt;/Template&gt;&lt;Star&gt;0&lt;/Star&gt;&lt;Tag&gt;0&lt;/Tag&gt;&lt;Author&gt;Walker, Brian; Holling, C S; Carpenter, Stephen R; Kinzig, Ann P&lt;/Author&gt;&lt;Year&gt;2004&lt;/Year&gt;&lt;Details&gt;&lt;_issue&gt;2&lt;/_issue&gt;&lt;_journal&gt;Ecology &amp;amp; Society&lt;/_journal&gt;&lt;_pages&gt;3438-3447&lt;/_pages&gt;&lt;_volume&gt;9&lt;/_volume&gt;&lt;_created&gt;61348273&lt;/_created&gt;&lt;_modified&gt;61348273&lt;/_modified&gt;&lt;/Details&gt;&lt;Extra&gt;&lt;DBUID&gt;{31F9CFF5-4EB5-41E0-8180-BAFB923E486F}&lt;/DBUID&gt;&lt;/Extra&gt;&lt;/Item&gt;&lt;/References&gt;&lt;/Group&gt;&lt;/Citation&gt;_x000a_"/>
    <w:docVar w:name="NE.Ref{76F6907A-172D-4569-9A66-4C6DE04D9B71}" w:val=" ADDIN NE.Ref.{76F6907A-172D-4569-9A66-4C6DE04D9B71}&lt;Citation&gt;&lt;Group&gt;&lt;References&gt;&lt;Item&gt;&lt;ID&gt;47&lt;/ID&gt;&lt;UID&gt;{4A50B02C-F858-410C-AD48-849F81A92C18}&lt;/UID&gt;&lt;Title&gt;Sustainable development: Complexity, balance, and a critique of rational planning&lt;/Title&gt;&lt;Template&gt;Book Section&lt;/Template&gt;&lt;Star&gt;0&lt;/Star&gt;&lt;Tag&gt;0&lt;/Tag&gt;&lt;Author&gt;Lanham, H J; Jordan, M; McDaniel, R R&lt;/Author&gt;&lt;Year&gt;2016&lt;/Year&gt;&lt;Details&gt;&lt;_accessed&gt;63071841&lt;/_accessed&gt;&lt;_created&gt;63071841&lt;/_created&gt;&lt;_modified&gt;63071841&lt;/_modified&gt;&lt;_place_published&gt;New York, NY&lt;/_place_published&gt;&lt;_publisher&gt;Routledge&lt;/_publisher&gt;&lt;_secondary_author&gt;Moore, S A&lt;/_secondary_author&gt;&lt;_secondary_title&gt;Pragmatic sustainability: Dispositions for critical adaptation&lt;/_secondary_title&gt;&lt;/Details&gt;&lt;Extra&gt;&lt;DBUID&gt;{AA9B00FE-9AD8-4701-8D10-7F6B57E98978}&lt;/DBUID&gt;&lt;/Extra&gt;&lt;/Item&gt;&lt;/References&gt;&lt;/Group&gt;&lt;/Citation&gt;_x000a_"/>
    <w:docVar w:name="NE.Ref{7737A8E0-6D4E-49ED-8856-60E5233C65CF}" w:val=" ADDIN NE.Ref.{7737A8E0-6D4E-49ED-8856-60E5233C65CF}&lt;Citation&gt;&lt;Group&gt;&lt;References&gt;&lt;Item&gt;&lt;ID&gt;896&lt;/ID&gt;&lt;UID&gt;{CF3D5CBA-6F0B-41CD-B429-8CF2FB7550DC}&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566423&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7778B32A-1790-4DF6-9278-127FB0E504CE}" w:val=" ADDIN NE.Ref.{7778B32A-1790-4DF6-9278-127FB0E504CE} ADDIN NE.Ref.{7778B32A-1790-4DF6-9278-127FB0E504CE}&lt;Citation&gt;&lt;Group&gt;&lt;References&gt;&lt;Item&gt;&lt;ID&gt;12&lt;/ID&gt;&lt;UID&gt;{A17CDE12-E2CA-4283-910B-114B3D33615A}&lt;/UID&gt;&lt;Title&gt;Water demand and the urban poor: A study of the factors influencing water consumption among households in Cape Town, South Africa&lt;/Title&gt;&lt;Template&gt;Journal Article&lt;/Template&gt;&lt;Star&gt;0&lt;/Star&gt;&lt;Tag&gt;0&lt;/Tag&gt;&lt;Author&gt;Jansen, Ada; Schulz, Carl Erik&lt;/Author&gt;&lt;Year&gt;2010&lt;/Year&gt;&lt;Details&gt;&lt;_collection_scope&gt;SSCI;&lt;/_collection_scope&gt;&lt;_created&gt;62293932&lt;/_created&gt;&lt;_impact_factor&gt;   0.685&lt;/_impact_factor&gt;&lt;_issue&gt;3&lt;/_issue&gt;&lt;_journal&gt;South African Journal of Economics&lt;/_journal&gt;&lt;_modified&gt;62293933&lt;/_modified&gt;&lt;_pages&gt;593-609&lt;/_pages&gt;&lt;_volume&gt;74&lt;/_volume&gt;&lt;/Details&gt;&lt;Extra&gt;&lt;DBUID&gt;{5B762690-12B0-4DA5-BF5A-0AB6487B975C}&lt;/DBUID&gt;&lt;/Extra&gt;&lt;/Item&gt;&lt;/References&gt;&lt;/Group&gt;&lt;Group&gt;&lt;References&gt;&lt;Item&gt;&lt;ID&gt;13&lt;/ID&gt;&lt;UID&gt;{5E20915B-28E0-43CA-AB88-C271E77D959E}&lt;/UID&gt;&lt;Title&gt;Assessing the impacts of socio-economic and hydrological factors on urban water demand: A multivariate statistical approach&lt;/Title&gt;&lt;Template&gt;Journal Article&lt;/Template&gt;&lt;Star&gt;0&lt;/Star&gt;&lt;Tag&gt;0&lt;/Tag&gt;&lt;Author&gt;Panagopoulos, George P&lt;/Author&gt;&lt;Year&gt;2014&lt;/Year&gt;&lt;Details&gt;&lt;_collection_scope&gt;EI;SCI;SCIE;&lt;/_collection_scope&gt;&lt;_created&gt;62293933&lt;/_created&gt;&lt;_impact_factor&gt;   3.483&lt;/_impact_factor&gt;&lt;_issue&gt;2&lt;/_issue&gt;&lt;_journal&gt;Journal of Hydrology&lt;/_journal&gt;&lt;_modified&gt;62293933&lt;/_modified&gt;&lt;_pages&gt;42-48&lt;/_pages&gt;&lt;_volume&gt;518&lt;/_volume&gt;&lt;/Details&gt;&lt;Extra&gt;&lt;DBUID&gt;{5B762690-12B0-4DA5-BF5A-0AB6487B975C}&lt;/DBUID&gt;&lt;/Extra&gt;&lt;/Item&gt;&lt;/References&gt;&lt;/Group&gt;&lt;/Citation&gt;_x000a_"/>
    <w:docVar w:name="NE.Ref{77B9BA87-B948-4818-A3CC-0F0171051968}" w:val=" ADDIN NE.Ref.{77B9BA87-B948-4818-A3CC-0F0171051968}&lt;Citation&gt;&lt;Group&gt;&lt;References&gt;&lt;Item&gt;&lt;ID&gt;12&lt;/ID&gt;&lt;UID&gt;{BE413005-7F14-48A3-A2FE-13C2649584BB}&lt;/UID&gt;&lt;Title&gt;基于VSD框架的半干旱地区社会—生态系统脆弱性演化与模拟&lt;/Title&gt;&lt;Template&gt;Journal Article&lt;/Template&gt;&lt;Star&gt;1&lt;/Star&gt;&lt;Tag&gt;5&lt;/Tag&gt;&lt;Author&gt;陈佳; 杨新军; 尹莎; 吴孔森&lt;/Author&gt;&lt;Year&gt;2016&lt;/Year&gt;&lt;Details&gt;&lt;_collection_scope&gt;中国科技核心期刊;中文核心期刊;CSCD;&lt;/_collection_scope&gt;&lt;_created&gt;61337488&lt;/_created&gt;&lt;_issue&gt;7&lt;/_issue&gt;&lt;_journal&gt;地理学报&lt;/_journal&gt;&lt;_language&gt;Chinese&lt;/_language&gt;&lt;_modified&gt;61347722&lt;/_modified&gt;&lt;_volume&gt;71&lt;/_volume&gt;&lt;_translated_author&gt;Chen, Jia;Yang, Xinjun;Yin, Sha;Wu, Kongsen&lt;/_translated_author&gt;&lt;/Details&gt;&lt;Extra&gt;&lt;DBUID&gt;{31F9CFF5-4EB5-41E0-8180-BAFB923E486F}&lt;/DBUID&gt;&lt;/Extra&gt;&lt;/Item&gt;&lt;/References&gt;&lt;/Group&gt;&lt;/Citation&gt;_x000a_"/>
    <w:docVar w:name="NE.Ref{780EF248-52EC-4CAE-849F-4331A7F163ED}" w:val=" ADDIN NE.Ref.{780EF248-52EC-4CAE-849F-4331A7F163ED}&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Group&gt;&lt;References&gt;&lt;Item&gt;&lt;ID&gt;1840&lt;/ID&gt;&lt;UID&gt;{8939760E-3D26-4B48-B263-E83712D76F7E}&lt;/UID&gt;&lt;Title&gt;Global projections of future urban land expansion under shared socioeconomic pathways&lt;/Title&gt;&lt;Template&gt;Journal Article&lt;/Template&gt;&lt;Star&gt;1&lt;/Star&gt;&lt;Tag&gt;0&lt;/Tag&gt;&lt;Author&gt;Chen, Guangzhao; Li, Xia; Liu, Xiaoping; Chen, Yimin; Liang, Xun; Leng, Jiye; Xu, Xiaocong; Liao, Weilin; Qiu, Yue An; Wu, Qianlian; Huang, Kangning&lt;/Author&gt;&lt;Year&gt;2020&lt;/Year&gt;&lt;Details&gt;&lt;_accessed&gt;63284686&lt;/_accessed&gt;&lt;_collection_scope&gt;SCI;SCIE&lt;/_collection_scope&gt;&lt;_created&gt;63284686&lt;/_created&gt;&lt;_db_updated&gt;CrossRef&lt;/_db_updated&gt;&lt;_doi&gt;10.1038/s41467-020-14386-x&lt;/_doi&gt;&lt;_impact_factor&gt;  12.121&lt;/_impact_factor&gt;&lt;_isbn&gt;2041-1723&lt;/_isbn&gt;&lt;_journal&gt;Nature Communications&lt;/_journal&gt;&lt;_modified&gt;63284687&lt;/_modified&gt;&lt;_pages&gt;537&lt;/_pages&gt;&lt;_tertiary_title&gt;Nat Commun&lt;/_tertiary_title&gt;&lt;_url&gt;http://www.nature.com/articles/s41467-020-14386-x_x000d__x000a_http://www.nature.com/articles/s41467-020-14386-x.pdf&lt;/_url&gt;&lt;_volume&gt;11&lt;/_volume&gt;&lt;/Details&gt;&lt;Extra&gt;&lt;DBUID&gt;{6F35D732-D9FF-4EE9-905F-B0CC4953C663}&lt;/DBUID&gt;&lt;/Extra&gt;&lt;/Item&gt;&lt;/References&gt;&lt;/Group&gt;&lt;/Citation&gt;_x000a_"/>
    <w:docVar w:name="NE.Ref{782AD257-FABC-4931-86CD-F49A13D03994}" w:val=" ADDIN NE.Ref.{782AD257-FABC-4931-86CD-F49A13D03994}&lt;Citation&gt;&lt;Group&gt;&lt;References&gt;&lt;Item&gt;&lt;ID&gt;1527&lt;/ID&gt;&lt;UID&gt;{FDECC784-6B93-4C51-89AA-42D2593B68D6}&lt;/UID&gt;&lt;Title&gt;中国经济增长的“尾效”分析&lt;/Title&gt;&lt;Template&gt;Journal Article&lt;/Template&gt;&lt;Star&gt;0&lt;/Star&gt;&lt;Tag&gt;0&lt;/Tag&gt;&lt;Author&gt;薛俊波; 王铮; 朱建武; 吴兵&lt;/Author&gt;&lt;Year&gt;2004&lt;/Year&gt;&lt;Details&gt;&lt;_accessed&gt;63269169&lt;/_accessed&gt;&lt;_author_aff&gt;中国科学院科技政策与管理科学研究所;中国科学院科技政策与管理科学研究所;南开大学经济学院金融学系;华东师范大学城市与环境教育部开放实验室  北京100080_x000d__x000a__x000d__x000a__x000d__x000a__x000d__x000a__x000d__x000a__x000d__x000a__x000d__x000a__x000d__x000a_; 北京100080_x000d__x000a__x000d__x000a__x000d__x000a__x000d__x000a__x000d__x000a__x000d__x000a__x000d__x000a__x000d__x000a_;天津300071 _x000d__x000a__x000d__x000a__x000d__x000a__x000d__x000a__x000d__x000a__x000d__x000a__x000d__x000a__x000d__x000a_;上海200062&lt;/_author_aff&gt;&lt;_collection_scope&gt;CSSCI-C;PKU&lt;/_collection_scope&gt;&lt;_created&gt;63269161&lt;/_created&gt;&lt;_date&gt;55052640&lt;/_date&gt;&lt;_db_provider&gt;CNKI: 期刊&lt;/_db_provider&gt;&lt;_db_updated&gt;CNKI - Reference&lt;/_db_updated&gt;&lt;_issue&gt;9&lt;/_issue&gt;&lt;_journal&gt;财经研究&lt;/_journal&gt;&lt;_keywords&gt;平衡增长路径;增长尾效;可持续发展&lt;/_keywords&gt;&lt;_language&gt;Chinese&lt;/_language&gt;&lt;_modified&gt;63269169&lt;/_modified&gt;&lt;_pages&gt;5-14&lt;/_pages&gt;&lt;_url&gt;http://kns.cnki.net/KCMS/detail/detail.aspx?FileName=CJYJ200409001&amp;amp;DbName=CJFQ2004&lt;/_url&gt;&lt;_volume&gt;30&lt;/_volume&gt;&lt;_translated_author&gt;Xue, Junbo;Wang, Zheng;Zhu, Jianwu;Wu, Bing&lt;/_translated_author&gt;&lt;/Details&gt;&lt;Extra&gt;&lt;DBUID&gt;{6F35D732-D9FF-4EE9-905F-B0CC4953C663}&lt;/DBUID&gt;&lt;/Extra&gt;&lt;/Item&gt;&lt;/References&gt;&lt;/Group&gt;&lt;/Citation&gt;_x000a_"/>
    <w:docVar w:name="NE.Ref{789494C5-DB3D-40F6-B2CD-E37425BB8634}" w:val=" ADDIN NE.Ref.{789494C5-DB3D-40F6-B2CD-E37425BB8634}&lt;Citation&gt;&lt;Group&gt;&lt;References&gt;&lt;Item&gt;&lt;ID&gt;88&lt;/ID&gt;&lt;UID&gt;{6B59AD59-1E1D-4DE3-9B7E-F72AFE4BABB5}&lt;/UID&gt;&lt;Title&gt;A framework for vulnerability analysis in sustainability science&lt;/Title&gt;&lt;Template&gt;Journal Article&lt;/Template&gt;&lt;Star&gt;1&lt;/Star&gt;&lt;Tag&gt;0&lt;/Tag&gt;&lt;Author&gt;Turner, B L; Kasperson, R E; Matson, P A; Mccarthy, J J; Corell, R W&lt;/Author&gt;&lt;Year&gt;2003&lt;/Year&gt;&lt;Details&gt;&lt;_accessed&gt;61344749&lt;/_accessed&gt;&lt;_cited_count&gt;2060&lt;/_cited_count&gt;&lt;_created&gt;61344749&lt;/_created&gt;&lt;_db_updated&gt;kuakujiansuo&lt;/_db_updated&gt;&lt;_journal&gt;Proceedings of the National Academy of Science...&lt;/_journal&gt;&lt;_keywords&gt;computer security; cryptography; security protocol; security policy; human factors&lt;/_keywords&gt;&lt;_modified&gt;61344914&lt;/_modified&gt;&lt;_url&gt;http://labs.europepmc.org/abstract/PMC/PMC166184/reload=0;jsessionid=nNid8yr1d53cnIgOujjr.41&lt;/_url&gt;&lt;/Details&gt;&lt;Extra&gt;&lt;DBUID&gt;{31F9CFF5-4EB5-41E0-8180-BAFB923E486F}&lt;/DBUID&gt;&lt;/Extra&gt;&lt;/Item&gt;&lt;/References&gt;&lt;/Group&gt;&lt;/Citation&gt;_x000a_"/>
    <w:docVar w:name="NE.Ref{78B3EEAE-918B-49B9-9686-090BC91FE492}" w:val=" ADDIN NE.Ref.{78B3EEAE-918B-49B9-9686-090BC91FE492}&lt;Citation&gt;&lt;Group&gt;&lt;References&gt;&lt;Item&gt;&lt;ID&gt;1040&lt;/ID&gt;&lt;UID&gt;{64B27C88-6344-4F7F-BCDF-BC8AA573B0DE}&lt;/UID&gt;&lt;Title&gt;基于生态敏感性评价的城市非建设用地规划探讨——以南京市江宁区大连山—青龙山片区概念规划为例&lt;/Title&gt;&lt;Template&gt;Journal Article&lt;/Template&gt;&lt;Star&gt;0&lt;/Star&gt;&lt;Tag&gt;0&lt;/Tag&gt;&lt;Author&gt;程磊; 朱查松; 罗震东&lt;/Author&gt;&lt;Year&gt;2009&lt;/Year&gt;&lt;Details&gt;&lt;_language&gt;Chinese&lt;/_language&gt;&lt;_created&gt;62442787&lt;/_created&gt;&lt;_modified&gt;62442804&lt;/_modified&gt;&lt;_url&gt;http://kns.cnki.net/KCMS/detail/detail.aspx?FileName=GHSI200904012&amp;amp;DbName=CJFQ2009&lt;/_url&gt;&lt;_journal&gt;规划师&lt;/_journal&gt;&lt;_issue&gt;4&lt;/_issue&gt;&lt;_pages&gt;63-66+94&lt;/_pages&gt;&lt;_date&gt;57458880&lt;/_date&gt;&lt;_keywords&gt;城市非建设用地;生态敏感性;大连山—青龙山片区&lt;/_keywords&gt;&lt;_author_aff&gt;南京大学城市与区域规划系;同济大学建筑与城市规划学院;南京大学城市规划设计研究院;&lt;/_author_aff&gt;&lt;_db_provider&gt;CNKI: 期刊&lt;/_db_provider&gt;&lt;_accessed&gt;62442787&lt;/_accessed&gt;&lt;_db_updated&gt;CNKI - Reference&lt;/_db_updated&gt;&lt;_collection_scope&gt;中国科技核心期刊;中文核心期刊;&lt;/_collection_scope&gt;&lt;_volume&gt;25&lt;/_volume&gt;&lt;_translated_author&gt;Cheng, Lei;Zhu, Chasong;Luo, Zhendong&lt;/_translated_author&gt;&lt;/Details&gt;&lt;Extra&gt;&lt;DBUID&gt;{E5CFCA40-B99A-4E9F-8A29-87F3858A6670}&lt;/DBUID&gt;&lt;/Extra&gt;&lt;/Item&gt;&lt;/References&gt;&lt;/Group&gt;&lt;/Citation&gt;_x000a_"/>
    <w:docVar w:name="NE.Ref{790218E3-F52C-474C-AA8D-D5D9DEED8F35}" w:val=" ADDIN NE.Ref.{790218E3-F52C-474C-AA8D-D5D9DEED8F35}&lt;Citation&gt;&lt;Group&gt;&lt;References&gt;&lt;Item&gt;&lt;ID&gt;1071&lt;/ID&gt;&lt;UID&gt;{1963A7D6-8E08-4F94-BAE7-C62592D75C06}&lt;/UID&gt;&lt;Title&gt;城市综合交通体系规划技术转型——产业·空间·交通三要素统筹协调&lt;/Title&gt;&lt;Template&gt;Journal Article&lt;/Template&gt;&lt;Star&gt;1&lt;/Star&gt;&lt;Tag&gt;0&lt;/Tag&gt;&lt;Author&gt;张国华&lt;/Author&gt;&lt;Year&gt;2011&lt;/Year&gt;&lt;Details&gt;&lt;_author_adr&gt;中国城市规划设计研究院交通所;&lt;/_author_adr&gt;&lt;_collection_scope&gt;CSSCI;中国科技核心期刊;中文核心期刊;&lt;/_collection_scope&gt;&lt;_created&gt;62450936&lt;/_created&gt;&lt;_db_provider&gt;CNKI&lt;/_db_provider&gt;&lt;_isbn&gt;1002-1329&lt;/_isbn&gt;&lt;_issue&gt;11&lt;/_issue&gt;&lt;_journal&gt;城市规划&lt;/_journal&gt;&lt;_keywords&gt;产业;;空间;;综合交通体系;;技术转型&lt;/_keywords&gt;&lt;_modified&gt;62454243&lt;/_modified&gt;&lt;_pages&gt;42-48&lt;/_pages&gt;&lt;_url&gt;http://kns.cnki.net/kns/download.aspx?filename=sF3cTJTaOp1b2ImSrQDeKB3boBlQGF1dFRjNxJVYyEjZDB3KyxmayVWYB5GcahTNihFRoR3cJdXSzhGT6t2aIJWc0cHTZplRSNVUX1WNXJ1QohXZ6dFVohnVxhTd1RjWihjbupnMxc1RVl2Z5tERS9iWJpXRypXU&amp;amp;tablename=CJFD2011&amp;amp;dflag=pdfdown 全文链接_x000d__x000a_&lt;/_url&gt;&lt;_volume&gt;35&lt;/_volume&gt;&lt;_translated_author&gt;Zhang, Guohua&lt;/_translated_author&gt;&lt;/Details&gt;&lt;Extra&gt;&lt;DBUID&gt;{E5CFCA40-B99A-4E9F-8A29-87F3858A6670}&lt;/DBUID&gt;&lt;/Extra&gt;&lt;/Item&gt;&lt;/References&gt;&lt;/Group&gt;&lt;/Citation&gt;_x000a_"/>
    <w:docVar w:name="NE.Ref{79393576-A62D-4E15-A37C-E7D7FD53AA6F}" w:val=" ADDIN NE.Ref.{79393576-A62D-4E15-A37C-E7D7FD53AA6F}&lt;Citation&gt;&lt;Group&gt;&lt;References&gt;&lt;Item&gt;&lt;ID&gt;545&lt;/ID&gt;&lt;UID&gt;{05A9E458-095D-4652-B566-E95A2309600A}&lt;/UID&gt;&lt;Title&gt;A method to analyze &amp;quot;source–sink&amp;quot; structure of non-point source pollution based on remote sensing technology&lt;/Title&gt;&lt;Template&gt;Journal Article&lt;/Template&gt;&lt;Star&gt;0&lt;/Star&gt;&lt;Tag&gt;0&lt;/Tag&gt;&lt;Author&gt;Jiang, Mengzhen; Chen, Haiying; Chen, Qinghui&lt;/Author&gt;&lt;Year&gt;2013&lt;/Year&gt;&lt;Details&gt;&lt;_accessed&gt;61032834&lt;/_accessed&gt;&lt;_collection_scope&gt;EI;SCI;SCIE;&lt;/_collection_scope&gt;&lt;_created&gt;61031227&lt;/_created&gt;&lt;_db_updated&gt;CrossRef&lt;/_db_updated&gt;&lt;_doi&gt;10.1016/j.envpol.2013.07.006&lt;/_doi&gt;&lt;_impact_factor&gt;   5.099&lt;/_impact_factor&gt;&lt;_isbn&gt;02697491&lt;/_isbn&gt;&lt;_journal&gt;Environmental Pollution&lt;/_journal&gt;&lt;_modified&gt;61793289&lt;/_modified&gt;&lt;_pages&gt;135-140&lt;/_pages&gt;&lt;_tertiary_title&gt;Environmental Pollution&lt;/_tertiary_title&gt;&lt;_url&gt;http://linkinghub.elsevier.com/retrieve/pii/S0269749113003758_x000d__x000a_http://api.elsevier.com/content/article/PII:S0269749113003758?httpAccept=text/xml&lt;/_url&gt;&lt;_volume&gt;182&lt;/_volume&gt;&lt;/Details&gt;&lt;Extra&gt;&lt;DBUID&gt;{4586FB26-B343-42AF-9C29-3BE2E8064B11}&lt;/DBUID&gt;&lt;/Extra&gt;&lt;/Item&gt;&lt;/References&gt;&lt;/Group&gt;&lt;Group&gt;&lt;References&gt;&lt;Item&gt;&lt;ID&gt;538&lt;/ID&gt;&lt;UID&gt;{A62AF5F9-97BC-4170-AE30-0163BE1B31D2}&lt;/UID&gt;&lt;Title&gt;基于最小累积阻力模型的三峡库区耕地面源污染源-汇风险识别&lt;/Title&gt;&lt;Template&gt;Journal Article&lt;/Template&gt;&lt;Star&gt;0&lt;/Star&gt;&lt;Tag&gt;0&lt;/Tag&gt;&lt;Author&gt;王金亮; 谢德体; 邵景安; 倪九派; 雷平&lt;/Author&gt;&lt;Year&gt;2016&lt;/Year&gt;&lt;Details&gt;&lt;_accessed&gt;61790304&lt;/_accessed&gt;&lt;_author_aff&gt;西南大学资源环境学院;重庆师范大学地理与旅游学院;&lt;/_author_aff&gt;&lt;_collection_scope&gt;中国科技核心期刊;CSCD;EI;&lt;/_collection_scope&gt;&lt;_created&gt;61790304&lt;/_created&gt;&lt;_date&gt;61348320&lt;/_date&gt;&lt;_db_provider&gt;CNKI: 期刊&lt;/_db_provider&gt;&lt;_db_updated&gt;CNKI - Reference&lt;/_db_updated&gt;&lt;_issue&gt;16&lt;/_issue&gt;&lt;_journal&gt;农业工程学报&lt;/_journal&gt;&lt;_keywords&gt;污染;农业;模型;三峡库区;阻力面;源-汇风险;最小累计阻力模型&lt;/_keywords&gt;&lt;_language&gt;Chinese&lt;/_language&gt;&lt;_modified&gt;61790387&lt;/_modified&gt;&lt;_pages&gt;206-215&lt;/_pages&gt;&lt;_url&gt;http://www.cnki.net/KCMS/detail/detail.aspx?FileName=NYGU201616029&amp;amp;DbName=CJFQ2016&lt;/_url&gt;&lt;_volume&gt;32&lt;/_volume&gt;&lt;_translated_author&gt;Wang, Jinliang;Xie, Deti;Shao, Jing&amp;apos;an;Ni, Jiupai;Lei, Ping&lt;/_translated_author&gt;&lt;/Details&gt;&lt;Extra&gt;&lt;DBUID&gt;{4586FB26-B343-42AF-9C29-3BE2E8064B11}&lt;/DBUID&gt;&lt;/Extra&gt;&lt;/Item&gt;&lt;/References&gt;&lt;/Group&gt;&lt;/Citation&gt;_x000a_"/>
    <w:docVar w:name="NE.Ref{7955DE1E-ACB4-4FF0-91BC-F6079CB6CCAB}" w:val=" ADDIN NE.Ref.{7955DE1E-ACB4-4FF0-91BC-F6079CB6CCAB}&lt;Citation&gt;&lt;Group&gt;&lt;References&gt;&lt;Item&gt;&lt;ID&gt;498&lt;/ID&gt;&lt;UID&gt;{87F42A87-9965-403A-A16C-8D88FD87FDCC}&lt;/UID&gt;&lt;Title&gt;Panarchy: Understanding Transformations in Human and Natural Systems&lt;/Title&gt;&lt;Template&gt;Book&lt;/Template&gt;&lt;Star&gt;0&lt;/Star&gt;&lt;Tag&gt;0&lt;/Tag&gt;&lt;Author&gt;Gunderson, L H; Holling, C S&lt;/Author&gt;&lt;Year&gt;2002&lt;/Year&gt;&lt;Details&gt;&lt;_accessed&gt;61349502&lt;/_accessed&gt;&lt;_created&gt;61349502&lt;/_created&gt;&lt;_modified&gt;61707867&lt;/_modified&gt;&lt;_place_published&gt;Washington D.C.&lt;/_place_published&gt;&lt;_publisher&gt;Island Press&lt;/_publisher&gt;&lt;/Details&gt;&lt;Extra&gt;&lt;DBUID&gt;{4586FB26-B343-42AF-9C29-3BE2E8064B11}&lt;/DBUID&gt;&lt;/Extra&gt;&lt;/Item&gt;&lt;/References&gt;&lt;/Group&gt;&lt;/Citation&gt;_x000a_"/>
    <w:docVar w:name="NE.Ref{795E570C-3505-4EFE-A6E9-F42657926919}" w:val=" ADDIN NE.Ref.{795E570C-3505-4EFE-A6E9-F42657926919}&lt;Citation&gt;&lt;Group&gt;&lt;References&gt;&lt;Item&gt;&lt;ID&gt;338&lt;/ID&gt;&lt;UID&gt;{BC299A0E-923F-4FF6-B0AA-032479F0C931}&lt;/UID&gt;&lt;Title&gt;Uncovering land-use dynamics driven by human decision-making - A combined model approach using cellular automata and system dynamics&lt;/Title&gt;&lt;Template&gt;Journal Article&lt;/Template&gt;&lt;Star&gt;0&lt;/Star&gt;&lt;Tag&gt;0&lt;/Tag&gt;&lt;Author&gt;Lauf, S; Haase, D; Hostert, P; Lakes, T; Kleinschmit, B&lt;/Author&gt;&lt;Year&gt;2012&lt;/Year&gt;&lt;Details&gt;&lt;_accessed&gt;63334998&lt;/_accessed&gt;&lt;_accession_num&gt;WOS:000298457000007&lt;/_accession_num&gt;&lt;_cited_count&gt;52&lt;/_cited_count&gt;&lt;_collection_scope&gt;SCIE;&lt;/_collection_scope&gt;&lt;_created&gt;62405994&lt;/_created&gt;&lt;_date_display&gt;2012_x000d__x000a_JAN-FEB 2012&lt;/_date_display&gt;&lt;_doi&gt;10.1016/j.envsoft.2011.09.005&lt;/_doi&gt;&lt;_impact_factor&gt;   4.552&lt;/_impact_factor&gt;&lt;_isbn&gt;1364-8152&lt;/_isbn&gt;&lt;_journal&gt;Environmental Modelling &amp;amp; Software&lt;/_journal&gt;&lt;_modified&gt;62962037&lt;/_modified&gt;&lt;_pages&gt;71-82&lt;/_pages&gt;&lt;_url&gt;https://ac.els-cdn.com/S1364815211002039/1-s2.0-S1364815211002039-main.pdf?_tid=151b9728-14d5-4b15-8648-31477c312b93&amp;amp;acdnat=1535358927_ff4534bcf290daa7e3a43cd8e89a4ed3 全文链接_x000d__x000a_&lt;/_url&gt;&lt;_volume&gt;27-28&lt;/_volume&gt;&lt;/Details&gt;&lt;Extra&gt;&lt;DBUID&gt;{6F35D732-D9FF-4EE9-905F-B0CC4953C663}&lt;/DBUID&gt;&lt;/Extra&gt;&lt;/Item&gt;&lt;/References&gt;&lt;/Group&gt;&lt;/Citation&gt;_x000a_"/>
    <w:docVar w:name="NE.Ref{798A45B0-C54B-44AF-8F23-95712736F2AF}" w:val=" ADDIN NE.Ref.{798A45B0-C54B-44AF-8F23-95712736F2AF}&lt;Citation&gt;&lt;Group&gt;&lt;References&gt;&lt;Item&gt;&lt;ID&gt;78&lt;/ID&gt;&lt;UID&gt;{213C4AA8-ECB4-453C-B6F0-31874DFB53C2}&lt;/UID&gt;&lt;Title&gt;A framework for the development of the SERV model: A Spatially Explicit Resilience-Vulnerability model&lt;/Title&gt;&lt;Template&gt;Journal Article&lt;/Template&gt;&lt;Star&gt;1&lt;/Star&gt;&lt;Tag&gt;5&lt;/Tag&gt;&lt;Author&gt;Frazier, Tim G; Thompson, Courtney M; Dezzani, Raymond J&lt;/Author&gt;&lt;Year&gt;2014&lt;/Year&gt;&lt;Details&gt;&lt;_accessed&gt;61343605&lt;/_accessed&gt;&lt;_collection_scope&gt;SSCI;&lt;/_collection_scope&gt;&lt;_created&gt;61343605&lt;/_created&gt;&lt;_db_updated&gt;CrossRef&lt;/_db_updated&gt;&lt;_doi&gt;10.1016/j.apgeog.2014.04.004&lt;/_doi&gt;&lt;_impact_factor&gt;   2.565&lt;/_impact_factor&gt;&lt;_isbn&gt;01436228&lt;/_isbn&gt;&lt;_journal&gt;Applied Geography&lt;/_journal&gt;&lt;_modified&gt;61344852&lt;/_modified&gt;&lt;_pages&gt;158-172&lt;/_pages&gt;&lt;_tertiary_title&gt;Applied Geography&lt;/_tertiary_title&gt;&lt;_url&gt;http://linkinghub.elsevier.com/retrieve/pii/S0143622814000745_x000d__x000a_http://api.elsevier.com/content/article/PII:S0143622814000745?httpAccept=text/xml&lt;/_url&gt;&lt;_volume&gt;51&lt;/_volume&gt;&lt;/Details&gt;&lt;Extra&gt;&lt;DBUID&gt;{31F9CFF5-4EB5-41E0-8180-BAFB923E486F}&lt;/DBUID&gt;&lt;/Extra&gt;&lt;/Item&gt;&lt;/References&gt;&lt;/Group&gt;&lt;/Citation&gt;_x000a_"/>
    <w:docVar w:name="NE.Ref{79FA6B16-B887-4A90-8139-9AB50FCEC185}" w:val=" ADDIN NE.Ref.{79FA6B16-B887-4A90-8139-9AB50FCEC185}&lt;Citation&gt;&lt;Group&gt;&lt;References&gt;&lt;Item&gt;&lt;ID&gt;1961&lt;/ID&gt;&lt;UID&gt;{5009DF0A-343F-454F-A8EE-89F8BA10114C}&lt;/UID&gt;&lt;Title&gt;SD-MOP整合模型在区域发展战略规划研究中的应用&lt;/Title&gt;&lt;Template&gt;Journal Article&lt;/Template&gt;&lt;Star&gt;0&lt;/Star&gt;&lt;Tag&gt;5&lt;/Tag&gt;&lt;Author&gt;张雪花; 张宏伟; 张宝安&lt;/Author&gt;&lt;Year&gt;2007&lt;/Year&gt;&lt;Details&gt;&lt;_accessed&gt;63348350&lt;/_accessed&gt;&lt;_author_adr&gt;天津大学; 天津大学; 中国环境管理干部学院&lt;/_author_adr&gt;&lt;_author_aff&gt;天津大学; 天津大学; 中国环境管理干部学院&lt;/_author_aff&gt;&lt;_collection_scope&gt;CSSCI-C&lt;/_collection_scope&gt;&lt;_created&gt;63348350&lt;/_created&gt;&lt;_db_provider&gt;北京万方数据股份有限公司&lt;/_db_provider&gt;&lt;_db_updated&gt;Wanfangdata&lt;/_db_updated&gt;&lt;_doi&gt;10.3969/j.issn.1001-4098.2007.09.012&lt;/_doi&gt;&lt;_isbn&gt;1001-4098&lt;/_isbn&gt;&lt;_issue&gt;9&lt;/_issue&gt;&lt;_journal&gt;系统工程&lt;/_journal&gt;&lt;_keywords&gt;区域发展战略; SD-MOP整合方法; 系统动力学; 多目标规划; 资源环境&lt;/_keywords&gt;&lt;_language&gt;chi&lt;/_language&gt;&lt;_modified&gt;63348435&lt;/_modified&gt;&lt;_pages&gt;65-72&lt;/_pages&gt;&lt;_tertiary_title&gt;SYSTEMS ENGINEERING&lt;/_tertiary_title&gt;&lt;_translated_author&gt;Xue-hua, ZHANG; Hong-wei, ZHANG; Bao-an, ZHANG&lt;/_translated_author&gt;&lt;_translated_title&gt;SD-MOP Integrated Approach for Regional Development Strategy Planning&lt;/_translated_title&gt;&lt;_url&gt;http://www.wanfangdata.com.cn/details/detail.do?_type=perio&amp;amp;id=xtgc200709012&lt;/_url&gt;&lt;_volume&gt;25&lt;/_volume&gt;&lt;/Details&gt;&lt;Extra&gt;&lt;DBUID&gt;{6F35D732-D9FF-4EE9-905F-B0CC4953C663}&lt;/DBUID&gt;&lt;/Extra&gt;&lt;/Item&gt;&lt;/References&gt;&lt;/Group&gt;&lt;/Citation&gt;_x000a_"/>
    <w:docVar w:name="NE.Ref{7A0320CD-48A9-441D-B328-858DF9330266}" w:val=" ADDIN NE.Ref.{7A0320CD-48A9-441D-B328-858DF9330266}&lt;Citation&gt;&lt;Group&gt;&lt;References&gt;&lt;Item&gt;&lt;ID&gt;378&lt;/ID&gt;&lt;UID&gt;{6D506388-C92C-4963-B4BA-51942D6CA72A}&lt;/UID&gt;&lt;Title&gt;Who? What? Where? When? in an emergency: notes on possible indicators of vulnerability and resilience: by phase of the disaster management cycle and social actor&lt;/Title&gt;&lt;Template&gt;Conference Proceedings&lt;/Template&gt;&lt;Star&gt;0&lt;/Star&gt;&lt;Tag&gt;0&lt;/Tag&gt;&lt;Author&gt;Wisner, Ben&lt;/Author&gt;&lt;Year&gt;2002&lt;/Year&gt;&lt;Details&gt;&lt;_pages&gt;12/7–12/14&lt;/_pages&gt;&lt;_secondary_title&gt;Environment and Human Security: Contributions to a workshop in Bonn&lt;/_secondary_title&gt;&lt;_volume&gt;12&lt;/_volume&gt;&lt;_created&gt;62249235&lt;/_created&gt;&lt;_modified&gt;62249238&lt;/_modified&gt;&lt;_secondary_author&gt;Plate, E&lt;/_secondary_author&gt;&lt;_place_published&gt;Germany&lt;/_place_published&gt;&lt;/Details&gt;&lt;Extra&gt;&lt;DBUID&gt;{E5CFCA40-B99A-4E9F-8A29-87F3858A6670}&lt;/DBUID&gt;&lt;/Extra&gt;&lt;/Item&gt;&lt;/References&gt;&lt;/Group&gt;&lt;/Citation&gt;_x000a_"/>
    <w:docVar w:name="NE.Ref{7A0C5F4B-8656-4414-B946-FCCFD215E465}" w:val=" ADDIN NE.Ref.{7A0C5F4B-8656-4414-B946-FCCFD215E465}&lt;Citation&gt;&lt;Group&gt;&lt;References&gt;&lt;Item&gt;&lt;ID&gt;1083&lt;/ID&gt;&lt;UID&gt;{A48AEB73-3E2C-4607-8AF1-5BEA6C9E5D17}&lt;/UID&gt;&lt;Title&gt;大城市“空间结构-交通模式”的耦合关系研究——对厦门市的多情景模拟分析和讨论&lt;/Title&gt;&lt;Template&gt;Journal Article&lt;/Template&gt;&lt;Star&gt;0&lt;/Star&gt;&lt;Tag&gt;0&lt;/Tag&gt;&lt;Author&gt;黄建中; 胡刚钰; 赵民; 李峰清; 沈畅; 许晔丹&lt;/Author&gt;&lt;Year&gt;2017&lt;/Year&gt;&lt;Details&gt;&lt;_language&gt;chi&lt;/_language&gt;&lt;_created&gt;62471005&lt;/_created&gt;&lt;_modified&gt;62471005&lt;/_modified&gt;&lt;_url&gt;http://www.wanfangdata.com.cn/details/detail.do?_type=perio&amp;amp;id=csghhk201706006&lt;/_url&gt;&lt;_journal&gt;城市规划学刊&lt;/_journal&gt;&lt;_issue&gt;6&lt;/_issue&gt;&lt;_pages&gt;33-42&lt;/_pages&gt;&lt;_tertiary_title&gt;Urban Planning Forum&lt;/_tertiary_title&gt;&lt;_doi&gt;10.16361/j.upf.201706005&lt;/_doi&gt;&lt;_isbn&gt;1000-3363&lt;/_isbn&gt;&lt;_keywords&gt;大城市; 空间结构; 交通模式; 职住平衡; 情景模拟; 厦门&lt;/_keywords&gt;&lt;_author_aff&gt;同济大学建筑与城市规划学院; 上海同济城市规划设计研究院; 霹图卫软件科技(上海)有限公司; 霹图卫软件科技(上海)有限公司; 霹图卫软件科技(上海)有限公司; 霹图卫软件科技(上海)有限公司&lt;/_author_aff&gt;&lt;_author_adr&gt;同济大学建筑与城市规划学院; 上海同济城市规划设计研究院; 霹图卫软件科技(上海)有限公司; 霹图卫软件科技(上海)有限公司; 霹图卫软件科技(上海)有限公司; 霹图卫软件科技(上海)有限公司&lt;/_author_adr&gt;&lt;_translated_author&gt;Jianzhong, HUANG; Gangyu, H U; Min, ZHAO; Fengqing, L I; Chang, SHEN; Yedan, X U&lt;/_translated_author&gt;&lt;_translated_title&gt;On the Interconnection of Spatial Structure and Traffic Mode of Mega-cities: Multi-Scenario Simulation in Xiamen City&lt;/_translated_title&gt;&lt;_db_provider&gt;北京万方数据股份有限公司&lt;/_db_provider&gt;&lt;_accessed&gt;62471005&lt;/_accessed&gt;&lt;_db_updated&gt;Wanfangdata&lt;/_db_updated&gt;&lt;_collection_scope&gt;CSSCI;中国科技核心期刊;中文核心期刊;CSCD;&lt;/_collection_scope&gt;&lt;/Details&gt;&lt;Extra&gt;&lt;DBUID&gt;{E5CFCA40-B99A-4E9F-8A29-87F3858A6670}&lt;/DBUID&gt;&lt;/Extra&gt;&lt;/Item&gt;&lt;/References&gt;&lt;/Group&gt;&lt;/Citation&gt;_x000a_"/>
    <w:docVar w:name="NE.Ref{7A3D565B-807D-4865-A80D-FD7B00282D0F}" w:val=" ADDIN NE.Ref.{7A3D565B-807D-4865-A80D-FD7B00282D0F}&lt;Citation&gt;&lt;Group&gt;&lt;References&gt;&lt;Item&gt;&lt;ID&gt;318&lt;/ID&gt;&lt;UID&gt;{D22F95BD-441C-4A91-87B6-134761E4AEF9}&lt;/UID&gt;&lt;Title&gt;A comparative literature analysis of definitions for green and sustainable supply chain management&lt;/Title&gt;&lt;Template&gt;Journal Article&lt;/Template&gt;&lt;Star&gt;0&lt;/Star&gt;&lt;Tag&gt;0&lt;/Tag&gt;&lt;Author&gt;Ahi, Payman; Searcy, Cory&lt;/Author&gt;&lt;Year&gt;2013&lt;/Year&gt;&lt;Details&gt;&lt;_issue&gt;4&lt;/_issue&gt;&lt;_journal&gt;Journal of Cleaner Production&lt;/_journal&gt;&lt;_pages&gt;329-341&lt;/_pages&gt;&lt;_volume&gt;52&lt;/_volume&gt;&lt;_created&gt;62238952&lt;/_created&gt;&lt;_modified&gt;62238952&lt;/_modified&gt;&lt;_impact_factor&gt;   5.715&lt;/_impact_factor&gt;&lt;_collection_scope&gt;EI;SCIE;&lt;/_collection_scope&gt;&lt;/Details&gt;&lt;Extra&gt;&lt;DBUID&gt;{E5CFCA40-B99A-4E9F-8A29-87F3858A6670}&lt;/DBUID&gt;&lt;/Extra&gt;&lt;/Item&gt;&lt;/References&gt;&lt;/Group&gt;&lt;Group&gt;&lt;References&gt;&lt;Item&gt;&lt;ID&gt;319&lt;/ID&gt;&lt;UID&gt;{23F85AA1-4661-4E09-AE0B-E95A38321898}&lt;/UID&gt;&lt;Title&gt;Business sustainability: : It is about time&lt;/Title&gt;&lt;Template&gt;Journal Article&lt;/Template&gt;&lt;Star&gt;0&lt;/Star&gt;&lt;Tag&gt;0&lt;/Tag&gt;&lt;Author&gt;Bansal, Pratima; Jardine, Mark Des&lt;/Author&gt;&lt;Year&gt;2014&lt;/Year&gt;&lt;Details&gt;&lt;_issue&gt;1&lt;/_issue&gt;&lt;_journal&gt;Strategic Organization&lt;/_journal&gt;&lt;_pages&gt;págs.  70-78&lt;/_pages&gt;&lt;_volume&gt;12&lt;/_volume&gt;&lt;_created&gt;62238953&lt;/_created&gt;&lt;_modified&gt;62238953&lt;/_modified&gt;&lt;_impact_factor&gt;   1.941&lt;/_impact_factor&gt;&lt;_collection_scope&gt;SSCI;&lt;/_collection_scope&gt;&lt;/Details&gt;&lt;Extra&gt;&lt;DBUID&gt;{E5CFCA40-B99A-4E9F-8A29-87F3858A6670}&lt;/DBUID&gt;&lt;/Extra&gt;&lt;/Item&gt;&lt;/References&gt;&lt;/Group&gt;&lt;/Citation&gt;_x000a_"/>
    <w:docVar w:name="NE.Ref{7A70CD9C-716E-4CEA-8969-293D827642F4}" w:val=" ADDIN NE.Ref.{7A70CD9C-716E-4CEA-8969-293D827642F4}&lt;Citation&gt;&lt;Group&gt;&lt;References&gt;&lt;Item&gt;&lt;ID&gt;20&lt;/ID&gt;&lt;UID&gt;{7649D4A3-495D-4C8C-B2F9-1466EF389719}&lt;/UID&gt;&lt;Title&gt;基于生态-经济导向的泰州市建设用地优化配置&lt;/Title&gt;&lt;Template&gt;Journal Article&lt;/Template&gt;&lt;Star&gt;0&lt;/Star&gt;&lt;Tag&gt;0&lt;/Tag&gt;&lt;Author&gt;段学军; 秦贤宏; 陈江龙&lt;/Author&gt;&lt;Year&gt;2009&lt;/Year&gt;&lt;Details&gt;&lt;_author_aff&gt;中国科学院南京地理与湖泊研究所;中国科学院研究生院;&lt;/_author_aff&gt;&lt;_date&gt;2009-07-15&lt;/_date&gt;&lt;_db_provider&gt;CNKI: 期刊&lt;/_db_provider&gt;&lt;_issue&gt;7&lt;/_issue&gt;&lt;_journal&gt;自然资源学报&lt;/_journal&gt;&lt;_keywords&gt;建设用地;生态-经济导向;优化配置;泰州市&lt;/_keywords&gt;&lt;_pages&gt;1181-1191&lt;/_pages&gt;&lt;_url&gt;http://www.cnki.net/KCMS/detail/detail.aspx?FileName=ZRZX200907005&amp;amp;DbName=CJFQ2009&lt;/_url&gt;&lt;_created&gt;60472577&lt;/_created&gt;&lt;_modified&gt;60472584&lt;/_modified&gt;&lt;_db_updated&gt;CNKI - Reference&lt;/_db_updated&gt;&lt;_volume&gt;24&lt;/_volume&gt;&lt;_translated_author&gt;Duan, Xuejun;Qin, Xianhong;Chen, Jianglong&lt;/_translated_author&gt;&lt;/Details&gt;&lt;Extra&gt;&lt;DBUID&gt;{C255BD7B-CF42-4161-96D1-ECCED0DF1603}&lt;/DBUID&gt;&lt;/Extra&gt;&lt;/Item&gt;&lt;/References&gt;&lt;/Group&gt;&lt;/Citation&gt;_x000a_"/>
    <w:docVar w:name="NE.Ref{7A9EDA82-B35A-4E35-91B6-86C5007D0829}" w:val=" ADDIN NE.Ref.{7A9EDA82-B35A-4E35-91B6-86C5007D0829}&lt;Citation&gt;&lt;Group&gt;&lt;References&gt;&lt;Item&gt;&lt;ID&gt;305&lt;/ID&gt;&lt;UID&gt;{CA67471F-A6BB-48F6-B20F-646A76DB0312}&lt;/UID&gt;&lt;Title&gt;中国粮食总量需求  2030年将达峰值&lt;/Title&gt;&lt;Template&gt;Newspaper Article&lt;/Template&gt;&lt;Star&gt;1&lt;/Star&gt;&lt;Tag&gt;5&lt;/Tag&gt;&lt;Author&gt;周琳; 程广燕&lt;/Author&gt;&lt;Year&gt;2016&lt;/Year&gt;&lt;Details&gt;&lt;_accessed&gt;62305817&lt;/_accessed&gt;&lt;_created&gt;62305817&lt;/_created&gt;&lt;_db_provider&gt;CNKI: 报纸&lt;/_db_provider&gt;&lt;_db_updated&gt;CNKI - Reference&lt;/_db_updated&gt;&lt;_language&gt;Chinese&lt;/_language&gt;&lt;_modified&gt;63228528&lt;/_modified&gt;&lt;_pages&gt;12月1日第005版&lt;/_pages&gt;&lt;_secondary_title&gt;中国经济时报&lt;/_secondary_title&gt;&lt;_url&gt;http://kns.cnki.net/KCMS/detail/detail.aspx?FileName=JJSB201612010051&amp;amp;DbName=CCND2016&lt;/_url&gt;&lt;_translated_author&gt;Zhou, Lin;Cheng, Guangyan&lt;/_translated_author&gt;&lt;/Details&gt;&lt;Extra&gt;&lt;DBUID&gt;{6F35D732-D9FF-4EE9-905F-B0CC4953C663}&lt;/DBUID&gt;&lt;/Extra&gt;&lt;/Item&gt;&lt;/References&gt;&lt;/Group&gt;&lt;/Citation&gt;_x000a_"/>
    <w:docVar w:name="NE.Ref{7ABE93FC-BC93-4049-AE7D-84D00CAAF9A2}" w:val=" ADDIN NE.Ref.{7ABE93FC-BC93-4049-AE7D-84D00CAAF9A2}&lt;Citation&gt;&lt;Group&gt;&lt;References&gt;&lt;Item&gt;&lt;ID&gt;91&lt;/ID&gt;&lt;UID&gt;{7AB28A80-8A3D-440D-A1A5-53620EE5B46F}&lt;/UID&gt;&lt;Title&gt;土地利用与土地覆被变化驱动力研究综述&lt;/Title&gt;&lt;Template&gt;Journal Article&lt;/Template&gt;&lt;Star&gt;0&lt;/Star&gt;&lt;Tag&gt;0&lt;/Tag&gt;&lt;Author&gt;郭斌; 陈佑启; 姚艳敏; 何英彬; 张洁瑕&lt;/Author&gt;&lt;Year&gt;2008&lt;/Year&gt;&lt;Details&gt;&lt;_journal&gt;中国农学通报&lt;/_journal&gt;&lt;_pages&gt;408-414&lt;/_pages&gt;&lt;_volume&gt;24&lt;/_volume&gt;&lt;_created&gt;60900489&lt;/_created&gt;&lt;_modified&gt;60900489&lt;/_modified&gt;&lt;_collection_scope&gt;中国科技核心期刊;CSCD;&lt;/_collection_scope&gt;&lt;_issue&gt;4&lt;/_issue&gt;&lt;_translated_author&gt;Guo, Bin;Chen, Youqi;Yao, Yanmin;He, Yingbin;Zhang, Jiexia&lt;/_translated_author&gt;&lt;/Details&gt;&lt;Extra&gt;&lt;DBUID&gt;{25970773-76E5-4D32-824E-71E4B431B102}&lt;/DBUID&gt;&lt;/Extra&gt;&lt;/Item&gt;&lt;/References&gt;&lt;/Group&gt;&lt;/Citation&gt;_x000a_"/>
    <w:docVar w:name="NE.Ref{7AD70150-3DAF-44F2-8D11-14832A2A56E5}" w:val=" ADDIN NE.Ref.{7AD70150-3DAF-44F2-8D11-14832A2A56E5}&lt;Citation&gt;&lt;Group&gt;&lt;References&gt;&lt;Item&gt;&lt;ID&gt;568&lt;/ID&gt;&lt;UID&gt;{DF0A0E48-2D68-4F11-A39E-63B8439F78C0}&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142&lt;/_impact_factor&gt;&lt;_isbn&gt;0043-1397&lt;/_isbn&gt;&lt;_issue&gt;10&lt;/_issue&gt;&lt;_journal&gt;Water Resources Research&lt;/_journal&gt;&lt;_modified&gt;63281518&lt;/_modified&gt;&lt;_pages&gt;7511-7533&lt;/_pages&gt;&lt;_url&gt;https://agupubs.onlinelibrary.wiley.com/doi/pdf/10.1029/2017WR022478 全文链接_x000d__x000a_&lt;/_url&gt;&lt;_volume&gt;54&lt;/_volume&gt;&lt;/Details&gt;&lt;Extra&gt;&lt;DBUID&gt;{6F35D732-D9FF-4EE9-905F-B0CC4953C663}&lt;/DBUID&gt;&lt;/Extra&gt;&lt;/Item&gt;&lt;/References&gt;&lt;/Group&gt;&lt;/Citation&gt;_x000a_"/>
    <w:docVar w:name="NE.Ref{7B5BC823-A66B-471D-B6DB-F84B9D675983}" w:val=" ADDIN NE.Ref.{7B5BC823-A66B-471D-B6DB-F84B9D675983}&lt;Citation&gt;&lt;Group&gt;&lt;References&gt;&lt;Item&gt;&lt;ID&gt;138&lt;/ID&gt;&lt;UID&gt;{CF0F5D27-5586-4039-9F65-519BBAA8F59F}&lt;/UID&gt;&lt;Title&gt;Resilience, Adaptability and Transformability in Social-ecological Systems&lt;/Title&gt;&lt;Template&gt;Journal Article&lt;/Template&gt;&lt;Star&gt;0&lt;/Star&gt;&lt;Tag&gt;5&lt;/Tag&gt;&lt;Author&gt;Walker, Brian; Holling, C S; Carpenter, Stephen R; Kinzig, Ann P&lt;/Author&gt;&lt;Year&gt;2004&lt;/Year&gt;&lt;Details&gt;&lt;_collection_scope&gt;SCIE;SSCI;&lt;/_collection_scope&gt;&lt;_created&gt;61348273&lt;/_created&gt;&lt;_impact_factor&gt;   2.842&lt;/_impact_factor&gt;&lt;_issue&gt;2&lt;/_issue&gt;&lt;_journal&gt;Ecology and Society&lt;/_journal&gt;&lt;_modified&gt;62220976&lt;/_modified&gt;&lt;_pages&gt;3438-3447&lt;/_pages&gt;&lt;_volume&gt;9&lt;/_volume&gt;&lt;/Details&gt;&lt;Extra&gt;&lt;DBUID&gt;{E5CFCA40-B99A-4E9F-8A29-87F3858A6670}&lt;/DBUID&gt;&lt;/Extra&gt;&lt;/Item&gt;&lt;/References&gt;&lt;/Group&gt;&lt;/Citation&gt;_x000a_"/>
    <w:docVar w:name="NE.Ref{7B5FBAD0-8587-4AF0-9536-B8D12B9831A3}" w:val=" ADDIN NE.Ref.{7B5FBAD0-8587-4AF0-9536-B8D12B9831A3}&lt;Citation&gt;&lt;Group&gt;&lt;References&gt;&lt;Item&gt;&lt;ID&gt;944&lt;/ID&gt;&lt;UID&gt;{9659F698-B71D-45D3-9564-C649A470A677}&lt;/UID&gt;&lt;Title&gt;建筑业持续快速发展 城乡面貌显著改善——新中国成立70周年经济社会发展成就系列报告之十. http://www.gov.cn/xinwen/2019-07/31/content_5417485.htm&lt;/Title&gt;&lt;Template&gt;Web Page&lt;/Template&gt;&lt;Star&gt;0&lt;/Star&gt;&lt;Tag&gt;0&lt;/Tag&gt;&lt;Author&gt;国家统计局&lt;/Author&gt;&lt;Year&gt;2019&lt;/Year&gt;&lt;Details&gt;&lt;_accessed&gt;63152584&lt;/_accessed&gt;&lt;_created&gt;63152584&lt;/_created&gt;&lt;_date_display&gt;2019-07-31&lt;/_date_display&gt;&lt;_issue&gt;2020-01-26&lt;/_issue&gt;&lt;_modified&gt;63228421&lt;/_modified&gt;&lt;_place_published&gt;北京&lt;/_place_published&gt;&lt;_url&gt;http://www.gov.cn/xinwen/2019-07/31/content_5417485.htm&lt;/_url&gt;&lt;_volume&gt;2020&lt;/_volume&gt;&lt;_translated_author&gt;Guo, Jiatongjiju&lt;/_translated_author&gt;&lt;/Details&gt;&lt;Extra&gt;&lt;DBUID&gt;{6F35D732-D9FF-4EE9-905F-B0CC4953C663}&lt;/DBUID&gt;&lt;/Extra&gt;&lt;/Item&gt;&lt;/References&gt;&lt;/Group&gt;&lt;/Citation&gt;_x000a_"/>
    <w:docVar w:name="NE.Ref{7B937475-14BF-4A66-B639-582A42531066}" w:val=" ADDIN NE.Ref.{7B937475-14BF-4A66-B639-582A42531066}&lt;Citation&gt;&lt;Group&gt;&lt;References&gt;&lt;Item&gt;&lt;ID&gt;985&lt;/ID&gt;&lt;UID&gt;{0A67713C-58CF-4270-A752-D21291F5B393}&lt;/UID&gt;&lt;Title&gt;Effect of urbanisation on the water balance of a catchment with shallow groundwater&lt;/Title&gt;&lt;Template&gt;Journal Article&lt;/Template&gt;&lt;Star&gt;0&lt;/Star&gt;&lt;Tag&gt;0&lt;/Tag&gt;&lt;Author&gt;Barron, O V; Barr, A D; Donn, M J&lt;/Author&gt;&lt;Year&gt;2013&lt;/Year&gt;&lt;Details&gt;&lt;_collection_scope&gt;EI;SCI;SCIE;&lt;/_collection_scope&gt;&lt;_created&gt;62293925&lt;/_created&gt;&lt;_impact_factor&gt;   3.727&lt;/_impact_factor&gt;&lt;_issue&gt;8&lt;/_issue&gt;&lt;_journal&gt;Journal of Hydrology&lt;/_journal&gt;&lt;_modified&gt;62440792&lt;/_modified&gt;&lt;_pages&gt;162-176&lt;/_pages&gt;&lt;_volume&gt;485&lt;/_volume&gt;&lt;/Details&gt;&lt;Extra&gt;&lt;DBUID&gt;{E5CFCA40-B99A-4E9F-8A29-87F3858A6670}&lt;/DBUID&gt;&lt;/Extra&gt;&lt;/Item&gt;&lt;/References&gt;&lt;/Group&gt;&lt;Group&gt;&lt;References&gt;&lt;Item&gt;&lt;ID&gt;999&lt;/ID&gt;&lt;UID&gt;{B9A1F3DB-F392-4525-886A-64C1A6C541E5}&lt;/UID&gt;&lt;Title&gt;北京市水资源与水量平衡研究&lt;/Title&gt;&lt;Template&gt;Journal Article&lt;/Template&gt;&lt;Star&gt;0&lt;/Star&gt;&lt;Tag&gt;0&lt;/Tag&gt;&lt;Author&gt;张士锋; 孟秀敬; 廖强&lt;/Author&gt;&lt;Year&gt;2012&lt;/Year&gt;&lt;Details&gt;&lt;_collection_scope&gt;CSSCI;中国科技核心期刊;中文核心期刊;CSCD;&lt;/_collection_scope&gt;&lt;_created&gt;62293973&lt;/_created&gt;&lt;_issue&gt;11&lt;/_issue&gt;&lt;_journal&gt;地理研究&lt;/_journal&gt;&lt;_modified&gt;62440792&lt;/_modified&gt;&lt;_pages&gt;1991-1997&lt;/_pages&gt;&lt;_volume&gt;31&lt;/_volume&gt;&lt;_translated_author&gt;Zhang, Shifeng;Meng, Xiujing;Liao, Qiang&lt;/_translated_author&gt;&lt;/Details&gt;&lt;Extra&gt;&lt;DBUID&gt;{E5CFCA40-B99A-4E9F-8A29-87F3858A6670}&lt;/DBUID&gt;&lt;/Extra&gt;&lt;/Item&gt;&lt;/References&gt;&lt;/Group&gt;&lt;/Citation&gt;_x000a_"/>
    <w:docVar w:name="NE.Ref{7B97E0A2-1143-4E8E-A81C-9285B9237040}" w:val=" ADDIN NE.Ref.{7B97E0A2-1143-4E8E-A81C-9285B9237040}&lt;Citation&gt;&lt;Group&gt;&lt;References&gt;&lt;Item&gt;&lt;ID&gt;101&lt;/ID&gt;&lt;UID&gt;{AFA05BA5-167C-4657-B165-0C6222E3C4AF}&lt;/UID&gt;&lt;Title&gt;Social Vulnerability to Environmental Hazards&lt;/Title&gt;&lt;Template&gt;Journal Article&lt;/Template&gt;&lt;Star&gt;0&lt;/Star&gt;&lt;Tag&gt;0&lt;/Tag&gt;&lt;Author&gt;Cutter, S L; Boruff, B J; Shirley, W L&lt;/Author&gt;&lt;Year&gt;2003&lt;/Year&gt;&lt;Details&gt;&lt;_accessed&gt;61344756&lt;/_accessed&gt;&lt;_cited_count&gt;1785&lt;/_cited_count&gt;&lt;_collection_scope&gt;SSCI;&lt;/_collection_scope&gt;&lt;_created&gt;61344755&lt;/_created&gt;&lt;_db_updated&gt;kuakujiansuo&lt;/_db_updated&gt;&lt;_impact_factor&gt;   0.849&lt;/_impact_factor&gt;&lt;_issue&gt;2&lt;/_issue&gt;&lt;_journal&gt;Social Science Quarterly&lt;/_journal&gt;&lt;_keywords&gt;distributive justice; social solidarity&lt;/_keywords&gt;&lt;_modified&gt;62182693&lt;/_modified&gt;&lt;_pages&gt;242-261&lt;/_pages&gt;&lt;_url&gt;http://xueshu.baidu.com/s?wd=paperuri:%28ef38b09a212baee14f333df99ad61e29%29&amp;amp;filter=sc_long_sign&amp;amp;tn=SE_xueshusource_2kduw22v&amp;amp;sc_vurl=http://onlinelibrary.wiley.com/doi/10.1111/1540-6237.8402002/full&amp;amp;ie=utf-8&amp;amp;sc_us=121688512215699259&lt;/_url&gt;&lt;_volume&gt;84&lt;/_volume&gt;&lt;/Details&gt;&lt;Extra&gt;&lt;DBUID&gt;{E5CFCA40-B99A-4E9F-8A29-87F3858A6670}&lt;/DBUID&gt;&lt;/Extra&gt;&lt;/Item&gt;&lt;/References&gt;&lt;/Group&gt;&lt;Group&gt;&lt;References&gt;&lt;Item&gt;&lt;ID&gt;380&lt;/ID&gt;&lt;UID&gt;{743DD128-EFCC-4187-989B-B2E9A482B95F}&lt;/UID&gt;&lt;Title&gt;Foreshadowing Katrina: Recent Sociological Contributions to Vulnerability Science&lt;/Title&gt;&lt;Template&gt;Journal Article&lt;/Template&gt;&lt;Star&gt;0&lt;/Star&gt;&lt;Tag&gt;0&lt;/Tag&gt;&lt;Author&gt;Tierney, Kathleen&lt;/Author&gt;&lt;Year&gt;2006&lt;/Year&gt;&lt;Details&gt;&lt;_issue&gt;3&lt;/_issue&gt;&lt;_journal&gt;Contemporary Sociology&lt;/_journal&gt;&lt;_pages&gt;207-212&lt;/_pages&gt;&lt;_volume&gt;35&lt;/_volume&gt;&lt;_created&gt;62249831&lt;/_created&gt;&lt;_modified&gt;62249831&lt;/_modified&gt;&lt;/Details&gt;&lt;Extra&gt;&lt;DBUID&gt;{E5CFCA40-B99A-4E9F-8A29-87F3858A6670}&lt;/DBUID&gt;&lt;/Extra&gt;&lt;/Item&gt;&lt;/References&gt;&lt;/Group&gt;&lt;/Citation&gt;_x000a_"/>
    <w:docVar w:name="NE.Ref{7BAB28E2-3CEC-4973-AA3B-496CE86A3C55}" w:val=" ADDIN NE.Ref.{7BAB28E2-3CEC-4973-AA3B-496CE86A3C55}&lt;Citation&gt;&lt;Group&gt;&lt;References&gt;&lt;Item&gt;&lt;ID&gt;1529&lt;/ID&gt;&lt;UID&gt;{813C86F5-E3AD-48DF-9611-86450F0A1597}&lt;/UID&gt;&lt;Title&gt;中国经济增长中土地资源的“尾效”分析&lt;/Title&gt;&lt;Template&gt;Journal Article&lt;/Template&gt;&lt;Star&gt;0&lt;/Star&gt;&lt;Tag&gt;0&lt;/Tag&gt;&lt;Author&gt;崔云&lt;/Author&gt;&lt;Year&gt;2007&lt;/Year&gt;&lt;Details&gt;&lt;_accessed&gt;63269241&lt;/_accessed&gt;&lt;_author_aff&gt;北京师范大学经济与工商管理学院 北京100875&lt;/_author_aff&gt;&lt;_collection_scope&gt;CSSCI-C;PKU&lt;/_collection_scope&gt;&lt;_created&gt;63269241&lt;/_created&gt;&lt;_date&gt;56736000&lt;/_date&gt;&lt;_db_provider&gt;CNKI: 期刊&lt;/_db_provider&gt;&lt;_db_updated&gt;CNKI - Reference&lt;/_db_updated&gt;&lt;_issue&gt;11&lt;/_issue&gt;&lt;_journal&gt;经济理论与经济管理&lt;/_journal&gt;&lt;_keywords&gt;经济增长;土地资源;尾效&lt;/_keywords&gt;&lt;_language&gt;Chinese&lt;/_language&gt;&lt;_modified&gt;63269241&lt;/_modified&gt;&lt;_pages&gt;32-37&lt;/_pages&gt;&lt;_url&gt;http://kns.cnki.net/KCMS/detail/detail.aspx?FileName=JJLL200711008&amp;amp;DbName=CJFQ2007&lt;/_url&gt;&lt;_translated_author&gt;Cui, Yun&lt;/_translated_author&gt;&lt;/Details&gt;&lt;Extra&gt;&lt;DBUID&gt;{6F35D732-D9FF-4EE9-905F-B0CC4953C663}&lt;/DBUID&gt;&lt;/Extra&gt;&lt;/Item&gt;&lt;/References&gt;&lt;/Group&gt;&lt;/Citation&gt;_x000a_"/>
    <w:docVar w:name="NE.Ref{7BBF6731-0F58-4CEE-A5A5-67C5761D3C93}" w:val=" ADDIN NE.Ref.{7BBF6731-0F58-4CEE-A5A5-67C5761D3C93}&lt;Citation&gt;&lt;Group&gt;&lt;References&gt;&lt;Item&gt;&lt;ID&gt;1198&lt;/ID&gt;&lt;UID&gt;{A0B0E538-469A-49AA-AE6E-8273568C8B9B}&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956&lt;/_impact_factor&gt;&lt;_isbn&gt;0250-8060_x000d__x000a_&lt;/_isbn&gt;&lt;_issue&gt;5-6&lt;/_issue&gt;&lt;_journal&gt;Water International&lt;/_journal&gt;&lt;_keywords&gt;systems thinking_x000d__x000a_; viability loops_x000d__x000a_; Cyprus_x000d__x000a_; water-energy-food nexus_x000d__x000a_; reflexive governance_x000d__x000a_&lt;/_keywords&gt;&lt;_modified&gt;62580990&lt;/_modified&gt;&lt;_number&gt;1&lt;/_number&gt;&lt;_ori_publication&gt;Routledge_x000d__x000a_&lt;/_ori_publication&gt;&lt;_pages&gt;877-894&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E5CFCA40-B99A-4E9F-8A29-87F3858A6670}&lt;/DBUID&gt;&lt;/Extra&gt;&lt;/Item&gt;&lt;/References&gt;&lt;/Group&gt;&lt;/Citation&gt;_x000a_"/>
    <w:docVar w:name="NE.Ref{7C3005DA-53CA-4087-8A9B-51A6C7E27190}" w:val=" ADDIN NE.Ref.{7C3005DA-53CA-4087-8A9B-51A6C7E27190}&lt;Citation&gt;&lt;Group&gt;&lt;References&gt;&lt;Item&gt;&lt;ID&gt;1357&lt;/ID&gt;&lt;UID&gt;{E7A5D872-EACC-4CA5-9429-557B1C9F0ABD}&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1.382&lt;/_impact_factor&gt;&lt;_isbn&gt;0165-0203&lt;/_isbn&gt;&lt;_issue&gt;4&lt;/_issue&gt;&lt;_journal&gt;Natural Resources Forum&lt;/_journal&gt;&lt;_modified&gt;63260456&lt;/_modified&gt;&lt;_pages&gt;245-262&lt;/_pages&gt;&lt;_url&gt;https://onlinelibrary.wiley.com:443/doi/pdf/10.1111/j.1477-8947.2012.01463.x 全文链接_x000d__x000a_&lt;/_url&gt;&lt;_volume&gt;36&lt;/_volume&gt;&lt;/Details&gt;&lt;Extra&gt;&lt;DBUID&gt;{6F35D732-D9FF-4EE9-905F-B0CC4953C663}&lt;/DBUID&gt;&lt;/Extra&gt;&lt;/Item&gt;&lt;/References&gt;&lt;/Group&gt;&lt;/Citation&gt;_x000a_"/>
    <w:docVar w:name="NE.Ref{7C5E4733-4EDF-4B96-80D3-90D6BB831995}" w:val=" ADDIN NE.Ref.{7C5E4733-4EDF-4B96-80D3-90D6BB831995} ADDIN NE.Ref.{7C5E4733-4EDF-4B96-80D3-90D6BB831995}&lt;Citation&gt;&lt;Group&gt;&lt;References&gt;&lt;Item&gt;&lt;ID&gt;18&lt;/ID&gt;&lt;UID&gt;{8234E1C6-3C56-4120-BB84-0B37B4CA52CA}&lt;/UID&gt;&lt;Title&gt;Spatial econometric analysis on influencing factors of water consumption efficiency in urbanizing China&lt;/Title&gt;&lt;Template&gt;Journal Article&lt;/Template&gt;&lt;Star&gt;0&lt;/Star&gt;&lt;Tag&gt;0&lt;/Tag&gt;&lt;Author&gt;Bao, Chao; Chen, Xiaojie&lt;/Author&gt;&lt;Year&gt;2017&lt;/Year&gt;&lt;Details&gt;&lt;_collection_scope&gt;CSCD;SCIE;中国科技核心期刊;&lt;/_collection_scope&gt;&lt;_created&gt;62293945&lt;/_created&gt;&lt;_impact_factor&gt;   2.364&lt;/_impact_factor&gt;&lt;_issue&gt;12&lt;/_issue&gt;&lt;_journal&gt;Journal of Geographical Sciences&lt;/_journal&gt;&lt;_modified&gt;62293945&lt;/_modified&gt;&lt;_pages&gt;1450-1462&lt;/_pages&gt;&lt;_volume&gt;27&lt;/_volume&gt;&lt;/Details&gt;&lt;Extra&gt;&lt;DBUID&gt;{5B762690-12B0-4DA5-BF5A-0AB6487B975C}&lt;/DBUID&gt;&lt;/Extra&gt;&lt;/Item&gt;&lt;/References&gt;&lt;/Group&gt;&lt;/Citation&gt;_x000a_"/>
    <w:docVar w:name="NE.Ref{7D000474-F94F-4527-AD44-D667849B67D0}" w:val=" ADDIN NE.Ref.{7D000474-F94F-4527-AD44-D667849B67D0}&lt;Citation&gt;&lt;Group&gt;&lt;References&gt;&lt;Item&gt;&lt;ID&gt;577&lt;/ID&gt;&lt;UID&gt;{3CE198C7-6B38-4F17-B7B7-2B84A6B37A0A}&lt;/UID&gt;&lt;Title&gt;A methodology for adaptable and robust ecosystem services assessment&lt;/Title&gt;&lt;Template&gt;Journal Article&lt;/Template&gt;&lt;Star&gt;0&lt;/Star&gt;&lt;Tag&gt;0&lt;/Tag&gt;&lt;Author&gt;Villa, F; Bagstad, K J; Voigt, B; Johnson, G W; Portela, R; Honzák, M; Batker, D&lt;/Author&gt;&lt;Year&gt;2014&lt;/Year&gt;&lt;Details&gt;&lt;_collection_scope&gt;SCIE;&lt;/_collection_scope&gt;&lt;_created&gt;61944259&lt;/_created&gt;&lt;_impact_factor&gt;   2.806&lt;/_impact_factor&gt;&lt;_issue&gt;3&lt;/_issue&gt;&lt;_journal&gt;Plos One&lt;/_journal&gt;&lt;_modified&gt;61944259&lt;/_modified&gt;&lt;_pages&gt;e91001&lt;/_pages&gt;&lt;_volume&gt;9&lt;/_volume&gt;&lt;/Details&gt;&lt;Extra&gt;&lt;DBUID&gt;{4586FB26-B343-42AF-9C29-3BE2E8064B11}&lt;/DBUID&gt;&lt;/Extra&gt;&lt;/Item&gt;&lt;/References&gt;&lt;/Group&gt;&lt;/Citation&gt;_x000a_"/>
    <w:docVar w:name="NE.Ref{7D68E483-3CBD-4609-82DD-F39877D8AC98}" w:val=" ADDIN NE.Ref.{7D68E483-3CBD-4609-82DD-F39877D8AC98}&lt;Citation&gt;&lt;Group&gt;&lt;References&gt;&lt;Item&gt;&lt;ID&gt;1016&lt;/ID&gt;&lt;UID&gt;{DE376599-6BA7-4C38-AEB6-1437B4E034FE}&lt;/UID&gt;&lt;Title&gt;中国能源安全问题探讨&lt;/Title&gt;&lt;Template&gt;Journal Article&lt;/Template&gt;&lt;Star&gt;0&lt;/Star&gt;&lt;Tag&gt;0&lt;/Tag&gt;&lt;Author&gt;张雷&lt;/Author&gt;&lt;Year&gt;2001&lt;/Year&gt;&lt;Details&gt;&lt;_collection_scope&gt;CSSCI-C;PKU&lt;/_collection_scope&gt;&lt;_created&gt;63243281&lt;/_created&gt;&lt;_issue&gt;4&lt;/_issue&gt;&lt;_journal&gt;中国软科学&lt;/_journal&gt;&lt;_modified&gt;63243281&lt;/_modified&gt;&lt;_pages&gt;7-12&lt;/_pages&gt;&lt;_translated_author&gt;Zhang, Lei&lt;/_translated_author&gt;&lt;/Details&gt;&lt;Extra&gt;&lt;DBUID&gt;{6F35D732-D9FF-4EE9-905F-B0CC4953C663}&lt;/DBUID&gt;&lt;/Extra&gt;&lt;/Item&gt;&lt;/References&gt;&lt;/Group&gt;&lt;/Citation&gt;_x000a_"/>
    <w:docVar w:name="NE.Ref{7DED24F6-A8DD-4C76-AB15-2E776FC01848}" w:val=" ADDIN NE.Ref.{7DED24F6-A8DD-4C76-AB15-2E776FC01848}&lt;Citation&gt;&lt;Group&gt;&lt;References&gt;&lt;Item&gt;&lt;ID&gt;889&lt;/ID&gt;&lt;UID&gt;{5C5CFA96-619D-483B-85A2-D3CD082E5522}&lt;/UID&gt;&lt;Title&gt;World in 2050. The BRICs and beyond: prospects, challenges and opportunities&lt;/Title&gt;&lt;Template&gt;Report&lt;/Template&gt;&lt;Star&gt;0&lt;/Star&gt;&lt;Tag&gt;0&lt;/Tag&gt;&lt;Author&gt;Hawksworth, John; Chan, Danny&lt;/Author&gt;&lt;Year&gt;2013&lt;/Year&gt;&lt;Details&gt;&lt;_created&gt;63092078&lt;/_created&gt;&lt;_modified&gt;63092087&lt;/_modified&gt;&lt;_place_published&gt;London&lt;/_place_published&gt;&lt;_publisher&gt;PricewaterhouseCoopers&lt;/_publisher&gt;&lt;/Details&gt;&lt;Extra&gt;&lt;DBUID&gt;{6F35D732-D9FF-4EE9-905F-B0CC4953C663}&lt;/DBUID&gt;&lt;/Extra&gt;&lt;/Item&gt;&lt;/References&gt;&lt;/Group&gt;&lt;/Citation&gt;_x000a_"/>
    <w:docVar w:name="NE.Ref{7EDD0322-6A13-48A9-B487-1DB50594D298}" w:val=" ADDIN NE.Ref.{7EDD0322-6A13-48A9-B487-1DB50594D298}&lt;Citation&gt;&lt;Group&gt;&lt;References&gt;&lt;Item&gt;&lt;ID&gt;1970&lt;/ID&gt;&lt;UID&gt;{07FA997B-A110-455D-BFA2-5EBBFDFF2356}&lt;/UID&gt;&lt;Title&gt;Combining system dynamics and hybrid particle swarm optimization for land use allocation&lt;/Title&gt;&lt;Template&gt;Journal Article&lt;/Template&gt;&lt;Star&gt;0&lt;/Star&gt;&lt;Tag&gt;0&lt;/Tag&gt;&lt;Author&gt;Liu, Xiaoping; Ou, Jinpei; Li, Xia; Ai, Bin&lt;/Author&gt;&lt;Year&gt;2013&lt;/Year&gt;&lt;Details&gt;&lt;_accessed&gt;63350607&lt;/_accessed&gt;&lt;_collection_scope&gt;SCI;SCIE;EI&lt;/_collection_scope&gt;&lt;_created&gt;63350607&lt;/_created&gt;&lt;_db_updated&gt;CrossRef&lt;/_db_updated&gt;&lt;_doi&gt;10.1016/j.ecolmodel.2013.02.027&lt;/_doi&gt;&lt;_impact_factor&gt;   2.634&lt;/_impact_factor&gt;&lt;_isbn&gt;03043800&lt;/_isbn&gt;&lt;_journal&gt;Ecological Modelling&lt;/_journal&gt;&lt;_modified&gt;63351210&lt;/_modified&gt;&lt;_pages&gt;11-24&lt;/_pages&gt;&lt;_tertiary_title&gt;Ecological Modelling&lt;/_tertiary_title&gt;&lt;_url&gt;https://linkinghub.elsevier.com/retrieve/pii/S0304380013001300_x000d__x000a_https://api.elsevier.com/content/article/PII:S0304380013001300?httpAccept=text/xml&lt;/_url&gt;&lt;_volume&gt;257&lt;/_volume&gt;&lt;/Details&gt;&lt;Extra&gt;&lt;DBUID&gt;{6F35D732-D9FF-4EE9-905F-B0CC4953C663}&lt;/DBUID&gt;&lt;/Extra&gt;&lt;/Item&gt;&lt;/References&gt;&lt;/Group&gt;&lt;/Citation&gt;_x000a_"/>
    <w:docVar w:name="NE.Ref{7EE840C3-A2C2-4DED-AF16-21C78124BF18}" w:val=" ADDIN NE.Ref.{7EE840C3-A2C2-4DED-AF16-21C78124BF18}&lt;Citation&gt;&lt;Group&gt;&lt;References&gt;&lt;Item&gt;&lt;ID&gt;126&lt;/ID&gt;&lt;UID&gt;{4D49EC8E-95D6-436F-84F1-2016121ACBE9}&lt;/UID&gt;&lt;Title&gt;Measuring vulnerability to promote disaster-resilient societies: Conceptual frameworks and definitions&lt;/Title&gt;&lt;Template&gt;Book Section&lt;/Template&gt;&lt;Star&gt;0&lt;/Star&gt;&lt;Tag&gt;0&lt;/Tag&gt;&lt;Author&gt;Birkmann, J&lt;/Author&gt;&lt;Year&gt;2013&lt;/Year&gt;&lt;Details&gt;&lt;_created&gt;61350513&lt;/_created&gt;&lt;_modified&gt;61352194&lt;/_modified&gt;&lt;_pages&gt;7-54&lt;/_pages&gt;&lt;_place_published&gt;New York&lt;/_place_published&gt;&lt;_publisher&gt;United Nations University Press&lt;/_publisher&gt;&lt;_secondary_title&gt;Measuring vulnerability to natural hazards. 2nd edition.&lt;/_secondary_title&gt;&lt;/Details&gt;&lt;Extra&gt;&lt;DBUID&gt;{31F9CFF5-4EB5-41E0-8180-BAFB923E486F}&lt;/DBUID&gt;&lt;/Extra&gt;&lt;/Item&gt;&lt;/References&gt;&lt;/Group&gt;&lt;/Citation&gt;_x000a_"/>
    <w:docVar w:name="NE.Ref{7F04C4AF-EB98-4C62-92D1-4C35F486E8B5}" w:val=" ADDIN NE.Ref.{7F04C4AF-EB98-4C62-92D1-4C35F486E8B5}&lt;Citation&gt;&lt;Group&gt;&lt;References&gt;&lt;Item&gt;&lt;ID&gt;149&lt;/ID&gt;&lt;UID&gt;{DE1B31CE-1CF4-4CE2-8151-FF20D422A7F6}&lt;/UID&gt;&lt;Title&gt;An integrated tool for assessment of flood vulnerability of coastal cities to sea-level rise and potential socio-economic impacts: a case study in Bangkok, Thailand&lt;/Title&gt;&lt;Template&gt;Journal Article&lt;/Template&gt;&lt;Star&gt;0&lt;/Star&gt;&lt;Tag&gt;0&lt;/Tag&gt;&lt;Author&gt;Dutta, Dushmanta&lt;/Author&gt;&lt;Year&gt;2011&lt;/Year&gt;&lt;Details&gt;&lt;_issue&gt;56&lt;/_issue&gt;&lt;_journal&gt;Hydrological Sciences Journal/journal Des Sciences Hydrologiques&lt;/_journal&gt;&lt;_pages&gt;805-823&lt;/_pages&gt;&lt;_volume&gt;56&lt;/_volume&gt;&lt;_created&gt;61352580&lt;/_created&gt;&lt;_modified&gt;61352580&lt;/_modified&gt;&lt;/Details&gt;&lt;Extra&gt;&lt;DBUID&gt;{31F9CFF5-4EB5-41E0-8180-BAFB923E486F}&lt;/DBUID&gt;&lt;/Extra&gt;&lt;/Item&gt;&lt;/References&gt;&lt;/Group&gt;&lt;/Citation&gt;_x000a_"/>
    <w:docVar w:name="NE.Ref{7F0F0D86-9B09-47A3-915A-366E85E4DBD0}" w:val=" ADDIN NE.Ref.{7F0F0D86-9B09-47A3-915A-366E85E4DBD0}&lt;Citation&gt;&lt;Group&gt;&lt;References&gt;&lt;Item&gt;&lt;ID&gt;1754&lt;/ID&gt;&lt;UID&gt;{FF5E4112-793A-429F-A3A5-C1E2B3D89AF7}&lt;/UID&gt;&lt;Title&gt;Understanding water-energy-food and ecosystem interactions using the nexus simulation tool NexSym&lt;/Title&gt;&lt;Template&gt;Journal Article&lt;/Template&gt;&lt;Star&gt;0&lt;/Star&gt;&lt;Tag&gt;0&lt;/Tag&gt;&lt;Author&gt;Martinez-Hernandez, Elias; Leach, Matthew; Yang, Aidong&lt;/Author&gt;&lt;Year&gt;2017&lt;/Year&gt;&lt;Details&gt;&lt;_accession_num&gt;WOS:000415768400085&lt;/_accession_num&gt;&lt;_cited_count&gt;6&lt;/_cited_count&gt;&lt;_collection_scope&gt;EI;SCI;SCIE;&lt;/_collection_scope&gt;&lt;_created&gt;62557983&lt;/_created&gt;&lt;_date_display&gt;2017_x000d__x000a_NOV 15 2017&lt;/_date_display&gt;&lt;_doi&gt;10.1016/j.apenergy.2017.09.022&lt;/_doi&gt;&lt;_impact_factor&gt;   8.426&lt;/_impact_factor&gt;&lt;_isbn&gt;0306-2619&lt;/_isbn&gt;&lt;_journal&gt;Applied Energy&lt;/_journal&gt;&lt;_modified&gt;63281472&lt;/_modified&gt;&lt;_pages&gt;1009-1021&lt;/_pages&gt;&lt;_url&gt;https://ac.els-cdn.com/S0306261917312941/1-s2.0-S0306261917312941-main.pdf?_tid=b2d59051-4153-43f9-acb8-3ce60f2f0d67&amp;amp;acdnat=1544462371_db6d7315a59bee9ba17e1e15f91ed61a 全文链接_x000d__x000a_&lt;/_url&gt;&lt;_volume&gt;206&lt;/_volume&gt;&lt;/Details&gt;&lt;Extra&gt;&lt;DBUID&gt;{6F35D732-D9FF-4EE9-905F-B0CC4953C663}&lt;/DBUID&gt;&lt;/Extra&gt;&lt;/Item&gt;&lt;/References&gt;&lt;/Group&gt;&lt;/Citation&gt;_x000a_"/>
    <w:docVar w:name="NE.Ref{7F10DC11-F791-4B6D-96F4-D254F0517648}" w:val=" ADDIN NE.Ref.{7F10DC11-F791-4B6D-96F4-D254F0517648}&lt;Citation&gt;&lt;Group&gt;&lt;References&gt;&lt;Item&gt;&lt;ID&gt;566&lt;/ID&gt;&lt;UID&gt;{E38502D7-3E2C-4326-BE72-A2F2A7FD68EC}&lt;/UID&gt;&lt;Title&gt;A review of the current state of research on the water, energy, and food nexus&lt;/Title&gt;&lt;Template&gt;Journal Article&lt;/Template&gt;&lt;Star&gt;1&lt;/Star&gt;&lt;Tag&gt;0&lt;/Tag&gt;&lt;Author&gt;Endo, Aiko; Tsurita, Izumi; Burnett, Kimberly; Orencio, Pedcris M&lt;/Author&gt;&lt;Year&gt;2017&lt;/Year&gt;&lt;Details&gt;&lt;_accession_num&gt;WOS:000435635700003&lt;/_accession_num&gt;&lt;_cited_count&gt;26&lt;/_cited_count&gt;&lt;_created&gt;62557983&lt;/_created&gt;&lt;_date_display&gt;2017_x000d__x000a_JUN 2017&lt;/_date_display&gt;&lt;_doi&gt;10.1016/j.ejrh.2015.11.010&lt;/_doi&gt;&lt;_isbn&gt;2214-5818&lt;/_isbn&gt;&lt;_issue&gt;SI&lt;/_issue&gt;&lt;_journal&gt;Journal of Hydrology: Regional Studies&lt;/_journal&gt;&lt;_modified&gt;62734543&lt;/_modified&gt;&lt;_pages&gt;20-30&lt;/_pages&gt;&lt;_url&gt;https://ac.els-cdn.com/S2214581815001251/1-s2.0-S2214581815001251-main.pdf?_tid=c896ef02-4cfd-41b3-9705-7d3154bd495e&amp;amp;acdnat=1544462450_c074f54578390eaf4c00d14660685041 全文链接_x000d__x000a_&lt;/_url&gt;&lt;_volume&gt;11&lt;/_volume&gt;&lt;/Details&gt;&lt;Extra&gt;&lt;DBUID&gt;{6F35D732-D9FF-4EE9-905F-B0CC4953C663}&lt;/DBUID&gt;&lt;/Extra&gt;&lt;/Item&gt;&lt;/References&gt;&lt;/Group&gt;&lt;/Citation&gt;_x000a_"/>
    <w:docVar w:name="NE.Ref{7F150B49-A610-451F-9062-28DA0A1216EC}" w:val=" ADDIN NE.Ref.{7F150B49-A610-451F-9062-28DA0A1216EC}&lt;Citation&gt;&lt;Group&gt;&lt;References&gt;&lt;Item&gt;&lt;ID&gt;820&lt;/ID&gt;&lt;UID&gt;{3EE264E6-1C0F-4A9A-9778-CE9B155E9202}&lt;/UID&gt;&lt;Title&gt;中国城市化进程及资源环境保障报告&lt;/Title&gt;&lt;Template&gt;Book&lt;/Template&gt;&lt;Star&gt;0&lt;/Star&gt;&lt;Tag&gt;0&lt;/Tag&gt;&lt;Author&gt;方创琳&lt;/Author&gt;&lt;Year&gt;2009&lt;/Year&gt;&lt;Details&gt;&lt;_accessed&gt;62933646&lt;/_accessed&gt;&lt;_created&gt;62933646&lt;/_created&gt;&lt;_modified&gt;62933646&lt;/_modified&gt;&lt;_place_published&gt;北京&lt;/_place_published&gt;&lt;_publisher&gt;科学出版社&lt;/_publisher&gt;&lt;_translated_author&gt;Fang, Chuanglin&lt;/_translated_author&gt;&lt;/Details&gt;&lt;Extra&gt;&lt;DBUID&gt;{6F35D732-D9FF-4EE9-905F-B0CC4953C663}&lt;/DBUID&gt;&lt;/Extra&gt;&lt;/Item&gt;&lt;/References&gt;&lt;/Group&gt;&lt;Group&gt;&lt;References&gt;&lt;Item&gt;&lt;ID&gt;1841&lt;/ID&gt;&lt;UID&gt;{4B300254-E4F0-4EE2-8D33-96D8106A8E9D}&lt;/UID&gt;&lt;Title&gt;中国快速城市化过程中的资源环境保障问题与对策建议&lt;/Title&gt;&lt;Template&gt;Journal Article&lt;/Template&gt;&lt;Star&gt;0&lt;/Star&gt;&lt;Tag&gt;0&lt;/Tag&gt;&lt;Author&gt;方创琳&lt;/Author&gt;&lt;Year&gt;2009&lt;/Year&gt;&lt;Details&gt;&lt;_accessed&gt;63286075&lt;/_accessed&gt;&lt;_author_aff&gt;中国科学院地理科学与资源研究所;&lt;/_author_aff&gt;&lt;_collection_scope&gt;CSCD&lt;/_collection_scope&gt;&lt;_created&gt;63284714&lt;/_created&gt;&lt;_date&gt;57699360&lt;/_date&gt;&lt;_db_provider&gt;CNKI: 期刊&lt;/_db_provider&gt;&lt;_db_updated&gt;CNKI - Reference&lt;/_db_updated&gt;&lt;_issue&gt;5&lt;/_issue&gt;&lt;_journal&gt;中国科学院院刊&lt;/_journal&gt;&lt;_keywords&gt;城市化;资源环境保障;资源环境剥夺;对策建议&lt;/_keywords&gt;&lt;_language&gt;Chinese&lt;/_language&gt;&lt;_modified&gt;63284719&lt;/_modified&gt;&lt;_pages&gt;468-474&lt;/_pages&gt;&lt;_url&gt;http://kns.cnki.net/KCMS/detail/detail.aspx?FileName=KYYX200905003&amp;amp;DbName=CJFQ2009&lt;/_url&gt;&lt;_volume&gt;24&lt;/_volume&gt;&lt;_translated_author&gt;Fang, Chuanglin&lt;/_translated_author&gt;&lt;/Details&gt;&lt;Extra&gt;&lt;DBUID&gt;{6F35D732-D9FF-4EE9-905F-B0CC4953C663}&lt;/DBUID&gt;&lt;/Extra&gt;&lt;/Item&gt;&lt;/References&gt;&lt;/Group&gt;&lt;/Citation&gt;_x000a_"/>
    <w:docVar w:name="NE.Ref{7F348A55-CB97-4FAF-AEDD-8692E12BF390}" w:val=" ADDIN NE.Ref.{7F348A55-CB97-4FAF-AEDD-8692E12BF390}&lt;Citation&gt;&lt;Group&gt;&lt;References&gt;&lt;Item&gt;&lt;ID&gt;551&lt;/ID&gt;&lt;UID&gt;{AA94FF6E-BE13-4693-9F6C-A141B3947D30}&lt;/UID&gt;&lt;Title&gt;Development and evaluation of a nutrient cycling extension for the LANDIS-II landscape simulation model&lt;/Title&gt;&lt;Template&gt;Journal Article&lt;/Template&gt;&lt;Star&gt;0&lt;/Star&gt;&lt;Tag&gt;0&lt;/Tag&gt;&lt;Author&gt;Karam, Sarah L; Weisberg, Peter J; Scheller, Robert M; Johnson, Dale W; Miller, W Wally&lt;/Author&gt;&lt;Year&gt;2013&lt;/Year&gt;&lt;Details&gt;&lt;_accessed&gt;61831608&lt;/_accessed&gt;&lt;_accession_num&gt;WOS:000315246100005&lt;/_accession_num&gt;&lt;_cited_count&gt;6&lt;/_cited_count&gt;&lt;_collection_scope&gt;EI;SCI;SCIE;&lt;/_collection_scope&gt;&lt;_created&gt;61831607&lt;/_created&gt;&lt;_date_display&gt;2013, FEB 10 2013&lt;/_date_display&gt;&lt;_db_provider&gt;ISI&lt;/_db_provider&gt;&lt;_db_updated&gt;Web of Science-All&lt;/_db_updated&gt;&lt;_doi&gt;10.1016/j.ecolmodel.2012.10.016&lt;/_doi&gt;&lt;_impact_factor&gt;   2.363&lt;/_impact_factor&gt;&lt;_isbn&gt;0304-3800&lt;/_isbn&gt;&lt;_journal&gt;Ecological Modelling&lt;/_journal&gt;&lt;_modified&gt;61831608&lt;/_modified&gt;&lt;_pages&gt;45-57&lt;/_pages&gt;&lt;_url&gt;http://gateway.isiknowledge.com/gateway/Gateway.cgi?GWVersion=2&amp;amp;SrcAuth=AegeanSoftware&amp;amp;SrcApp=NoteExpress&amp;amp;DestLinkType=FullRecord&amp;amp;DestApp=WOS&amp;amp;KeyUT=000315246100005&lt;/_url&gt;&lt;_volume&gt;250&lt;/_volume&gt;&lt;/Details&gt;&lt;Extra&gt;&lt;DBUID&gt;{4586FB26-B343-42AF-9C29-3BE2E8064B11}&lt;/DBUID&gt;&lt;/Extra&gt;&lt;/Item&gt;&lt;/References&gt;&lt;/Group&gt;&lt;/Citation&gt;_x000a_"/>
    <w:docVar w:name="NE.Ref{7F8B96A4-8E47-4761-9400-DA1BF97E4E69}" w:val=" ADDIN NE.Ref.{7F8B96A4-8E47-4761-9400-DA1BF97E4E69}&lt;Citation&gt;&lt;Group&gt;&lt;References&gt;&lt;Item&gt;&lt;ID&gt;1045&lt;/ID&gt;&lt;UID&gt;{503625FE-CE9B-4580-B701-816E5C9F506D}&lt;/UID&gt;&lt;Title&gt;The value of the world&amp;apos;s ecosystem services and natural capital&lt;/Title&gt;&lt;Template&gt;Journal Article&lt;/Template&gt;&lt;Star&gt;0&lt;/Star&gt;&lt;Tag&gt;0&lt;/Tag&gt;&lt;Author&gt;Costanza, Robert; D&amp;apos;Arge, Ralph; Groot, Rudolf De; Farber, Stephen; Grasso, Monica; Hannon, Bruce; Limburg, Karin; Naeem, Shahid; O&amp;apos;Neill, Robert V; Paruelo, Jose&lt;/Author&gt;&lt;Year&gt;1997&lt;/Year&gt;&lt;Details&gt;&lt;_journal&gt;Nature&lt;/_journal&gt;&lt;_pages&gt;253-260&lt;/_pages&gt;&lt;_volume&gt;387&lt;/_volume&gt;&lt;_created&gt;62443547&lt;/_created&gt;&lt;_modified&gt;62443549&lt;/_modified&gt;&lt;_impact_factor&gt;  41.577&lt;/_impact_factor&gt;&lt;_collection_scope&gt;SCI;SCIE;&lt;/_collection_scope&gt;&lt;_issue&gt;6630&lt;/_issue&gt;&lt;/Details&gt;&lt;Extra&gt;&lt;DBUID&gt;{E5CFCA40-B99A-4E9F-8A29-87F3858A6670}&lt;/DBUID&gt;&lt;/Extra&gt;&lt;/Item&gt;&lt;/References&gt;&lt;/Group&gt;&lt;/Citation&gt;_x000a_"/>
    <w:docVar w:name="NE.Ref{7FA4905F-89EA-4EF0-ABA9-567CBB322A31}" w:val=" ADDIN NE.Ref.{7FA4905F-89EA-4EF0-ABA9-567CBB322A31}&lt;Citation&gt;&lt;Group&gt;&lt;References&gt;&lt;Item&gt;&lt;ID&gt;1501&lt;/ID&gt;&lt;UID&gt;{84BEF584-8A6F-40F0-8B97-CFA701AE1047}&lt;/UID&gt;&lt;Title&gt;Our common future&lt;/Title&gt;&lt;Template&gt;Book&lt;/Template&gt;&lt;Star&gt;0&lt;/Star&gt;&lt;Tag&gt;0&lt;/Tag&gt;&lt;Author&gt;&amp;quot;World Commission on Environment and Development (WCED)&amp;quot;&lt;/Author&gt;&lt;Year&gt;1987&lt;/Year&gt;&lt;Details&gt;&lt;_accessed&gt;63071794&lt;/_accessed&gt;&lt;_created&gt;63071794&lt;/_created&gt;&lt;_modified&gt;63261998&lt;/_modified&gt;&lt;_place_published&gt;Oxford, UK&lt;/_place_published&gt;&lt;_publisher&gt;Oxford University Press&lt;/_publisher&gt;&lt;/Details&gt;&lt;Extra&gt;&lt;DBUID&gt;{6F35D732-D9FF-4EE9-905F-B0CC4953C663}&lt;/DBUID&gt;&lt;/Extra&gt;&lt;/Item&gt;&lt;/References&gt;&lt;/Group&gt;&lt;/Citation&gt;_x000a_"/>
    <w:docVar w:name="NE.Ref{7FAD5EF2-1272-4850-9B39-7CF4ABB4822A}" w:val=" ADDIN NE.Ref.{7FAD5EF2-1272-4850-9B39-7CF4ABB4822A}&lt;Citation&gt;&lt;Group&gt;&lt;References&gt;&lt;Item&gt;&lt;ID&gt;930&lt;/ID&gt;&lt;UID&gt;{601EDAD3-D72A-4B57-84C8-21DE9245EF05}&lt;/UID&gt;&lt;Title&gt;重塑能源：面向2050年的中国能源消费和生产革命路线图&lt;/Title&gt;&lt;Template&gt;Journal Article&lt;/Template&gt;&lt;Star&gt;1&lt;/Star&gt;&lt;Tag&gt;0&lt;/Tag&gt;&lt;Author&gt;戴彦德; 田智宇; 朱跃中; 白泉; 杨宏伟&lt;/Author&gt;&lt;Year&gt;2016&lt;/Year&gt;&lt;Details&gt;&lt;_collection_scope&gt;PKU&lt;/_collection_scope&gt;&lt;_created&gt;63110754&lt;/_created&gt;&lt;_issue&gt;21&lt;/_issue&gt;&lt;_journal&gt;经济研究参考&lt;/_journal&gt;&lt;_language&gt;Chinese&lt;/_language&gt;&lt;_modified&gt;63229850&lt;/_modified&gt;&lt;_pages&gt;3-14&lt;/_pages&gt;&lt;_translated_author&gt;Dai, Yande;Tian, Zhiyu;Zhu, Yuezhong;Bai, Quan;Yang, Hongwei&lt;/_translated_author&gt;&lt;/Details&gt;&lt;Extra&gt;&lt;DBUID&gt;{6F35D732-D9FF-4EE9-905F-B0CC4953C663}&lt;/DBUID&gt;&lt;/Extra&gt;&lt;/Item&gt;&lt;/References&gt;&lt;/Group&gt;&lt;/Citation&gt;_x000a_"/>
    <w:docVar w:name="NE.Ref{7FC24F3F-E227-4417-ACF9-7AB644DEA996}" w:val=" ADDIN NE.Ref.{7FC24F3F-E227-4417-ACF9-7AB644DEA996}&lt;Citation&gt;&lt;Group&gt;&lt;References&gt;&lt;Item&gt;&lt;ID&gt;1990&lt;/ID&gt;&lt;UID&gt;{78362C8F-E58C-4F67-8BAD-2D8318E55AE9}&lt;/UID&gt;&lt;Title&gt;Accounting for demand and supply of the biosphere&amp;apos;s regenerative capacity: The National Footprint Accounts’ underlying methodology and framework&lt;/Title&gt;&lt;Template&gt;Journal Article&lt;/Template&gt;&lt;Star&gt;0&lt;/Star&gt;&lt;Tag&gt;0&lt;/Tag&gt;&lt;Author&gt;Borucke, Michael; Moore, David; Cranston, Gemma; Gracey, Kyle; Iha, Katsunori; Larson, Joy; Lazarus, Elias; Morales, Juan Carlos; Wackernagel, Mathis; Galli, Alessandro&lt;/Author&gt;&lt;Year&gt;2013&lt;/Year&gt;&lt;Details&gt;&lt;_doi&gt;10.1016/j.ecolind.2012.08.005&lt;/_doi&gt;&lt;_created&gt;63354101&lt;/_created&gt;&lt;_modified&gt;63354102&lt;/_modified&gt;&lt;_url&gt;https://linkinghub.elsevier.com/retrieve/pii/S1470160X12002968_x000d__x000a_https://api.elsevier.com/content/article/PII:S1470160X12002968?httpAccept=text/xml&lt;/_url&gt;&lt;_journal&gt;Ecological Indicators&lt;/_journal&gt;&lt;_volume&gt;24&lt;/_volume&gt;&lt;_pages&gt;518-533&lt;/_pages&gt;&lt;_tertiary_title&gt;Ecological Indicators&lt;/_tertiary_title&gt;&lt;_isbn&gt;1470160X&lt;/_isbn&gt;&lt;_accessed&gt;63354102&lt;/_accessed&gt;&lt;_db_updated&gt;CrossRef&lt;/_db_updated&gt;&lt;_impact_factor&gt;   4.490&lt;/_impact_factor&gt;&lt;_collection_scope&gt;SCIE;EI&lt;/_collection_scope&gt;&lt;/Details&gt;&lt;Extra&gt;&lt;DBUID&gt;{6F35D732-D9FF-4EE9-905F-B0CC4953C663}&lt;/DBUID&gt;&lt;/Extra&gt;&lt;/Item&gt;&lt;/References&gt;&lt;/Group&gt;&lt;/Citation&gt;_x000a_"/>
    <w:docVar w:name="NE.Ref{7FD4ED8F-4B19-49AA-829F-A21F032423DB}" w:val=" ADDIN NE.Ref.{7FD4ED8F-4B19-49AA-829F-A21F032423DB}&lt;Citation&gt;&lt;Group&gt;&lt;References&gt;&lt;Item&gt;&lt;ID&gt;908&lt;/ID&gt;&lt;UID&gt;{4399251E-97D8-4B6D-A96E-C38B18FB54D9}&lt;/UID&gt;&lt;Title&gt;我国中长期人口结构变化及社会风险分析&lt;/Title&gt;&lt;Template&gt;Journal Article&lt;/Template&gt;&lt;Star&gt;0&lt;/Star&gt;&lt;Tag&gt;0&lt;/Tag&gt;&lt;Author&gt;赵玉峰; 杨宜勇&lt;/Author&gt;&lt;Year&gt;2019&lt;/Year&gt;&lt;Details&gt;&lt;_accessed&gt;63099359&lt;/_accessed&gt;&lt;_author_aff&gt;中国宏观经济研究院社会所;&lt;/_author_aff&gt;&lt;_created&gt;63098897&lt;/_created&gt;&lt;_date&gt;62840160&lt;/_date&gt;&lt;_db_provider&gt;CNKI: 期刊&lt;/_db_provider&gt;&lt;_db_updated&gt;CNKI - Reference&lt;/_db_updated&gt;&lt;_issue&gt;12&lt;/_issue&gt;&lt;_journal&gt;中国经贸导刊&lt;/_journal&gt;&lt;_keywords&gt;人口结构变化;出生人口性别比;劳动年龄人口;育龄妇女;老年抚养比;出生性别比;中长期;&lt;/_keywords&gt;&lt;_language&gt;Chinese&lt;/_language&gt;&lt;_modified&gt;63099359&lt;/_modified&gt;&lt;_pages&gt;54-56&lt;/_pages&gt;&lt;_url&gt;http://kns.cnki.net/KCMS/detail/detail.aspx?FileName=ZJMD201912018&amp;amp;DbName=CJFQ2019&lt;/_url&gt;&lt;_translated_author&gt;Zhao, Yufeng;Yang, Yiyong&lt;/_translated_author&gt;&lt;/Details&gt;&lt;Extra&gt;&lt;DBUID&gt;{6F35D732-D9FF-4EE9-905F-B0CC4953C663}&lt;/DBUID&gt;&lt;/Extra&gt;&lt;/Item&gt;&lt;/References&gt;&lt;/Group&gt;&lt;/Citation&gt;_x000a_"/>
    <w:docVar w:name="NE.Ref{800B2CC3-DE8E-4668-8207-A1B2C4EDBB7A}" w:val=" ADDIN NE.Ref.{800B2CC3-DE8E-4668-8207-A1B2C4EDBB7A}&lt;Citation&gt;&lt;Group&gt;&lt;References&gt;&lt;Item&gt;&lt;ID&gt;850&lt;/ID&gt;&lt;UID&gt;{30067F11-4B19-4EC5-B925-699ED8DF1D86}&lt;/UID&gt;&lt;Title&gt;实现第二个“一百年”目标需要多高增速?&lt;/Title&gt;&lt;Template&gt;Journal Article&lt;/Template&gt;&lt;Star&gt;1&lt;/Star&gt;&lt;Tag&gt;5&lt;/Tag&gt;&lt;Author&gt;盛来运; 郑鑫&lt;/Author&gt;&lt;Year&gt;2017&lt;/Year&gt;&lt;Details&gt;&lt;_accessed&gt;63025784&lt;/_accessed&gt;&lt;_author_aff&gt;国家统计局;国家统计局国民经济综合统计司;&lt;/_author_aff&gt;&lt;_collection_scope&gt;CSSCI-C;PKU&lt;/_collection_scope&gt;&lt;_created&gt;63025784&lt;/_created&gt;&lt;_date&gt;61950240&lt;/_date&gt;&lt;_db_provider&gt;CNKI: 期刊&lt;/_db_provider&gt;&lt;_db_updated&gt;CNKI - Reference&lt;/_db_updated&gt;&lt;_issue&gt;10&lt;/_issue&gt;&lt;_journal&gt;管理世界&lt;/_journal&gt;&lt;_keywords&gt;“两个一百年”;现代化;人均GDP;赶超&lt;/_keywords&gt;&lt;_language&gt;Chinese&lt;/_language&gt;&lt;_modified&gt;63025891&lt;/_modified&gt;&lt;_pages&gt;1-7&lt;/_pages&gt;&lt;_url&gt;http://kns.cnki.net/KCMS/detail/detail.aspx?FileName=GLSJ201710007&amp;amp;DbName=CJFQ2017&lt;/_url&gt;&lt;_translated_author&gt;Sheng, Laiyun;Zheng, Xin&lt;/_translated_author&gt;&lt;/Details&gt;&lt;Extra&gt;&lt;DBUID&gt;{6F35D732-D9FF-4EE9-905F-B0CC4953C663}&lt;/DBUID&gt;&lt;/Extra&gt;&lt;/Item&gt;&lt;/References&gt;&lt;/Group&gt;&lt;/Citation&gt;_x000a_"/>
    <w:docVar w:name="NE.Ref{8017C243-ADA1-4E3E-A6C8-984DD0291D89}" w:val=" ADDIN NE.Ref.{8017C243-ADA1-4E3E-A6C8-984DD0291D89}&lt;Citation&gt;&lt;Group&gt;&lt;References&gt;&lt;Item&gt;&lt;ID&gt;1634&lt;/ID&gt;&lt;UID&gt;{93FBBBEF-71BD-40F1-8757-87080FE84D99}&lt;/UID&gt;&lt;Title&gt;土地利用/土地覆被变化(LUCC)模型研究进展&lt;/Title&gt;&lt;Template&gt;Journal Article&lt;/Template&gt;&lt;Star&gt;0&lt;/Star&gt;&lt;Tag&gt;0&lt;/Tag&gt;&lt;Author&gt;唐华俊; 吴文斌; 杨鹏; 陈佑启; Verburg, Peter H&lt;/Author&gt;&lt;Year&gt;2009&lt;/Year&gt;&lt;Details&gt;&lt;_abstract&gt;土地利用/土地覆被变化(LUCC)是全球环境变化的重要原因,LUCC模型研究始终是土地变化科学研究的重点。论文系统总结了近10年来国内外LUCC模型在理论、方法、实践应用等方面取得的新进展,指出了亟待解决的问题,并对今后的发展方向进行了展望。研究发现,①LUCC模型的功能和作用呈现多样化趋势,是了解、认识和解释土地利用系统的动态变化特征、过程和效应的有效工具,可以服务于土地利用管理和政策的制订。②模型的核心内容是研究LUCC时空变化格局,模型发展正经历从单一的非空间模型向非空间模型和空间模型融合的演进过程,但多数模型只重视空间变化机制研究,而对时间机制考虑不足。③反馈机制是LUCC系统的一个重要特征,现有模型在反馈机制方面的研究尚十分薄弱,研究不同时空尺度的反馈机制必将是未来LUCC模型的新焦点。④LUCC研究本质上是&amp;quot;人类—环境&amp;quot;关系研究,以往模型多为局部均衡分析模型,未来LUCC模型发展趋向应从系统观和整体观角度来综合考虑&amp;quot;人类—环境&amp;quot;相互作用机制,这也是LUCC模型的最高更次的科学难点问题。⑤多尺度、多层次的综合研究是LUCC模型的必然要求,模型空间尺度已经从早期的单一空间尺度转变到现今的多空间尺度,但尺度推移仍是模型研究中值得深入探讨的问题。⑥尽管LUCC模型验证方法趋于多元化,但目前还没有一个模型验证的统一标准和规范,参考数据的不足也大大限制了模型验证效果,如何对LUCC模型的可靠性和科学性进行合理验证始终是LUCC模型所面临的关键挑战之一。&lt;/_abstract&gt;&lt;_author_adr&gt;中国农业科学院农业资源与农业区划研究所;农业部资源遥感与数字农业重点开放实验室;荷兰瓦赫宁根大学环境系;&lt;/_author_adr&gt;&lt;_collection_scope&gt;中国科技核心期刊;中文核心期刊;CSCD;&lt;/_collection_scope&gt;&lt;_created&gt;62580369&lt;/_created&gt;&lt;_db_provider&gt;CNKI&lt;/_db_provider&gt;&lt;_isbn&gt;0375-5444&lt;/_isbn&gt;&lt;_issue&gt;4&lt;/_issue&gt;&lt;_journal&gt;地理学报&lt;/_journal&gt;&lt;_keywords&gt;土地利用/土地覆被变化(LUCC);;模型;;作用;;时空变化格局;;反馈;;尺度;;验证&lt;/_keywords&gt;&lt;_modified&gt;63280742&lt;/_modified&gt;&lt;_notes&gt;11-1856/P&lt;/_notes&gt;&lt;_pages&gt;456-468&lt;/_pages&gt;&lt;_url&gt;http://kns.cnki.net/kns/download.aspx?filename=vc3drlWQL9CcxBVWvpkWMh2R0lWc1YmZzVGeWR1NOZDawU3Lx4mRHh3RnFlbVZlWy40LzEmWmpUVDN3R1UnTsNFawMmVvgHSZRzSyBHNRlENup0bsBFcGVnaQt2SnxESoZEMrpVMysSaSVEN2dEMQFHWRdTai9mN&amp;amp;tablename=CJFD2009&amp;amp;dflag=pdfdown 全文链接_x000d__x000a_&lt;/_url&gt;&lt;_volume&gt;64&lt;/_volume&gt;&lt;_translated_author&gt;Tang, Huajun;Wu, Wenbin;Yang, Peng;Chen, Youqi;Verburg, Peter H.&lt;/_translated_author&gt;&lt;/Details&gt;&lt;Extra&gt;&lt;DBUID&gt;{6F35D732-D9FF-4EE9-905F-B0CC4953C663}&lt;/DBUID&gt;&lt;/Extra&gt;&lt;/Item&gt;&lt;/References&gt;&lt;/Group&gt;&lt;Group&gt;&lt;References&gt;&lt;Item&gt;&lt;ID&gt;1928&lt;/ID&gt;&lt;UID&gt;{82294864-38D0-4868-8D5D-666BF3594CFE}&lt;/UID&gt;&lt;Title&gt;Land use change modelling: Current practice and research priorities&lt;/Title&gt;&lt;Template&gt;Journal Article&lt;/Template&gt;&lt;Star&gt;0&lt;/Star&gt;&lt;Tag&gt;0&lt;/Tag&gt;&lt;Author&gt;Verburg, Peter H; Schot, Paul P; Dijst, Martin J; Veldkamp, A&lt;/Author&gt;&lt;Year&gt;2004&lt;/Year&gt;&lt;Details&gt;&lt;_accessed&gt;63336203&lt;/_accessed&gt;&lt;_collection_scope&gt;EI&lt;/_collection_scope&gt;&lt;_created&gt;63336203&lt;/_created&gt;&lt;_journal&gt;GeoJournal&lt;/_journal&gt;&lt;_modified&gt;63336203&lt;/_modified&gt;&lt;_pages&gt;309-324&lt;/_pages&gt;&lt;_volume&gt;61&lt;/_volume&gt;&lt;/Details&gt;&lt;Extra&gt;&lt;DBUID&gt;{6F35D732-D9FF-4EE9-905F-B0CC4953C663}&lt;/DBUID&gt;&lt;/Extra&gt;&lt;/Item&gt;&lt;/References&gt;&lt;/Group&gt;&lt;/Citation&gt;_x000a_"/>
    <w:docVar w:name="NE.Ref{807C7AF1-28C6-490B-8C32-9E05E6190085}" w:val=" ADDIN NE.Ref.{807C7AF1-28C6-490B-8C32-9E05E6190085}&lt;Citation&gt;&lt;Group&gt;&lt;References&gt;&lt;Item&gt;&lt;ID&gt;694&lt;/ID&gt;&lt;UID&gt;{19418458-5420-4A65-9898-4CB1639543FB}&lt;/UID&gt;&lt;Title&gt;Application of System Dynamics model as decision making tool in urban planning process toward stabilizing carbon dioxide emissions from cities&lt;/Title&gt;&lt;Template&gt;Journal Article&lt;/Template&gt;&lt;Star&gt;0&lt;/Star&gt;&lt;Tag&gt;5&lt;/Tag&gt;&lt;Author&gt;Fong, Wee-Kean; Matsumoto, Hiroshi; Lun, Yu-Fat&lt;/Author&gt;&lt;Year&gt;2009&lt;/Year&gt;&lt;Details&gt;&lt;_accessed&gt;62871665&lt;/_accessed&gt;&lt;_collection_scope&gt;SCIE;EI&lt;/_collection_scope&gt;&lt;_created&gt;62871466&lt;/_created&gt;&lt;_db_updated&gt;CrossRef&lt;/_db_updated&gt;&lt;_doi&gt;10.1016/j.buildenv.2008.07.010&lt;/_doi&gt;&lt;_impact_factor&gt;   4.820&lt;/_impact_factor&gt;&lt;_isbn&gt;03601323&lt;/_isbn&gt;&lt;_issue&gt;7&lt;/_issue&gt;&lt;_journal&gt;Building and Environment&lt;/_journal&gt;&lt;_modified&gt;63293704&lt;/_modified&gt;&lt;_pages&gt;1528-1537&lt;/_pages&gt;&lt;_tertiary_title&gt;Building and Environment&lt;/_tertiary_title&gt;&lt;_url&gt;https://linkinghub.elsevier.com/retrieve/pii/S036013230800187X_x000d__x000a_https://api.elsevier.com/content/article/PII:S036013230800187X?httpAccept=text/xml&lt;/_url&gt;&lt;_volume&gt;44&lt;/_volume&gt;&lt;/Details&gt;&lt;Extra&gt;&lt;DBUID&gt;{6F35D732-D9FF-4EE9-905F-B0CC4953C663}&lt;/DBUID&gt;&lt;/Extra&gt;&lt;/Item&gt;&lt;/References&gt;&lt;/Group&gt;&lt;/Citation&gt;_x000a_"/>
    <w:docVar w:name="NE.Ref{809733B3-2923-4093-9B75-6B5EBA6D70AA}" w:val=" ADDIN NE.Ref.{809733B3-2923-4093-9B75-6B5EBA6D70AA}&lt;Citation&gt;&lt;Group&gt;&lt;References&gt;&lt;Item&gt;&lt;ID&gt;1357&lt;/ID&gt;&lt;UID&gt;{E7A5D872-EACC-4CA5-9429-557B1C9F0ABD}&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1.382&lt;/_impact_factor&gt;&lt;_isbn&gt;0165-0203&lt;/_isbn&gt;&lt;_issue&gt;4&lt;/_issue&gt;&lt;_journal&gt;Natural Resources Forum&lt;/_journal&gt;&lt;_modified&gt;63260456&lt;/_modified&gt;&lt;_pages&gt;245-262&lt;/_pages&gt;&lt;_url&gt;https://onlinelibrary.wiley.com:443/doi/pdf/10.1111/j.1477-8947.2012.01463.x 全文链接_x000d__x000a_&lt;/_url&gt;&lt;_volume&gt;36&lt;/_volume&gt;&lt;/Details&gt;&lt;Extra&gt;&lt;DBUID&gt;{6F35D732-D9FF-4EE9-905F-B0CC4953C663}&lt;/DBUID&gt;&lt;/Extra&gt;&lt;/Item&gt;&lt;/References&gt;&lt;/Group&gt;&lt;/Citation&gt;_x000a_"/>
    <w:docVar w:name="NE.Ref{809AE26B-6DF1-4749-A5F8-FF67DBAEACE2}" w:val=" ADDIN NE.Ref.{809AE26B-6DF1-4749-A5F8-FF67DBAEACE2}&lt;Citation&gt;&lt;Group&gt;&lt;References&gt;&lt;Item&gt;&lt;ID&gt;75&lt;/ID&gt;&lt;UID&gt;{CF859472-03A3-4CC1-8711-FB9BA4791983}&lt;/UID&gt;&lt;Title&gt;区域土地利用变化驱动力研究进展与展望&lt;/Title&gt;&lt;Template&gt;Journal Article&lt;/Template&gt;&lt;Star&gt;0&lt;/Star&gt;&lt;Tag&gt;0&lt;/Tag&gt;&lt;Author&gt;杨梅; 张广录; 侯永平&lt;/Author&gt;&lt;Year&gt;2011&lt;/Year&gt;&lt;Details&gt;&lt;_accessed&gt;60894645&lt;/_accessed&gt;&lt;_author_aff&gt;中国科学院遗传与发育生物学研究所农业资源研究中心;中国科学院研究生院;浙江农林大学;&lt;/_author_aff&gt;&lt;_collection_scope&gt;中国科技核心期刊;中文核心期刊;CSCD;&lt;/_collection_scope&gt;&lt;_created&gt;60894645&lt;/_created&gt;&lt;_date&gt;58400640&lt;/_date&gt;&lt;_db_provider&gt;CNKI: 期刊&lt;/_db_provider&gt;&lt;_db_updated&gt;CNKI - Reference&lt;/_db_updated&gt;&lt;_issue&gt;1&lt;/_issue&gt;&lt;_journal&gt;地理与地理信息科学&lt;/_journal&gt;&lt;_keywords&gt;土地利用变化;驱动力;研究进展;研究展望&lt;/_keywords&gt;&lt;_modified&gt;60894645&lt;/_modified&gt;&lt;_pages&gt;95-100&lt;/_pages&gt;&lt;_url&gt;http://www.cnki.net/KCMS/detail/detail.aspx?FileName=DLGT201101022&amp;amp;DbName=CJFQ2011&lt;/_url&gt;&lt;_volume&gt;27&lt;/_volume&gt;&lt;_translated_author&gt;Yang, Mei;Zhang, Guanglu;Hou, Yongping&lt;/_translated_author&gt;&lt;/Details&gt;&lt;Extra&gt;&lt;DBUID&gt;{25970773-76E5-4D32-824E-71E4B431B102}&lt;/DBUID&gt;&lt;/Extra&gt;&lt;/Item&gt;&lt;/References&gt;&lt;/Group&gt;&lt;/Citation&gt;_x000a_"/>
    <w:docVar w:name="NE.Ref{80EC9A71-CB78-4796-B84C-2B53CF75C78E}" w:val=" ADDIN NE.Ref.{80EC9A71-CB78-4796-B84C-2B53CF75C78E}&lt;Citation&gt;&lt;Group&gt;&lt;References&gt;&lt;Item&gt;&lt;ID&gt;69&lt;/ID&gt;&lt;UID&gt;{7CA45C3E-0E29-4B2C-BDA8-F1B7E458DAAC}&lt;/UID&gt;&lt;Title&gt;人地耦合系统脆弱性研究进展&lt;/Title&gt;&lt;Template&gt;Journal Article&lt;/Template&gt;&lt;Star&gt;1&lt;/Star&gt;&lt;Tag&gt;0&lt;/Tag&gt;&lt;Author&gt;刘小茜; 王仰麟; 彭建&lt;/Author&gt;&lt;Year&gt;2009&lt;/Year&gt;&lt;Details&gt;&lt;_accessed&gt;61339558&lt;/_accessed&gt;&lt;_author_adr&gt;北京大学城市与环境学院,北京,100871;北京大学深圳研究生院城市人居环境重点实验室,广东,深圳,518055&lt;/_author_adr&gt;&lt;_author_aff&gt;北京大学城市与环境学院,北京,100871;北京大学深圳研究生院城市人居环境重点实验室,广东,深圳,518055&lt;/_author_aff&gt;&lt;_collection_scope&gt;中国科技核心期刊;中文核心期刊;CSCD;&lt;/_collection_scope&gt;&lt;_created&gt;61339558&lt;/_created&gt;&lt;_db_provider&gt;北京万方数据股份有限公司&lt;/_db_provider&gt;&lt;_db_updated&gt;Wanfangdata&lt;/_db_updated&gt;&lt;_doi&gt;10.3321/j.issn:1001-8166.2009.08.009&lt;/_doi&gt;&lt;_isbn&gt;1001-8166&lt;/_isbn&gt;&lt;_issue&gt;8&lt;/_issue&gt;&lt;_journal&gt;地球科学进展&lt;/_journal&gt;&lt;_keywords&gt;脆弱性; 全球气候变化; 人地耦合系统; 整合; VSD模型&lt;/_keywords&gt;&lt;_language&gt;chi&lt;/_language&gt;&lt;_modified&gt;61339608&lt;/_modified&gt;&lt;_pages&gt;917-927&lt;/_pages&gt;&lt;_tertiary_title&gt;ADVANCES IN EARTH SCIENCE&lt;/_tertiary_title&gt;&lt;_translated_title&gt;Progress in Vulnerability Analysis of Coupled Human-environment System&lt;/_translated_title&gt;&lt;_url&gt;http://d.g.wanfangdata.com.cn/Periodical_dqkxjz200908009.aspx&lt;/_url&gt;&lt;_volume&gt;24&lt;/_volume&gt;&lt;_translated_author&gt;Liu, Xiaoqian;Wang, Yanglin;Peng, Jian&lt;/_translated_author&gt;&lt;/Details&gt;&lt;Extra&gt;&lt;DBUID&gt;{31F9CFF5-4EB5-41E0-8180-BAFB923E486F}&lt;/DBUID&gt;&lt;/Extra&gt;&lt;/Item&gt;&lt;/References&gt;&lt;/Group&gt;&lt;/Citation&gt;_x000a_"/>
    <w:docVar w:name="NE.Ref{8100B911-8697-4C0C-AD45-8D319A209F8B}" w:val=" ADDIN NE.Ref.{8100B911-8697-4C0C-AD45-8D319A209F8B}&lt;Citation&gt;&lt;Group&gt;&lt;References&gt;&lt;Item&gt;&lt;ID&gt;1039&lt;/ID&gt;&lt;UID&gt;{9A6321F8-C6E3-4E9C-9B2D-1AAD7BC0FC69}&lt;/UID&gt;&lt;Title&gt;关于&amp;quot;非城市建设用地&amp;quot; 强制性管理的思考&lt;/Title&gt;&lt;Template&gt;Journal Article&lt;/Template&gt;&lt;Star&gt;0&lt;/Star&gt;&lt;Tag&gt;0&lt;/Tag&gt;&lt;Author&gt;冯雨峰; 陈玮&lt;/Author&gt;&lt;Year&gt;2003&lt;/Year&gt;&lt;Details&gt;&lt;_accessed&gt;62442773&lt;/_accessed&gt;&lt;_created&gt;62442773&lt;/_created&gt;&lt;_modified&gt;62442773&lt;/_modified&gt;&lt;_url&gt;http://www.wanfangdata.com.cn/details/detail.do?_type=perio&amp;amp;id=csgh200308016&lt;/_url&gt;&lt;_journal&gt;城市规划&lt;/_journal&gt;&lt;_issue&gt;8&lt;/_issue&gt;&lt;_pages&gt;68-71&lt;/_pages&gt;&lt;_tertiary_title&gt;CITY PLANNING REVIEW&lt;/_tertiary_title&gt;&lt;_doi&gt;10.3321/j.issn:1002-1329.2003.08.016&lt;/_doi&gt;&lt;_isbn&gt;1002-1329&lt;/_isbn&gt;&lt;_keywords&gt;城市规划; 城市建设用地; 非城市建设用地; 强制性管理&lt;/_keywords&gt;&lt;_author_aff&gt;北京大学城市与区域规划系; 杭州市规划局&lt;/_author_aff&gt;&lt;_author_adr&gt;北京大学城市与区域规划系; 杭州市规划局&lt;/_author_adr&gt;&lt;_translated_title&gt;THINKING ON THE COMPULSIVE CONTROL ON LAND FOR NON-URBAN CONSTRUCTION USE&lt;/_translated_title&gt;&lt;_db_provider&gt;北京万方数据股份有限公司&lt;/_db_provider&gt;&lt;_language&gt;chi&lt;/_language&gt;&lt;_db_updated&gt;Wanfangdata&lt;/_db_updated&gt;&lt;_collection_scope&gt;CSSCI;中国科技核心期刊;中文核心期刊;&lt;/_collection_scope&gt;&lt;_translated_author&gt;Feng, Yufeng;Chen, Wei&lt;/_translated_author&gt;&lt;/Details&gt;&lt;Extra&gt;&lt;DBUID&gt;{E5CFCA40-B99A-4E9F-8A29-87F3858A6670}&lt;/DBUID&gt;&lt;/Extra&gt;&lt;/Item&gt;&lt;/References&gt;&lt;/Group&gt;&lt;/Citation&gt;_x000a_"/>
    <w:docVar w:name="NE.Ref{810D3C2B-EC2F-4B67-B993-3B8F93BA64EB}" w:val=" ADDIN NE.Ref.{810D3C2B-EC2F-4B67-B993-3B8F93BA64EB}&lt;Citation&gt;&lt;Group&gt;&lt;References&gt;&lt;Item&gt;&lt;ID&gt;1034&lt;/ID&gt;&lt;UID&gt;{1C4B862B-2F16-4CEB-B10A-CE74F5C3066E}&lt;/UID&gt;&lt;Title&gt;The strategy of a low-carbon economy based on the STIRPAT and SD models&lt;/Title&gt;&lt;Template&gt;Journal Article&lt;/Template&gt;&lt;Star&gt;0&lt;/Star&gt;&lt;Tag&gt;0&lt;/Tag&gt;&lt;Author&gt;Fu, Bitian; Wu, Meng; Che, Yue; Wang, Min; Huang, Yuchi; Bai, Yang&lt;/Author&gt;&lt;Year&gt;2015&lt;/Year&gt;&lt;Details&gt;&lt;_created&gt;62442537&lt;/_created&gt;&lt;_issue&gt;4&lt;/_issue&gt;&lt;_journal&gt;Acta Ecologica Sinica&lt;/_journal&gt;&lt;_modified&gt;62442537&lt;/_modified&gt;&lt;_pages&gt;76-82&lt;/_pages&gt;&lt;_volume&gt;35&lt;/_volume&gt;&lt;/Details&gt;&lt;Extra&gt;&lt;DBUID&gt;{E5CFCA40-B99A-4E9F-8A29-87F3858A6670}&lt;/DBUID&gt;&lt;/Extra&gt;&lt;/Item&gt;&lt;/References&gt;&lt;/Group&gt;&lt;/Citation&gt;_x000a_"/>
    <w:docVar w:name="NE.Ref{8124E6B5-AEE9-4FF9-BE30-041B2B35C438}" w:val=" ADDIN NE.Ref.{8124E6B5-AEE9-4FF9-BE30-041B2B35C438}&lt;Citation&gt;&lt;Group&gt;&lt;References&gt;&lt;Item&gt;&lt;ID&gt;97&lt;/ID&gt;&lt;UID&gt;{BB1BE6C2-01F2-428D-886E-4BA8726E06F4}&lt;/UID&gt;&lt;Title&gt;Identifying and modelling environmental indicators for assessing population vulnerability to conflict using ground and satellite data&lt;/Title&gt;&lt;Template&gt;Journal Article&lt;/Template&gt;&lt;Star&gt;0&lt;/Star&gt;&lt;Tag&gt;5&lt;/Tag&gt;&lt;Author&gt;Mubareka, Sarah; Ehrlich, Daniele&lt;/Author&gt;&lt;Year&gt;2010&lt;/Year&gt;&lt;Details&gt;&lt;_accessed&gt;61344775&lt;/_accessed&gt;&lt;_collection_scope&gt;EI;SCIE;&lt;/_collection_scope&gt;&lt;_created&gt;61344775&lt;/_created&gt;&lt;_db_updated&gt;CrossRef&lt;/_db_updated&gt;&lt;_doi&gt;10.1016/j.ecolind.2009.09.002&lt;/_doi&gt;&lt;_impact_factor&gt;   3.190&lt;/_impact_factor&gt;&lt;_isbn&gt;1470160X&lt;/_isbn&gt;&lt;_issue&gt;2&lt;/_issue&gt;&lt;_journal&gt;Ecological Indicators&lt;/_journal&gt;&lt;_modified&gt;61349274&lt;/_modified&gt;&lt;_pages&gt;493-503&lt;/_pages&gt;&lt;_tertiary_title&gt;Ecological Indicators&lt;/_tertiary_title&gt;&lt;_url&gt;http://linkinghub.elsevier.com/retrieve/pii/S1470160X09001502_x000d__x000a_http://api.elsevier.com/content/article/PII:S1470160X09001502?httpAccept=text/xml&lt;/_url&gt;&lt;_volume&gt;10&lt;/_volume&gt;&lt;/Details&gt;&lt;Extra&gt;&lt;DBUID&gt;{31F9CFF5-4EB5-41E0-8180-BAFB923E486F}&lt;/DBUID&gt;&lt;/Extra&gt;&lt;/Item&gt;&lt;/References&gt;&lt;/Group&gt;&lt;/Citation&gt;_x000a_"/>
    <w:docVar w:name="NE.Ref{81C2A02D-1D23-4716-ACFF-A288DCD94998}" w:val=" ADDIN NE.Ref.{81C2A02D-1D23-4716-ACFF-A288DCD94998}&lt;Citation&gt;&lt;Group&gt;&lt;References&gt;&lt;Item&gt;&lt;ID&gt;3&lt;/ID&gt;&lt;UID&gt;{C0BC4DAE-15CD-4A08-BB54-F8174BB2EE06}&lt;/UID&gt;&lt;Title&gt;Spatiotemporal variation analysis of driving forces of urban land spatial expansion using logistic regression: A case study of port towns in Taicang City, China&lt;/Title&gt;&lt;Template&gt;Journal Article&lt;/Template&gt;&lt;Star&gt;0&lt;/Star&gt;&lt;Tag&gt;0&lt;/Tag&gt;&lt;Author&gt;Shu, Bangrong; Zhang, Honghui; Li, Yongle; Qu, Yi; Chen, Lihong&lt;/Author&gt;&lt;Year&gt;2014&lt;/Year&gt;&lt;Details&gt;&lt;_accessed&gt;60792105&lt;/_accessed&gt;&lt;_collection_scope&gt;SSCI;&lt;/_collection_scope&gt;&lt;_created&gt;60792105&lt;/_created&gt;&lt;_db_updated&gt;CrossRef&lt;/_db_updated&gt;&lt;_doi&gt;10.1016/j.habitatint.2014.02.004&lt;/_doi&gt;&lt;_impact_factor&gt;   0.000&lt;/_impact_factor&gt;&lt;_isbn&gt;01973975&lt;/_isbn&gt;&lt;_journal&gt;Habitat International&lt;/_journal&gt;&lt;_modified&gt;60793470&lt;/_modified&gt;&lt;_pages&gt;181-190&lt;/_pages&gt;&lt;_tertiary_title&gt;Habitat International&lt;/_tertiary_title&gt;&lt;_url&gt;http://linkinghub.elsevier.com/retrieve/pii/S0197397514000356_x000d__x000a_http://api.elsevier.com/content/article/PII:S0197397514000356?httpAccept=text/xml&lt;/_url&gt;&lt;_volume&gt;43&lt;/_volume&gt;&lt;/Details&gt;&lt;Extra&gt;&lt;DBUID&gt;{25970773-76E5-4D32-824E-71E4B431B102}&lt;/DBUID&gt;&lt;/Extra&gt;&lt;/Item&gt;&lt;/References&gt;&lt;/Group&gt;&lt;Group&gt;&lt;References&gt;&lt;Item&gt;&lt;ID&gt;56&lt;/ID&gt;&lt;UID&gt;{91882506-2568-4FE4-B374-FD5B1C3E85E2}&lt;/UID&gt;&lt;Title&gt;基于多智能体系统的空间决策行为及土地利用格局演变的模拟&lt;/Title&gt;&lt;Template&gt;Journal Article&lt;/Template&gt;&lt;Star&gt;0&lt;/Star&gt;&lt;Tag&gt;0&lt;/Tag&gt;&lt;Author&gt;刘小平; 黎夏; 叶嘉安&lt;/Author&gt;&lt;Year&gt;2006&lt;/Year&gt;&lt;Details&gt;&lt;_created&gt;60809415&lt;/_created&gt;&lt;_issue&gt;11&lt;/_issue&gt;&lt;_journal&gt;中国科学：&lt;/_journal&gt;&lt;_modified&gt;60809415&lt;/_modified&gt;&lt;_pages&gt;1027-1036&lt;/_pages&gt;&lt;_volume&gt;36&lt;/_volume&gt;&lt;_translated_author&gt;Liu, Xiaoping;Li, Xia;Ye, Jia&amp;apos;an&lt;/_translated_author&gt;&lt;/Details&gt;&lt;Extra&gt;&lt;DBUID&gt;{25970773-76E5-4D32-824E-71E4B431B102}&lt;/DBUID&gt;&lt;/Extra&gt;&lt;/Item&gt;&lt;/References&gt;&lt;/Group&gt;&lt;/Citation&gt;_x000a_"/>
    <w:docVar w:name="NE.Ref{81F34B73-68FA-4C72-A3E1-BC93795A80FA}" w:val=" ADDIN NE.Ref.{81F34B73-68FA-4C72-A3E1-BC93795A80FA}&lt;Citation&gt;&lt;Group&gt;&lt;References&gt;&lt;Item&gt;&lt;ID&gt;766&lt;/ID&gt;&lt;UID&gt;{FE67ADAB-8881-4FB8-9BE8-427F169A314F}&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3.826&lt;/_impact_factor&gt;&lt;_isbn&gt;1462-9011&lt;/_isbn&gt;&lt;_journal&gt;ENVIRONMENTAL SCIENCE &amp;amp; POLICY&lt;/_journal&gt;&lt;_modified&gt;62558786&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E5CFCA40-B99A-4E9F-8A29-87F3858A6670}&lt;/DBUID&gt;&lt;/Extra&gt;&lt;/Item&gt;&lt;/References&gt;&lt;/Group&gt;&lt;/Citation&gt;_x000a_"/>
    <w:docVar w:name="NE.Ref{8206F48C-41FF-492F-8BB2-3E603D4DFC4B}" w:val=" ADDIN NE.Ref.{8206F48C-41FF-492F-8BB2-3E603D4DFC4B}&lt;Citation&gt;&lt;Group&gt;&lt;References&gt;&lt;Item&gt;&lt;ID&gt;81&lt;/ID&gt;&lt;UID&gt;{B3348CFE-9454-4878-A18D-2E34256BE84B}&lt;/UID&gt;&lt;Title&gt;土地利用/覆被变化研究的实质分析与进展评述&lt;/Title&gt;&lt;Template&gt;Journal Article&lt;/Template&gt;&lt;Star&gt;0&lt;/Star&gt;&lt;Tag&gt;0&lt;/Tag&gt;&lt;Author&gt;后立胜; 蔡运龙&lt;/Author&gt;&lt;Year&gt;2004&lt;/Year&gt;&lt;Details&gt;&lt;_accessed&gt;60895619&lt;/_accessed&gt;&lt;_author_aff&gt;北京大学环境学院资源与环境地理系;北京大学环境学院资源与环境地理系 北京100871_x000d__x000a__x000d__x000a__x000d__x000a__x000d__x000a__x000d__x000a__x000d__x000a__x000d__x000a__x000d__x000a_;北京100871&lt;/_author_aff&gt;&lt;_collection_scope&gt;中国科技核心期刊;中文核心期刊;CSCD;&lt;/_collection_scope&gt;&lt;_created&gt;60895619&lt;/_created&gt;&lt;_date&gt;55179360&lt;/_date&gt;&lt;_db_provider&gt;CNKI: 期刊&lt;/_db_provider&gt;&lt;_db_updated&gt;CNKI - Reference&lt;/_db_updated&gt;&lt;_issue&gt;6&lt;/_issue&gt;&lt;_journal&gt;地理科学进展&lt;/_journal&gt;&lt;_keywords&gt;土地利用/覆被变化;实质分析&lt;/_keywords&gt;&lt;_modified&gt;60904205&lt;/_modified&gt;&lt;_pages&gt;96-104&lt;/_pages&gt;&lt;_url&gt;http://www.cnki.net/KCMS/detail/detail.aspx?FileName=DLKJ200406011&amp;amp;DbName=CJFQ2004&lt;/_url&gt;&lt;_volume&gt;23&lt;/_volume&gt;&lt;_translated_author&gt;Hou, Lisheng;Cai, Yunlong&lt;/_translated_author&gt;&lt;/Details&gt;&lt;Extra&gt;&lt;DBUID&gt;{25970773-76E5-4D32-824E-71E4B431B102}&lt;/DBUID&gt;&lt;/Extra&gt;&lt;/Item&gt;&lt;/References&gt;&lt;/Group&gt;&lt;/Citation&gt;_x000a_"/>
    <w:docVar w:name="NE.Ref{821A4A60-128A-417D-8BD3-F4B7165A695E}" w:val=" ADDIN NE.Ref.{821A4A60-128A-417D-8BD3-F4B7165A695E}&lt;Citation&gt;&lt;Group&gt;&lt;References&gt;&lt;Item&gt;&lt;ID&gt;909&lt;/ID&gt;&lt;UID&gt;{5BE7BBB3-F2F6-4E4C-BE20-057EAD36E57A}&lt;/UID&gt;&lt;Title&gt;中国人口老龄化发展态势、影响及应对策略&lt;/Title&gt;&lt;Template&gt;Journal Article&lt;/Template&gt;&lt;Star&gt;0&lt;/Star&gt;&lt;Tag&gt;0&lt;/Tag&gt;&lt;Author&gt;贺丹; 刘厚莲&lt;/Author&gt;&lt;Year&gt;2019&lt;/Year&gt;&lt;Details&gt;&lt;_accessed&gt;63098897&lt;/_accessed&gt;&lt;_author_aff&gt;中国人口与发展研究中心;&lt;/_author_aff&gt;&lt;_created&gt;63098897&lt;/_created&gt;&lt;_date&gt;62893440&lt;/_date&gt;&lt;_db_provider&gt;CNKI: 期刊&lt;/_db_provider&gt;&lt;_db_updated&gt;CNKI - Reference&lt;/_db_updated&gt;&lt;_issue&gt;4&lt;/_issue&gt;&lt;_journal&gt;中共中央党校（国家行政学院）学报&lt;/_journal&gt;&lt;_keywords&gt;积极应对人口老龄化;应对策略;人口发展战略&lt;/_keywords&gt;&lt;_language&gt;Chinese&lt;/_language&gt;&lt;_modified&gt;63099344&lt;/_modified&gt;&lt;_pages&gt;84-90&lt;/_pages&gt;&lt;_url&gt;http://kns.cnki.net/KCMS/detail/detail.aspx?FileName=ZGXB201904012&amp;amp;DbName=CJFQ2019&lt;/_url&gt;&lt;_volume&gt;23&lt;/_volume&gt;&lt;_translated_author&gt;He, Dan;Liu, Houlian&lt;/_translated_author&gt;&lt;/Details&gt;&lt;Extra&gt;&lt;DBUID&gt;{6F35D732-D9FF-4EE9-905F-B0CC4953C663}&lt;/DBUID&gt;&lt;/Extra&gt;&lt;/Item&gt;&lt;/References&gt;&lt;/Group&gt;&lt;/Citation&gt;_x000a_"/>
    <w:docVar w:name="NE.Ref{822AB0E3-A531-4373-8337-434030118333}" w:val=" ADDIN NE.Ref.{822AB0E3-A531-4373-8337-434030118333}&lt;Citation&gt;&lt;Group&gt;&lt;References&gt;&lt;Item&gt;&lt;ID&gt;1207&lt;/ID&gt;&lt;UID&gt;{C8810665-5430-48A3-BB23-7C5795200874}&lt;/UID&gt;&lt;Title&gt;Global land use change, economic globalization, and the looming land scarcity&lt;/Title&gt;&lt;Template&gt;Journal Article&lt;/Template&gt;&lt;Star&gt;0&lt;/Star&gt;&lt;Tag&gt;0&lt;/Tag&gt;&lt;Author&gt;Lambin, Eric F; Meyfroidt, Patrick&lt;/Author&gt;&lt;Year&gt;2011&lt;/Year&gt;&lt;Details&gt;&lt;_accessed&gt;62573024&lt;/_accessed&gt;&lt;_created&gt;62573024&lt;/_created&gt;&lt;_date&gt;58465440&lt;/_date&gt;&lt;_db_updated&gt;CrossRef&lt;/_db_updated&gt;&lt;_doi&gt;10.1073/pnas.1100480108&lt;/_doi&gt;&lt;_impact_factor&gt;   9.504&lt;/_impact_factor&gt;&lt;_isbn&gt;0027-8424&lt;/_isbn&gt;&lt;_issue&gt;9&lt;/_issue&gt;&lt;_journal&gt;Proceedings of the National Academy of Sciences&lt;/_journal&gt;&lt;_modified&gt;62573035&lt;/_modified&gt;&lt;_pages&gt;3465-3472&lt;/_pages&gt;&lt;_tertiary_title&gt;Proc Natl Acad Sci USA&lt;/_tertiary_title&gt;&lt;_url&gt;http://www.pnas.org/lookup/doi/10.1073/pnas.1100480108_x000d__x000a_https://syndication.highwire.org/content/doi/10.1073/pnas.1100480108&lt;/_url&gt;&lt;_volume&gt;108&lt;/_volume&gt;&lt;/Details&gt;&lt;Extra&gt;&lt;DBUID&gt;{E5CFCA40-B99A-4E9F-8A29-87F3858A6670}&lt;/DBUID&gt;&lt;/Extra&gt;&lt;/Item&gt;&lt;/References&gt;&lt;/Group&gt;&lt;/Citation&gt;_x000a_"/>
    <w:docVar w:name="NE.Ref{824436D5-C224-468B-BFC0-14A41D863759}" w:val=" ADDIN NE.Ref.{824436D5-C224-468B-BFC0-14A41D863759}&lt;Citation&gt;&lt;Group&gt;&lt;References&gt;&lt;Item&gt;&lt;ID&gt;685&lt;/ID&gt;&lt;UID&gt;{5368DC18-980D-429C-BCB1-860037D4D800}&lt;/UID&gt;&lt;Title&gt;基于城镇化水平和GDP情景下中国未来30年土地利用变化模拟&lt;/Title&gt;&lt;Template&gt;Journal Article&lt;/Template&gt;&lt;Star&gt;1&lt;/Star&gt;&lt;Tag&gt;5&lt;/Tag&gt;&lt;Author&gt;张克锋; 彭晋福; 张定祥; 李宪文; 宇振荣; 韦玉春&lt;/Author&gt;&lt;Year&gt;2007&lt;/Year&gt;&lt;Details&gt;&lt;_accessed&gt;62865701&lt;/_accessed&gt;&lt;_author_aff&gt;北京市国土资源局信息中心;中国土地勘测规划院;中国土地勘测规划院;中国土地勘测规划院;中国农业大学资环学院;南京师范大学 北京100013;中国农业大学资环学院;北京100094;北京100035;北京100035;北京100035;北京100094;江苏南京210097&lt;/_author_aff&gt;&lt;_collection_scope&gt;CSSCI-C;PKU&lt;/_collection_scope&gt;&lt;_created&gt;62865701&lt;/_created&gt;&lt;_date&gt;56426400&lt;/_date&gt;&lt;_db_provider&gt;CNKI: 期刊&lt;/_db_provider&gt;&lt;_db_updated&gt;CNKI - Reference&lt;/_db_updated&gt;&lt;_issue&gt;2&lt;/_issue&gt;&lt;_journal&gt;中国土地科学&lt;/_journal&gt;&lt;_keywords&gt;土地利用;GKSIM模型;总人口;GDP;城镇化率&lt;/_keywords&gt;&lt;_language&gt;Chinese&lt;/_language&gt;&lt;_modified&gt;63184150&lt;/_modified&gt;&lt;_pages&gt;58-64&lt;/_pages&gt;&lt;_tertiary_title&gt;China Land Science&lt;/_tertiary_title&gt;&lt;_url&gt;http://kns.cnki.net/KCMS/detail/detail.aspx?FileName=ZTKX200702009&amp;amp;DbName=CJFQ2007&lt;/_url&gt;&lt;_volume&gt;21&lt;/_volume&gt;&lt;_translated_author&gt;Zhang, Kefeng;Peng, Jinfu;Zhang, Dingxiang;Li, Xianwen;Yu, Zhenrong;Wei, Yuchun&lt;/_translated_author&gt;&lt;/Details&gt;&lt;Extra&gt;&lt;DBUID&gt;{6F35D732-D9FF-4EE9-905F-B0CC4953C663}&lt;/DBUID&gt;&lt;/Extra&gt;&lt;/Item&gt;&lt;/References&gt;&lt;/Group&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bstract&gt;通过将中国划分为4个生态区,在综合考虑社会经济和自然因素的前提下,利用系统动力学的原理和方法,选取对土地利用变化影响最大的驱动因素,分区构建中国土地利用变化系统动力学模型并模拟4种发展情景下2050年中国土地利用变化情况。结果表明:在不同情景设定下,土地利用变化差异较大,其中平稳发展情景较理想,生态用地保持良好,城市扩张较为合理;建设用地发展给予的压力以及气候条件的不断恶化,使得4种情景下水域面积在2045年前都呈现减少趋势,需要管理者严控城市扩张,提早规划布局以应对相应挑战;气温和降水对4个生态区的林地和草地影响程度不同,水域面积主要受到降水影响,而技术进步带来的粮食单产提高是影响耕地面积变化的重要因素。&lt;/_abstract&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notes&gt;页数: 15&lt;/_notes&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8266E1AE-AA6E-4D38-8FED-8F155EC9FE85}" w:val=" ADDIN NE.Ref.{8266E1AE-AA6E-4D38-8FED-8F155EC9FE85}&lt;Citation&gt;&lt;Group&gt;&lt;References&gt;&lt;Item&gt;&lt;ID&gt;49&lt;/ID&gt;&lt;UID&gt;{71C5AFF1-0582-466E-9633-5DEBC5DA6210}&lt;/UID&gt;&lt;Title&gt;The planner&amp;apos;s triangle revisited: Sustainability and the evolution of a planning ideal that can&amp;apos;t stand still&lt;/Title&gt;&lt;Template&gt;Journal Article&lt;/Template&gt;&lt;Star&gt;0&lt;/Star&gt;&lt;Tag&gt;0&lt;/Tag&gt;&lt;Author&gt;Campbell, S D&lt;/Author&gt;&lt;Year&gt;2016&lt;/Year&gt;&lt;Details&gt;&lt;_accessed&gt;63071844&lt;/_accessed&gt;&lt;_collection_scope&gt;SSCI&lt;/_collection_scope&gt;&lt;_created&gt;63071844&lt;/_created&gt;&lt;_impact_factor&gt;   2.719&lt;/_impact_factor&gt;&lt;_issue&gt;4&lt;/_issue&gt;&lt;_journal&gt;Journal of the American Planning Association&lt;/_journal&gt;&lt;_modified&gt;63071844&lt;/_modified&gt;&lt;_pages&gt;388-397&lt;/_pages&gt;&lt;_volume&gt;82&lt;/_volume&gt;&lt;/Details&gt;&lt;Extra&gt;&lt;DBUID&gt;{AA9B00FE-9AD8-4701-8D10-7F6B57E98978}&lt;/DBUID&gt;&lt;/Extra&gt;&lt;/Item&gt;&lt;/References&gt;&lt;/Group&gt;&lt;/Citation&gt;_x000a_"/>
    <w:docVar w:name="NE.Ref{82EF82B3-05C6-41B9-ABC0-6F8C864A954F}" w:val=" ADDIN NE.Ref.{82EF82B3-05C6-41B9-ABC0-6F8C864A954F}&lt;Citation&gt;&lt;Group&gt;&lt;References&gt;&lt;Item&gt;&lt;ID&gt;79&lt;/ID&gt;&lt;UID&gt;{93CBA4A7-1F5E-492F-BBDA-CD309F55C9FB}&lt;/UID&gt;&lt;Title&gt;区域生态风险评价&lt;/Title&gt;&lt;Template&gt;Journal Article&lt;/Template&gt;&lt;Star&gt;0&lt;/Star&gt;&lt;Tag&gt;0&lt;/Tag&gt;&lt;Author&gt;付在毅; 许学工&lt;/Author&gt;&lt;Year&gt;2001&lt;/Year&gt;&lt;Details&gt;&lt;_collection_scope&gt;中国科技核心期刊;中文核心期刊;CSCD;&lt;/_collection_scope&gt;&lt;_created&gt;61401301&lt;/_created&gt;&lt;_issue&gt;2&lt;/_issue&gt;&lt;_journal&gt;地球科学进展&lt;/_journal&gt;&lt;_language&gt;Chinese&lt;/_language&gt;&lt;_modified&gt;61401307&lt;/_modified&gt;&lt;_pages&gt;267-271&lt;/_pages&gt;&lt;_volume&gt;16&lt;/_volume&gt;&lt;_translated_author&gt;Fu, Zaiyi;Xu, Xuegong&lt;/_translated_author&gt;&lt;/Details&gt;&lt;Extra&gt;&lt;DBUID&gt;{4586FB26-B343-42AF-9C29-3BE2E8064B11}&lt;/DBUID&gt;&lt;/Extra&gt;&lt;/Item&gt;&lt;/References&gt;&lt;/Group&gt;&lt;Group&gt;&lt;References&gt;&lt;Item&gt;&lt;ID&gt;57&lt;/ID&gt;&lt;UID&gt;{56A566AF-7937-45BD-84E1-2F23AD75C723}&lt;/UID&gt;&lt;Title&gt;Assessing Ecological Risk on a Regional Scale&lt;/Title&gt;&lt;Template&gt;Journal Article&lt;/Template&gt;&lt;Star&gt;0&lt;/Star&gt;&lt;Tag&gt;0&lt;/Tag&gt;&lt;Author&gt;Hunsaker, C T; Graham, R L; Suter, G W; Oneill, R V; Barnthouse, L W; Gardner, R H&lt;/Author&gt;&lt;Year&gt;1990&lt;/Year&gt;&lt;Details&gt;&lt;_accessed&gt;61382102&lt;/_accessed&gt;&lt;_accession_num&gt;WOS:A1990DL78700005&lt;/_accession_num&gt;&lt;_cited_count&gt;107&lt;/_cited_count&gt;&lt;_collection_scope&gt;EI;SCI;SCIE;&lt;/_collection_scope&gt;&lt;_created&gt;61382060&lt;/_created&gt;&lt;_date_display&gt;1990, MAY-JUN 1990&lt;/_date_display&gt;&lt;_db_provider&gt;ISI&lt;/_db_provider&gt;&lt;_db_updated&gt;Web of Science-All&lt;/_db_updated&gt;&lt;_doi&gt;10.1007/BF02394200&lt;/_doi&gt;&lt;_impact_factor&gt;   1.878&lt;/_impact_factor&gt;&lt;_isbn&gt;0364-152X&lt;/_isbn&gt;&lt;_issue&gt;3&lt;/_issue&gt;&lt;_journal&gt;Environmental Management&lt;/_journal&gt;&lt;_modified&gt;61857956&lt;/_modified&gt;&lt;_pages&gt;325-332&lt;/_pages&gt;&lt;_url&gt;http://gateway.isiknowledge.com/gateway/Gateway.cgi?GWVersion=2&amp;amp;SrcAuth=AegeanSoftware&amp;amp;SrcApp=NoteExpress&amp;amp;DestLinkType=FullRecord&amp;amp;DestApp=WOS&amp;amp;KeyUT=A1990DL78700005&lt;/_url&gt;&lt;_volume&gt;14&lt;/_volume&gt;&lt;/Details&gt;&lt;Extra&gt;&lt;DBUID&gt;{4586FB26-B343-42AF-9C29-3BE2E8064B11}&lt;/DBUID&gt;&lt;/Extra&gt;&lt;/Item&gt;&lt;/References&gt;&lt;/Group&gt;&lt;/Citation&gt;_x000a_"/>
    <w:docVar w:name="NE.Ref{8357506C-AF07-497F-8431-9B4BD6CF32D1}" w:val=" ADDIN NE.Ref.{8357506C-AF07-497F-8431-9B4BD6CF32D1}&lt;Citation&gt;&lt;Group&gt;&lt;References&gt;&lt;Item&gt;&lt;ID&gt;706&lt;/ID&gt;&lt;UID&gt;{18D1DA62-39AE-4D04-93E1-96015468E703}&lt;/UID&gt;&lt;Title&gt;京津冀协同发展背景下能源需求预测与政策影响研究&lt;/Title&gt;&lt;Template&gt;Journal Article&lt;/Template&gt;&lt;Star&gt;0&lt;/Star&gt;&lt;Tag&gt;0&lt;/Tag&gt;&lt;Author&gt;李健; 郭姣; 苑清敏&lt;/Author&gt;&lt;Year&gt;2018&lt;/Year&gt;&lt;Details&gt;&lt;_accessed&gt;62871704&lt;/_accessed&gt;&lt;_author_aff&gt;天津理工大学循环经济与企业可持续发展研究中心;天津大学管理与经济学部;&lt;/_author_aff&gt;&lt;_collection_scope&gt;CSCD;CSSCI-C;PKU&lt;/_collection_scope&gt;&lt;_created&gt;62871703&lt;/_created&gt;&lt;_date&gt;62203680&lt;/_date&gt;&lt;_db_provider&gt;CNKI: 期刊&lt;/_db_provider&gt;&lt;_db_updated&gt;CNKI - Reference&lt;/_db_updated&gt;&lt;_issue&gt;5&lt;/_issue&gt;&lt;_journal&gt;干旱区资源与环境&lt;/_journal&gt;&lt;_keywords&gt;能源需求预测;政策模拟;京津冀地区;系统动力学;情景分析&lt;/_keywords&gt;&lt;_language&gt;Chinese&lt;/_language&gt;&lt;_modified&gt;62871710&lt;/_modified&gt;&lt;_pages&gt;5-11&lt;/_pages&gt;&lt;_url&gt;http://kns.cnki.net/KCMS/detail/detail.aspx?FileName=GHZH201805002&amp;amp;DbName=CJFQ2018&lt;/_url&gt;&lt;_volume&gt;32&lt;/_volume&gt;&lt;_translated_author&gt;Li, Jian;Guo, Jiao;Yuan, Qingmin&lt;/_translated_author&gt;&lt;/Details&gt;&lt;Extra&gt;&lt;DBUID&gt;{6F35D732-D9FF-4EE9-905F-B0CC4953C663}&lt;/DBUID&gt;&lt;/Extra&gt;&lt;/Item&gt;&lt;/References&gt;&lt;/Group&gt;&lt;/Citation&gt;_x000a_"/>
    <w:docVar w:name="NE.Ref{83611FEC-ED02-4FD6-AE0A-C7AFEFF282B0}" w:val=" ADDIN NE.Ref.{83611FEC-ED02-4FD6-AE0A-C7AFEFF282B0}&lt;Citation&gt;&lt;Group&gt;&lt;References&gt;&lt;Item&gt;&lt;ID&gt;1133&lt;/ID&gt;&lt;UID&gt;{F8E16466-BF03-4C71-BADC-38B1A50B257B}&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3.537&lt;/_impact_factor&gt;&lt;_isbn&gt;0165-0009&lt;/_isbn&gt;&lt;_issue&gt;3-4&lt;/_issue&gt;&lt;_journal&gt;Climatic Change&lt;/_journal&gt;&lt;_modified&gt;62570424&lt;/_modified&gt;&lt;_pages&gt;573-588&lt;/_pages&gt;&lt;_url&gt;https://link.springer.com/content/pdf/10.1007%2Fs10584-014-1064-9.pdf 全文链接_x000d__x000a_&lt;/_url&gt;&lt;_volume&gt;129&lt;/_volume&gt;&lt;/Details&gt;&lt;Extra&gt;&lt;DBUID&gt;{E5CFCA40-B99A-4E9F-8A29-87F3858A6670}&lt;/DBUID&gt;&lt;/Extra&gt;&lt;/Item&gt;&lt;/References&gt;&lt;/Group&gt;&lt;/Citation&gt;_x000a_"/>
    <w:docVar w:name="NE.Ref{836A74C0-DDA2-44FA-9CAA-BFA71768F6FA}" w:val=" ADDIN NE.Ref.{836A74C0-DDA2-44FA-9CAA-BFA71768F6FA}&lt;Citation&gt;&lt;Group&gt;&lt;References&gt;&lt;Item&gt;&lt;ID&gt;1017&lt;/ID&gt;&lt;UID&gt;{30F12D27-4213-4B0B-98BD-7F11652C38D3}&lt;/UID&gt;&lt;Title&gt;A Conceptual Model for Land System Dynamics as a Coupled Human-Environment System&lt;/Title&gt;&lt;Template&gt;Journal Article&lt;/Template&gt;&lt;Star&gt;0&lt;/Star&gt;&lt;Tag&gt;5&lt;/Tag&gt;&lt;Author&gt;Aspinall, Richard; Staiano, Michele&lt;/Author&gt;&lt;Year&gt;2017&lt;/Year&gt;&lt;Details&gt;&lt;_accession_num&gt;WOS:000419224200016&lt;/_accession_num&gt;&lt;_cited_count&gt;2&lt;/_cited_count&gt;&lt;_created&gt;62405994&lt;/_created&gt;&lt;_date_display&gt;2017_x000d__x000a_DEC 2017&lt;/_date_display&gt;&lt;_doi&gt;10.3390/land6040081&lt;/_doi&gt;&lt;_isbn&gt;2073-445X&lt;/_isbn&gt;&lt;_issue&gt;4&lt;/_issue&gt;&lt;_journal&gt;Land&lt;/_journal&gt;&lt;_modified&gt;62441881&lt;/_modified&gt;&lt;_pages&gt;81&lt;/_pages&gt;&lt;_url&gt;http://www.mdpi.com/2073-445X/6/4/81/pdf 全文链接_x000d__x000a_&lt;/_url&gt;&lt;_volume&gt;6&lt;/_volume&gt;&lt;/Details&gt;&lt;Extra&gt;&lt;DBUID&gt;{E5CFCA40-B99A-4E9F-8A29-87F3858A6670}&lt;/DBUID&gt;&lt;/Extra&gt;&lt;/Item&gt;&lt;/References&gt;&lt;/Group&gt;&lt;/Citation&gt;_x000a_"/>
    <w:docVar w:name="NE.Ref{8396879B-4012-4641-98BA-158D65A3F1F6}" w:val=" ADDIN NE.Ref.{8396879B-4012-4641-98BA-158D65A3F1F6}&lt;Citation&gt;&lt;Group&gt;&lt;References&gt;&lt;Item&gt;&lt;ID&gt;1840&lt;/ID&gt;&lt;UID&gt;{8939760E-3D26-4B48-B263-E83712D76F7E}&lt;/UID&gt;&lt;Title&gt;Global projections of future urban land expansion under shared socioeconomic pathways&lt;/Title&gt;&lt;Template&gt;Journal Article&lt;/Template&gt;&lt;Star&gt;1&lt;/Star&gt;&lt;Tag&gt;0&lt;/Tag&gt;&lt;Author&gt;Chen, Guangzhao; Li, Xia; Liu, Xiaoping; Chen, Yimin; Liang, Xun; Leng, Jiye; Xu, Xiaocong; Liao, Weilin; Qiu, Yue An; Wu, Qianlian; Huang, Kangning&lt;/Author&gt;&lt;Year&gt;2020&lt;/Year&gt;&lt;Details&gt;&lt;_accessed&gt;63284686&lt;/_accessed&gt;&lt;_collection_scope&gt;SCI;SCIE&lt;/_collection_scope&gt;&lt;_created&gt;63284686&lt;/_created&gt;&lt;_db_updated&gt;CrossRef&lt;/_db_updated&gt;&lt;_doi&gt;10.1038/s41467-020-14386-x&lt;/_doi&gt;&lt;_impact_factor&gt;  12.121&lt;/_impact_factor&gt;&lt;_isbn&gt;2041-1723&lt;/_isbn&gt;&lt;_journal&gt;Nature Communications&lt;/_journal&gt;&lt;_modified&gt;63284687&lt;/_modified&gt;&lt;_pages&gt;537&lt;/_pages&gt;&lt;_tertiary_title&gt;Nat Commun&lt;/_tertiary_title&gt;&lt;_url&gt;http://www.nature.com/articles/s41467-020-14386-x_x000d__x000a_http://www.nature.com/articles/s41467-020-14386-x.pdf&lt;/_url&gt;&lt;_volume&gt;11&lt;/_volume&gt;&lt;/Details&gt;&lt;Extra&gt;&lt;DBUID&gt;{6F35D732-D9FF-4EE9-905F-B0CC4953C663}&lt;/DBUID&gt;&lt;/Extra&gt;&lt;/Item&gt;&lt;/References&gt;&lt;/Group&gt;&lt;/Citation&gt;_x000a_"/>
    <w:docVar w:name="NE.Ref{8398B28F-47B8-4F47-AC18-35B160BBA8B7}" w:val=" ADDIN NE.Ref.{8398B28F-47B8-4F47-AC18-35B160BBA8B7}&lt;Citation&gt;&lt;Group&gt;&lt;References&gt;&lt;Item&gt;&lt;ID&gt;64&lt;/ID&gt;&lt;UID&gt;{15E2D95A-2B43-4867-B409-B99659EB454F}&lt;/UID&gt;&lt;Title&gt;Assessing Landscape Ecological Risk in a Mining City: A Case Study in Liaoyuan City, China&lt;/Title&gt;&lt;Template&gt;Journal Article&lt;/Template&gt;&lt;Star&gt;1&lt;/Star&gt;&lt;Tag&gt;0&lt;/Tag&gt;&lt;Author&gt;Peng, Jian; Zong, Minli; Hu, Yi&amp;apos;na; Liu, Yanxu; Wu, Jiansheng&lt;/Author&gt;&lt;Year&gt;2015&lt;/Year&gt;&lt;Details&gt;&lt;_accessed&gt;61382073&lt;/_accessed&gt;&lt;_collection_scope&gt;SCIE;SSCI;&lt;/_collection_scope&gt;&lt;_created&gt;61382073&lt;/_created&gt;&lt;_date&gt;60742080&lt;/_date&gt;&lt;_db_updated&gt;CrossRef&lt;/_db_updated&gt;&lt;_doi&gt;10.3390/su7078312&lt;/_doi&gt;&lt;_impact_factor&gt;   1.789&lt;/_impact_factor&gt;&lt;_isbn&gt;2071-1050&lt;/_isbn&gt;&lt;_issue&gt;7&lt;/_issue&gt;&lt;_journal&gt;Sustainability&lt;/_journal&gt;&lt;_modified&gt;61832180&lt;/_modified&gt;&lt;_pages&gt;8312-8334&lt;/_pages&gt;&lt;_tertiary_title&gt;Sustainability&lt;/_tertiary_title&gt;&lt;_url&gt;http://www.mdpi.com/2071-1050/7/7/8312/&lt;/_url&gt;&lt;_volume&gt;7&lt;/_volume&gt;&lt;/Details&gt;&lt;Extra&gt;&lt;DBUID&gt;{4586FB26-B343-42AF-9C29-3BE2E8064B11}&lt;/DBUID&gt;&lt;/Extra&gt;&lt;/Item&gt;&lt;/References&gt;&lt;/Group&gt;&lt;/Citation&gt;_x000a_"/>
    <w:docVar w:name="NE.Ref{83B4769A-FD49-4032-B003-636D60A217DF}" w:val=" ADDIN NE.Ref.{83B4769A-FD49-4032-B003-636D60A217DF}&lt;Citation&gt;&lt;Group&gt;&lt;References&gt;&lt;Item&gt;&lt;ID&gt;1053&lt;/ID&gt;&lt;UID&gt;{B1E36C62-AA8D-4AFB-92D9-30B22DFF1F29}&lt;/UID&gt;&lt;Title&gt;区域—要素统筹:构建国土空间开发保护制度的关键&lt;/Title&gt;&lt;Template&gt;Journal Article&lt;/Template&gt;&lt;Star&gt;0&lt;/Star&gt;&lt;Tag&gt;0&lt;/Tag&gt;&lt;Author&gt;林坚; 刘松雪; 刘诗毅&lt;/Author&gt;&lt;Year&gt;2018&lt;/Year&gt;&lt;Details&gt;&lt;_author_adr&gt;北京大学城市与环境学院;国土资源部国土规划与开发重点实验室;北京大学城市规划设计中心;&lt;/_author_adr&gt;&lt;_collection_scope&gt;CSSCI;中国科技核心期刊;中文核心期刊;&lt;/_collection_scope&gt;&lt;_created&gt;62424609&lt;/_created&gt;&lt;_db_provider&gt;CNKI&lt;/_db_provider&gt;&lt;_isbn&gt;1001-8158&lt;/_isbn&gt;&lt;_issue&gt;6&lt;/_issue&gt;&lt;_journal&gt;中国土地科学&lt;/_journal&gt;&lt;_keywords&gt;土地利用;;国土空间开发保护制度;;“区域”型国土空间;;“要素”型国土空间;;区域—要素统筹&lt;/_keywords&gt;&lt;_modified&gt;63260476&lt;/_modified&gt;&lt;_pages&gt;1-7&lt;/_pages&gt;&lt;_url&gt;http://kns.cnki.net/kns/download.aspx?filename=4Y0aXVlbRF0TyQ0bJRXMCJjcMNjYrs0QwI0apFzMSZWRm90TN5mVOV2UzlmN5QkRnpXQtZXdChGcmlUaVx0QSp1S3B3KzwmMiRVYDRzQDVVdU1EatRDRkZlcKRDWPZzYVVlVQdmRvEjTLhHNvlle2Y1Lhl2Nvgkb&amp;amp;tablename=CJFDLAST2018&amp;amp;dflag=pdfdown 全文链接_x000d__x000a_&lt;/_url&gt;&lt;_volume&gt;32&lt;/_volume&gt;&lt;_translated_author&gt;Lin, Jian;Liu, Songxue;Liu, Shiyi&lt;/_translated_author&gt;&lt;/Details&gt;&lt;Extra&gt;&lt;DBUID&gt;{6F35D732-D9FF-4EE9-905F-B0CC4953C663}&lt;/DBUID&gt;&lt;/Extra&gt;&lt;/Item&gt;&lt;/References&gt;&lt;/Group&gt;&lt;/Citation&gt;_x000a_"/>
    <w:docVar w:name="NE.Ref{83B95E8E-D67C-4CF1-9146-E0F1A068FAA8}" w:val=" ADDIN NE.Ref.{83B95E8E-D67C-4CF1-9146-E0F1A068FAA8}&lt;Citation&gt;&lt;Group&gt;&lt;References&gt;&lt;Item&gt;&lt;ID&gt;1486&lt;/ID&gt;&lt;UID&gt;{EB30541B-D033-4A75-8699-493C5F144E93}&lt;/UID&gt;&lt;Title&gt;Suburban nation: The rise of sprawl and the decline of the American dream&lt;/Title&gt;&lt;Template&gt;Book&lt;/Template&gt;&lt;Star&gt;0&lt;/Star&gt;&lt;Tag&gt;0&lt;/Tag&gt;&lt;Author&gt;Duany, A; Plater-Zyberk, E; Speck, J&lt;/Author&gt;&lt;Year&gt;2000&lt;/Year&gt;&lt;Details&gt;&lt;_accessed&gt;63071855&lt;/_accessed&gt;&lt;_created&gt;63071855&lt;/_created&gt;&lt;_modified&gt;63261998&lt;/_modified&gt;&lt;_place_published&gt;New York&lt;/_place_published&gt;&lt;_publisher&gt;North Point Press&lt;/_publisher&gt;&lt;/Details&gt;&lt;Extra&gt;&lt;DBUID&gt;{6F35D732-D9FF-4EE9-905F-B0CC4953C663}&lt;/DBUID&gt;&lt;/Extra&gt;&lt;/Item&gt;&lt;/References&gt;&lt;/Group&gt;&lt;Group&gt;&lt;References&gt;&lt;Item&gt;&lt;ID&gt;1491&lt;/ID&gt;&lt;UID&gt;{8DC478D6-02B7-4789-A678-1AE2853F728D}&lt;/UID&gt;&lt;Title&gt;The ecology of place: Planning for environment, economy, and community&lt;/Title&gt;&lt;Template&gt;Book&lt;/Template&gt;&lt;Star&gt;0&lt;/Star&gt;&lt;Tag&gt;0&lt;/Tag&gt;&lt;Author&gt;Beatley, T; Manning, K&lt;/Author&gt;&lt;Year&gt;1997&lt;/Year&gt;&lt;Details&gt;&lt;_accessed&gt;63071856&lt;/_accessed&gt;&lt;_created&gt;63071856&lt;/_created&gt;&lt;_modified&gt;63261998&lt;/_modified&gt;&lt;_place_published&gt;Washington, DC&lt;/_place_published&gt;&lt;_publisher&gt;Island Press&lt;/_publisher&gt;&lt;/Details&gt;&lt;Extra&gt;&lt;DBUID&gt;{6F35D732-D9FF-4EE9-905F-B0CC4953C663}&lt;/DBUID&gt;&lt;/Extra&gt;&lt;/Item&gt;&lt;/References&gt;&lt;/Group&gt;&lt;Group&gt;&lt;References&gt;&lt;Item&gt;&lt;ID&gt;1487&lt;/ID&gt;&lt;UID&gt;{90AF0238-612D-43E9-9B6E-31FBE8FBEBA7}&lt;/UID&gt;&lt;Title&gt;Green urbanism: Learning from European cities&lt;/Title&gt;&lt;Template&gt;Book&lt;/Template&gt;&lt;Star&gt;0&lt;/Star&gt;&lt;Tag&gt;0&lt;/Tag&gt;&lt;Author&gt;Beatley, T&lt;/Author&gt;&lt;Year&gt;2000&lt;/Year&gt;&lt;Details&gt;&lt;_accessed&gt;63071858&lt;/_accessed&gt;&lt;_created&gt;63071858&lt;/_created&gt;&lt;_modified&gt;63261998&lt;/_modified&gt;&lt;_place_published&gt;Washington, DC&lt;/_place_published&gt;&lt;_publisher&gt;Island Press&lt;/_publisher&gt;&lt;/Details&gt;&lt;Extra&gt;&lt;DBUID&gt;{6F35D732-D9FF-4EE9-905F-B0CC4953C663}&lt;/DBUID&gt;&lt;/Extra&gt;&lt;/Item&gt;&lt;/References&gt;&lt;/Group&gt;&lt;/Citation&gt;_x000a_"/>
    <w:docVar w:name="NE.Ref{83C33212-9385-4D9D-9B40-1F3EC517F7BE}" w:val=" ADDIN NE.Ref.{83C33212-9385-4D9D-9B40-1F3EC517F7BE}&lt;Citation&gt;&lt;Group&gt;&lt;References&gt;&lt;Item&gt;&lt;ID&gt;38&lt;/ID&gt;&lt;UID&gt;{116FE5C0-6E8E-4636-AC8B-5873C532DCBD}&lt;/UID&gt;&lt;Title&gt;Professional Ethics and Beyond: Values in Planning&lt;/Title&gt;&lt;Template&gt;Journal Article&lt;/Template&gt;&lt;Star&gt;0&lt;/Star&gt;&lt;Tag&gt;0&lt;/Tag&gt;&lt;Author&gt;Marcuse, P&lt;/Author&gt;&lt;Year&gt;1976&lt;/Year&gt;&lt;Details&gt;&lt;_accessed&gt;63071820&lt;/_accessed&gt;&lt;_created&gt;63071820&lt;/_created&gt;&lt;_issue&gt;3&lt;/_issue&gt;&lt;_journal&gt;Journal of the American Institute of Planning&lt;/_journal&gt;&lt;_modified&gt;63071820&lt;/_modified&gt;&lt;_pages&gt;264-274&lt;/_pages&gt;&lt;_volume&gt;42&lt;/_volume&gt;&lt;/Details&gt;&lt;Extra&gt;&lt;DBUID&gt;{AA9B00FE-9AD8-4701-8D10-7F6B57E98978}&lt;/DBUID&gt;&lt;/Extra&gt;&lt;/Item&gt;&lt;/References&gt;&lt;/Group&gt;&lt;/Citation&gt;_x000a_"/>
    <w:docVar w:name="NE.Ref{83DF6A8E-28FA-4A36-B9E4-E03AB2F7B459}" w:val=" ADDIN NE.Ref.{83DF6A8E-28FA-4A36-B9E4-E03AB2F7B459}&lt;Citation&gt;&lt;Group&gt;&lt;References&gt;&lt;Item&gt;&lt;ID&gt;506&lt;/ID&gt;&lt;UID&gt;{45C384D8-4BB6-452B-A28A-FAE5673C0778}&lt;/UID&gt;&lt;Title&gt;地理学：从知识、科学到决策&lt;/Title&gt;&lt;Template&gt;Journal Article&lt;/Template&gt;&lt;Star&gt;0&lt;/Star&gt;&lt;Tag&gt;0&lt;/Tag&gt;&lt;Author&gt;傅伯杰&lt;/Author&gt;&lt;Year&gt;2017&lt;/Year&gt;&lt;Details&gt;&lt;_accessed&gt;62711561&lt;/_accessed&gt;&lt;_author_aff&gt;北京师范大学地理科学学部地表过程与资源生态国家重点实验室;中国科学院生态环境研究中心城市与区域生态国家重点实验室;&lt;/_author_aff&gt;&lt;_collection_scope&gt;CSCD;CSSCI-C;PKU;EI&lt;/_collection_scope&gt;&lt;_created&gt;62711561&lt;/_created&gt;&lt;_date&gt;61993440&lt;/_date&gt;&lt;_db_provider&gt;CNKI: 期刊&lt;/_db_provider&gt;&lt;_db_updated&gt;CNKI - Reference&lt;/_db_updated&gt;&lt;_issue&gt;11&lt;/_issue&gt;&lt;_journal&gt;地理学报&lt;/_journal&gt;&lt;_keywords&gt;地理学;可持续发展;综合性;范式;人地系统&lt;/_keywords&gt;&lt;_modified&gt;62730344&lt;/_modified&gt;&lt;_pages&gt;1923-1932&lt;/_pages&gt;&lt;_url&gt;http://kns.cnki.net/KCMS/detail/detail.aspx?FileName=DLXB201711002&amp;amp;DbName=CJFQ2017 _x000d__x000a_http://epub.cnki.net/kns/download.aspx?filename=TF2RVl3bIl1SBllVRpUYvlVZhJFMNlETHRlS2YzV1hHS3sicWZ3c2xGc2lmeVFGcldkcxtGbMRGbKJFZmB3Mxlkb1pkbFRkYJNkS2pWWyNDVqNHZidEdUFWYaRENz9mVQp3LWBlYrcVNGljcvMUNXJzLwR3N5VlZ&amp;amp;tablename=CJFDLAST2017&amp;amp;dflag=pdfdown 全文链接_x000d__x000a_&lt;/_url&gt;&lt;_volume&gt;72&lt;/_volume&gt;&lt;_translated_author&gt;Fu, Bojie&lt;/_translated_author&gt;&lt;/Details&gt;&lt;Extra&gt;&lt;DBUID&gt;{6F35D732-D9FF-4EE9-905F-B0CC4953C663}&lt;/DBUID&gt;&lt;/Extra&gt;&lt;/Item&gt;&lt;/References&gt;&lt;/Group&gt;&lt;/Citation&gt;_x000a_"/>
    <w:docVar w:name="NE.Ref{83F5E7F0-F17D-4A3D-8598-B0BA82557609}" w:val=" ADDIN NE.Ref.{83F5E7F0-F17D-4A3D-8598-B0BA82557609}&lt;Citation&gt;&lt;Group&gt;&lt;References&gt;&lt;Item&gt;&lt;ID&gt;521&lt;/ID&gt;&lt;UID&gt;{99B6C09E-331B-4D6E-AD97-C235C6433E2F}&lt;/UID&gt;&lt;Title&gt;Delineating multi-scenario urban growth boundaries with a CA-based FLUS model and morphological method&lt;/Title&gt;&lt;Template&gt;Journal Article&lt;/Template&gt;&lt;Star&gt;0&lt;/Star&gt;&lt;Tag&gt;0&lt;/Tag&gt;&lt;Author&gt;Liang, Xun; Liu, Xiaoping; Li, Xia; Chen, Yimin; Tian, He; Yao, Yao&lt;/Author&gt;&lt;Year&gt;2018&lt;/Year&gt;&lt;Details&gt;&lt;_collection_scope&gt;SCIE;SSCI;EI&lt;/_collection_scope&gt;&lt;_created&gt;62715919&lt;/_created&gt;&lt;_impact_factor&gt;   5.144&lt;/_impact_factor&gt;&lt;_journal&gt;Landscape and Urban Planning&lt;/_journal&gt;&lt;_modified&gt;62934813&lt;/_modified&gt;&lt;_pages&gt;47-63&lt;/_pages&gt;&lt;_volume&gt;177&lt;/_volume&gt;&lt;_accessed&gt;63284656&lt;/_accessed&gt;&lt;/Details&gt;&lt;Extra&gt;&lt;DBUID&gt;{6F35D732-D9FF-4EE9-905F-B0CC4953C663}&lt;/DBUID&gt;&lt;/Extra&gt;&lt;/Item&gt;&lt;/References&gt;&lt;/Group&gt;&lt;/Citation&gt;_x000a_"/>
    <w:docVar w:name="NE.Ref{8410B72E-C0D0-4A4E-9130-5F214D7D4282}" w:val=" ADDIN NE.Ref.{8410B72E-C0D0-4A4E-9130-5F214D7D4282}&lt;Citation&gt;&lt;Group&gt;&lt;References&gt;&lt;Item&gt;&lt;ID&gt;1046&lt;/ID&gt;&lt;UID&gt;{A4691B41-3490-4F3D-B5E4-C95DAC8ABAB3}&lt;/UID&gt;&lt;Title&gt;生态系统服务的生态学机制研究进展&lt;/Title&gt;&lt;Template&gt;Journal Article&lt;/Template&gt;&lt;Star&gt;0&lt;/Star&gt;&lt;Tag&gt;0&lt;/Tag&gt;&lt;Author&gt;欧阳志云; 郑华&lt;/Author&gt;&lt;Year&gt;2009&lt;/Year&gt;&lt;Details&gt;&lt;_accessed&gt;62443550&lt;/_accessed&gt;&lt;_created&gt;62443549&lt;/_created&gt;&lt;_modified&gt;62443550&lt;/_modified&gt;&lt;_url&gt;http://kns.cnki.net/KCMS/detail/detail.aspx?FileName=STXB200911053&amp;amp;DbName=CJFQ2009&lt;/_url&gt;&lt;_journal&gt;生态学报&lt;/_journal&gt;&lt;_issue&gt;11&lt;/_issue&gt;&lt;_pages&gt;6183-6188&lt;/_pages&gt;&lt;_date&gt;57787200&lt;/_date&gt;&lt;_keywords&gt;生态系统服务功能;生物多样性;时空尺度;土地利用变化&lt;/_keywords&gt;&lt;_author_aff&gt;中国科学院生态环境研究中心城市与区域生态国家重点实验室;&lt;/_author_aff&gt;&lt;_db_provider&gt;CNKI: 期刊&lt;/_db_provider&gt;&lt;_db_updated&gt;CNKI - Reference&lt;/_db_updated&gt;&lt;_collection_scope&gt;中国科技核心期刊;中文核心期刊;CSCD;&lt;/_collection_scope&gt;&lt;_volume&gt;29&lt;/_volume&gt;&lt;_translated_author&gt;Ou, Yangzhiyun;Zheng, Hua&lt;/_translated_author&gt;&lt;/Details&gt;&lt;Extra&gt;&lt;DBUID&gt;{E5CFCA40-B99A-4E9F-8A29-87F3858A6670}&lt;/DBUID&gt;&lt;/Extra&gt;&lt;/Item&gt;&lt;/References&gt;&lt;/Group&gt;&lt;Group&gt;&lt;References&gt;&lt;Item&gt;&lt;ID&gt;1047&lt;/ID&gt;&lt;UID&gt;{13C1D01A-ECC4-43D9-B23B-15A56005A63B}&lt;/UID&gt;&lt;Title&gt;生态系统服务权衡与协同研究进展及地理学研究议题&lt;/Title&gt;&lt;Template&gt;Journal Article&lt;/Template&gt;&lt;Star&gt;0&lt;/Star&gt;&lt;Tag&gt;0&lt;/Tag&gt;&lt;Author&gt;李双成; 张才玉; 刘金龙; 朱文博; 马程; 王珏&lt;/Author&gt;&lt;Year&gt;2013&lt;/Year&gt;&lt;Details&gt;&lt;_accessed&gt;62443550&lt;/_accessed&gt;&lt;_created&gt;62443550&lt;/_created&gt;&lt;_modified&gt;62443552&lt;/_modified&gt;&lt;_url&gt;http://www.wanfangdata.com.cn/details/detail.do?_type=perio&amp;amp;id=dlyj201308001&lt;/_url&gt;&lt;_journal&gt;地理研究&lt;/_journal&gt;&lt;_issue&gt;8&lt;/_issue&gt;&lt;_pages&gt;1379-1390&lt;/_pages&gt;&lt;_tertiary_title&gt;Geographical Research&lt;/_tertiary_title&gt;&lt;_isbn&gt;1000-0585&lt;/_isbn&gt;&lt;_keywords&gt;生态系统服务; 权衡; 协同; 研究进展与趋势; 地理学议题&lt;/_keywords&gt;&lt;_author_aff&gt;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lt;/_author_aff&gt;&lt;_author_adr&gt;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 北京大学城市与环境学院,地表过程分析与模拟教育部重点实验室,北京100871&lt;/_author_adr&gt;&lt;_translated_title&gt;The tradeoffs and synergies of ecosystem services : Research progress, development trend, and themes of geography&lt;/_translated_title&gt;&lt;_db_provider&gt;北京万方数据股份有限公司&lt;/_db_provider&gt;&lt;_language&gt;chi&lt;/_language&gt;&lt;_db_updated&gt;Wanfangdata&lt;/_db_updated&gt;&lt;_collection_scope&gt;CSSCI;中国科技核心期刊;中文核心期刊;CSCD;&lt;/_collection_scope&gt;&lt;_volume&gt;32&lt;/_volume&gt;&lt;_translated_author&gt;Li, Shuangcheng;Zhang, Caiyu;Liu, Jinlong;Zhu, Wenbo;Ma, Cheng;Wang, Jue&lt;/_translated_author&gt;&lt;/Details&gt;&lt;Extra&gt;&lt;DBUID&gt;{E5CFCA40-B99A-4E9F-8A29-87F3858A6670}&lt;/DBUID&gt;&lt;/Extra&gt;&lt;/Item&gt;&lt;/References&gt;&lt;/Group&gt;&lt;/Citation&gt;_x000a_"/>
    <w:docVar w:name="NE.Ref{84157AB7-CBD8-44A1-8035-7A3B684A2C42}" w:val=" ADDIN NE.Ref.{84157AB7-CBD8-44A1-8035-7A3B684A2C42}&lt;Citation&gt;&lt;Group&gt;&lt;References&gt;&lt;Item&gt;&lt;ID&gt;157&lt;/ID&gt;&lt;UID&gt;{EBC4AA50-16CD-41FB-A51D-9871512CA31F}&lt;/UID&gt;&lt;Title&gt;社会-经济-自然复合生态系统&lt;/Title&gt;&lt;Template&gt;Journal Article&lt;/Template&gt;&lt;Star&gt;0&lt;/Star&gt;&lt;Tag&gt;0&lt;/Tag&gt;&lt;Author&gt;马世骏; 王如松&lt;/Author&gt;&lt;Year&gt;1984&lt;/Year&gt;&lt;Details&gt;&lt;_accessed&gt;61352375&lt;/_accessed&gt;&lt;_author_aff&gt;中国科学院生态学研究中心_x000d__x000a__x000d__x000a__x000d__x000a__x000d__x000a__x000d__x000a__x000d__x000a__x000d__x000a__x000d__x000a_;中国科学院生态学研究中心&lt;/_author_aff&gt;&lt;_collection_scope&gt;中国科技核心期刊;中文核心期刊;CSCD;&lt;/_collection_scope&gt;&lt;_created&gt;61352375&lt;/_created&gt;&lt;_date&gt;44310240&lt;/_date&gt;&lt;_db_provider&gt;CNKI: 期刊&lt;/_db_provider&gt;&lt;_db_updated&gt;CNKI - Reference&lt;/_db_updated&gt;&lt;_issue&gt;1&lt;/_issue&gt;&lt;_journal&gt;生态学报&lt;/_journal&gt;&lt;_keywords&gt;复合生态系统;复合系统;生态目标;多目标决策;间接关系;生态特征;经济发展;生态学问题;综合效益;决策分析;&lt;/_keywords&gt;&lt;_language&gt;Chinese&lt;/_language&gt;&lt;_modified&gt;62182693&lt;/_modified&gt;&lt;_pages&gt;1-9&lt;/_pages&gt;&lt;_url&gt;http://www.cnki.net/KCMS/detail/detail.aspx?FileName=STXB198401000&amp;amp;DbName=CJFQ1984&lt;/_url&gt;&lt;_volume&gt;4&lt;/_volume&gt;&lt;_translated_author&gt;Ma, Shijun;Wang, Rusong&lt;/_translated_author&gt;&lt;/Details&gt;&lt;Extra&gt;&lt;DBUID&gt;{E5CFCA40-B99A-4E9F-8A29-87F3858A6670}&lt;/DBUID&gt;&lt;/Extra&gt;&lt;/Item&gt;&lt;/References&gt;&lt;/Group&gt;&lt;Group&gt;&lt;References&gt;&lt;Item&gt;&lt;ID&gt;158&lt;/ID&gt;&lt;UID&gt;{B4A9CCFD-1399-4166-9BB3-F740D559B0E2}&lt;/UID&gt;&lt;Title&gt;社会-经济-自然复合生态系统与可持续发展&lt;/Title&gt;&lt;Template&gt;Journal Article&lt;/Template&gt;&lt;Star&gt;0&lt;/Star&gt;&lt;Tag&gt;0&lt;/Tag&gt;&lt;Author&gt;王如松; 欧阳志云&lt;/Author&gt;&lt;Year&gt;2012&lt;/Year&gt;&lt;Details&gt;&lt;_accessed&gt;61352375&lt;/_accessed&gt;&lt;_author_aff&gt;中国科学院生态环境研究中心城市与区域生态国家重点实验室;&lt;/_author_aff&gt;&lt;_created&gt;61352375&lt;/_created&gt;&lt;_date&gt;59100480&lt;/_date&gt;&lt;_db_provider&gt;CNKI: 期刊&lt;/_db_provider&gt;&lt;_db_updated&gt;CNKI - Reference&lt;/_db_updated&gt;&lt;_issue&gt;3&lt;/_issue&gt;&lt;_journal&gt;中国科学院院刊&lt;/_journal&gt;&lt;_keywords&gt;复合生态系统;可持续发展;生态整合&lt;/_keywords&gt;&lt;_language&gt;Chinese&lt;/_language&gt;&lt;_modified&gt;62182693&lt;/_modified&gt;&lt;_pages&gt;337-345&lt;/_pages&gt;&lt;_url&gt;http://www.cnki.net/KCMS/detail/detail.aspx?FileName=KYYX201203013&amp;amp;DbName=CJFQ2012&lt;/_url&gt;&lt;_volume&gt;27&lt;/_volume&gt;&lt;_translated_author&gt;Wang, Rusong;Ou, Yangzhiyun&lt;/_translated_author&gt;&lt;/Details&gt;&lt;Extra&gt;&lt;DBUID&gt;{E5CFCA40-B99A-4E9F-8A29-87F3858A6670}&lt;/DBUID&gt;&lt;/Extra&gt;&lt;/Item&gt;&lt;/References&gt;&lt;/Group&gt;&lt;/Citation&gt;_x000a_"/>
    <w:docVar w:name="NE.Ref{84333DC1-67FB-433C-9B61-E0449DE605A1}" w:val=" ADDIN NE.Ref.{84333DC1-67FB-433C-9B61-E0449DE605A1}&lt;Citation&gt;&lt;Group&gt;&lt;References&gt;&lt;Item&gt;&lt;ID&gt;317&lt;/ID&gt;&lt;UID&gt;{E3E7FB70-5D75-4C12-AA39-EC6E79F2B537}&lt;/UID&gt;&lt;Title&gt;Resilience: The emergence of a perspective for social–ecological systems analyses&lt;/Title&gt;&lt;Template&gt;Journal Article&lt;/Template&gt;&lt;Star&gt;0&lt;/Star&gt;&lt;Tag&gt;0&lt;/Tag&gt;&lt;Author&gt;Folke, Carl&lt;/Author&gt;&lt;Year&gt;2006&lt;/Year&gt;&lt;Details&gt;&lt;_created&gt;62238887&lt;/_created&gt;&lt;_issue&gt;3&lt;/_issue&gt;&lt;_journal&gt;Global Environmental Change&lt;/_journal&gt;&lt;_modified&gt;62238887&lt;/_modified&gt;&lt;_pages&gt;253-267&lt;/_pages&gt;&lt;_volume&gt;16&lt;/_volume&gt;&lt;/Details&gt;&lt;Extra&gt;&lt;DBUID&gt;{E5CFCA40-B99A-4E9F-8A29-87F3858A6670}&lt;/DBUID&gt;&lt;/Extra&gt;&lt;/Item&gt;&lt;/References&gt;&lt;/Group&gt;&lt;/Citation&gt;_x000a_"/>
    <w:docVar w:name="NE.Ref{84A9D0AD-A3F3-4776-8921-3F7778BCD9B6}" w:val=" ADDIN NE.Ref.{84A9D0AD-A3F3-4776-8921-3F7778BCD9B6}&lt;Citation&gt;&lt;Group&gt;&lt;References&gt;&lt;Item&gt;&lt;ID&gt;267&lt;/ID&gt;&lt;UID&gt;{32D305E3-719A-4847-A39B-83E696E118A1}&lt;/UID&gt;&lt;Title&gt;Professional Ethics and Beyond: Values in Planning&lt;/Title&gt;&lt;Template&gt;Journal Article&lt;/Template&gt;&lt;Star&gt;0&lt;/Star&gt;&lt;Tag&gt;0&lt;/Tag&gt;&lt;Author&gt;Marcuse, Peter&lt;/Author&gt;&lt;Year&gt;1976&lt;/Year&gt;&lt;Details&gt;&lt;_created&gt;62234837&lt;/_created&gt;&lt;_issue&gt;3&lt;/_issue&gt;&lt;_journal&gt;Journal of the American Institute of Planners&lt;/_journal&gt;&lt;_modified&gt;62235964&lt;/_modified&gt;&lt;_pages&gt;264-274&lt;/_pages&gt;&lt;_volume&gt;42&lt;/_volume&gt;&lt;/Details&gt;&lt;Extra&gt;&lt;DBUID&gt;{E5CFCA40-B99A-4E9F-8A29-87F3858A6670}&lt;/DBUID&gt;&lt;/Extra&gt;&lt;/Item&gt;&lt;/References&gt;&lt;/Group&gt;&lt;/Citation&gt;_x000a_"/>
    <w:docVar w:name="NE.Ref{84CA6D33-7035-4F13-B91B-7ADBE17BFDF0}" w:val=" ADDIN NE.Ref.{84CA6D33-7035-4F13-B91B-7ADBE17BFDF0}&lt;Citation&gt;&lt;Group&gt;&lt;References&gt;&lt;Item&gt;&lt;ID&gt;42&lt;/ID&gt;&lt;UID&gt;{CFDA2DB3-5834-4ABB-9069-567C38AF7CE5}&lt;/UID&gt;&lt;Title&gt;区域农地利用变化强度及其驱动机制研究——以原锡山市为例&lt;/Title&gt;&lt;Template&gt;Journal Article&lt;/Template&gt;&lt;Star&gt;0&lt;/Star&gt;&lt;Tag&gt;0&lt;/Tag&gt;&lt;Author&gt;周青; 黄贤金; 濮励杰; 李宪文; 周峰&lt;/Author&gt;&lt;Year&gt;2003&lt;/Year&gt;&lt;Details&gt;&lt;_accessed&gt;60809159&lt;/_accessed&gt;&lt;_author_aff&gt;南京大学城市与资源学系;南京大学城市与资源学系;南京大学城市与资源学系;中国土地勘测规划院土地利用开放实验室;南京大学城市与资源学系 江苏 南京 210093_x000d__x000a__x000d__x000a__x000d__x000a__x000d__x000a__x000d__x000a__x000d__x000a__x000d__x000a__x000d__x000a__x000d__x000a_;江苏 南京 210093_x000d__x000a__x000d__x000a__x000d__x000a__x000d__x000a__x000d__x000a__x000d__x000a__x000d__x000a__x000d__x000a__x000d__x000a_;江苏 南京 210093_x000d__x000a__x000d__x000a__x000d__x000a__x000d__x000a__x000d__x000a__x000d__x000a__x000d__x000a__x000d__x000a__x000d__x000a_;北京 100029_x000d__x000a__x000d__x000a__x000d__x000a__x000d__x000a__x000d__x000a__x000d__x000a__x000d__x000a__x000d__x000a__x000d__x000a_;江苏 南京 210093&lt;/_author_aff&gt;&lt;_collection_scope&gt;CSSCI;中国科技核心期刊;中文核心期刊;CSCD;&lt;/_collection_scope&gt;&lt;_created&gt;60809159&lt;/_created&gt;&lt;_date&gt;54695520&lt;/_date&gt;&lt;_db_provider&gt;CNKI: 期刊&lt;/_db_provider&gt;&lt;_db_updated&gt;CNKI - Reference&lt;/_db_updated&gt;&lt;_issue&gt;6&lt;/_issue&gt;&lt;_journal&gt;长江流域资源与环境&lt;/_journal&gt;&lt;_keywords&gt;农地利用变化强度;驱动机制模型;原锡山市&lt;/_keywords&gt;&lt;_modified&gt;60809258&lt;/_modified&gt;&lt;_pages&gt;535-540&lt;/_pages&gt;&lt;_url&gt;http://www.cnki.net/KCMS/detail/detail.aspx?FileName=CJLY200306007&amp;amp;DbName=CJFQ2003&lt;/_url&gt;&lt;_volume&gt;12&lt;/_volume&gt;&lt;_translated_author&gt;Zhou, Qing;Huang, Xianjin;Pu, Lijie;Li, Xianwen;Zhou, Feng&lt;/_translated_author&gt;&lt;/Details&gt;&lt;Extra&gt;&lt;DBUID&gt;{25970773-76E5-4D32-824E-71E4B431B102}&lt;/DBUID&gt;&lt;/Extra&gt;&lt;/Item&gt;&lt;/References&gt;&lt;/Group&gt;&lt;/Citation&gt;_x000a_"/>
    <w:docVar w:name="NE.Ref{84F227BE-3FC3-4431-92D1-DFB8AD6145A6}" w:val=" ADDIN NE.Ref.{84F227BE-3FC3-4431-92D1-DFB8AD6145A6}&lt;Citation&gt;&lt;Group&gt;&lt;References&gt;&lt;Item&gt;&lt;ID&gt;1021&lt;/ID&gt;&lt;UID&gt;{2A2CEE64-3710-4F25-944C-8246E0C4179A}&lt;/UID&gt;&lt;Title&gt;Modeling the nexus across water supply, power generation and environment systems using the system dynamics approach: Hehuang Region, China&lt;/Title&gt;&lt;Template&gt;Journal Article&lt;/Template&gt;&lt;Star&gt;0&lt;/Star&gt;&lt;Tag&gt;0&lt;/Tag&gt;&lt;Author&gt;Feng, Maoyuan; Liu, Pan; Li, Zejun; Zhang, Jingwen; Liu, Dedi; Xiong, Lihua&lt;/Author&gt;&lt;Year&gt;2016&lt;/Year&gt;&lt;Details&gt;&lt;_accessed&gt;62442132&lt;/_accessed&gt;&lt;_collection_scope&gt;EI;SCI;SCIE;&lt;/_collection_scope&gt;&lt;_created&gt;62442130&lt;/_created&gt;&lt;_db_updated&gt;CrossRef&lt;/_db_updated&gt;&lt;_doi&gt;10.1016/j.jhydrol.2016.10.011&lt;/_doi&gt;&lt;_impact_factor&gt;   3.727&lt;/_impact_factor&gt;&lt;_isbn&gt;00221694&lt;/_isbn&gt;&lt;_journal&gt;Journal of Hydrology&lt;/_journal&gt;&lt;_keywords&gt;System dynamics; Coevolution; Nexus; Interconnection; WPE nexus&lt;/_keywords&gt;&lt;_language&gt;English&lt;/_language&gt;&lt;_modified&gt;62442132&lt;/_modified&gt;&lt;_pages&gt;344-359&lt;/_pages&gt;&lt;_tertiary_title&gt;Journal of Hydrology&lt;/_tertiary_title&gt;&lt;_url&gt;https://linkinghub.elsevier.com/retrieve/pii/S0022169416306552_x000d__x000a_https://api.elsevier.com/content/article/PII:S0022169416306552?httpAccept=text/xml&lt;/_url&gt;&lt;_volume&gt;543&lt;/_volume&gt;&lt;/Details&gt;&lt;Extra&gt;&lt;DBUID&gt;{E5CFCA40-B99A-4E9F-8A29-87F3858A6670}&lt;/DBUID&gt;&lt;/Extra&gt;&lt;/Item&gt;&lt;/References&gt;&lt;/Group&gt;&lt;Group&gt;&lt;References&gt;&lt;Item&gt;&lt;ID&gt;1022&lt;/ID&gt;&lt;UID&gt;{D26A8D05-0B33-490C-AD7C-F27A37C1C9B3}&lt;/UID&gt;&lt;Title&gt;World water dynamics: global modeling of water resources&lt;/Title&gt;&lt;Template&gt;Journal Article&lt;/Template&gt;&lt;Star&gt;0&lt;/Star&gt;&lt;Tag&gt;0&lt;/Tag&gt;&lt;Author&gt;Simonovic, S P&lt;/Author&gt;&lt;Year&gt;2002&lt;/Year&gt;&lt;Details&gt;&lt;_accessed&gt;62442134&lt;/_accessed&gt;&lt;_accession_num&gt;12448404&lt;/_accession_num&gt;&lt;_author_adr&gt;Civil and Environmental Engineering, UWO, London, Ontario, Canada. simonovic@uwo.ca&lt;/_author_adr&gt;&lt;_collection_scope&gt;SCI;SCIE;&lt;/_collection_scope&gt;&lt;_created&gt;62442134&lt;/_created&gt;&lt;_date&gt;54084960&lt;/_date&gt;&lt;_date_display&gt;2002 Nov&lt;/_date_display&gt;&lt;_db_updated&gt;PubMed&lt;/_db_updated&gt;&lt;_impact_factor&gt;   4.005&lt;/_impact_factor&gt;&lt;_isbn&gt;0301-4797 (Print); 0301-4797 (Linking)&lt;/_isbn&gt;&lt;_issue&gt;3&lt;/_issue&gt;&lt;_journal&gt;Journal of Environmental Management&lt;/_journal&gt;&lt;_keywords&gt;Agriculture; *Conservation of Natural Resources; Forecasting; Industry; *Models, Theoretical; Water Pollution; *Water Supply&lt;/_keywords&gt;&lt;_language&gt;eng&lt;/_language&gt;&lt;_modified&gt;62442136&lt;/_modified&gt;&lt;_pages&gt;249-67&lt;/_pages&gt;&lt;_tertiary_title&gt;Journal of environmental management&lt;/_tertiary_title&gt;&lt;_type_work&gt;Journal Article; Research Support, Non-U.S. Gov&amp;apos;t&lt;/_type_work&gt;&lt;_url&gt;http://www.ncbi.nlm.nih.gov/entrez/query.fcgi?cmd=Retrieve&amp;amp;db=pubmed&amp;amp;dopt=Abstract&amp;amp;list_uids=12448404&amp;amp;query_hl=1&lt;/_url&gt;&lt;_volume&gt;66&lt;/_volume&gt;&lt;/Details&gt;&lt;Extra&gt;&lt;DBUID&gt;{E5CFCA40-B99A-4E9F-8A29-87F3858A6670}&lt;/DBUID&gt;&lt;/Extra&gt;&lt;/Item&gt;&lt;/References&gt;&lt;/Group&gt;&lt;/Citation&gt;_x000a_"/>
    <w:docVar w:name="NE.Ref{84F995DB-F0E2-4AEF-A951-FD2A9B944EC4}" w:val=" ADDIN NE.Ref.{84F995DB-F0E2-4AEF-A951-FD2A9B944EC4}&lt;Citation&gt;&lt;Group&gt;&lt;References&gt;&lt;Item&gt;&lt;ID&gt;824&lt;/ID&gt;&lt;UID&gt;{4CF4B4A2-A161-4CE4-8F80-20AB67C0CB2A}&lt;/UID&gt;&lt;Title&gt;An integrated analysis approach to LUCC at regional scale: A case study in the Ganzhou District of Zhangye City, China&lt;/Title&gt;&lt;Template&gt;Journal Article&lt;/Template&gt;&lt;Star&gt;0&lt;/Star&gt;&lt;Tag&gt;0&lt;/Tag&gt;&lt;Author&gt;Liang, Youjia; Xu, ZhongMin&lt;/Author&gt;&lt;Year&gt;2012&lt;/Year&gt;&lt;Details&gt;&lt;_abstract&gt;Land use/cover change （LUCC） models are helpful tools for analyzing driving forces and processes of land use changes, assessing ecological impacts of land use change and decision-making for land use planning. However, no single model is able to capture all the essential key processes to explore land use change at different spatial-temporal scales and make a full assessment of driving factors and macro-ecological impacts. Taken Ganzhou District as a case study, this paper describes an integrated analysis （IA） ap- proach by combining with system dynamics （SD） model, the Conversion of Land Use and its Effects at Small regional extent （CLUE-S） model and landscape indices method to analyze land use dynamics at different spatial-temporal scales. The SD model was used to calculate and predict demands for different land use types at the macro-scale as a whole during 2000-2035. The LUCC process was simulated at a high spatial resolution with the spatial consideration of land use spatial policies and restrictions to satisfy the balance between land use demand and supply by using the CLUE-S model, and Kappa values of the map simulation are 0.86 and 0.81 in 2000 and 2005, respectively. Finally, we evaluated the macro-ecological effect of LUCC and optimized sce- nario managements of land use by using landscape indices method. The IA approach could be used for better understanding the complexity of land use change and provide scientific support for land use planning and management, and the simulation results also could be used as a source data for scenario analysis of different hydrological and ecological processes based on different un- derlying surface of LUCC.&lt;/_abstract&gt;&lt;_accessed&gt;62961965&lt;/_accessed&gt;&lt;_collection_scope&gt;CSCD&lt;/_collection_scope&gt;&lt;_created&gt;62961964&lt;/_created&gt;&lt;_date&gt;58906080&lt;/_date&gt;&lt;_date_display&gt;2012&lt;/_date_display&gt;&lt;_db_updated&gt;PKU Search&lt;/_db_updated&gt;&lt;_doi&gt;10.3724/SP.J.1226.2012.00320&lt;/_doi&gt;&lt;_isbn&gt;1674-3822_x000d__x000a_&lt;/_isbn&gt;&lt;_issue&gt;4&lt;/_issue&gt;&lt;_journal&gt;Sciences in Cold and Arid Regions&lt;/_journal&gt;&lt;_keywords&gt;LUCC_x000d__x000a_; 区域尺度_x000d__x000a_; 土地利用变化_x000d__x000a_; 综合分析方法_x000d__x000a_; 土地利用/覆盖变化_x000d__x000a_; 系统动力学模型_x000d__x000a_&lt;/_keywords&gt;&lt;_modified&gt;63184193&lt;/_modified&gt;&lt;_notes&gt;Journal Article&lt;/_notes&gt;&lt;_number&gt;1&lt;/_number&gt;&lt;_pages&gt;320-329&lt;/_pages&gt;&lt;_url&gt;http://pku.summon.serialssolutions.com/2.0.0/link/0/eLvHCXMwnV1LTsMwELVaWMCGjwBRfpoDEBTbSewsS6B8BFIRsGETObYDVaW0hRbBVTgLd-IKjJO0VCxYsLZljWacmTej-D1CODvyvV85IQ6oEL40TCtl_EzLKIsRzHIV85CbkkH_4VpedVnnNLxskKmo46jXV9gUjl571fuG2pv175UVaS0Gz9FW8SgKm2TR6S3hdV9Mbi7Ouj_DFulkTMrmKxKBx6XTyl3C_FI8jrBCzNWkueLSWf2vHWtkpYaT0K52rpOGLTbIW7uAGQ2EAVXzjsCUPxzGA7i6TxJQY3DCDA6MwwsGy359fkAbNFY2KHln8RhAhAhniCCfBhM4cTS7PT2GQQ7lqPndQoI4_hBKHe5Nct85vUvOvVphwdOUYd8oYhMJFZmcU2vQcJ9nLGRG2FyFKpZGaapjzoVRAaMGgyUjiS2FFjLIY6pCvkUWikFhtwmEGX7emW-s5TTQgZHUSuvnLidYEeq8RXZm_k6HFZNGOnVYi3jTAMzWsDvhggXpbTe9TNHaKEWswhyXKfN3_jpslyy7ndWcZI8sjJ8ndp80h_3JQX0vDkize0y_ARarxE8&lt;/_url&gt;&lt;_volume&gt;4&lt;/_volume&gt;&lt;/Details&gt;&lt;Extra&gt;&lt;DBUID&gt;{6F35D732-D9FF-4EE9-905F-B0CC4953C663}&lt;/DBUID&gt;&lt;/Extra&gt;&lt;/Item&gt;&lt;/References&gt;&lt;/Group&gt;&lt;Group&gt;&lt;References&gt;&lt;Item&gt;&lt;ID&gt;33&lt;/ID&gt;&lt;UID&gt;{FF3FB5FA-2D76-45CA-9251-B26D79D5D69C}&lt;/UID&gt;&lt;Title&gt;基于SD和CLUE-S模型的张掖市甘州区土地利用情景分析&lt;/Title&gt;&lt;Template&gt;Journal Article&lt;/Template&gt;&lt;Star&gt;1&lt;/Star&gt;&lt;Tag&gt;0&lt;/Tag&gt;&lt;Author&gt;梁友嘉; 徐中民; 钟方雷&lt;/Author&gt;&lt;Year&gt;2011&lt;/Year&gt;&lt;Details&gt;&lt;_abstract&gt;近年来,学者们基于不同研究需要开发了很多土地利用变化/覆盖(LUCC)模型。但迄今没有一个单独的模型可在不同时空尺度上揭示所有土地利用变化的关键过程。本文尝试开发一种集成SD模型与CLUE-S模型的建模方法,用以弥补已有LUCC模型缺陷,并将其应用于张掖市甘州区的土地利用情景分析中,得到的LUCC模拟结果可为该区土地利用规划和环境管理提供一定的决策支持,同时为基于不同LUCC下垫面的水文过程情景分析提供源数据。结论如下:(1)开发了一个能够反映人类活动影响的SD模型,用于预测2000~2035年间不同土地利用类型在不同社会经济情景下的总需求量。(2)利用CLUE-S模型实现了土地利用需求驱动下的土地利用变化过程的空间表现。2000年土地利用模拟图的Kappa值为0.86,2005年的Kappa值为0.81,集成模型的整体精度较高,500m×500m的空间格网分析尺度适合研究区。(3)分析该集成建模优势及不足,为后续工作做好铺垫。&lt;/_abstract&gt;&lt;_accessed&gt;61850409&lt;/_accessed&gt;&lt;_author_aff&gt;中国科学院寒区旱区环境与工程研究所内陆河流域生态水文重点实验室;&lt;/_author_aff&gt;&lt;_collection_scope&gt;CSSCI;中国科技核心期刊;中文核心期刊;CSCD;&lt;/_collection_scope&gt;&lt;_created&gt;61849362&lt;/_created&gt;&lt;_date&gt;58485600&lt;/_date&gt;&lt;_db_provider&gt;CNKI: 期刊&lt;/_db_provider&gt;&lt;_db_updated&gt;CNKI - Reference&lt;/_db_updated&gt;&lt;_issue&gt;3&lt;/_issue&gt;&lt;_journal&gt;地理研究&lt;/_journal&gt;&lt;_keywords&gt;系统动力学模型;CLUE-S模型;土地利用/覆盖变化;情景分析&lt;/_keywords&gt;&lt;_modified&gt;62935848&lt;/_modified&gt;&lt;_notes&gt;页数: 13&lt;/_notes&gt;&lt;_pages&gt;564-576&lt;/_pages&gt;&lt;_url&gt;http://kns.cnki.net/KCMS/detail/detail.aspx?FileName=DLYJ201103018&amp;amp;DbName=CJFQ2011&lt;/_url&gt;&lt;_volume&gt;30&lt;/_volume&gt;&lt;_translated_author&gt;Liang, Youjia;Xu, Zhongmin;Zhong, Fanglei&lt;/_translated_author&gt;&lt;/Details&gt;&lt;Extra&gt;&lt;DBUID&gt;{6F35D732-D9FF-4EE9-905F-B0CC4953C663}&lt;/DBUID&gt;&lt;/Extra&gt;&lt;/Item&gt;&lt;/References&gt;&lt;/Group&gt;&lt;/Citation&gt;_x000a_"/>
    <w:docVar w:name="NE.Ref{85057C47-CCAA-42C7-90D1-8EEC73F96E00}" w:val=" ADDIN NE.Ref.{85057C47-CCAA-42C7-90D1-8EEC73F96E00}&lt;Citation&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language&gt;Chinese&lt;/_language&gt;&lt;_created&gt;63290177&lt;/_created&gt;&lt;_modified&gt;63290397&lt;/_modified&gt;&lt;_url&gt;http://kns.cnki.net/KCMS/detail/detail.aspx?FileName=FZXT201604011&amp;amp;DbName=CJFQ2016&lt;/_url&gt;&lt;_journal&gt;复杂系统与复杂性科学&lt;/_journal&gt;&lt;_volume&gt;13&lt;/_volume&gt;&lt;_issue&gt;4&lt;/_issue&gt;&lt;_pages&gt;68-79&lt;/_pages&gt;&lt;_date&gt;61512480&lt;/_date&gt;&lt;_keywords&gt;碳排放;能源消费;基于自主体模拟;产业结构;进化经济学&lt;/_keywords&gt;&lt;_author_aff&gt;中国科学院科技政策与管理科学研究所;华东师范大学地理信息科学教育部重点实验室;中国石油大学(北京)工商管理学院;北京决策咨询中心;&lt;/_author_aff&gt;&lt;_db_provider&gt;CNKI: 期刊&lt;/_db_provider&gt;&lt;_accessed&gt;63290177&lt;/_accessed&gt;&lt;_db_updated&gt;CNKI - Reference&lt;/_db_updated&gt;&lt;_translated_author&gt;Wu, Jing;Wang, Zheng;Zhu, Qianting;Gong, Yi&lt;/_translated_author&gt;&lt;/Details&gt;&lt;Extra&gt;&lt;DBUID&gt;{6F35D732-D9FF-4EE9-905F-B0CC4953C663}&lt;/DBUID&gt;&lt;/Extra&gt;&lt;/Item&gt;&lt;/References&gt;&lt;/Group&gt;&lt;/Citation&gt;_x000a_"/>
    <w:docVar w:name="NE.Ref{853714DC-BAAF-45DE-83C1-768CCD990788}" w:val=" ADDIN NE.Ref.{853714DC-BAAF-45DE-83C1-768CCD990788}&lt;Citation&gt;&lt;Group&gt;&lt;References&gt;&lt;Item&gt;&lt;ID&gt;1184&lt;/ID&gt;&lt;UID&gt;{A796095F-8C99-4792-A1A7-5A279ED58754}&lt;/UID&gt;&lt;Title&gt;Testing a Mature Hypothesis: Reflection on &amp;quot;Green Cities, Growing Cities, Just Cities: Urban Planning and the Contradiction of Sustainable Development&amp;quot;&lt;/Title&gt;&lt;Template&gt;Journal Article&lt;/Template&gt;&lt;Star&gt;0&lt;/Star&gt;&lt;Tag&gt;0&lt;/Tag&gt;&lt;Author&gt;Moore, Steven A&lt;/Author&gt;&lt;Year&gt;2016&lt;/Year&gt;&lt;Details&gt;&lt;_collection_scope&gt;SSCI;&lt;/_collection_scope&gt;&lt;_created&gt;62424961&lt;/_created&gt;&lt;_impact_factor&gt;   2.719&lt;/_impact_factor&gt;&lt;_issue&gt;4&lt;/_issue&gt;&lt;_journal&gt;Journal of the American Planning Association&lt;/_journal&gt;&lt;_modified&gt;63263048&lt;/_modified&gt;&lt;_pages&gt;385-388&lt;/_pages&gt;&lt;_volume&gt;82&lt;/_volume&gt;&lt;/Details&gt;&lt;Extra&gt;&lt;DBUID&gt;{6F35D732-D9FF-4EE9-905F-B0CC4953C663}&lt;/DBUID&gt;&lt;/Extra&gt;&lt;/Item&gt;&lt;/References&gt;&lt;/Group&gt;&lt;/Citation&gt;_x000a_"/>
    <w:docVar w:name="NE.Ref{853BDAF8-4727-416F-AAEE-B8C033DEF292}" w:val=" ADDIN NE.Ref.{853BDAF8-4727-416F-AAEE-B8C033DEF292}&lt;Citation&gt;&lt;Group&gt;&lt;References&gt;&lt;Item&gt;&lt;ID&gt;965&lt;/ID&gt;&lt;UID&gt;{5AF6E409-B7F5-48EC-8BB0-84015E4B0A00}&lt;/UID&gt;&lt;Title&gt;Transforming our world: The 2030 agenda for sustainable development. A/RES/70/1, 21 October, 2015.&lt;/Title&gt;&lt;Template&gt;Electronic Source&lt;/Template&gt;&lt;Star&gt;0&lt;/Star&gt;&lt;Tag&gt;0&lt;/Tag&gt;&lt;Author&gt;&amp;quot;United Nations&amp;quot;&lt;/Author&gt;&lt;Year&gt;2015&lt;/Year&gt;&lt;Details&gt;&lt;_accessed&gt;62436465&lt;/_accessed&gt;&lt;_created&gt;62436465&lt;/_created&gt;&lt;_modified&gt;62436465&lt;/_modified&gt;&lt;/Details&gt;&lt;Extra&gt;&lt;DBUID&gt;{E5CFCA40-B99A-4E9F-8A29-87F3858A6670}&lt;/DBUID&gt;&lt;/Extra&gt;&lt;/Item&gt;&lt;/References&gt;&lt;/Group&gt;&lt;/Citation&gt;_x000a_"/>
    <w:docVar w:name="NE.Ref{8577AC61-E0A5-4F96-895E-AA76D5EAF0CB}" w:val=" ADDIN NE.Ref.{8577AC61-E0A5-4F96-895E-AA76D5EAF0CB}&lt;Citation&gt;&lt;Group&gt;&lt;References&gt;&lt;Item&gt;&lt;ID&gt;1022&lt;/ID&gt;&lt;UID&gt;{B23A05A5-8155-40E9-B53C-410D90381082}&lt;/UID&gt;&lt;Title&gt;T21 China 2050: A Tool for National Sustainable Development Planning&lt;/Title&gt;&lt;Template&gt;Journal Article&lt;/Template&gt;&lt;Star&gt;1&lt;/Star&gt;&lt;Tag&gt;5&lt;/Tag&gt;&lt;Author&gt;Qu, Weishuang; Shi, Wenzhao; Zhang, Junze; Liu, Tong&lt;/Author&gt;&lt;Year&gt;2020&lt;/Year&gt;&lt;Details&gt;&lt;_accessed&gt;63250210&lt;/_accessed&gt;&lt;_created&gt;63250210&lt;/_created&gt;&lt;_db_updated&gt;CrossRef&lt;/_db_updated&gt;&lt;_doi&gt;10.1016/j.geosus.2020.03.004&lt;/_doi&gt;&lt;_isbn&gt;26666839&lt;/_isbn&gt;&lt;_issue&gt;1&lt;/_issue&gt;&lt;_journal&gt;Geography and Sustainability&lt;/_journal&gt;&lt;_modified&gt;63297330&lt;/_modified&gt;&lt;_pages&gt;33-46&lt;/_pages&gt;&lt;_tertiary_title&gt;Geography and Sustainability&lt;/_tertiary_title&gt;&lt;_url&gt;https://linkinghub.elsevier.com/retrieve/pii/S2666683920300080_x000d__x000a_https://api.elsevier.com/content/article/PII:S2666683920300080?httpAccept=text/xml&lt;/_url&gt;&lt;_volume&gt;1&lt;/_volume&gt;&lt;/Details&gt;&lt;Extra&gt;&lt;DBUID&gt;{6F35D732-D9FF-4EE9-905F-B0CC4953C663}&lt;/DBUID&gt;&lt;/Extra&gt;&lt;/Item&gt;&lt;/References&gt;&lt;/Group&gt;&lt;/Citation&gt;_x000a_"/>
    <w:docVar w:name="NE.Ref{85BA9DCB-3BA5-49C2-A730-C975ED6DEBEA}" w:val=" ADDIN NE.Ref.{85BA9DCB-3BA5-49C2-A730-C975ED6DEBEA}&lt;Citation&gt;&lt;Group&gt;&lt;References&gt;&lt;Item&gt;&lt;ID&gt;763&lt;/ID&gt;&lt;UID&gt;{EBA3D552-572D-49BA-9382-6976E6781A60}&lt;/UID&gt;&lt;Title&gt;Water-Energy-Land Nexus - Modelling Long-term Scenarios for Brazil&lt;/Title&gt;&lt;Template&gt;Conference Paper&lt;/Template&gt;&lt;Star&gt;0&lt;/Star&gt;&lt;Tag&gt;0&lt;/Tag&gt;&lt;Author&gt;Senger, Matthias; Spataru, Catalina&lt;/Author&gt;&lt;Year&gt;2015&lt;/Year&gt;&lt;Details&gt;&lt;_accessed&gt;62569050&lt;/_accessed&gt;&lt;_accession_num&gt;WOS:000411862000029&lt;/_accession_num&gt;&lt;_cited_count&gt;0&lt;/_cited_count&gt;&lt;_created&gt;62427502&lt;/_created&gt;&lt;_date_display&gt;2015_x000d__x000a_2015&lt;/_date_display&gt;&lt;_doi&gt;10.1109/EMS.2015.47&lt;/_doi&gt;&lt;_journal&gt;UKSIM-AMSS NINTH IEEE EUROPEAN MODELLING SYMPOSIUM ON COMPUTER MODELLING AND SIMULATION (EMS 2015)&lt;/_journal&gt;&lt;_modified&gt;62569037&lt;/_modified&gt;&lt;_pages&gt;266-271&lt;/_pages&gt;&lt;_place_published&gt;Madrid, Spain&lt;/_place_published&gt;&lt;_secondary_title&gt;UKSim-AMSS 9th IEEE European Modelling Symposium on Computer Modelling and Simulation (EMS)&lt;/_secondary_title&gt;&lt;/Details&gt;&lt;Extra&gt;&lt;DBUID&gt;{E5CFCA40-B99A-4E9F-8A29-87F3858A6670}&lt;/DBUID&gt;&lt;/Extra&gt;&lt;/Item&gt;&lt;/References&gt;&lt;/Group&gt;&lt;/Citation&gt;_x000a_"/>
    <w:docVar w:name="NE.Ref{85EA6766-B2D2-4AA3-8CFC-F16720BAD0F8}" w:val=" ADDIN NE.Ref.{85EA6766-B2D2-4AA3-8CFC-F16720BAD0F8}&lt;Citation&gt;&lt;Group&gt;&lt;References&gt;&lt;Item&gt;&lt;ID&gt;498&lt;/ID&gt;&lt;UID&gt;{87F42A87-9965-403A-A16C-8D88FD87FDCC}&lt;/UID&gt;&lt;Title&gt;Panarchy: Understanding Transformations in Human and Natural Systems&lt;/Title&gt;&lt;Template&gt;Book&lt;/Template&gt;&lt;Star&gt;0&lt;/Star&gt;&lt;Tag&gt;0&lt;/Tag&gt;&lt;Author&gt;Gunderson, L H; Holling, C S&lt;/Author&gt;&lt;Year&gt;2002&lt;/Year&gt;&lt;Details&gt;&lt;_accessed&gt;61349502&lt;/_accessed&gt;&lt;_created&gt;61349502&lt;/_created&gt;&lt;_modified&gt;61707867&lt;/_modified&gt;&lt;_place_published&gt;Washington D.C.&lt;/_place_published&gt;&lt;_publisher&gt;Island Press&lt;/_publisher&gt;&lt;/Details&gt;&lt;Extra&gt;&lt;DBUID&gt;{4586FB26-B343-42AF-9C29-3BE2E8064B11}&lt;/DBUID&gt;&lt;/Extra&gt;&lt;/Item&gt;&lt;/References&gt;&lt;/Group&gt;&lt;/Citation&gt;_x000a_"/>
    <w:docVar w:name="NE.Ref{85FC57CB-E82A-4CFB-AAE8-8A5D5214BCFF}" w:val=" ADDIN NE.Ref.{85FC57CB-E82A-4CFB-AAE8-8A5D5214BCFF}&lt;Citation&gt;&lt;Group&gt;&lt;References&gt;&lt;Item&gt;&lt;ID&gt;45&lt;/ID&gt;&lt;UID&gt;{E53484E1-0B5D-40CF-8856-FADCB69C0A23}&lt;/UID&gt;&lt;Title&gt;Ecological risk assessment of ecosystem services in the Taihu Lake Basin of China from 1985 to 2020&lt;/Title&gt;&lt;Template&gt;Journal Article&lt;/Template&gt;&lt;Star&gt;1&lt;/Star&gt;&lt;Tag&gt;5&lt;/Tag&gt;&lt;Author&gt;Xu, Xibao; Yang, Guishan; Tan, Yan; Zhuang, Qianlai; Li, Hengpeng; Wan, Rongrong; Su, Weizhong; Zhang, Jian&lt;/Author&gt;&lt;Year&gt;2016&lt;/Year&gt;&lt;Details&gt;&lt;_accessed&gt;61373601&lt;/_accessed&gt;&lt;_collection_scope&gt;EI;SCI;SCIE;&lt;/_collection_scope&gt;&lt;_created&gt;61373601&lt;/_created&gt;&lt;_db_updated&gt;CrossRef&lt;/_db_updated&gt;&lt;_doi&gt;10.1016/j.scitotenv.2016.02.120&lt;/_doi&gt;&lt;_impact_factor&gt;   4.900&lt;/_impact_factor&gt;&lt;_isbn&gt;00489697&lt;/_isbn&gt;&lt;_journal&gt;Science of The Total Environment&lt;/_journal&gt;&lt;_modified&gt;61917088&lt;/_modified&gt;&lt;_pages&gt;7-16&lt;/_pages&gt;&lt;_tertiary_title&gt;Science of The Total Environment&lt;/_tertiary_title&gt;&lt;_url&gt;http://linkinghub.elsevier.com/retrieve/pii/S0048969716303308_x000d__x000a_http://api.elsevier.com/content/article/PII:S0048969716303308?httpAccept=text/xml&lt;/_url&gt;&lt;_volume&gt;554&lt;/_volume&gt;&lt;/Details&gt;&lt;Extra&gt;&lt;DBUID&gt;{4586FB26-B343-42AF-9C29-3BE2E8064B11}&lt;/DBUID&gt;&lt;/Extra&gt;&lt;/Item&gt;&lt;/References&gt;&lt;/Group&gt;&lt;/Citation&gt;_x000a_"/>
    <w:docVar w:name="NE.Ref{8629508A-7B6C-48AB-B1D0-42AF65BBCE76}" w:val=" ADDIN NE.Ref.{8629508A-7B6C-48AB-B1D0-42AF65BBCE76}&lt;Citation&gt;&lt;Group&gt;&lt;References&gt;&lt;Item&gt;&lt;ID&gt;12&lt;/ID&gt;&lt;UID&gt;{F8C8C2E8-202D-46ED-8912-1A825A8BE2F9}&lt;/UID&gt;&lt;Title&gt;基于生态适应性循环三维框架的城市景观生态风险评价&lt;/Title&gt;&lt;Template&gt;Journal Article&lt;/Template&gt;&lt;Star&gt;1&lt;/Star&gt;&lt;Tag&gt;0&lt;/Tag&gt;&lt;Author&gt;刘焱序; 王仰麟; 彭建; 张甜; 魏海&lt;/Author&gt;&lt;Year&gt;2015&lt;/Year&gt;&lt;Details&gt;&lt;_accessed&gt;61677255&lt;/_accessed&gt;&lt;_author_aff&gt;北京大学城市与环境学院地表过程分析与模拟教育部重点实验室;&lt;/_author_aff&gt;&lt;_collection_scope&gt;中国科技核心期刊;中文核心期刊;CSCD;&lt;/_collection_scope&gt;&lt;_created&gt;61337488&lt;/_created&gt;&lt;_date&gt;60765120&lt;/_date&gt;&lt;_db_provider&gt;CNKI: 期刊&lt;/_db_provider&gt;&lt;_db_updated&gt;CNKI - Reference&lt;/_db_updated&gt;&lt;_issue&gt;7&lt;/_issue&gt;&lt;_journal&gt;地理学报&lt;/_journal&gt;&lt;_keywords&gt;城市景观生态风险;生态适应性循环;有序加权平均;城市发展空间权衡;深圳市&lt;/_keywords&gt;&lt;_language&gt;Chinese&lt;/_language&gt;&lt;_modified&gt;61380678&lt;/_modified&gt;&lt;_pages&gt;1052-1067&lt;/_pages&gt;&lt;_url&gt;http://www.cnki.net/KCMS/detail/detail.aspx?FileName=DLXB201507004&amp;amp;DbName=CJFQ2015&lt;/_url&gt;&lt;_volume&gt;70&lt;/_volume&gt;&lt;_translated_author&gt;Liu, Yanxu;Wang, Yanglin;Peng, Jian;Zhang, Tian;Wei, Hai&lt;/_translated_author&gt;&lt;/Details&gt;&lt;Extra&gt;&lt;DBUID&gt;{4586FB26-B343-42AF-9C29-3BE2E8064B11}&lt;/DBUID&gt;&lt;/Extra&gt;&lt;/Item&gt;&lt;/References&gt;&lt;/Group&gt;&lt;/Citation&gt;_x000a_"/>
    <w:docVar w:name="NE.Ref{863A423D-1957-4E28-9929-2D0649A8E1CA}" w:val=" ADDIN NE.Ref.{863A423D-1957-4E28-9929-2D0649A8E1CA}&lt;Citation&gt;&lt;Group&gt;&lt;References&gt;&lt;Item&gt;&lt;ID&gt;767&lt;/ID&gt;&lt;UID&gt;{1132B436-87B2-40B3-96D9-B4D607A5C0B8}&lt;/UID&gt;&lt;Title&gt;The nexus across water, energy, land and food (WELF): potential for improved resource use efficiency?&lt;/Title&gt;&lt;Template&gt;Journal Article&lt;/Template&gt;&lt;Star&gt;0&lt;/Star&gt;&lt;Tag&gt;0&lt;/Tag&gt;&lt;Author&gt;Ringler, Claudia; Bhaduri, Anik; Lawford, Richard&lt;/Author&gt;&lt;Year&gt;2013&lt;/Year&gt;&lt;Details&gt;&lt;_accession_num&gt;WOS:000331149400011&lt;/_accession_num&gt;&lt;_cited_count&gt;102&lt;/_cited_count&gt;&lt;_collection_scope&gt;SCIE;&lt;/_collection_scope&gt;&lt;_created&gt;62427502&lt;/_created&gt;&lt;_date_display&gt;2013_x000d__x000a_DEC 2013&lt;/_date_display&gt;&lt;_doi&gt;10.1016/j.cosust.2013.11.002&lt;/_doi&gt;&lt;_impact_factor&gt;   4.186&lt;/_impact_factor&gt;&lt;_isbn&gt;1877-3435&lt;/_isbn&gt;&lt;_issue&gt;6&lt;/_issue&gt;&lt;_journal&gt;Current Opinion in Environmental Sustainability&lt;/_journal&gt;&lt;_modified&gt;62570074&lt;/_modified&gt;&lt;_pages&gt;617-624&lt;/_pages&gt;&lt;_url&gt;https://ac.els-cdn.com/S1877343513001504/1-s2.0-S1877343513001504-main.pdf?_tid=688e18c7-e1b9-46a5-bd56-59d073615508&amp;amp;acdnat=1536636567_38f2af488fe6084ea5480dcf4cabe655 全文链接_x000d__x000a_&lt;/_url&gt;&lt;_volume&gt;5&lt;/_volume&gt;&lt;/Details&gt;&lt;Extra&gt;&lt;DBUID&gt;{E5CFCA40-B99A-4E9F-8A29-87F3858A6670}&lt;/DBUID&gt;&lt;/Extra&gt;&lt;/Item&gt;&lt;/References&gt;&lt;/Group&gt;&lt;/Citation&gt;_x000a_"/>
    <w:docVar w:name="NE.Ref{8668CEA8-7CE1-4F42-BE4B-4831C5D12F38}" w:val=" ADDIN NE.Ref.{8668CEA8-7CE1-4F42-BE4B-4831C5D12F38}&lt;Citation&gt;&lt;Group&gt;&lt;References&gt;&lt;Item&gt;&lt;ID&gt;1495&lt;/ID&gt;&lt;UID&gt;{791732EB-C1FE-4F2F-BED4-B0F46B9A0C5E}&lt;/UID&gt;&lt;Title&gt;Planners, plans and sustainable development&lt;/Title&gt;&lt;Template&gt;Journal Article&lt;/Template&gt;&lt;Star&gt;0&lt;/Star&gt;&lt;Tag&gt;0&lt;/Tag&gt;&lt;Author&gt;Healey, P; Shaw, T&lt;/Author&gt;&lt;Year&gt;1993&lt;/Year&gt;&lt;Details&gt;&lt;_accessed&gt;63071799&lt;/_accessed&gt;&lt;_collection_scope&gt;SSCI&lt;/_collection_scope&gt;&lt;_created&gt;63071799&lt;/_created&gt;&lt;_impact_factor&gt;   3.074&lt;/_impact_factor&gt;&lt;_issue&gt;8&lt;/_issue&gt;&lt;_journal&gt;Regional Studies&lt;/_journal&gt;&lt;_modified&gt;63261998&lt;/_modified&gt;&lt;_pages&gt;769-776&lt;/_pages&gt;&lt;_volume&gt;27&lt;/_volume&gt;&lt;/Details&gt;&lt;Extra&gt;&lt;DBUID&gt;{6F35D732-D9FF-4EE9-905F-B0CC4953C663}&lt;/DBUID&gt;&lt;/Extra&gt;&lt;/Item&gt;&lt;/References&gt;&lt;/Group&gt;&lt;Group&gt;&lt;References&gt;&lt;Item&gt;&lt;ID&gt;1496&lt;/ID&gt;&lt;UID&gt;{88B90155-6E7E-4D33-BBFF-AC2649B881D2}&lt;/UID&gt;&lt;Title&gt;Sustainability comes to Main Street&lt;/Title&gt;&lt;Template&gt;Journal Article&lt;/Template&gt;&lt;Star&gt;0&lt;/Star&gt;&lt;Tag&gt;0&lt;/Tag&gt;&lt;Author&gt;Beatley, T; Brower, D J&lt;/Author&gt;&lt;Year&gt;1993&lt;/Year&gt;&lt;Details&gt;&lt;_accessed&gt;63071801&lt;/_accessed&gt;&lt;_created&gt;63071801&lt;/_created&gt;&lt;_issue&gt;5&lt;/_issue&gt;&lt;_journal&gt;Planning&lt;/_journal&gt;&lt;_modified&gt;63261998&lt;/_modified&gt;&lt;_pages&gt;16-19&lt;/_pages&gt;&lt;_volume&gt;59&lt;/_volume&gt;&lt;/Details&gt;&lt;Extra&gt;&lt;DBUID&gt;{6F35D732-D9FF-4EE9-905F-B0CC4953C663}&lt;/DBUID&gt;&lt;/Extra&gt;&lt;/Item&gt;&lt;/References&gt;&lt;/Group&gt;&lt;/Citation&gt;_x000a_"/>
    <w:docVar w:name="NE.Ref{8701C984-E924-4B7E-A14F-04D89DFC6D1E}" w:val=" ADDIN NE.Ref.{8701C984-E924-4B7E-A14F-04D89DFC6D1E}&lt;Citation&gt;&lt;Group&gt;&lt;References&gt;&lt;Item&gt;&lt;ID&gt;1843&lt;/ID&gt;&lt;UID&gt;{085DEAC4-134E-4FE9-9938-1FD725F1E864}&lt;/UID&gt;&lt;Title&gt;我国需水总量零增长问题研究&lt;/Title&gt;&lt;Template&gt;Journal Article&lt;/Template&gt;&lt;Star&gt;0&lt;/Star&gt;&lt;Tag&gt;0&lt;/Tag&gt;&lt;Author&gt;何希吾; 顾定法; 唐青蔚&lt;/Author&gt;&lt;Year&gt;2011&lt;/Year&gt;&lt;Details&gt;&lt;_accessed&gt;63287274&lt;/_accessed&gt;&lt;_author_adr&gt;中国科学院地理科学与资源研究所; 中国科学院地理科学与资源研究所; 中国科学院地理科学与资源研究所&lt;/_author_adr&gt;&lt;_author_aff&gt;中国科学院地理科学与资源研究所; 中国科学院地理科学与资源研究所; 中国科学院地理科学与资源研究所&lt;/_author_aff&gt;&lt;_collection_scope&gt;CSCD;CSSCI-C;PKU&lt;/_collection_scope&gt;&lt;_created&gt;63287254&lt;/_created&gt;&lt;_db_provider&gt;北京万方数据股份有限公司&lt;/_db_provider&gt;&lt;_db_updated&gt;Wanfangdata&lt;/_db_updated&gt;&lt;_isbn&gt;1000-3037&lt;/_isbn&gt;&lt;_issue&gt;6&lt;/_issue&gt;&lt;_journal&gt;自然资源学报&lt;/_journal&gt;&lt;_keywords&gt;我国需水总量; 零增长; 产业结构分析法&lt;/_keywords&gt;&lt;_language&gt;chi&lt;/_language&gt;&lt;_modified&gt;63287274&lt;/_modified&gt;&lt;_pages&gt;901-909&lt;/_pages&gt;&lt;_tertiary_title&gt;Journal of Natural Resources&lt;/_tertiary_title&gt;&lt;_translated_title&gt;Study on Zero Growth Problem in Total Water Demand of China&lt;/_translated_title&gt;&lt;_url&gt;http://www.wanfangdata.com.cn/details/detail.do?_type=perio&amp;amp;id=zrzyxb201106001&lt;/_url&gt;&lt;_volume&gt;26&lt;/_volume&gt;&lt;_translated_author&gt;He, Xiwu;Gu, Dingfa;Tang, Qingyu&lt;/_translated_author&gt;&lt;/Details&gt;&lt;Extra&gt;&lt;DBUID&gt;{6F35D732-D9FF-4EE9-905F-B0CC4953C663}&lt;/DBUID&gt;&lt;/Extra&gt;&lt;/Item&gt;&lt;/References&gt;&lt;/Group&gt;&lt;/Citation&gt;_x000a_"/>
    <w:docVar w:name="NE.Ref{873D094C-790D-4433-88DE-F642DF78E35E}" w:val=" ADDIN NE.Ref.{873D094C-790D-4433-88DE-F642DF78E35E}&lt;Citation&gt;&lt;Group&gt;&lt;References&gt;&lt;Item&gt;&lt;ID&gt;116&lt;/ID&gt;&lt;UID&gt;{987A1D8A-FECB-4838-92EE-0BDF8C43B3C9}&lt;/UID&gt;&lt;Title&gt;Guidelines for Ecological Risk Assessment. EPA/630/R-95/002F&lt;/Title&gt;&lt;Template&gt;Book&lt;/Template&gt;&lt;Star&gt;0&lt;/Star&gt;&lt;Tag&gt;0&lt;/Tag&gt;&lt;Author&gt;&amp;quot;USEPA (U.S. Environmental Protection Agency)&amp;quot;&lt;/Author&gt;&lt;Year&gt;1998&lt;/Year&gt;&lt;Details&gt;&lt;_accessed&gt;61404075&lt;/_accessed&gt;&lt;_created&gt;61404075&lt;/_created&gt;&lt;_modified&gt;61404075&lt;/_modified&gt;&lt;_place_published&gt;Washington, DC, USA&lt;/_place_published&gt;&lt;_publisher&gt;Risk Assessment Forum&lt;/_publisher&gt;&lt;/Details&gt;&lt;Extra&gt;&lt;DBUID&gt;{4586FB26-B343-42AF-9C29-3BE2E8064B11}&lt;/DBUID&gt;&lt;/Extra&gt;&lt;/Item&gt;&lt;/References&gt;&lt;/Group&gt;&lt;/Citation&gt;_x000a_"/>
    <w:docVar w:name="NE.Ref{877761FE-FA8A-4FE9-82F6-C0AF2B16F654}" w:val=" ADDIN NE.Ref.{877761FE-FA8A-4FE9-82F6-C0AF2B16F654}&lt;Citation&gt;&lt;Group&gt;&lt;References&gt;&lt;Item&gt;&lt;ID&gt;42&lt;/ID&gt;&lt;UID&gt;{0605A9AA-FB3B-4F76-8858-C48691E36678}&lt;/UID&gt;&lt;Title&gt;道路建设对秦岭山区社会—生态系统的影响——一个社区恢复力的视角&lt;/Title&gt;&lt;Template&gt;Journal Article&lt;/Template&gt;&lt;Star&gt;1&lt;/Star&gt;&lt;Tag&gt;0&lt;/Tag&gt;&lt;Author&gt;杨新军; 石育中; 王子侨&lt;/Author&gt;&lt;Year&gt;2015&lt;/Year&gt;&lt;Details&gt;&lt;_accessed&gt;61338975&lt;/_accessed&gt;&lt;_author_aff&gt;西北大学城市与环境学院;&lt;/_author_aff&gt;&lt;_collection_scope&gt;中国科技核心期刊;中文核心期刊;CSCD;&lt;/_collection_scope&gt;&lt;_created&gt;61338975&lt;/_created&gt;&lt;_date&gt;60809760&lt;/_date&gt;&lt;_db_provider&gt;CNKI: 期刊&lt;/_db_provider&gt;&lt;_db_updated&gt;CNKI - Reference&lt;/_db_updated&gt;&lt;_issue&gt;08&lt;/_issue&gt;&lt;_journal&gt;地理学报&lt;/_journal&gt;&lt;_keywords&gt;道路建设;社会—生态系统;恢复力;逐步回归分析;秦岭山区&lt;/_keywords&gt;&lt;_language&gt;Chinese&lt;/_language&gt;&lt;_modified&gt;61340483&lt;/_modified&gt;&lt;_pages&gt;1313-1326&lt;/_pages&gt;&lt;_url&gt;http://www.cnki.net/KCMS/detail/detail.aspx?FileName=DLXB201508011&amp;amp;DbName=CJFQ2015&lt;/_url&gt;&lt;_translated_author&gt;Yang, Xinjun;Shi, Yuzhong;Wang, Ziqiao&lt;/_translated_author&gt;&lt;/Details&gt;&lt;Extra&gt;&lt;DBUID&gt;{31F9CFF5-4EB5-41E0-8180-BAFB923E486F}&lt;/DBUID&gt;&lt;/Extra&gt;&lt;/Item&gt;&lt;/References&gt;&lt;/Group&gt;&lt;/Citation&gt;_x000a_"/>
    <w:docVar w:name="NE.Ref{877A89D7-1BD6-4BEA-9F92-5B5434E7E6CC}" w:val=" ADDIN NE.Ref.{877A89D7-1BD6-4BEA-9F92-5B5434E7E6CC}&lt;Citation&gt;&lt;Group&gt;&lt;References&gt;&lt;Item&gt;&lt;ID&gt;1853&lt;/ID&gt;&lt;UID&gt;{D848ABDF-1190-4187-AF93-ABA32C679B5B}&lt;/UID&gt;&lt;Title&gt;Medium- and Long-Term Integrated Demand Response of Integrated Energy System Based on System Dynamics&lt;/Title&gt;&lt;Template&gt;Journal Article&lt;/Template&gt;&lt;Star&gt;0&lt;/Star&gt;&lt;Tag&gt;1&lt;/Tag&gt;&lt;Author&gt;Ren, Shuhui; Dou, Xun; Wang, Zhen; Wang, Jun; Wang, Xiangyan&lt;/Author&gt;&lt;Year&gt;2020&lt;/Year&gt;&lt;Details&gt;&lt;_accession_num&gt;WOS:000522489000203_x000d__x000a_ER&lt;/_accession_num&gt;&lt;_cited_count&gt;0&lt;/_cited_count&gt;&lt;_date_display&gt;2020, FEB 2020&lt;/_date_display&gt;&lt;_doi&gt;10.3390/en13030710&lt;/_doi&gt;&lt;_issue&gt;7103&lt;/_issue&gt;&lt;_journal&gt;Energies&lt;/_journal&gt;&lt;_url&gt;http://gateway.isiknowledge.com/gateway/Gateway.cgi?GWVersion=2&amp;amp;SrcAuth=AegeanSoftware&amp;amp;SrcApp=NoteExpress&amp;amp;DestLinkType=FullRecord&amp;amp;DestApp=WOS&amp;amp;KeyUT=000522489000203&lt;/_url&gt;&lt;_volume&gt;13&lt;/_volume&gt;&lt;_created&gt;63289401&lt;/_created&gt;&lt;_modified&gt;63293173&lt;/_modified&gt;&lt;_db_provider&gt;ISI&lt;/_db_provider&gt;&lt;_impact_factor&gt;   2.707&lt;/_impact_factor&gt;&lt;_collection_scope&gt;SCIE;EI&lt;/_collection_scope&gt;&lt;/Details&gt;&lt;Extra&gt;&lt;DBUID&gt;{6F35D732-D9FF-4EE9-905F-B0CC4953C663}&lt;/DBUID&gt;&lt;/Extra&gt;&lt;/Item&gt;&lt;/References&gt;&lt;/Group&gt;&lt;/Citation&gt;_x000a_"/>
    <w:docVar w:name="NE.Ref{87B39D16-CF67-4CDC-95EE-B27C7D3B5921}" w:val=" ADDIN NE.Ref.{87B39D16-CF67-4CDC-95EE-B27C7D3B5921}&lt;Citation&gt;&lt;Group&gt;&lt;References&gt;&lt;Item&gt;&lt;ID&gt;1071&lt;/ID&gt;&lt;UID&gt;{1963A7D6-8E08-4F94-BAE7-C62592D75C06}&lt;/UID&gt;&lt;Title&gt;城市综合交通体系规划技术转型——产业·空间·交通三要素统筹协调&lt;/Title&gt;&lt;Template&gt;Journal Article&lt;/Template&gt;&lt;Star&gt;1&lt;/Star&gt;&lt;Tag&gt;0&lt;/Tag&gt;&lt;Author&gt;张国华&lt;/Author&gt;&lt;Year&gt;2011&lt;/Year&gt;&lt;Details&gt;&lt;_author_adr&gt;中国城市规划设计研究院交通所;&lt;/_author_adr&gt;&lt;_collection_scope&gt;CSSCI;中国科技核心期刊;中文核心期刊;&lt;/_collection_scope&gt;&lt;_created&gt;62450936&lt;/_created&gt;&lt;_db_provider&gt;CNKI&lt;/_db_provider&gt;&lt;_isbn&gt;1002-1329&lt;/_isbn&gt;&lt;_issue&gt;11&lt;/_issue&gt;&lt;_journal&gt;城市规划&lt;/_journal&gt;&lt;_keywords&gt;产业;;空间;;综合交通体系;;技术转型&lt;/_keywords&gt;&lt;_modified&gt;62454243&lt;/_modified&gt;&lt;_pages&gt;42-48&lt;/_pages&gt;&lt;_url&gt;http://kns.cnki.net/kns/download.aspx?filename=sF3cTJTaOp1b2ImSrQDeKB3boBlQGF1dFRjNxJVYyEjZDB3KyxmayVWYB5GcahTNihFRoR3cJdXSzhGT6t2aIJWc0cHTZplRSNVUX1WNXJ1QohXZ6dFVohnVxhTd1RjWihjbupnMxc1RVl2Z5tERS9iWJpXRypXU&amp;amp;tablename=CJFD2011&amp;amp;dflag=pdfdown 全文链接_x000d__x000a_&lt;/_url&gt;&lt;_volume&gt;35&lt;/_volume&gt;&lt;_translated_author&gt;Zhang, Guohua&lt;/_translated_author&gt;&lt;/Details&gt;&lt;Extra&gt;&lt;DBUID&gt;{E5CFCA40-B99A-4E9F-8A29-87F3858A6670}&lt;/DBUID&gt;&lt;/Extra&gt;&lt;/Item&gt;&lt;/References&gt;&lt;/Group&gt;&lt;/Citation&gt;_x000a_"/>
    <w:docVar w:name="NE.Ref{87C260BF-3E8F-47F7-9A13-BE430E72AEFA}" w:val=" ADDIN NE.Ref.{87C260BF-3E8F-47F7-9A13-BE430E72AEFA}&lt;Citation&gt;&lt;Group&gt;&lt;References&gt;&lt;Item&gt;&lt;ID&gt;403&lt;/ID&gt;&lt;UID&gt;{8186DE79-3FA2-4A7A-9663-E93F574759FA}&lt;/UID&gt;&lt;Title&gt;The impact of urbanization policy on land use change: A scenario analysis&lt;/Title&gt;&lt;Template&gt;Journal Article&lt;/Template&gt;&lt;Star&gt;0&lt;/Star&gt;&lt;Tag&gt;0&lt;/Tag&gt;&lt;Author&gt;Wu, Yuzhe; Zhang, Xiaoling; Shen, Liyin&lt;/Author&gt;&lt;Year&gt;2011&lt;/Year&gt;&lt;Details&gt;&lt;_accessed&gt;62685733&lt;/_accessed&gt;&lt;_collection_scope&gt;SSCI&lt;/_collection_scope&gt;&lt;_created&gt;62685733&lt;/_created&gt;&lt;_date&gt;58380480&lt;/_date&gt;&lt;_date_display&gt;2011&lt;/_date_display&gt;&lt;_db_updated&gt;PKU Search&lt;/_db_updated&gt;&lt;_doi&gt;10.1016/j.cities.2010.11.002&lt;/_doi&gt;&lt;_impact_factor&gt;   3.853&lt;/_impact_factor&gt;&lt;_isbn&gt;0264-2751_x000d__x000a_&lt;/_isbn&gt;&lt;_issue&gt;2&lt;/_issue&gt;&lt;_journal&gt;Cities&lt;/_journal&gt;&lt;_keywords&gt;Urbanization policy_x000d__x000a_; Regional planning_x000d__x000a_; Modeling_x000d__x000a_; Land use change_x000d__x000a_; System dynamics (SD)_x000d__x000a_&lt;/_keywords&gt;&lt;_modified&gt;62969435&lt;/_modified&gt;&lt;_number&gt;1&lt;/_number&gt;&lt;_ori_publication&gt;Elsevier Ltd_x000d__x000a_&lt;/_ori_publication&gt;&lt;_pages&gt;147-159&lt;/_pages&gt;&lt;_url&gt;http://pku.summon.serialssolutions.com/2.0.0/link/0/eLvHCXMwrV3NS8MwFH_Mnbz4LTo_yMlbXdM0aeNtzg0VBUEF8VLalxSmsJVpD_73Jk06poIHEXoIJYHy3uN99f1-AWDRaRh88wmRjBKBNDe-EXUZYSqTUlAsQxXmUjRsxs-36c1dNB7x6w4MW2iMnbL0ocC5-MZ5-zd9L9x-NZn0700xEUcJtxRoNi94agDtwpr--OJ8CSoZ-7ZLHNjdLZquGfnChsTUzXtZak_fa_kRrZYi0Hj9Xz52A9Z8AkoGbt8mdPR0C3oL3Ao5IQ6xSxyByMc2XBlTIg5NSWYlqefFAr1JqoZWmJiVnZAk9ZsmDkp8RgbEEkWZUnxGcs98sgOP49HD8DLwNzAEGEnOAsaxsISpIseEJZLr1P7XlZpSTAuWYyrs9UlUKsELpakpjZAVAktEZjyDpmwXutPZVO8B0ajSpOTKlDtFLPNQKi6VkiYDy6mJiLgPQSvprHJEG1k7gfaSOc1kVjOmZsmMZvYhadWRfRF6ZmLBryd7fz55AKuupWyfQ-i-z2t9BCvVa33cWNknaTDc4w _x000d__x000a_https://ac.els-cdn.com/S026427511000154X/1-s2.0-S026427511000154X-main.pdf?_tid=5f126ecd-7137-4979-ad09-e4e266e81f1b&amp;amp;acdnat=1552126585_4fb8c1c3155c81932e4afe940f0f2fea 全文链接_x000d__x000a_&lt;/_url&gt;&lt;_volume&gt;28&lt;/_volume&gt;&lt;/Details&gt;&lt;Extra&gt;&lt;DBUID&gt;{6F35D732-D9FF-4EE9-905F-B0CC4953C663}&lt;/DBUID&gt;&lt;/Extra&gt;&lt;/Item&gt;&lt;/References&gt;&lt;/Group&gt;&lt;/Citation&gt;_x000a_"/>
    <w:docVar w:name="NE.Ref{882AD5A7-42B7-4CBB-A425-D7940D399091}" w:val=" ADDIN NE.Ref.{882AD5A7-42B7-4CBB-A425-D7940D399091}&lt;Citation&gt;&lt;Group&gt;&lt;References&gt;&lt;Item&gt;&lt;ID&gt;1976&lt;/ID&gt;&lt;UID&gt;{3A5C0BBA-649E-4893-8A89-A020BC47948A}&lt;/UID&gt;&lt;Title&gt;World urbanization prospects. The 2018 revision.&lt;/Title&gt;&lt;Template&gt;Report&lt;/Template&gt;&lt;Star&gt;0&lt;/Star&gt;&lt;Tag&gt;0&lt;/Tag&gt;&lt;Author&gt;&amp;quot;United Nations&amp;quot;&lt;/Author&gt;&lt;Year&gt;2018&lt;/Year&gt;&lt;Details&gt;&lt;_created&gt;63352386&lt;/_created&gt;&lt;_modified&gt;63352387&lt;/_modified&gt;&lt;_place_published&gt;New York&lt;/_place_published&gt;&lt;_publisher&gt;United Nations&lt;/_publisher&gt;&lt;/Details&gt;&lt;Extra&gt;&lt;DBUID&gt;{6F35D732-D9FF-4EE9-905F-B0CC4953C663}&lt;/DBUID&gt;&lt;/Extra&gt;&lt;/Item&gt;&lt;/References&gt;&lt;/Group&gt;&lt;/Citation&gt;_x000a_"/>
    <w:docVar w:name="NE.Ref{886B15C7-1E28-44A4-8B83-63272349E3A8}" w:val=" ADDIN NE.Ref.{886B15C7-1E28-44A4-8B83-63272349E3A8}&lt;Citation&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Citation&gt;_x000a_"/>
    <w:docVar w:name="NE.Ref{887BACBB-E9B6-4FE2-8243-A89A04F10003}" w:val=" ADDIN NE.Ref.{887BACBB-E9B6-4FE2-8243-A89A04F10003}&lt;Citation&gt;&lt;Group&gt;&lt;References&gt;&lt;Item&gt;&lt;ID&gt;819&lt;/ID&gt;&lt;UID&gt;{598AD902-DC17-4437-A926-ADC44258CBD2}&lt;/UID&gt;&lt;Title&gt;Land-use changes and policy dimension driving forces in China: Present, trend and future&lt;/Title&gt;&lt;Template&gt;Journal Article&lt;/Template&gt;&lt;Star&gt;0&lt;/Star&gt;&lt;Tag&gt;0&lt;/Tag&gt;&lt;Author&gt;Wang, Jing; Chen, Yongqi; Shao, Xiaomei; Zhang, Yanyu; Cao, Yingui&lt;/Author&gt;&lt;Year&gt;2012&lt;/Year&gt;&lt;Details&gt;&lt;_accessed&gt;63284599&lt;/_accessed&gt;&lt;_author_adr&gt;Key Laboratory of Land Use, China Institute of Land Surveying and Planning, Ministry of Land and Resources, Beijing 100035, China;;Department of Land Surveying and Geomatics, Hong Kong Polytechnic University, Hong Kong&lt;/_author_adr&gt;&lt;_collection_scope&gt;SSCI&lt;/_collection_scope&gt;&lt;_created&gt;62933367&lt;/_created&gt;&lt;_db_provider&gt;CNKI&lt;/_db_provider&gt;&lt;_impact_factor&gt;   3.682&lt;/_impact_factor&gt;&lt;_isbn&gt;0264-8377&lt;/_isbn&gt;&lt;_issue&gt;4&lt;/_issue&gt;&lt;_journal&gt;Land Use Policy&lt;/_journal&gt;&lt;_keywords&gt;Land-use change;;Land policy;;Present;;Trend;;Prediction;;China&lt;/_keywords&gt;&lt;_modified&gt;62934649&lt;/_modified&gt;&lt;_pages&gt;737-749&lt;/_pages&gt;&lt;_volume&gt;29&lt;/_volume&gt;&lt;/Details&gt;&lt;Extra&gt;&lt;DBUID&gt;{6F35D732-D9FF-4EE9-905F-B0CC4953C663}&lt;/DBUID&gt;&lt;/Extra&gt;&lt;/Item&gt;&lt;/References&gt;&lt;/Group&gt;&lt;/Citation&gt;_x000a_"/>
    <w:docVar w:name="NE.Ref{888B0D98-A502-4949-B766-576E1EA78B1E}" w:val=" ADDIN NE.Ref.{888B0D98-A502-4949-B766-576E1EA78B1E}&lt;Citation&gt;&lt;Group&gt;&lt;References&gt;&lt;Item&gt;&lt;ID&gt;905&lt;/ID&gt;&lt;UID&gt;{9B2681FD-4AFF-476F-A29E-85A071C5430A}&lt;/UID&gt;&lt;Title&gt;二孩政策及延迟退休下的中国人口结构测算:2015-2050年&lt;/Title&gt;&lt;Template&gt;Journal Article&lt;/Template&gt;&lt;Star&gt;0&lt;/Star&gt;&lt;Tag&gt;0&lt;/Tag&gt;&lt;Author&gt;王贵东&lt;/Author&gt;&lt;Year&gt;2019&lt;/Year&gt;&lt;Details&gt;&lt;_accessed&gt;63098897&lt;/_accessed&gt;&lt;_author_aff&gt;北京大学光华管理学院;国家发展和改革委员会办公厅;&lt;/_author_aff&gt;&lt;_collection_scope&gt;CSSCI-C;PKU&lt;/_collection_scope&gt;&lt;_created&gt;63098897&lt;/_created&gt;&lt;_date&gt;62889120&lt;/_date&gt;&lt;_db_provider&gt;CNKI: 期刊&lt;/_db_provider&gt;&lt;_db_updated&gt;CNKI - Reference&lt;/_db_updated&gt;&lt;_issue&gt;4&lt;/_issue&gt;&lt;_journal&gt;人口与发展&lt;/_journal&gt;&lt;_keywords&gt;二孩政策;延迟退休;人口结构;生育率;劳动参与率&lt;/_keywords&gt;&lt;_language&gt;Chinese&lt;/_language&gt;&lt;_modified&gt;63099191&lt;/_modified&gt;&lt;_pages&gt;2-10+77&lt;/_pages&gt;&lt;_url&gt;http://kns.cnki.net/KCMS/detail/detail.aspx?FileName=SCRK201904001&amp;amp;DbName=CJFQ2019&lt;/_url&gt;&lt;_volume&gt;25&lt;/_volume&gt;&lt;_translated_author&gt;Wang, Guidong&lt;/_translated_author&gt;&lt;/Details&gt;&lt;Extra&gt;&lt;DBUID&gt;{6F35D732-D9FF-4EE9-905F-B0CC4953C663}&lt;/DBUID&gt;&lt;/Extra&gt;&lt;/Item&gt;&lt;/References&gt;&lt;/Group&gt;&lt;/Citation&gt;_x000a_"/>
    <w:docVar w:name="NE.Ref{88EAEFCB-AF36-4162-B62E-7127D7DA8E02}" w:val=" ADDIN NE.Ref.{88EAEFCB-AF36-4162-B62E-7127D7DA8E02}&lt;Citation&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Citation&gt;_x000a_"/>
    <w:docVar w:name="NE.Ref{88EFA61F-4050-4611-8DCA-177FFEBEB2EE}" w:val=" ADDIN NE.Ref.{88EFA61F-4050-4611-8DCA-177FFEBEB2EE}&lt;Citation&gt;&lt;Group&gt;&lt;References&gt;&lt;Item&gt;&lt;ID&gt;305&lt;/ID&gt;&lt;UID&gt;{B3D28652-9513-4E45-87E9-1A800676C133}&lt;/UID&gt;&lt;Title&gt;Chinese urbanization 2050: SD modeling and process simulation&lt;/Title&gt;&lt;Template&gt;Journal Article&lt;/Template&gt;&lt;Star&gt;0&lt;/Star&gt;&lt;Tag&gt;0&lt;/Tag&gt;&lt;Author&gt;Gu, ChaoLin; Guan, WeiHua; Liu, HeLin&lt;/Author&gt;&lt;Year&gt;2017&lt;/Year&gt;&lt;Details&gt;&lt;_accessed&gt;62522540&lt;/_accessed&gt;&lt;_collection_scope&gt;EI;&lt;/_collection_scope&gt;&lt;_created&gt;62034386&lt;/_created&gt;&lt;_db_updated&gt;CrossRef&lt;/_db_updated&gt;&lt;_doi&gt;10.1007/s11430-016-9022-2&lt;/_doi&gt;&lt;_impact_factor&gt;   2.058&lt;/_impact_factor&gt;&lt;_isbn&gt;1674-7313&lt;/_isbn&gt;&lt;_issue&gt;6&lt;/_issue&gt;&lt;_journal&gt;Science China Earth Sciences&lt;/_journal&gt;&lt;_modified&gt;62522020&lt;/_modified&gt;&lt;_notes&gt;identifier: 9022&lt;/_notes&gt;&lt;_pages&gt;1067-1082&lt;/_pages&gt;&lt;_tertiary_title&gt;Sci. China Earth Sci.&lt;/_tertiary_title&gt;&lt;_url&gt;http://link.springer.com/10.1007/s11430-016-9022-2_x000d__x000a_http://link.springer.com/content/pdf/10.1007/s11430-016-9022-2.pdf&lt;/_url&gt;&lt;_volume&gt;60&lt;/_volume&gt;&lt;/Details&gt;&lt;Extra&gt;&lt;DBUID&gt;{E5CFCA40-B99A-4E9F-8A29-87F3858A6670}&lt;/DBUID&gt;&lt;/Extra&gt;&lt;/Item&gt;&lt;/References&gt;&lt;/Group&gt;&lt;/Citation&gt;_x000a_"/>
    <w:docVar w:name="NE.Ref{894026D7-3583-4E24-A66B-91B0683CD6E8}" w:val=" ADDIN NE.Ref.{894026D7-3583-4E24-A66B-91B0683CD6E8}&lt;Citation&gt;&lt;Group&gt;&lt;References&gt;&lt;Item&gt;&lt;ID&gt;1235&lt;/ID&gt;&lt;UID&gt;{3B54D259-4FFC-4003-840C-4D002C47BE0C}&lt;/UID&gt;&lt;Title&gt;Land use and climate change&lt;/Title&gt;&lt;Template&gt;Journal Article&lt;/Template&gt;&lt;Star&gt;0&lt;/Star&gt;&lt;Tag&gt;0&lt;/Tag&gt;&lt;Author&gt;Pielke, R A&lt;/Author&gt;&lt;Year&gt;2005&lt;/Year&gt;&lt;Details&gt;&lt;_journal&gt;Science&lt;/_journal&gt;&lt;_accessed&gt;62580445&lt;/_accessed&gt;&lt;_collection_scope&gt;SCI;SCIE;&lt;/_collection_scope&gt;&lt;_created&gt;62580445&lt;/_created&gt;&lt;_modified&gt;62580447&lt;/_modified&gt;&lt;_impact_factor&gt;  41.058&lt;/_impact_factor&gt;&lt;_issue&gt;310&lt;/_issue&gt;&lt;_volume&gt;5754&lt;/_volume&gt;&lt;_pages&gt;1625-1626&lt;/_pages&gt;&lt;/Details&gt;&lt;Extra&gt;&lt;DBUID&gt;{E5CFCA40-B99A-4E9F-8A29-87F3858A6670}&lt;/DBUID&gt;&lt;/Extra&gt;&lt;/Item&gt;&lt;/References&gt;&lt;/Group&gt;&lt;/Citation&gt;_x000a_"/>
    <w:docVar w:name="NE.Ref{89A6BCDC-EDCB-4898-ACCE-89877A3EBE62}" w:val=" ADDIN NE.Ref.{89A6BCDC-EDCB-4898-ACCE-89877A3EBE62}&lt;Citation&gt;&lt;Group&gt;&lt;References&gt;&lt;Item&gt;&lt;ID&gt;896&lt;/ID&gt;&lt;UID&gt;{CF3D5CBA-6F0B-41CD-B429-8CF2FB7550DC}&lt;/UID&gt;&lt;Title&gt;Integrated analysis of climate change, land-use, energy and water strategies&lt;/Title&gt;&lt;Template&gt;Journal Article&lt;/Template&gt;&lt;Star&gt;0&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437952&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Citation&gt;_x000a_"/>
    <w:docVar w:name="NE.Ref{89C9C6B3-D50A-42AC-809B-5152879B3F3C}" w:val=" ADDIN NE.Ref.{89C9C6B3-D50A-42AC-809B-5152879B3F3C}&lt;Citation&gt;&lt;Group&gt;&lt;References&gt;&lt;Item&gt;&lt;ID&gt;540&lt;/ID&gt;&lt;UID&gt;{CA99A414-7F5B-4032-87D6-117AF7E99FB7}&lt;/UID&gt;&lt;Title&gt;2006 IPCC Guidelines for National Greenhouse Gas Inventories&lt;/Title&gt;&lt;Template&gt;Report&lt;/Template&gt;&lt;Star&gt;0&lt;/Star&gt;&lt;Tag&gt;0&lt;/Tag&gt;&lt;Author&gt;&amp;quot;Intergovernmental Panel on Climate Change (IPCC)&amp;quot;&lt;/Author&gt;&lt;Year&gt;2006&lt;/Year&gt;&lt;Details&gt;&lt;_accessed&gt;62728064&lt;/_accessed&gt;&lt;_created&gt;62728064&lt;/_created&gt;&lt;_modified&gt;62728064&lt;/_modified&gt;&lt;_place_published&gt;Japan&lt;/_place_published&gt;&lt;_publisher&gt;IGES&lt;/_publisher&gt;&lt;_url&gt;https://www.ipcc-nggip.iges.or.jp/public/2006gl/pdf/0_Overview/V0_0_Cover.pdf&lt;/_url&gt;&lt;/Details&gt;&lt;Extra&gt;&lt;DBUID&gt;{6F35D732-D9FF-4EE9-905F-B0CC4953C663}&lt;/DBUID&gt;&lt;/Extra&gt;&lt;/Item&gt;&lt;/References&gt;&lt;/Group&gt;&lt;/Citation&gt;_x000a_"/>
    <w:docVar w:name="NE.Ref{89E0D247-709B-46B1-B675-58BB2A3765E3}" w:val=" ADDIN NE.Ref.{89E0D247-709B-46B1-B675-58BB2A3765E3}&lt;Citation&gt;&lt;Group&gt;&lt;References&gt;&lt;Item&gt;&lt;ID&gt;282&lt;/ID&gt;&lt;UID&gt;{5B7175DD-9D3A-42F8-85CB-0192E2D81F06}&lt;/UID&gt;&lt;Title&gt;Impacts of urbanisation on hydrological and water quality dynamics, and urban water management: a review&lt;/Title&gt;&lt;Template&gt;Journal Article&lt;/Template&gt;&lt;Star&gt;0&lt;/Star&gt;&lt;Tag&gt;0&lt;/Tag&gt;&lt;Author&gt;McGrane, Scott J&lt;/Author&gt;&lt;Year&gt;2016&lt;/Year&gt;&lt;Details&gt;&lt;_collection_scope&gt;EI;&lt;/_collection_scope&gt;&lt;_created&gt;62124048&lt;/_created&gt;&lt;_issue&gt;13&lt;/_issue&gt;&lt;_journal&gt;Hydrological Sciences Journal&lt;/_journal&gt;&lt;_modified&gt;62124060&lt;/_modified&gt;&lt;_pages&gt;2295-2311&lt;/_pages&gt;&lt;_volume&gt;61&lt;/_volume&gt;&lt;/Details&gt;&lt;Extra&gt;&lt;DBUID&gt;{6F35D732-D9FF-4EE9-905F-B0CC4953C663}&lt;/DBUID&gt;&lt;/Extra&gt;&lt;/Item&gt;&lt;/References&gt;&lt;/Group&gt;&lt;/Citation&gt;_x000a_"/>
    <w:docVar w:name="NE.Ref{8A0EA338-D016-4EB8-86AA-941D4BAEA29A}" w:val=" ADDIN NE.Ref.{8A0EA338-D016-4EB8-86AA-941D4BAEA29A}&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8A30569E-6B98-4E29-AF33-92B347134B52}" w:val=" ADDIN NE.Ref.{8A30569E-6B98-4E29-AF33-92B347134B52}&lt;Citation&gt;&lt;Group&gt;&lt;References&gt;&lt;Item&gt;&lt;ID&gt;85&lt;/ID&gt;&lt;UID&gt;{B59182D0-6C68-421C-B7F9-31C4DD22DC19}&lt;/UID&gt;&lt;Title&gt;Population dynamics, delta vulnerability and environmental change: comparison of the Mekong, Ganges–Brahmaputra and Amazon delta regions&lt;/Title&gt;&lt;Template&gt;Journal Article&lt;/Template&gt;&lt;Star&gt;1&lt;/Star&gt;&lt;Tag&gt;0&lt;/Tag&gt;&lt;Author&gt;Szabo, Sylvia; Brondizio, Eduardo; Renaud, Fabrice G; Hetrick, Scott; Nicholls, Robert J; Matthews, Zoe; Tessler, Zachary; Tejedor, Alejandro; Sebesvari, Zita; Foufoula-Georgiou, Efi; Da Costa, Sandra; Dearing, John A&lt;/Author&gt;&lt;Year&gt;2016&lt;/Year&gt;&lt;Details&gt;&lt;_accessed&gt;61344735&lt;/_accessed&gt;&lt;_collection_scope&gt;SCIE;&lt;/_collection_scope&gt;&lt;_created&gt;61344735&lt;/_created&gt;&lt;_db_updated&gt;CrossRef&lt;/_db_updated&gt;&lt;_doi&gt;10.1007/s11625-016-0372-6&lt;/_doi&gt;&lt;_impact_factor&gt;   2.494&lt;/_impact_factor&gt;&lt;_isbn&gt;1862-4065&lt;/_isbn&gt;&lt;_issue&gt;4&lt;/_issue&gt;&lt;_journal&gt;Sustainability Science&lt;/_journal&gt;&lt;_modified&gt;61345351&lt;/_modified&gt;&lt;_pages&gt;539-554&lt;/_pages&gt;&lt;_tertiary_title&gt;Sustain Sci&lt;/_tertiary_title&gt;&lt;_url&gt;http://link.springer.com/10.1007/s11625-016-0372-6_x000d__x000a_http://link.springer.com/content/pdf/10.1007/s11625-016-0372-6&lt;/_url&gt;&lt;_volume&gt;11&lt;/_volume&gt;&lt;/Details&gt;&lt;Extra&gt;&lt;DBUID&gt;{31F9CFF5-4EB5-41E0-8180-BAFB923E486F}&lt;/DBUID&gt;&lt;/Extra&gt;&lt;/Item&gt;&lt;/References&gt;&lt;/Group&gt;&lt;/Citation&gt;_x000a_"/>
    <w:docVar w:name="NE.Ref{8A4CFABE-ED5B-4256-9BB3-41838E44C8BC}" w:val=" ADDIN NE.Ref.{8A4CFABE-ED5B-4256-9BB3-41838E44C8BC}&lt;Citation&gt;&lt;Group&gt;&lt;References&gt;&lt;Item&gt;&lt;ID&gt;1071&lt;/ID&gt;&lt;UID&gt;{1963A7D6-8E08-4F94-BAE7-C62592D75C06}&lt;/UID&gt;&lt;Title&gt;城市综合交通体系规划技术转型——产业·空间·交通三要素统筹协调&lt;/Title&gt;&lt;Template&gt;Journal Article&lt;/Template&gt;&lt;Star&gt;1&lt;/Star&gt;&lt;Tag&gt;0&lt;/Tag&gt;&lt;Author&gt;张国华&lt;/Author&gt;&lt;Year&gt;2011&lt;/Year&gt;&lt;Details&gt;&lt;_author_adr&gt;中国城市规划设计研究院交通所;&lt;/_author_adr&gt;&lt;_collection_scope&gt;CSSCI;中国科技核心期刊;中文核心期刊;&lt;/_collection_scope&gt;&lt;_created&gt;62450936&lt;/_created&gt;&lt;_db_provider&gt;CNKI&lt;/_db_provider&gt;&lt;_isbn&gt;1002-1329&lt;/_isbn&gt;&lt;_issue&gt;11&lt;/_issue&gt;&lt;_journal&gt;城市规划&lt;/_journal&gt;&lt;_keywords&gt;产业;;空间;;综合交通体系;;技术转型&lt;/_keywords&gt;&lt;_modified&gt;62454243&lt;/_modified&gt;&lt;_pages&gt;42-48&lt;/_pages&gt;&lt;_url&gt;http://kns.cnki.net/kns/download.aspx?filename=sF3cTJTaOp1b2ImSrQDeKB3boBlQGF1dFRjNxJVYyEjZDB3KyxmayVWYB5GcahTNihFRoR3cJdXSzhGT6t2aIJWc0cHTZplRSNVUX1WNXJ1QohXZ6dFVohnVxhTd1RjWihjbupnMxc1RVl2Z5tERS9iWJpXRypXU&amp;amp;tablename=CJFD2011&amp;amp;dflag=pdfdown 全文链接_x000d__x000a_&lt;/_url&gt;&lt;_volume&gt;35&lt;/_volume&gt;&lt;_translated_author&gt;Zhang, Guohua&lt;/_translated_author&gt;&lt;/Details&gt;&lt;Extra&gt;&lt;DBUID&gt;{E5CFCA40-B99A-4E9F-8A29-87F3858A6670}&lt;/DBUID&gt;&lt;/Extra&gt;&lt;/Item&gt;&lt;/References&gt;&lt;/Group&gt;&lt;Group&gt;&lt;References&gt;&lt;Item&gt;&lt;ID&gt;1078&lt;/ID&gt;&lt;UID&gt;{AB903E48-68F6-4564-B28D-9130C0D6F5D8}&lt;/UID&gt;&lt;Title&gt;高速交通网络构建下的城镇空间结构发展趋势——从“中心节点”到“门户节点”&lt;/Title&gt;&lt;Template&gt;Journal Article&lt;/Template&gt;&lt;Star&gt;0&lt;/Star&gt;&lt;Tag&gt;0&lt;/Tag&gt;&lt;Author&gt;张国华; 周乐; 黄坤鹏; 王有为&lt;/Author&gt;&lt;Year&gt;2011&lt;/Year&gt;&lt;Details&gt;&lt;_accessed&gt;62463889&lt;/_accessed&gt;&lt;_created&gt;62463889&lt;/_created&gt;&lt;_modified&gt;62463890&lt;/_modified&gt;&lt;_url&gt;http://kns.cnki.net/KCMS/detail/detail.aspx?FileName=CXGH201103006&amp;amp;DbName=CJFQ2011 _x000d__x000a_http://kns.cnki.net/kns/download.aspx?filename=MJ0dOR1ZsRUWhRldxU3MWp0KwJlRHNnW2lnMGJVSNpnbvIFTY9CRTtGM3hHTpZXM1YkM0pVaZd0ZtNmdzEGVyVVVsdXODtkdP9UZEhkMyV2bvEjdwJ3S610SXlHbS92ZHN1UK9iS1gndJVHUMZ2QwY1K4FGSORnc&amp;amp;tablename=CJFD2011&amp;amp;dflag=pdfdown 全文链接_x000d__x000a_&lt;/_url&gt;&lt;_journal&gt;城市规划学刊&lt;/_journal&gt;&lt;_issue&gt;03&lt;/_issue&gt;&lt;_pages&gt;27-32&lt;/_pages&gt;&lt;_date&gt;58580640&lt;/_date&gt;&lt;_keywords&gt;高速铁路;枢纽节点;传统中心;城市门户;空间结构&lt;/_keywords&gt;&lt;_author_aff&gt;中国城市规划设计研究院城市交通所;&lt;/_author_aff&gt;&lt;_db_provider&gt;CNKI: 期刊&lt;/_db_provider&gt;&lt;_db_updated&gt;CNKI - Reference&lt;/_db_updated&gt;&lt;_collection_scope&gt;CSSCI;中国科技核心期刊;中文核心期刊;CSCD;&lt;/_collection_scope&gt;&lt;_translated_author&gt;Zhang, Guohua;Zhou, Le;Huang, Kunpeng;Wang, Youwei&lt;/_translated_author&gt;&lt;/Details&gt;&lt;Extra&gt;&lt;DBUID&gt;{E5CFCA40-B99A-4E9F-8A29-87F3858A6670}&lt;/DBUID&gt;&lt;/Extra&gt;&lt;/Item&gt;&lt;/References&gt;&lt;/Group&gt;&lt;/Citation&gt;_x000a_"/>
    <w:docVar w:name="NE.Ref{8A9C5F3D-B0A9-4CF8-954A-9A46C9F2FFCB}" w:val=" ADDIN NE.Ref.{8A9C5F3D-B0A9-4CF8-954A-9A46C9F2FFCB}&lt;Citation&gt;&lt;Group&gt;&lt;References&gt;&lt;Item&gt;&lt;ID&gt;338&lt;/ID&gt;&lt;UID&gt;{BC299A0E-923F-4FF6-B0AA-032479F0C931}&lt;/UID&gt;&lt;Title&gt;Uncovering land-use dynamics driven by human decision-making - A combined model approach using cellular automata and system dynamics&lt;/Title&gt;&lt;Template&gt;Journal Article&lt;/Template&gt;&lt;Star&gt;0&lt;/Star&gt;&lt;Tag&gt;0&lt;/Tag&gt;&lt;Author&gt;Lauf, S; Haase, D; Hostert, P; Lakes, T; Kleinschmit, B&lt;/Author&gt;&lt;Year&gt;2012&lt;/Year&gt;&lt;Details&gt;&lt;_accessed&gt;63334998&lt;/_accessed&gt;&lt;_accession_num&gt;WOS:000298457000007&lt;/_accession_num&gt;&lt;_cited_count&gt;52&lt;/_cited_count&gt;&lt;_collection_scope&gt;SCIE;&lt;/_collection_scope&gt;&lt;_created&gt;62405994&lt;/_created&gt;&lt;_date_display&gt;2012_x000d__x000a_JAN-FEB 2012&lt;/_date_display&gt;&lt;_doi&gt;10.1016/j.envsoft.2011.09.005&lt;/_doi&gt;&lt;_impact_factor&gt;   4.552&lt;/_impact_factor&gt;&lt;_isbn&gt;1364-8152&lt;/_isbn&gt;&lt;_journal&gt;Environmental Modelling &amp;amp; Software&lt;/_journal&gt;&lt;_modified&gt;62962037&lt;/_modified&gt;&lt;_pages&gt;71-82&lt;/_pages&gt;&lt;_url&gt;https://ac.els-cdn.com/S1364815211002039/1-s2.0-S1364815211002039-main.pdf?_tid=151b9728-14d5-4b15-8648-31477c312b93&amp;amp;acdnat=1535358927_ff4534bcf290daa7e3a43cd8e89a4ed3 全文链接_x000d__x000a_&lt;/_url&gt;&lt;_volume&gt;27-28&lt;/_volume&gt;&lt;/Details&gt;&lt;Extra&gt;&lt;DBUID&gt;{6F35D732-D9FF-4EE9-905F-B0CC4953C663}&lt;/DBUID&gt;&lt;/Extra&gt;&lt;/Item&gt;&lt;/References&gt;&lt;/Group&gt;&lt;/Citation&gt;_x000a_"/>
    <w:docVar w:name="NE.Ref{8AC1A831-CB8B-4834-994E-D2DE982CC7A3}" w:val=" ADDIN NE.Ref.{8AC1A831-CB8B-4834-994E-D2DE982CC7A3}&lt;Citation&gt;&lt;Group&gt;&lt;References&gt;&lt;Item&gt;&lt;ID&gt;1230&lt;/ID&gt;&lt;UID&gt;{03761C02-E277-43BB-9D44-FC4664A56E61}&lt;/UID&gt;&lt;Title&gt;复杂系统理论与Agent模型在土地变化科学中的研究进展&lt;/Title&gt;&lt;Template&gt;Journal Article&lt;/Template&gt;&lt;Star&gt;0&lt;/Star&gt;&lt;Tag&gt;0&lt;/Tag&gt;&lt;Author&gt;余强毅; 吴文斌; 唐华俊; 杨鹏; 陈仲新; 陈佑启&lt;/Author&gt;&lt;Year&gt;2011&lt;/Year&gt;&lt;Details&gt;&lt;_author_adr&gt;中国农业科学院农业资源与农业区划研究所;农业部资源遥感与数字农业重点开放实验室;&lt;/_author_adr&gt;&lt;_db_provider&gt;CNKI&lt;/_db_provider&gt;&lt;_isbn&gt;0375-5444&lt;/_isbn&gt;&lt;_issue&gt;11&lt;/_issue&gt;&lt;_journal&gt;地理学报&lt;/_journal&gt;&lt;_keywords&gt;Agent模型;;人类—自然系统;;土地利用/土地覆盖;;土地变化科学;;土地系统&lt;/_keywords&gt;&lt;_pages&gt;1518-1530&lt;/_pages&gt;&lt;_volume&gt;66&lt;/_volume&gt;&lt;_created&gt;62580369&lt;/_created&gt;&lt;_modified&gt;62580457&lt;/_modified&gt;&lt;_collection_scope&gt;中国科技核心期刊;中文核心期刊;CSCD;&lt;/_collection_scope&gt;&lt;_url&gt;http://kns.cnki.net/kns/download.aspx?filename=rYnMHlnZjdFVWtkN21UUlV3QGl0LThEOhZla3o3NSRjaQlWYBVVWWFjMJ5WeMR2VTFDcrVGVaZ1YTF2TVJVRqRGb5FHbKJkRIZ0KWdkQolVY2R3SvQGdsZmaQ5UMstSV0IkVklXRthjckJ3YuhDakhnQIVkbuJzT&amp;amp;tablename=CJFD2011&amp;amp;dflag=pdfdown 全文链接_x000d__x000a_&lt;/_url&gt;&lt;_translated_author&gt;Yu, Qiangyi;Wu, Wenbin;Tang, Huajun;Yang, Peng;Chen, Zhongxin;Chen, Youqi&lt;/_translated_author&gt;&lt;/Details&gt;&lt;Extra&gt;&lt;DBUID&gt;{E5CFCA40-B99A-4E9F-8A29-87F3858A6670}&lt;/DBUID&gt;&lt;/Extra&gt;&lt;/Item&gt;&lt;/References&gt;&lt;/Group&gt;&lt;/Citation&gt;_x000a_"/>
    <w:docVar w:name="NE.Ref{8B108A76-B14F-42E0-8F0A-2057E351B52C}" w:val=" ADDIN NE.Ref.{8B108A76-B14F-42E0-8F0A-2057E351B52C}&lt;Citation&gt;&lt;Group&gt;&lt;References&gt;&lt;Item&gt;&lt;ID&gt;104&lt;/ID&gt;&lt;UID&gt;{0EEC951B-8F5B-4DCA-83B5-19DDA2F524CD}&lt;/UID&gt;&lt;Title&gt;Illustrating the coupled human-environment system for vulnerability analysis: Three case studies&lt;/Title&gt;&lt;Template&gt;Journal Article&lt;/Template&gt;&lt;Star&gt;1&lt;/Star&gt;&lt;Tag&gt;0&lt;/Tag&gt;&lt;Author&gt;Turner, B L; Matson, P A; Mccarthy, J J; Corell, R W; Christensen, L; Eckley, N; Hovelsrudbroda, G K; Kasperson, J X; Kasperson, R E; Luers, A&lt;/Author&gt;&lt;Year&gt;2003&lt;/Year&gt;&lt;Details&gt;&lt;_collection_scope&gt;SCI;SCIE;&lt;/_collection_scope&gt;&lt;_created&gt;61344766&lt;/_created&gt;&lt;_impact_factor&gt;   9.661&lt;/_impact_factor&gt;&lt;_issue&gt;14&lt;/_issue&gt;&lt;_journal&gt;Proceedings of the National Academy of Sciences of the United States of America&lt;/_journal&gt;&lt;_modified&gt;62245455&lt;/_modified&gt;&lt;_pages&gt;8080-8085&lt;/_pages&gt;&lt;_volume&gt;100&lt;/_volume&gt;&lt;/Details&gt;&lt;Extra&gt;&lt;DBUID&gt;{E5CFCA40-B99A-4E9F-8A29-87F3858A6670}&lt;/DBUID&gt;&lt;/Extra&gt;&lt;/Item&gt;&lt;/References&gt;&lt;/Group&gt;&lt;/Citation&gt;_x000a_"/>
    <w:docVar w:name="NE.Ref{8BDA133E-BEE6-4226-AA78-7377DFC65B6A}" w:val=" ADDIN NE.Ref.{8BDA133E-BEE6-4226-AA78-7377DFC65B6A}&lt;Citation&gt;&lt;Group&gt;&lt;References&gt;&lt;Item&gt;&lt;ID&gt;399&lt;/ID&gt;&lt;UID&gt;{DB2F52BE-127F-42A0-9231-5B08955AF4D5}&lt;/UID&gt;&lt;Title&gt;Dynamic simulation and assessment of the coupling coordination degree of the economy-resource-environment system: Case of Wuhan City in China&lt;/Title&gt;&lt;Template&gt;Journal Article&lt;/Template&gt;&lt;Star&gt;1&lt;/Star&gt;&lt;Tag&gt;0&lt;/Tag&gt;&lt;Author&gt;Xing, Lu; Xue, Minggao; Hu, Mingsheng&lt;/Author&gt;&lt;Year&gt;2019&lt;/Year&gt;&lt;Details&gt;&lt;_abstract&gt;The environmental and resource issues that accompany rapid economic growth have attracted the attention of the government and the public. Multiple non-linear and complicated interactions exist between the economy, resource and environment subsystem. Accordingly, understanding the operating mechanism of the economy--resource--environment (ERE) system and evaluating its coordination level are of immense significance for sustainable urban development. This study uses system dynamics (SD) to build a dynamic model of the ERE system. Furthermore, a coupling coordination degree model (CCDM) that focuses on the coordination of the ERE system is established using data from 2000 to 2015 for Wuhan City, China. Four typical scenarios (i.e., current, economy, resource and environment scenarios) are designed and simulated by the constructed SD model. Coordination assessment results based on the CCDM show that the coordination of the economy scenario performs the worst, the environment scenario performs best in the short term and the resource scenario is considerably effective for the coordinated development of the urban ERE system in the long term. We suggest that improvements in the energy structure and the natural environment are prior choices for sustainable urban development.&lt;/_abstract&gt;&lt;_accessed&gt;62685712&lt;/_accessed&gt;&lt;_collection_scope&gt;SCI;SCIE&lt;/_collection_scope&gt;&lt;_created&gt;62685712&lt;/_created&gt;&lt;_date&gt;62588160&lt;/_date&gt;&lt;_date_display&gt;2019&lt;/_date_display&gt;&lt;_db_updated&gt;PKU Search&lt;/_db_updated&gt;&lt;_doi&gt;10.1016/j.jenvman.2018.09.065&lt;/_doi&gt;&lt;_impact_factor&gt;   4.865&lt;/_impact_factor&gt;&lt;_isbn&gt;0301-4797_x000d__x000a_&lt;/_isbn&gt;&lt;_journal&gt;Journal of Environmental Management&lt;/_journal&gt;&lt;_keywords&gt;Scenario analysis_x000d__x000a_; Coupling coordination degree_x000d__x000a_; Economy–resource–environment (ERE) system_x000d__x000a_; System dynamics (SD)_x000d__x000a_; China, Wuhan City_x000d__x000a_; Economic aspects_x000d__x000a_; Sustainable urban development_x000d__x000a_; Business schools_x000d__x000a_; Consumption (Economics)_x000d__x000a_; Economic conditions_x000d__x000a_; Analysis_x000d__x000a_&lt;/_keywords&gt;&lt;_modified&gt;62867321&lt;/_modified&gt;&lt;_notes&gt;Journal Article_x000d__x000a_http://www.syndetics.com/index.aspx?isbn=/sc.gif&amp;amp;issn=0301-4797&amp;amp;client=summontrial;http://www.syndetics.com/index.aspx?isbn=/mc.gif&amp;amp;issn=0301-4797&amp;amp;client=summontrial;http://www.syndetics.com/index.aspx?isbn=/lc.gif&amp;amp;issn=0301-4797&amp;amp;client=summontrial;&lt;/_notes&gt;&lt;_number&gt;1&lt;/_number&gt;&lt;_ori_publication&gt;Elsevier Ltd_x000d__x000a_&lt;/_ori_publication&gt;&lt;_pages&gt;474-487&lt;/_pages&gt;&lt;_place_published&gt;England_x000d__x000a_&lt;/_place_published&gt;&lt;_url&gt;http://pku.summon.serialssolutions.com/2.0.0/link/0/eLvHCXMwrV1Pb9MwFLfGLnBhMNhWBpNvnNLW8X9uo2uFJpCQACFxsRzbgXRaWrUr0m77CmjfkE_Cc-J0K0KaNHGKk7woTp7ze-85_r2HEM37w-wvTJBOgJ0tCl1IT4baulwVXmgStMg1C5Gr_O2Dev8xn4z56RYaddSYuMoymYIW4hvwTkcG6eUO5lU1-NQEB1ID1oLHInneENpFHPqTk7drcKZ5U4Q3CsdJJXlD6hlM-9NQ_zy3MSsqUU3202hy_m2uEn5vuKKNSZrs_JfeP0GPk0eKj1u5p2gr1LvoYUdYXu6ivfENGQ4EExosn6FfJ205e7yszlMVMGxrj-062yeelRg8TOxmq8j8_Q4NCHardgYS-wDBfuhkQnPHy99X14v0SwGat3h4uE06_QaPwPDGi76uftgajyCMwBVsYyHw5-jLZPx59C5LJR4ylzMlMqoZJ0UgzgtHJWCtp8QFLqkXnimvHFXMEm69LbwlVlihmIIQyTHuhZAl3UPb9awOBwh7XwRlGR2WijJZMh1z9VlGrOWa8pL2UL_TpJm3mTxMt8RtapLqTVS9GWoDqu8h1enbbGjRgLW569L9OD5MBImLhXUG_EoqFVeyh15vnLGJBQHPEBNxmeNbkvvt4Fr3FrwNFlPwvbh_xw7RI9iLK-Qywl-i7YvFKrxCD-Znq6PmO_kDFJgiyQ _x000d__x000a_https://ac.els-cdn.com/S0301479718310752/1-s2.0-S0301479718310752-main.pdf?_tid=948c36ac-60c6-41c3-8847-9999bd8f1de7&amp;amp;acdnat=1552125332_78ede1892ce5e305c98bcdf45ce2d280 全文链接_x000d__x000a_&lt;/_url&gt;&lt;_volume&gt;230&lt;/_volume&gt;&lt;/Details&gt;&lt;Extra&gt;&lt;DBUID&gt;{6F35D732-D9FF-4EE9-905F-B0CC4953C663}&lt;/DBUID&gt;&lt;/Extra&gt;&lt;/Item&gt;&lt;/References&gt;&lt;/Group&gt;&lt;/Citation&gt;_x000a_"/>
    <w:docVar w:name="NE.Ref{8C075379-7E7F-43D1-8D64-49D89672534D}" w:val=" ADDIN NE.Ref.{8C075379-7E7F-43D1-8D64-49D89672534D}&lt;Citation&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Citation&gt;_x000a_"/>
    <w:docVar w:name="NE.Ref{8C90A746-B1A8-48B0-BF52-E31E31F43171}" w:val=" ADDIN NE.Ref.{8C90A746-B1A8-48B0-BF52-E31E31F43171}&lt;Citation&gt;&lt;Group&gt;&lt;References&gt;&lt;Item&gt;&lt;ID&gt;729&lt;/ID&gt;&lt;UID&gt;{D519ECB7-3879-4BAE-ABA7-E0C3A236F416}&lt;/UID&gt;&lt;Title&gt;Growing beyond the low-cost advantage: How the People&amp;apos;s Republic of China can avoid the middle-income trap?&lt;/Title&gt;&lt;Template&gt;Report&lt;/Template&gt;&lt;Star&gt;0&lt;/Star&gt;&lt;Tag&gt;0&lt;/Tag&gt;&lt;Author&gt;Zhuang, J Z; Vandenberg, P; Huang, Y P&lt;/Author&gt;&lt;Year&gt;2012&lt;/Year&gt;&lt;Details&gt;&lt;_accessed&gt;62874292&lt;/_accessed&gt;&lt;_created&gt;62874292&lt;/_created&gt;&lt;_modified&gt;63081969&lt;/_modified&gt;&lt;_place_published&gt;Mandaluyong City, Philippines&lt;/_place_published&gt;&lt;_publisher&gt;Asian Development Bank&lt;/_publisher&gt;&lt;/Details&gt;&lt;Extra&gt;&lt;DBUID&gt;{6F35D732-D9FF-4EE9-905F-B0CC4953C663}&lt;/DBUID&gt;&lt;/Extra&gt;&lt;/Item&gt;&lt;/References&gt;&lt;/Group&gt;&lt;/Citation&gt;_x000a_"/>
    <w:docVar w:name="NE.Ref{8CAC0CF8-EBE0-406F-815B-6F325CED93C2}" w:val=" ADDIN NE.Ref.{8CAC0CF8-EBE0-406F-815B-6F325CED93C2}&lt;Citation&gt;&lt;Group&gt;&lt;References&gt;&lt;Item&gt;&lt;ID&gt;74&lt;/ID&gt;&lt;UID&gt;{55479658-AACA-437F-A34A-7C37AA2A4E41}&lt;/UID&gt;&lt;Title&gt;Impact assessment of rapid development on land use changes in coastal areas; case of Kuala Langat district, Malaysia&lt;/Title&gt;&lt;Template&gt;Journal Article&lt;/Template&gt;&lt;Star&gt;0&lt;/Star&gt;&lt;Tag&gt;0&lt;/Tag&gt;&lt;Author&gt;Pourebrahim, Sharareh; Hadipour, Mehrdad; Mokhtar, Mazlin Bin&lt;/Author&gt;&lt;Year&gt;2014&lt;/Year&gt;&lt;Details&gt;&lt;_created&gt;60894602&lt;/_created&gt;&lt;_issue&gt;5&lt;/_issue&gt;&lt;_journal&gt;Environment Development &amp;amp; Sustainability&lt;/_journal&gt;&lt;_modified&gt;60894603&lt;/_modified&gt;&lt;_pages&gt;1003-1016&lt;/_pages&gt;&lt;_volume&gt;17&lt;/_volume&gt;&lt;/Details&gt;&lt;Extra&gt;&lt;DBUID&gt;{25970773-76E5-4D32-824E-71E4B431B102}&lt;/DBUID&gt;&lt;/Extra&gt;&lt;/Item&gt;&lt;/References&gt;&lt;/Group&gt;&lt;Group&gt;&lt;References&gt;&lt;Item&gt;&lt;ID&gt;76&lt;/ID&gt;&lt;UID&gt;{F9838573-7CEB-4D0C-B05F-DCCC5CEA9616}&lt;/UID&gt;&lt;Title&gt;Urban land expansion under economic transition in China: A multi-level modeling analysis&lt;/Title&gt;&lt;Template&gt;Journal Article&lt;/Template&gt;&lt;Star&gt;0&lt;/Star&gt;&lt;Tag&gt;0&lt;/Tag&gt;&lt;Author&gt;Huang, Zhiji; Wei, Yehua Dennis; He, Canfei; Li, Han&lt;/Author&gt;&lt;Year&gt;2015&lt;/Year&gt;&lt;Details&gt;&lt;_collection_scope&gt;SSCI;&lt;/_collection_scope&gt;&lt;_created&gt;60895386&lt;/_created&gt;&lt;_impact_factor&gt;   1.746&lt;/_impact_factor&gt;&lt;_journal&gt;Habitat International&lt;/_journal&gt;&lt;_modified&gt;60895387&lt;/_modified&gt;&lt;_pages&gt;69–82&lt;/_pages&gt;&lt;_volume&gt;47&lt;/_volume&gt;&lt;/Details&gt;&lt;Extra&gt;&lt;DBUID&gt;{25970773-76E5-4D32-824E-71E4B431B102}&lt;/DBUID&gt;&lt;/Extra&gt;&lt;/Item&gt;&lt;/References&gt;&lt;/Group&gt;&lt;Group&gt;&lt;References&gt;&lt;Item&gt;&lt;ID&gt;77&lt;/ID&gt;&lt;UID&gt;{CA9863EA-5806-40BB-908D-E7EA66BE20FC}&lt;/UID&gt;&lt;Title&gt;Self-modifying CA model using dual ensemble Kalman filter for simulating urban land-use changes&lt;/Title&gt;&lt;Template&gt;Journal Article&lt;/Template&gt;&lt;Star&gt;0&lt;/Star&gt;&lt;Tag&gt;0&lt;/Tag&gt;&lt;Author&gt;Zhang, Yihan; Li, Xia; Liu, Xiaoping; Qiao, Jigang&lt;/Author&gt;&lt;Year&gt;2015&lt;/Year&gt;&lt;Details&gt;&lt;_collection_scope&gt;SCI;SCIE;SSCI;&lt;/_collection_scope&gt;&lt;_created&gt;60895394&lt;/_created&gt;&lt;_journal&gt;International Journal of Geographical Information Science&lt;/_journal&gt;&lt;_modified&gt;60895394&lt;/_modified&gt;&lt;_pages&gt;1-20&lt;/_pages&gt;&lt;/Details&gt;&lt;Extra&gt;&lt;DBUID&gt;{25970773-76E5-4D32-824E-71E4B431B102}&lt;/DBUID&gt;&lt;/Extra&gt;&lt;/Item&gt;&lt;/References&gt;&lt;/Group&gt;&lt;/Citation&gt;_x000a_"/>
    <w:docVar w:name="NE.Ref{8CB6949A-C83C-49BC-ADA8-26C6B1F182CE}" w:val=" ADDIN NE.Ref.{8CB6949A-C83C-49BC-ADA8-26C6B1F182CE}&lt;Citation&gt;&lt;Group&gt;&lt;References&gt;&lt;Item&gt;&lt;ID&gt;269&lt;/ID&gt;&lt;UID&gt;{D2E469AA-6B71-4DB5-AFFB-440A90575088}&lt;/UID&gt;&lt;Title&gt;Sustainable utilization of water resources in China: A system dynamics model&lt;/Title&gt;&lt;Template&gt;Journal Article&lt;/Template&gt;&lt;Star&gt;1&lt;/Star&gt;&lt;Tag&gt;5&lt;/Tag&gt;&lt;Author&gt;Sun, Yuhuan; Liu, Ningning; Shang, Jixia; Zhang, Jingyu&lt;/Author&gt;&lt;Year&gt;2017&lt;/Year&gt;&lt;Details&gt;&lt;_accessed&gt;62106603&lt;/_accessed&gt;&lt;_collection_scope&gt;EI;SCIE;&lt;/_collection_scope&gt;&lt;_created&gt;62106602&lt;/_created&gt;&lt;_db_updated&gt;CrossRef&lt;/_db_updated&gt;&lt;_doi&gt;10.1016/j.jclepro.2016.07.110&lt;/_doi&gt;&lt;_impact_factor&gt;   6.395&lt;/_impact_factor&gt;&lt;_isbn&gt;09596526&lt;/_isbn&gt;&lt;_journal&gt;Journal of Cleaner Production&lt;/_journal&gt;&lt;_modified&gt;62868578&lt;/_modified&gt;&lt;_pages&gt;613-625&lt;/_pages&gt;&lt;_tertiary_title&gt;Journal of Cleaner Production&lt;/_tertiary_title&gt;&lt;_url&gt;http://linkinghub.elsevier.com/retrieve/pii/S095965261631006X_x000d__x000a_http://api.elsevier.com/content/article/PII:S095965261631006X?httpAccept=text/xml&lt;/_url&gt;&lt;_volume&gt;142&lt;/_volume&gt;&lt;/Details&gt;&lt;Extra&gt;&lt;DBUID&gt;{6F35D732-D9FF-4EE9-905F-B0CC4953C663}&lt;/DBUID&gt;&lt;/Extra&gt;&lt;/Item&gt;&lt;/References&gt;&lt;/Group&gt;&lt;/Citation&gt;_x000a_"/>
    <w:docVar w:name="NE.Ref{8CBD03D8-B8A0-4EA1-96DC-4A308C35C99F}" w:val=" ADDIN NE.Ref.{8CBD03D8-B8A0-4EA1-96DC-4A308C35C99F}&lt;Citation&gt;&lt;Group&gt;&lt;References&gt;&lt;Item&gt;&lt;ID&gt;386&lt;/ID&gt;&lt;UID&gt;{2C656584-318E-4262-8BDC-48BAB26B35E1}&lt;/UID&gt;&lt;Title&gt;2050年中国能源消费的情景预测&lt;/Title&gt;&lt;Template&gt;Journal Article&lt;/Template&gt;&lt;Star&gt;1&lt;/Star&gt;&lt;Tag&gt;5&lt;/Tag&gt;&lt;Author&gt;沈镭; 刘立涛; 王礼茂; 陈枫楠; 张超; 沈明; 钟帅&lt;/Author&gt;&lt;Year&gt;2015&lt;/Year&gt;&lt;Details&gt;&lt;_accessed&gt;62648582&lt;/_accessed&gt;&lt;_author_aff&gt;中国科学院地理科学与资源研究所;中国科学院大学;中国地质大学(北京)人文经管学院;&lt;/_author_aff&gt;&lt;_collection_scope&gt;CSCD;CSSCI-C;PKU&lt;/_collection_scope&gt;&lt;_created&gt;62648582&lt;/_created&gt;&lt;_date&gt;60589440&lt;/_date&gt;&lt;_db_provider&gt;CNKI: 期刊&lt;/_db_provider&gt;&lt;_db_updated&gt;CNKI - Reference&lt;/_db_updated&gt;&lt;_issue&gt;3&lt;/_issue&gt;&lt;_journal&gt;自然资源学报&lt;/_journal&gt;&lt;_keywords&gt;中国;能源消费;情景;预测;人均能耗;人均累计能耗;2050年&lt;/_keywords&gt;&lt;_language&gt;Chinese&lt;/_language&gt;&lt;_modified&gt;63290459&lt;/_modified&gt;&lt;_pages&gt;361-373&lt;/_pages&gt;&lt;_url&gt;http://kns.cnki.net/KCMS/detail/detail.aspx?FileName=ZRZX201503001&amp;amp;DbName=CJFQ2015&lt;/_url&gt;&lt;_volume&gt;30&lt;/_volume&gt;&lt;_translated_author&gt;Shen, Lei;Liu, Litao;Wang, Limao;Chen, Fengnan;Zhang, Chao;Shen, Ming;Zhong, Shuai&lt;/_translated_author&gt;&lt;/Details&gt;&lt;Extra&gt;&lt;DBUID&gt;{6F35D732-D9FF-4EE9-905F-B0CC4953C663}&lt;/DBUID&gt;&lt;/Extra&gt;&lt;/Item&gt;&lt;/References&gt;&lt;/Group&gt;&lt;/Citation&gt;_x000a_"/>
    <w:docVar w:name="NE.Ref{8CF4B22A-6F5C-480A-A90A-6D09F570D418}" w:val=" ADDIN NE.Ref.{8CF4B22A-6F5C-480A-A90A-6D09F570D418}&lt;Citation&gt;&lt;Group&gt;&lt;References&gt;&lt;Item&gt;&lt;ID&gt;1212&lt;/ID&gt;&lt;UID&gt;{525EF484-B7DD-4F06-9B32-C5E0DDAE1672}&lt;/UID&gt;&lt;Title&gt;The resource outlook to 2050: by how much do land, water and crop yields need to increase by 2050?&lt;/Title&gt;&lt;Template&gt;Conference Paper&lt;/Template&gt;&lt;Star&gt;0&lt;/Star&gt;&lt;Tag&gt;0&lt;/Tag&gt;&lt;Author&gt;Bruinsma, J&lt;/Author&gt;&lt;Year&gt;2009&lt;/Year&gt;&lt;Details&gt;&lt;_created&gt;62573266&lt;/_created&gt;&lt;_modified&gt;62573271&lt;/_modified&gt;&lt;_pages&gt;1-33&lt;/_pages&gt;&lt;_place_published&gt;Rome, Italy&lt;/_place_published&gt;&lt;_secondary_author&gt;Conforti, P&lt;/_secondary_author&gt;&lt;_secondary_title&gt;How to feed the World in 2050. Proceedings of a technical meeting of experts. 24-26 June 2009.&lt;/_secondary_title&gt;&lt;_tertiary_author&gt;Conforti, P&lt;/_tertiary_author&gt;&lt;/Details&gt;&lt;Extra&gt;&lt;DBUID&gt;{E5CFCA40-B99A-4E9F-8A29-87F3858A6670}&lt;/DBUID&gt;&lt;/Extra&gt;&lt;/Item&gt;&lt;/References&gt;&lt;/Group&gt;&lt;Group&gt;&lt;References&gt;&lt;Item&gt;&lt;ID&gt;1211&lt;/ID&gt;&lt;UID&gt;{EA68E730-A91F-43B6-AF04-29B54603C558}&lt;/UID&gt;&lt;Title&gt;Moderating diets to feed the future&lt;/Title&gt;&lt;Template&gt;Journal Article&lt;/Template&gt;&lt;Star&gt;0&lt;/Star&gt;&lt;Tag&gt;0&lt;/Tag&gt;&lt;Author&gt;Davis, K F; D&amp;apos;Odorico, P; Rulli, M C&lt;/Author&gt;&lt;Year&gt;2015&lt;/Year&gt;&lt;Details&gt;&lt;_collection_scope&gt;SCIE;&lt;/_collection_scope&gt;&lt;_created&gt;62573259&lt;/_created&gt;&lt;_impact_factor&gt;   4.594&lt;/_impact_factor&gt;&lt;_issue&gt;10&lt;/_issue&gt;&lt;_journal&gt;Earths Future&lt;/_journal&gt;&lt;_modified&gt;62573259&lt;/_modified&gt;&lt;_pages&gt;559-565&lt;/_pages&gt;&lt;_volume&gt;2&lt;/_volume&gt;&lt;/Details&gt;&lt;Extra&gt;&lt;DBUID&gt;{E5CFCA40-B99A-4E9F-8A29-87F3858A6670}&lt;/DBUID&gt;&lt;/Extra&gt;&lt;/Item&gt;&lt;/References&gt;&lt;/Group&gt;&lt;/Citation&gt;_x000a_"/>
    <w:docVar w:name="NE.Ref{8D0CCDCC-0B7E-4A7C-9F7B-0C3498DC5A6D}" w:val=" ADDIN NE.Ref.{8D0CCDCC-0B7E-4A7C-9F7B-0C3498DC5A6D}&lt;Citation&gt;&lt;Group&gt;&lt;References&gt;&lt;Item&gt;&lt;ID&gt;1841&lt;/ID&gt;&lt;UID&gt;{4B300254-E4F0-4EE2-8D33-96D8106A8E9D}&lt;/UID&gt;&lt;Title&gt;中国快速城市化过程中的资源环境保障问题与对策建议&lt;/Title&gt;&lt;Template&gt;Journal Article&lt;/Template&gt;&lt;Star&gt;0&lt;/Star&gt;&lt;Tag&gt;0&lt;/Tag&gt;&lt;Author&gt;方创琳&lt;/Author&gt;&lt;Year&gt;2009&lt;/Year&gt;&lt;Details&gt;&lt;_accessed&gt;63286075&lt;/_accessed&gt;&lt;_author_aff&gt;中国科学院地理科学与资源研究所;&lt;/_author_aff&gt;&lt;_collection_scope&gt;CSCD&lt;/_collection_scope&gt;&lt;_created&gt;63284714&lt;/_created&gt;&lt;_date&gt;57699360&lt;/_date&gt;&lt;_db_provider&gt;CNKI: 期刊&lt;/_db_provider&gt;&lt;_db_updated&gt;CNKI - Reference&lt;/_db_updated&gt;&lt;_issue&gt;5&lt;/_issue&gt;&lt;_journal&gt;中国科学院院刊&lt;/_journal&gt;&lt;_keywords&gt;城市化;资源环境保障;资源环境剥夺;对策建议&lt;/_keywords&gt;&lt;_language&gt;Chinese&lt;/_language&gt;&lt;_modified&gt;63284719&lt;/_modified&gt;&lt;_pages&gt;468-474&lt;/_pages&gt;&lt;_url&gt;http://kns.cnki.net/KCMS/detail/detail.aspx?FileName=KYYX200905003&amp;amp;DbName=CJFQ2009&lt;/_url&gt;&lt;_volume&gt;24&lt;/_volume&gt;&lt;_translated_author&gt;Fang, Chuanglin&lt;/_translated_author&gt;&lt;/Details&gt;&lt;Extra&gt;&lt;DBUID&gt;{6F35D732-D9FF-4EE9-905F-B0CC4953C663}&lt;/DBUID&gt;&lt;/Extra&gt;&lt;/Item&gt;&lt;/References&gt;&lt;/Group&gt;&lt;Group&gt;&lt;References&gt;&lt;Item&gt;&lt;ID&gt;820&lt;/ID&gt;&lt;UID&gt;{3EE264E6-1C0F-4A9A-9778-CE9B155E9202}&lt;/UID&gt;&lt;Title&gt;中国城市化进程及资源环境保障报告&lt;/Title&gt;&lt;Template&gt;Book&lt;/Template&gt;&lt;Star&gt;0&lt;/Star&gt;&lt;Tag&gt;0&lt;/Tag&gt;&lt;Author&gt;方创琳&lt;/Author&gt;&lt;Year&gt;2009&lt;/Year&gt;&lt;Details&gt;&lt;_accessed&gt;62933646&lt;/_accessed&gt;&lt;_created&gt;62933646&lt;/_created&gt;&lt;_modified&gt;62933646&lt;/_modified&gt;&lt;_place_published&gt;北京&lt;/_place_published&gt;&lt;_publisher&gt;科学出版社&lt;/_publisher&gt;&lt;_translated_author&gt;Fang, Chuanglin&lt;/_translated_author&gt;&lt;/Details&gt;&lt;Extra&gt;&lt;DBUID&gt;{6F35D732-D9FF-4EE9-905F-B0CC4953C663}&lt;/DBUID&gt;&lt;/Extra&gt;&lt;/Item&gt;&lt;/References&gt;&lt;/Group&gt;&lt;/Citation&gt;_x000a_"/>
    <w:docVar w:name="NE.Ref{8D4383F5-D67F-468E-AAB3-63C875D4B1B5}" w:val=" ADDIN NE.Ref.{8D4383F5-D67F-468E-AAB3-63C875D4B1B5}&lt;Citation&gt;&lt;Group&gt;&lt;References&gt;&lt;Item&gt;&lt;ID&gt;1080&lt;/ID&gt;&lt;UID&gt;{D62747A6-B895-4F5B-8D4C-DEA16ECDD4C9}&lt;/UID&gt;&lt;Title&gt;Modeling the population and industry distribution impacts of urban land use policies in Beijing&lt;/Title&gt;&lt;Template&gt;Journal Article&lt;/Template&gt;&lt;Star&gt;0&lt;/Star&gt;&lt;Tag&gt;0&lt;/Tag&gt;&lt;Author&gt;Niu, Fangqu; Li, Jun&lt;/Author&gt;&lt;Year&gt;2018&lt;/Year&gt;&lt;Details&gt;&lt;_doi&gt;10.1016/j.landusepol.2017.11.017&lt;/_doi&gt;&lt;_created&gt;62465657&lt;/_created&gt;&lt;_modified&gt;62465657&lt;/_modified&gt;&lt;_url&gt;https://linkinghub.elsevier.com/retrieve/pii/S0264837715301563_x000d__x000a_https://api.elsevier.com/content/article/PII:S0264837715301563?httpAccept=text/xml&lt;/_url&gt;&lt;_journal&gt;Land Use Policy&lt;/_journal&gt;&lt;_volume&gt;70&lt;/_volume&gt;&lt;_pages&gt;347-359&lt;/_pages&gt;&lt;_tertiary_title&gt;Land Use Policy&lt;/_tertiary_title&gt;&lt;_isbn&gt;02648377&lt;/_isbn&gt;&lt;_accessed&gt;62465657&lt;/_accessed&gt;&lt;_db_updated&gt;CrossRef&lt;/_db_updated&gt;&lt;_impact_factor&gt;   3.194&lt;/_impact_factor&gt;&lt;_collection_scope&gt;SSCI;&lt;/_collection_scope&gt;&lt;/Details&gt;&lt;Extra&gt;&lt;DBUID&gt;{E5CFCA40-B99A-4E9F-8A29-87F3858A6670}&lt;/DBUID&gt;&lt;/Extra&gt;&lt;/Item&gt;&lt;/References&gt;&lt;/Group&gt;&lt;/Citation&gt;_x000a_"/>
    <w:docVar w:name="NE.Ref{8D6F923D-4E46-43BD-AEFE-9E80960CFAD2}" w:val=" ADDIN NE.Ref.{8D6F923D-4E46-43BD-AEFE-9E80960CFAD2}&lt;Citation&gt;&lt;Group&gt;&lt;References&gt;&lt;Item&gt;&lt;ID&gt;1978&lt;/ID&gt;&lt;UID&gt;{8C28AF7D-5E0D-424F-B145-377B86553E38}&lt;/UID&gt;&lt;Title&gt;Spatial urban dynamics&lt;/Title&gt;&lt;Template&gt;Conference Paper&lt;/Template&gt;&lt;Star&gt;0&lt;/Star&gt;&lt;Tag&gt;0&lt;/Tag&gt;&lt;Author&gt;Sanders P, Sanders FM&lt;/Author&gt;&lt;Year&gt;2004&lt;/Year&gt;&lt;Details&gt;&lt;_secondary_author&gt;Kennedy, M; Winch, GW; Langer, RS; Rowe, JL; Yanni, JM&lt;/_secondary_author&gt;&lt;_secondary_title&gt;Proceedings of the 22nd International Conference of the System Dynamics&lt;/_secondary_title&gt;&lt;_tertiary_author&gt;Kennedy, M; Winch, GW; Langer, RS; Rowe, JL; Yanni, JM&lt;/_tertiary_author&gt;&lt;_pages&gt;1-32&lt;/_pages&gt;&lt;_place_published&gt;Oxford: Keble College&lt;/_place_published&gt;&lt;_accessed&gt;63352878&lt;/_accessed&gt;&lt;_created&gt;63352878&lt;/_created&gt;&lt;_modified&gt;63352878&lt;/_modified&gt;&lt;/Details&gt;&lt;Extra&gt;&lt;DBUID&gt;{6F35D732-D9FF-4EE9-905F-B0CC4953C663}&lt;/DBUID&gt;&lt;/Extra&gt;&lt;/Item&gt;&lt;/References&gt;&lt;/Group&gt;&lt;/Citation&gt;_x000a_"/>
    <w:docVar w:name="NE.Ref{8D7E7B19-F89D-44ED-9706-DF28A2FA4B98}" w:val=" ADDIN NE.Ref.{8D7E7B19-F89D-44ED-9706-DF28A2FA4B98}&lt;Citation&gt;&lt;Group&gt;&lt;References&gt;&lt;Item&gt;&lt;ID&gt;968&lt;/ID&gt;&lt;UID&gt;{B759F090-AE9E-48E9-B07B-E19F3A2713E5}&lt;/UID&gt;&lt;Title&gt;Understanding the NEXUS. Background Paper for the Bonn2011 Conference: The Water, Energy and Food Security Nexus&lt;/Title&gt;&lt;Template&gt;Book&lt;/Template&gt;&lt;Star&gt;0&lt;/Star&gt;&lt;Tag&gt;0&lt;/Tag&gt;&lt;Author&gt;Hoff, Holger&lt;/Author&gt;&lt;Year&gt;2011&lt;/Year&gt;&lt;Details&gt;&lt;_accessed&gt;62437695&lt;/_accessed&gt;&lt;_created&gt;62437695&lt;/_created&gt;&lt;_modified&gt;62437695&lt;/_modified&gt;&lt;_place_published&gt;Stockholm&lt;/_place_published&gt;&lt;_publisher&gt;Stockholm Environment Institute&lt;/_publisher&gt;&lt;/Details&gt;&lt;Extra&gt;&lt;DBUID&gt;{E5CFCA40-B99A-4E9F-8A29-87F3858A6670}&lt;/DBUID&gt;&lt;/Extra&gt;&lt;/Item&gt;&lt;/References&gt;&lt;/Group&gt;&lt;/Citation&gt;_x000a_"/>
    <w:docVar w:name="NE.Ref{8DB9F58B-1DA7-41A0-A8BD-C6A47642C056}" w:val=" ADDIN NE.Ref.{8DB9F58B-1DA7-41A0-A8BD-C6A47642C056}&lt;Citation&gt;&lt;Group&gt;&lt;References&gt;&lt;Item&gt;&lt;ID&gt;378&lt;/ID&gt;&lt;UID&gt;{6D506388-C92C-4963-B4BA-51942D6CA72A}&lt;/UID&gt;&lt;Title&gt;Who? What? Where? When? in an emergency: notes on possible indicators of vulnerability and resilience: by phase of the disaster management cycle and social actor&lt;/Title&gt;&lt;Template&gt;Conference Proceedings&lt;/Template&gt;&lt;Star&gt;0&lt;/Star&gt;&lt;Tag&gt;0&lt;/Tag&gt;&lt;Author&gt;Wisner, Ben&lt;/Author&gt;&lt;Year&gt;2002&lt;/Year&gt;&lt;Details&gt;&lt;_pages&gt;12/7–12/14&lt;/_pages&gt;&lt;_secondary_title&gt;Environment and Human Security: Contributions to a workshop in Bonn&lt;/_secondary_title&gt;&lt;_volume&gt;12&lt;/_volume&gt;&lt;_created&gt;62249235&lt;/_created&gt;&lt;_modified&gt;62249238&lt;/_modified&gt;&lt;_secondary_author&gt;Plate, E&lt;/_secondary_author&gt;&lt;_place_published&gt;Germany&lt;/_place_published&gt;&lt;/Details&gt;&lt;Extra&gt;&lt;DBUID&gt;{E5CFCA40-B99A-4E9F-8A29-87F3858A6670}&lt;/DBUID&gt;&lt;/Extra&gt;&lt;/Item&gt;&lt;/References&gt;&lt;/Group&gt;&lt;/Citation&gt;_x000a_"/>
    <w:docVar w:name="NE.Ref{8DBDCD4E-71CF-4581-98CC-542B64A8CF51}" w:val=" ADDIN NE.Ref.{8DBDCD4E-71CF-4581-98CC-542B64A8CF51}&lt;Citation&gt;&lt;Group&gt;&lt;References&gt;&lt;Item&gt;&lt;ID&gt;1980&lt;/ID&gt;&lt;UID&gt;{6A43AE64-197E-4C3A-881D-92E509C94287}&lt;/UID&gt;&lt;Title&gt;Balancing security, resilience, and sustainability of urban water supply systems in a desirable operating space&lt;/Title&gt;&lt;Template&gt;Journal Article&lt;/Template&gt;&lt;Star&gt;0&lt;/Star&gt;&lt;Tag&gt;0&lt;/Tag&gt;&lt;Author&gt;Krueger, Elisabeth H; Borchardt, Dietrich; Jawitz, James W; Rao, P Suresh C&lt;/Author&gt;&lt;Year&gt;2020&lt;/Year&gt;&lt;Details&gt;&lt;_created&gt;63353682&lt;/_created&gt;&lt;_modified&gt;63353683&lt;/_modified&gt;&lt;_url&gt;http://pku.summon.serialssolutions.com/2.0.0/link/0/eLvHCXMwtV1Jb9QwFLam5cIFUaBia-UrakMdO4mdAwdapkIVSBUMFy6R4zg0YkhGs6jqv--zYzuZAhI9cIlG1uhleZ_f5rcgxOhbEt2RCWWcitgYu7qWoorrhJQpYUqUhMs6V6Y4-ftn8emSnk_Ti8nEN2EY1v4r42ENWG8Kae_B_EAUFuA3QACuAAK4_hMMTk3qorJBAzepznxU8LGbud3UPntz5QupmrlL0tgsS9j719J0UVyZ2Z83ru2zzaCVRxXQWNrCq25hOjPbe4AHvpVbNB3q6GwXfxdk6YuIhnOk5Ub_cIU3c9P0V6-vhqqJ0872c6qsuvjQmBFgKgSxL-R1Y0fS9vm-RyFk9EXaIPAliEZ42ysXDXbxDXBmTYIXG4lknoBIZtQ1zP7Dmpfj6QivbCSUWUr6ybq_qQsQsSZy4akZvVhmilaDcvQJAXd0ZshktGf4QhSGRmFoFI6C6dz-q2rU-p1uo29fd9ADKlIhvNPf2wpgvlpbITyBO0gHiidh7aSnODKcRhbQ7DF65FwX_L4H2R6a6PYJ2t_iMHaqYvUUdQF52CPvGA-4O8aAOryNOtzV2KIOW9ThHnXYoQ43LZY4oA4H1GGLumdodj6dnX2M3HSPSHEeR2WVVyXJmVKx5jkva02JqHUsMp1qTcAM5hmnsk5N9IZUPKY6zROQG4Im4BJLto92267VzxEmmhEFlidTTCeJIjIHNSwzRnWWKB7zF-iN_3LFou_hUvyNby_v8d9X6OEA2Ndodw2b5QDtLH5uDi2XbwGRqZTX&lt;/_url&gt;&lt;_journal&gt;Environmental Research Letters&lt;/_journal&gt;&lt;_volume&gt;15&lt;/_volume&gt;&lt;_issue&gt;3&lt;/_issue&gt;&lt;_number&gt;1&lt;/_number&gt;&lt;_pages&gt;35007&lt;/_pages&gt;&lt;_doi&gt;10.1088/1748-9326/ab6c2d&lt;/_doi&gt;&lt;_date_display&gt;2020&lt;/_date_display&gt;&lt;_date&gt;63113760&lt;/_date&gt;&lt;_isbn&gt;1748-9326&lt;/_isbn&gt;&lt;_accessed&gt;63353683&lt;/_accessed&gt;&lt;_db_updated&gt;PKU Search&lt;/_db_updated&gt;&lt;_impact_factor&gt;   6.192&lt;/_impact_factor&gt;&lt;_collection_scope&gt;SCIE&lt;/_collection_scope&gt;&lt;/Details&gt;&lt;Extra&gt;&lt;DBUID&gt;{6F35D732-D9FF-4EE9-905F-B0CC4953C663}&lt;/DBUID&gt;&lt;/Extra&gt;&lt;/Item&gt;&lt;/References&gt;&lt;/Group&gt;&lt;/Citation&gt;_x000a_"/>
    <w:docVar w:name="NE.Ref{8E173E98-56D8-49DD-86CB-11D0A127DC16}" w:val=" ADDIN NE.Ref.{8E173E98-56D8-49DD-86CB-11D0A127DC16}&lt;Citation&gt;&lt;Group&gt;&lt;References&gt;&lt;Item&gt;&lt;ID&gt;1185&lt;/ID&gt;&lt;UID&gt;{E3DDD175-1A92-4645-8A99-5A9053895815}&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4.395&lt;/_impact_factor&gt;&lt;_isbn&gt;2212-0416&lt;/_isbn&gt;&lt;_journal&gt;ECOSYSTEM SERVICES&lt;/_journal&gt;&lt;_modified&gt;62575883&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E5CFCA40-B99A-4E9F-8A29-87F3858A6670}&lt;/DBUID&gt;&lt;/Extra&gt;&lt;/Item&gt;&lt;/References&gt;&lt;/Group&gt;&lt;/Citation&gt;_x000a_"/>
    <w:docVar w:name="NE.Ref{8E728AF3-BAA1-4476-850F-A6CBA1CDDC0F}" w:val=" ADDIN NE.Ref.{8E728AF3-BAA1-4476-850F-A6CBA1CDDC0F}&lt;Citation&gt;&lt;Group&gt;&lt;References&gt;&lt;Item&gt;&lt;ID&gt;1009&lt;/ID&gt;&lt;UID&gt;{B5521895-7613-476E-BA53-2055C7FF1EBF}&lt;/UID&gt;&lt;Title&gt;Sustainable utilization of water resources in China: A system dynamics model&lt;/Title&gt;&lt;Template&gt;Journal Article&lt;/Template&gt;&lt;Star&gt;0&lt;/Star&gt;&lt;Tag&gt;0&lt;/Tag&gt;&lt;Author&gt;Sun, Yuhuan; Liu, Ningning; Shang, Jixia; Zhang, Jingyu&lt;/Author&gt;&lt;Year&gt;2017&lt;/Year&gt;&lt;Details&gt;&lt;_abstract&gt;Water resources play an important role in demographic, social, and economic development. The present study divides the macroeconomic factors that affect the sustainable use of water resources into five major subsystems: economy, population, water supply and demand, land resources, and water pollution and management It then constructs a feedback loop and stock-flow chart of the systems with the system dynamics model to simulate water supply and demand conditions and future changes in the gap between supply and demand from 2005 to 2020. Further, this study designs different development programs to simulate the changes to the key variables by changing the value of important model parameters. It is found that a balanced development program can achieve not only steady economic growth, provide a demographic dividend, and protect arable land resources, but also maximize the sewage treatment rate and improve the reutilization efficiency of water. Moreover, we find that the fundamental way in which to bridge the gap between the supply and demand of water resources is to improve water supply rather than control demand. (C) 2016 Elsevier Ltd. All rights reserved.&lt;/_abstract&gt;&lt;_accessed&gt;62294274&lt;/_accessed&gt;&lt;_accession_num&gt;WOS:000391897400011&lt;/_accession_num&gt;&lt;_cited_count&gt;9&lt;/_cited_count&gt;&lt;_collection_scope&gt;EI;SCIE;&lt;/_collection_scope&gt;&lt;_created&gt;62294272&lt;/_created&gt;&lt;_date_display&gt;2017, JAN 20 2017&lt;/_date_display&gt;&lt;_db_provider&gt;ISI&lt;/_db_provider&gt;&lt;_db_updated&gt;Web of Science-All&lt;/_db_updated&gt;&lt;_doi&gt;10.1016/j.jclepro.2016.07.110&lt;/_doi&gt;&lt;_impact_factor&gt;   5.651&lt;/_impact_factor&gt;&lt;_isbn&gt;0959-6526&lt;/_isbn&gt;&lt;_issue&gt;SI2&lt;/_issue&gt;&lt;_journal&gt;Journal of cleaner production&lt;/_journal&gt;&lt;_modified&gt;62440780&lt;/_modified&gt;&lt;_notes&gt;全部被引次数: 12&lt;/_notes&gt;&lt;_pages&gt;613-625&lt;/_pages&gt;&lt;_url&gt;http://gateway.isiknowledge.com/gateway/Gateway.cgi?GWVersion=2&amp;amp;SrcAuth=AegeanSoftware&amp;amp;SrcApp=NoteExpress&amp;amp;DestLinkType=FullRecord&amp;amp;DestApp=WOS&amp;amp;KeyUT=000391897400011&lt;/_url&gt;&lt;_volume&gt;142&lt;/_volume&gt;&lt;/Details&gt;&lt;Extra&gt;&lt;DBUID&gt;{E5CFCA40-B99A-4E9F-8A29-87F3858A6670}&lt;/DBUID&gt;&lt;/Extra&gt;&lt;/Item&gt;&lt;/References&gt;&lt;/Group&gt;&lt;/Citation&gt;_x000a_"/>
    <w:docVar w:name="NE.Ref{8E980DA4-CA92-4A35-8A12-B479A4296D4A}" w:val=" ADDIN NE.Ref.{8E980DA4-CA92-4A35-8A12-B479A4296D4A}&lt;Citation&gt;&lt;Group&gt;&lt;References&gt;&lt;Item&gt;&lt;ID&gt;90&lt;/ID&gt;&lt;UID&gt;{E499095B-719E-4A80-835F-BA61FA97F22C}&lt;/UID&gt;&lt;Title&gt;The determinants of vulnerability and adaptive capacity at the national level and the implications for adaptation&lt;/Title&gt;&lt;Template&gt;Journal Article&lt;/Template&gt;&lt;Star&gt;1&lt;/Star&gt;&lt;Tag&gt;0&lt;/Tag&gt;&lt;Author&gt;Brooks, Nick; Neil Adger, W; Mick Kelly, P&lt;/Author&gt;&lt;Year&gt;2005&lt;/Year&gt;&lt;Details&gt;&lt;_accessed&gt;61344756&lt;/_accessed&gt;&lt;_created&gt;61344756&lt;/_created&gt;&lt;_db_updated&gt;CrossRef&lt;/_db_updated&gt;&lt;_doi&gt;10.1016/j.gloenvcha.2004.12.006&lt;/_doi&gt;&lt;_impact_factor&gt;   5.679&lt;/_impact_factor&gt;&lt;_isbn&gt;09593780&lt;/_isbn&gt;&lt;_issue&gt;2&lt;/_issue&gt;&lt;_journal&gt;Global Environmental Change&lt;/_journal&gt;&lt;_modified&gt;61345137&lt;/_modified&gt;&lt;_pages&gt;151-163&lt;/_pages&gt;&lt;_tertiary_title&gt;Global Environmental Change&lt;/_tertiary_title&gt;&lt;_url&gt;http://linkinghub.elsevier.com/retrieve/pii/S0959378004000913_x000d__x000a_http://api.elsevier.com/content/article/PII:S0959378004000913?httpAccept=text/xml&lt;/_url&gt;&lt;_volume&gt;15&lt;/_volume&gt;&lt;/Details&gt;&lt;Extra&gt;&lt;DBUID&gt;{31F9CFF5-4EB5-41E0-8180-BAFB923E486F}&lt;/DBUID&gt;&lt;/Extra&gt;&lt;/Item&gt;&lt;/References&gt;&lt;/Group&gt;&lt;/Citation&gt;_x000a_"/>
    <w:docVar w:name="NE.Ref{8EB7EF8D-4ECB-4F69-9ABD-FD9FA1C390A7}" w:val=" ADDIN NE.Ref.{8EB7EF8D-4ECB-4F69-9ABD-FD9FA1C390A7}&lt;Citation&gt;&lt;Group&gt;&lt;References&gt;&lt;Item&gt;&lt;ID&gt;1027&lt;/ID&gt;&lt;UID&gt;{74192300-AC5D-427D-ADDD-BB31649F6329}&lt;/UID&gt;&lt;Title&gt;主体功能区规划监管与评估的指标及其数据需求&lt;/Title&gt;&lt;Template&gt;Journal Article&lt;/Template&gt;&lt;Star&gt;0&lt;/Star&gt;&lt;Tag&gt;0&lt;/Tag&gt;&lt;Author&gt;王传胜; 朱珊珊; 樊杰; 刘慧&lt;/Author&gt;&lt;Year&gt;2012&lt;/Year&gt;&lt;Details&gt;&lt;_accessed&gt;63258663&lt;/_accessed&gt;&lt;_author_aff&gt;中国科学院区域可持续发展分析与模拟重点实验室;中国科学院地理科学与资源研究所;&lt;/_author_aff&gt;&lt;_collection_scope&gt;CSCD;CSSCI-C;PKU&lt;/_collection_scope&gt;&lt;_created&gt;63258663&lt;/_created&gt;&lt;_date&gt;59408640&lt;/_date&gt;&lt;_db_provider&gt;CNKI: 期刊&lt;/_db_provider&gt;&lt;_db_updated&gt;CNKI - Reference&lt;/_db_updated&gt;&lt;_issue&gt;12&lt;/_issue&gt;&lt;_journal&gt;地理科学进展&lt;/_journal&gt;&lt;_keywords&gt;主体功能区;规划;监管;评估;指标;数据需求&lt;/_keywords&gt;&lt;_language&gt;Chinese&lt;/_language&gt;&lt;_modified&gt;63258663&lt;/_modified&gt;&lt;_pages&gt;1678-1684&lt;/_pages&gt;&lt;_url&gt;http://kns.cnki.net/KCMS/detail/detail.aspx?FileName=DLKJ201212014&amp;amp;DbName=CJFQ2012&lt;/_url&gt;&lt;_volume&gt;31&lt;/_volume&gt;&lt;_translated_author&gt;Wang, Chuansheng;Zhu, Shanshan;Fan, Jie;Liu, Hui&lt;/_translated_author&gt;&lt;/Details&gt;&lt;Extra&gt;&lt;DBUID&gt;{6F35D732-D9FF-4EE9-905F-B0CC4953C663}&lt;/DBUID&gt;&lt;/Extra&gt;&lt;/Item&gt;&lt;/References&gt;&lt;/Group&gt;&lt;/Citation&gt;_x000a_"/>
    <w:docVar w:name="NE.Ref{8F44E848-FB51-4DF7-A3F9-F542F38914CD}" w:val=" ADDIN NE.Ref.{8F44E848-FB51-4DF7-A3F9-F542F38914CD}&lt;Citation&gt;&lt;Group&gt;&lt;References&gt;&lt;Item&gt;&lt;ID&gt;1575&lt;/ID&gt;&lt;UID&gt;{D263FB0C-8683-4731-8677-4ED995E1E55B}&lt;/UID&gt;&lt;Title&gt;Gaining perspective on the water-energy nexus at the community scale&lt;/Title&gt;&lt;Template&gt;Journal Article&lt;/Template&gt;&lt;Star&gt;0&lt;/Star&gt;&lt;Tag&gt;0&lt;/Tag&gt;&lt;Author&gt;Perrone, Debra; Murphy, Jennifer; Hornberger, George M&lt;/Author&gt;&lt;Year&gt;2011&lt;/Year&gt;&lt;Details&gt;&lt;_accessed&gt;62577519&lt;/_accessed&gt;&lt;_collection_scope&gt;SCI;SCIE;&lt;/_collection_scope&gt;&lt;_created&gt;62577519&lt;/_created&gt;&lt;_date&gt;58380480&lt;/_date&gt;&lt;_date_display&gt;2011&lt;/_date_display&gt;&lt;_db_updated&gt;PKU Search&lt;/_db_updated&gt;&lt;_doi&gt;10.1021/es103230n&lt;/_doi&gt;&lt;_impact_factor&gt;   7.149&lt;/_impact_factor&gt;&lt;_isbn&gt;0013-936X_x000d__x000a_&lt;/_isbn&gt;&lt;_issue&gt;10&lt;/_issue&gt;&lt;_journal&gt;Environmental science &amp;amp; technology&lt;/_journal&gt;&lt;_keywords&gt;Conservation of Natural Resources - methods_x000d__x000a_; Power Plants - statistics &amp;amp; numerical data_x000d__x000a_; Environmental Policy_x000d__x000a_; Water Supply - statistics &amp;amp; numerical data_x000d__x000a_; Cities_x000d__x000a_; Transportation_x000d__x000a_; Tradeoff analysis_x000d__x000a_; Energy resources_x000d__x000a_; Sustainable development_x000d__x000a_; Community_x000d__x000a_; Water resources_x000d__x000a_&lt;/_keywords&gt;&lt;_modified&gt;63280742&lt;/_modified&gt;&lt;_number&gt;1&lt;/_number&gt;&lt;_ori_publication&gt;American Chemical Society_x000d__x000a_&lt;/_ori_publication&gt;&lt;_pages&gt;4228-4234&lt;/_pages&gt;&lt;_place_published&gt;United States_x000d__x000a_&lt;/_place_published&gt;&lt;_url&gt;http://pku.summon.serialssolutions.com/2.0.0/link/0/eLvHCXMwjV3NTsMwDLbGTnDgZzAYA1TBuZAmbZoep6kFIUCTAIG4VEmaXZC6ad0keAPOPCJPgvu3DaRJO6exWju2Pzf6bABGL4n9LyYYxbWnfI1oAzcZZgT3ieZKEBcRepJzld_uxd2ARqF324CLFRf61LkyWd4CjpEUwy5z3XxoQa__OA--uCLqoQUB4691M6HlnX9T0ApcWeSXaGetV9mF7Qo-Wr3S3nvQMGkLtpaaCragHS64a_ho5bzZPkTX5TQIa7AgWFqj1EIIaL0g5Jz8fH2HBRXQejAfs8yS02Kt4pBMP1EWppMDeI7Cp_6NXY1RsHVe39mO8ClJiB8ILVXAA7RDohP0RJZwzYnwpUQM4FIpmKO1S4aGSd_zjSRSD9E8rA3NdJSaI7ASIQx-ukoCLV0jhfLp0FXu0GNUKKGDDpzXmo3HZbeMuLjlpk4811YHurXO48phshjrtryRjsc7cFiaYS4gHz3OsQw6Xkd4FzbLv76e7Xgn0JxOZuYUNsbvs7PioPwC2EG74Q&lt;/_url&gt;&lt;_volume&gt;45&lt;/_volume&gt;&lt;/Details&gt;&lt;Extra&gt;&lt;DBUID&gt;{6F35D732-D9FF-4EE9-905F-B0CC4953C663}&lt;/DBUID&gt;&lt;/Extra&gt;&lt;/Item&gt;&lt;/References&gt;&lt;/Group&gt;&lt;/Citation&gt;_x000a_"/>
    <w:docVar w:name="NE.Ref{8F4EEC99-5B24-4D1F-A037-A9247EF27DEC}" w:val=" ADDIN NE.Ref.{8F4EEC99-5B24-4D1F-A037-A9247EF27DEC}&lt;Citation&gt;&lt;Group&gt;&lt;References&gt;&lt;Item&gt;&lt;ID&gt;930&lt;/ID&gt;&lt;UID&gt;{601EDAD3-D72A-4B57-84C8-21DE9245EF05}&lt;/UID&gt;&lt;Title&gt;重塑能源：面向2050年的中国能源消费和生产革命路线图&lt;/Title&gt;&lt;Template&gt;Journal Article&lt;/Template&gt;&lt;Star&gt;1&lt;/Star&gt;&lt;Tag&gt;0&lt;/Tag&gt;&lt;Author&gt;戴彦德; 田智宇; 朱跃中; 白泉; 杨宏伟&lt;/Author&gt;&lt;Year&gt;2016&lt;/Year&gt;&lt;Details&gt;&lt;_collection_scope&gt;PKU&lt;/_collection_scope&gt;&lt;_created&gt;63110754&lt;/_created&gt;&lt;_issue&gt;21&lt;/_issue&gt;&lt;_journal&gt;经济研究参考&lt;/_journal&gt;&lt;_language&gt;Chinese&lt;/_language&gt;&lt;_modified&gt;63229850&lt;/_modified&gt;&lt;_pages&gt;3-14&lt;/_pages&gt;&lt;_translated_author&gt;Dai, Yande;Tian, Zhiyu;Zhu, Yuezhong;Bai, Quan;Yang, Hongwei&lt;/_translated_author&gt;&lt;/Details&gt;&lt;Extra&gt;&lt;DBUID&gt;{6F35D732-D9FF-4EE9-905F-B0CC4953C663}&lt;/DBUID&gt;&lt;/Extra&gt;&lt;/Item&gt;&lt;/References&gt;&lt;/Group&gt;&lt;/Citation&gt;_x000a_"/>
    <w:docVar w:name="NE.Ref{8F5BC7CC-84BA-44C9-B58A-DEFCC28626E3}" w:val=" ADDIN NE.Ref.{8F5BC7CC-84BA-44C9-B58A-DEFCC28626E3}&lt;Citation&gt;&lt;Group&gt;&lt;References&gt;&lt;Item&gt;&lt;ID&gt;148&lt;/ID&gt;&lt;UID&gt;{28776F49-4A72-4897-9F64-18AC32E64290}&lt;/UID&gt;&lt;Title&gt;Measuring vulnerability to promote disaster-resilient societies: Conceptual frameworks and definitions&lt;/Title&gt;&lt;Template&gt;Book Section&lt;/Template&gt;&lt;Star&gt;0&lt;/Star&gt;&lt;Tag&gt;0&lt;/Tag&gt;&lt;Author&gt;Birkmann, J&lt;/Author&gt;&lt;Year&gt;2006&lt;/Year&gt;&lt;Details&gt;&lt;_created&gt;61350513&lt;/_created&gt;&lt;_modified&gt;62249062&lt;/_modified&gt;&lt;_pages&gt;7-54&lt;/_pages&gt;&lt;_place_published&gt;Tokyo&lt;/_place_published&gt;&lt;_publisher&gt;United Nations University Press&lt;/_publisher&gt;&lt;_secondary_title&gt;Measuring vulnerability to natural hazards: Towards disaster resilient societies&lt;/_secondary_title&gt;&lt;_secondary_author&gt;Birkmann, J&lt;/_secondary_author&gt;&lt;/Details&gt;&lt;Extra&gt;&lt;DBUID&gt;{E5CFCA40-B99A-4E9F-8A29-87F3858A6670}&lt;/DBUID&gt;&lt;/Extra&gt;&lt;/Item&gt;&lt;/References&gt;&lt;/Group&gt;&lt;/Citation&gt;_x000a_"/>
    <w:docVar w:name="NE.Ref{8F9DE0FE-0CFA-4BB4-9E2E-57860F24CD35}" w:val=" ADDIN NE.Ref.{8F9DE0FE-0CFA-4BB4-9E2E-57860F24CD35}&lt;Citation&gt;&lt;Group&gt;&lt;References&gt;&lt;Item&gt;&lt;ID&gt;1717&lt;/ID&gt;&lt;UID&gt;{2120893A-3EBE-47A6-A6B6-D6D26CC0B734}&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673&lt;/_impact_factor&gt;&lt;_isbn&gt;0309-1708&lt;/_isbn&gt;&lt;_journal&gt;Advances in Water Resources&lt;/_journal&gt;&lt;_modified&gt;63281472&lt;/_modified&gt;&lt;_pages&gt;579-590&lt;/_pages&gt;&lt;_url&gt;https://ac.els-cdn.com/S0309170817308278/1-s2.0-S0309170817308278-main.pdf?_tid=599578be-46db-47a1-9e25-61cb92f37553&amp;amp;acdnat=1536933153_065309aa0f1cd7fcd217d3f853f6992d 全文链接_x000d__x000a_https://ac.els-cdn.com/S0309170817308278/1-s2.0-S0309170817308278-main.pdf?_tid=99685556-985e-4805-a9b5-9aba43158a8b&amp;amp;acdnat=1544462855_199f6ac9af1e7530af6ef5562cfd203c 全文链接_x000d__x000a_&lt;/_url&gt;&lt;_volume&gt;110&lt;/_volume&gt;&lt;/Details&gt;&lt;Extra&gt;&lt;DBUID&gt;{6F35D732-D9FF-4EE9-905F-B0CC4953C663}&lt;/DBUID&gt;&lt;/Extra&gt;&lt;/Item&gt;&lt;/References&gt;&lt;/Group&gt;&lt;/Citation&gt;_x000a_"/>
    <w:docVar w:name="NE.Ref{8FCDD27E-D62C-47D7-AB85-B7A31AE63513}" w:val=" ADDIN NE.Ref.{8FCDD27E-D62C-47D7-AB85-B7A31AE63513} ADDIN NE.Ref.{8FCDD27E-D62C-47D7-AB85-B7A31AE63513}&lt;Citation&gt;&lt;Group&gt;&lt;References&gt;&lt;Item&gt;&lt;ID&gt;23&lt;/ID&gt;&lt;UID&gt;{86A8BAA8-6B16-409F-9D39-0EAC8461D89D}&lt;/UID&gt;&lt;Title&gt;An integrated model for water management in a rapidly urbanizing catchment&lt;/Title&gt;&lt;Template&gt;Journal Article&lt;/Template&gt;&lt;Star&gt;0&lt;/Star&gt;&lt;Tag&gt;0&lt;/Tag&gt;&lt;Author&gt;Qin, Hua Peng; Su, Qiong; Khu, Soon Thiam&lt;/Author&gt;&lt;Year&gt;2011&lt;/Year&gt;&lt;Details&gt;&lt;_collection_scope&gt;SCIE;&lt;/_collection_scope&gt;&lt;_created&gt;62293958&lt;/_created&gt;&lt;_impact_factor&gt;   4.404&lt;/_impact_factor&gt;&lt;_issue&gt;12&lt;/_issue&gt;&lt;_journal&gt;Environmental Modelling &amp;amp; Software&lt;/_journal&gt;&lt;_modified&gt;62294283&lt;/_modified&gt;&lt;_pages&gt;1502-1514&lt;/_pages&gt;&lt;_volume&gt;26&lt;/_volume&gt;&lt;/Details&gt;&lt;Extra&gt;&lt;DBUID&gt;{5B762690-12B0-4DA5-BF5A-0AB6487B975C}&lt;/DBUID&gt;&lt;/Extra&gt;&lt;/Item&gt;&lt;/References&gt;&lt;/Group&gt;&lt;Group&gt;&lt;References&gt;&lt;Item&gt;&lt;ID&gt;35&lt;/ID&gt;&lt;UID&gt;{AB30F5F7-7586-4190-A395-C49077BA6F82}&lt;/UID&gt;&lt;Title&gt;Sustainable utilization of water resources in China: A system dynamics model&lt;/Title&gt;&lt;Template&gt;Journal Article&lt;/Template&gt;&lt;Star&gt;0&lt;/Star&gt;&lt;Tag&gt;0&lt;/Tag&gt;&lt;Author&gt;Sun, Yuhuan; Liu, Ningning; Shang, Jixia; Zhang, Jingyu&lt;/Author&gt;&lt;Year&gt;2017&lt;/Year&gt;&lt;Details&gt;&lt;_accessed&gt;62294274&lt;/_accessed&gt;&lt;_accession_num&gt;WOS:000391897400011&lt;/_accession_num&gt;&lt;_cited_count&gt;9&lt;/_cited_count&gt;&lt;_collection_scope&gt;EI;SCIE;&lt;/_collection_scope&gt;&lt;_created&gt;62294272&lt;/_created&gt;&lt;_date_display&gt;2017, JAN 20 2017&lt;/_date_display&gt;&lt;_db_provider&gt;ISI&lt;/_db_provider&gt;&lt;_db_updated&gt;Web of Science-All&lt;/_db_updated&gt;&lt;_doi&gt;10.1016/j.jclepro.2016.07.110&lt;/_doi&gt;&lt;_impact_factor&gt;   5.715&lt;/_impact_factor&gt;&lt;_isbn&gt;0959-6526&lt;/_isbn&gt;&lt;_issue&gt;SI2&lt;/_issue&gt;&lt;_journal&gt;Journal of cleaner production&lt;/_journal&gt;&lt;_modified&gt;62294285&lt;/_modified&gt;&lt;_pages&gt;613-625&lt;/_pages&gt;&lt;_url&gt;http://gateway.isiknowledge.com/gateway/Gateway.cgi?GWVersion=2&amp;amp;SrcAuth=AegeanSoftware&amp;amp;SrcApp=NoteExpress&amp;amp;DestLinkType=FullRecord&amp;amp;DestApp=WOS&amp;amp;KeyUT=000391897400011&lt;/_url&gt;&lt;_volume&gt;142&lt;/_volume&gt;&lt;/Details&gt;&lt;Extra&gt;&lt;DBUID&gt;{5B762690-12B0-4DA5-BF5A-0AB6487B975C}&lt;/DBUID&gt;&lt;/Extra&gt;&lt;/Item&gt;&lt;/References&gt;&lt;/Group&gt;&lt;Group&gt;&lt;References&gt;&lt;Item&gt;&lt;ID&gt;40&lt;/ID&gt;&lt;UID&gt;{8445E721-694D-49DF-9FBC-08981EF47628}&lt;/UID&gt;&lt;Title&gt;A system dynamics urban water management model for Macau, China&lt;/Title&gt;&lt;Template&gt;Journal Article&lt;/Template&gt;&lt;Star&gt;0&lt;/Star&gt;&lt;Tag&gt;0&lt;/Tag&gt;&lt;Author&gt;Wei, Tong; Lou, Inchio; Yang, Zhifeng; Li, Yingxia&lt;/Author&gt;&lt;Year&gt;2016&lt;/Year&gt;&lt;Details&gt;&lt;_collection_scope&gt;CSCD;SCIE;&lt;/_collection_scope&gt;&lt;_created&gt;62294283&lt;/_created&gt;&lt;_impact_factor&gt;   2.865&lt;/_impact_factor&gt;&lt;_issue&gt;12&lt;/_issue&gt;&lt;_journal&gt;Journal of Environmental Sciences&lt;/_journal&gt;&lt;_modified&gt;62294283&lt;/_modified&gt;&lt;_pages&gt;117-126&lt;/_pages&gt;&lt;_volume&gt;50&lt;/_volume&gt;&lt;/Details&gt;&lt;Extra&gt;&lt;DBUID&gt;{5B762690-12B0-4DA5-BF5A-0AB6487B975C}&lt;/DBUID&gt;&lt;/Extra&gt;&lt;/Item&gt;&lt;/References&gt;&lt;/Group&gt;&lt;/Citation&gt;_x000a_"/>
    <w:docVar w:name="NE.Ref{8FE20A1A-C3E6-4D34-B6D8-BCCFA68AC57B}" w:val=" ADDIN NE.Ref.{8FE20A1A-C3E6-4D34-B6D8-BCCFA68AC57B}&lt;Citation&gt;&lt;Group&gt;&lt;References&gt;&lt;Item&gt;&lt;ID&gt;730&lt;/ID&gt;&lt;UID&gt;{732FA900-EABF-4743-92F5-64253586258C}&lt;/UID&gt;&lt;Title&gt;2030年的中国：建设现代、和谐、有创造力的社会&lt;/Title&gt;&lt;Template&gt;Report&lt;/Template&gt;&lt;Star&gt;0&lt;/Star&gt;&lt;Tag&gt;0&lt;/Tag&gt;&lt;Author&gt;世界银行和国务院发展研究中心联合课题组&lt;/Author&gt;&lt;Year&gt;2012&lt;/Year&gt;&lt;Details&gt;&lt;_accessed&gt;62874345&lt;/_accessed&gt;&lt;_created&gt;62874345&lt;/_created&gt;&lt;_modified&gt;63079863&lt;/_modified&gt;&lt;_place_published&gt;北京&lt;/_place_published&gt;&lt;_publisher&gt;中国财政经济出版社&lt;/_publisher&gt;&lt;_translated_author&gt;Shi, Jieyinxingheguowuyuanfazhanyanjiuzhongxinlianheketizu&lt;/_translated_author&gt;&lt;/Details&gt;&lt;Extra&gt;&lt;DBUID&gt;{6F35D732-D9FF-4EE9-905F-B0CC4953C663}&lt;/DBUID&gt;&lt;/Extra&gt;&lt;/Item&gt;&lt;/References&gt;&lt;/Group&gt;&lt;/Citation&gt;_x000a_"/>
    <w:docVar w:name="NE.Ref{8FF7C3EC-9932-4D2E-9078-D6CB712FFDC0}" w:val=" ADDIN NE.Ref.{8FF7C3EC-9932-4D2E-9078-D6CB712FFDC0}&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473004&lt;/_modified&gt;&lt;_pages&gt;139-159&lt;/_pages&gt;&lt;_url&gt;http://www.mdpi.com/2073-4441/10/2/139/pdf 全文链接_x000d__x000a_&lt;/_url&gt;&lt;_volume&gt;10&lt;/_volume&gt;&lt;/Details&gt;&lt;Extra&gt;&lt;DBUID&gt;{E5CFCA40-B99A-4E9F-8A29-87F3858A6670}&lt;/DBUID&gt;&lt;/Extra&gt;&lt;/Item&gt;&lt;/References&gt;&lt;/Group&gt;&lt;Group&gt;&lt;References&gt;&lt;Item&gt;&lt;ID&gt;972&lt;/ID&gt;&lt;UID&gt;{4BEA8F25-3DAA-4250-ACC7-FECD7CBD5694}&lt;/UID&gt;&lt;Title&gt;Systems Analysis of Robust Strategic Decisions to Plan Secure Food, Energy, and Water Provision Based on the Stochastic Globiom Model&lt;/Title&gt;&lt;Template&gt;Journal Article&lt;/Template&gt;&lt;Star&gt;0&lt;/Star&gt;&lt;Tag&gt;0&lt;/Tag&gt;&lt;Author&gt;Ermolieva, T Yu; Ermoliev, Yu M; Havlik, P; Mosnier, A; Leclere, D; Kraksner, F; Khabarov, N; Obersteiner, M&lt;/Author&gt;&lt;Year&gt;2015&lt;/Year&gt;&lt;Details&gt;&lt;_accessed&gt;62439826&lt;/_accessed&gt;&lt;_created&gt;62439825&lt;/_created&gt;&lt;_db_provider&gt;ABI/INFORM Collection&lt;/_db_provider&gt;&lt;_db_updated&gt;PKU Search&lt;/_db_updated&gt;&lt;_doi&gt;10.1007/s10559-015-9704-2&lt;/_doi&gt;&lt;_isbn&gt;1060-0396&lt;/_isbn&gt;&lt;_issue&gt;1&lt;/_issue&gt;&lt;_keywords&gt;Processor Architectures; robust strategic and operative decisions; Systems Theory, Control; risk measures VaR and CVaR; secure food, energy, water provision; Artificial Intelligence (incl. Robotics); Software Engineering/Programming and Operating Systems; Mathematics; GLOBIOM; stochastic optimization; global diversification of systemic risks; Decision making; Water supply; Strategic planning; Diversification; Studies; Energy; Mathematical analysis; Stochastic models; Risk management; Food supply&lt;/_keywords&gt;&lt;_language&gt;English&lt;/_language&gt;&lt;_modified&gt;62439826&lt;/_modified&gt;&lt;_pages&gt;125 - 133&lt;/_pages&gt;&lt;_place_published&gt;Boston&lt;/_place_published&gt;&lt;_url&gt;http://pku.summon.serialssolutions.com/2.0.0/link/0/eLvHCXMwnV3ra9RAEB-u9Yt-UFsVT9uyFASVpu7msUmgFnzcIWKhqKXql7CvoLQmRy_3_zuTx11bpQl-zf42kyU7s_PYmQEI_H3uXZMJeEj6QqeaO2tDyU2Y5zZMcymEivBIpHznH0fJp2N_Ook-jsBfejKKs_0uQFnL7Uupb6gLoyEceWnMQw-l8C2f8kBxS387WQlj3MJNNpzkHg9S2QU2__WKq0fTSt-8FiKtT57pvf_5yPtwt9Uz2ZtmY2zAyBWbcOdoWaR1vgkbLV_P2fO2-PSLB6PqQDNDGvXrXbplqegeyDkZ8Eh397Ctb37wSh-yG4FdrZN-ZJmzz6VezKt-aFdJ1_RD37etgwZ8QFUy6tw0gDyFJlw_blqWllB7N8MmddblAKAqLDvFhV_0kz4mBxGtux_6FtUXO-D3FAy3DPtSleanopre_VPoAs-v8nc_kPrwnRPsIZxMJ1_fffDazhyeEUkaeoFRwqHynjtJnvBc6wAVSSm1VQEa4EnkTGplrGLJrcwdCgqLeroyubMmVDYJHsF6URbuMTC04ANlbKIjX4XC8JTHKhI6sDyxQlo-hpcdU2azpgBLtiq1TfyVIX9lxF-ZP4btjm0zpclXaKp5JpKE8lXQFhnD1nK8ldVXh_c6Pr5Ei0j4RKNl2YbWzOZjePYXvAY2cyKRiRr7ZCDuKdymx42DbwvWq4uF24a12dliB9bi0-87tWj7Ax74p10&lt;/_url&gt;&lt;_volume&gt;51&lt;/_volume&gt;&lt;/Details&gt;&lt;Extra&gt;&lt;DBUID&gt;{E5CFCA40-B99A-4E9F-8A29-87F3858A6670}&lt;/DBUID&gt;&lt;/Extra&gt;&lt;/Item&gt;&lt;/References&gt;&lt;/Group&gt;&lt;Group&gt;&lt;References&gt;&lt;Item&gt;&lt;ID&gt;973&lt;/ID&gt;&lt;UID&gt;{0D889D44-FF26-458E-BC25-EF30A27B0C51}&lt;/UID&gt;&lt;Title&gt;The water-energy-food nexus in Kazakhstan: challenges and opportunities&lt;/Title&gt;&lt;Template&gt;Journal Article&lt;/Template&gt;&lt;Star&gt;0&lt;/Star&gt;&lt;Tag&gt;0&lt;/Tag&gt;&lt;Author&gt;Karatayev, Marat; Rivotti, Pedro; Sobral Mour O, Zenaida; Konadu, D Dennis; Shah, Nilay; Clarke, Michèle&lt;/Author&gt;&lt;Year&gt;2017&lt;/Year&gt;&lt;Details&gt;&lt;_accessed&gt;62439833&lt;/_accessed&gt;&lt;_created&gt;62439832&lt;/_created&gt;&lt;_db_updated&gt;PKU Search&lt;/_db_updated&gt;&lt;_doi&gt;10.1016/j.egypro.2017.08.064&lt;/_doi&gt;&lt;_isbn&gt;1876-6102&lt;/_isbn&gt;&lt;_keywords&gt;Water; Energy; Kazakhstan; Nexus; Food&lt;/_keywords&gt;&lt;_language&gt;English&lt;/_language&gt;&lt;_modified&gt;62439833&lt;/_modified&gt;&lt;_pages&gt;63 - 70&lt;/_pages&gt;&lt;_url&gt;http://pku.summon.serialssolutions.com/2.0.0/link/0/eLvHCXMwrV1LS8NAEF7bXtSDj6pYHyX0nrZJNruJ1ILWFp8gqBcvYbPZYK0kpTUo_npn8oAq0oqYW5JvQwizM9-EmW8IscxmW__mE6TNHBelZXzwhUYIRuLgHwcO2YUZSBtbiR9vnOtbc9C3L0ukV7TGYJVlHgoyF5867_xKK_-4rfFw2LozYF8zHFTNLXgyo2lDO8NpDoOz08I5c9SPxxwMwDqii266tOQLJ39NsCPQ4JmuJ_05Ws1EoMH6v7zsBlnLCah2kuE2SUlFVbJc9CdPq2R1RqJwa6nZ8TWJDPu4gVWXAutCXjChh7uNLhiZ9gZsddJp-V19LlSlTYaLcWEcB4jS5qIi9Z5MF8OGkXYlPsToCTkwwo_m42UxWuYXzxZRoMVjTF-SKJWlxSXb5GHQv--d6_mMCV0aLiQXwKakBbRT-tw2lGlKx-WWksoPJXBjF-hVO-BtYSpBXapC2HcG5N3MlhYNghDo3A6pRHGkdolG4RCSWYJZikpFHeag1o7ioQJS5Ls1ohe25I0zKRGvqLF79jLb89D2PBwMymiN8MLgvC9m5UG0m7ty788r98kKnmVFdAek8jpJ1CEpj0dJnZTZRbOe7qZP6E0siw&lt;/_url&gt;&lt;_volume&gt;125&lt;/_volume&gt;&lt;/Details&gt;&lt;Extra&gt;&lt;DBUID&gt;{E5CFCA40-B99A-4E9F-8A29-87F3858A6670}&lt;/DBUID&gt;&lt;/Extra&gt;&lt;/Item&gt;&lt;/References&gt;&lt;/Group&gt;&lt;/Citation&gt;_x000a_"/>
    <w:docVar w:name="NE.Ref{9015750E-A8B2-4A9F-9BE9-8F56EE1325D6}" w:val=" ADDIN NE.Ref.{9015750E-A8B2-4A9F-9BE9-8F56EE1325D6}&lt;Citation&gt;&lt;Group&gt;&lt;References&gt;&lt;Item&gt;&lt;ID&gt;1853&lt;/ID&gt;&lt;UID&gt;{D848ABDF-1190-4187-AF93-ABA32C679B5B}&lt;/UID&gt;&lt;Title&gt;Medium- and Long-Term Integrated Demand Response of Integrated Energy System Based on System Dynamics&lt;/Title&gt;&lt;Template&gt;Journal Article&lt;/Template&gt;&lt;Star&gt;0&lt;/Star&gt;&lt;Tag&gt;1&lt;/Tag&gt;&lt;Author&gt;Ren, Shuhui; Dou, Xun; Wang, Zhen; Wang, Jun; Wang, Xiangyan&lt;/Author&gt;&lt;Year&gt;2020&lt;/Year&gt;&lt;Details&gt;&lt;_abstract&gt;For the integrated energy system of coupling electrical, cool and heat energy and gas and other forms of energy, the medium- and long-term integrated demand response of flexible load, energy storage and electric vehicles and other demand side resources is studied. It is helpful to mine the potentials of demand response of various energy sources in the medium- and long-term, stimulate the flexibility of integrated energy system, and improve the efficiency of energy utilization. Firstly, based on system dynamics, the response mode of demand response resources is analyzed from different time dimensions, and the long-term, medium-term and short-term behaviors of users participating in integrated demand response are considered comprehensively. An integrated demand response model based on medium-and long-term time dimension is established. Then the integrated demand response model of integrated energy system scheduling and flexible load, energy storage and electric vehicles as the main participants is established to simulate the response income of users participating in the integrated demand response project, and to provide data sources for the medium- and long-term integrated demand response system dynamics model. Finally, an example is given to analyze the differences in response behaviors of flexible load, energy storage and electric vehicle users in different time dimensions under the conditions of policy subsidy, regional location and user energy preferences in different stages of the integrated energy system.&lt;/_abstract&gt;&lt;_accession_num&gt;WOS:000522489000203_x000d__x000a_ER&lt;/_accession_num&gt;&lt;_cited_count&gt;0&lt;/_cited_count&gt;&lt;_collection_scope&gt;SCIE;EI&lt;/_collection_scope&gt;&lt;_created&gt;63289401&lt;/_created&gt;&lt;_date_display&gt;2020, FEB 2020&lt;/_date_display&gt;&lt;_db_provider&gt;ISI&lt;/_db_provider&gt;&lt;_doi&gt;10.3390/en13030710&lt;/_doi&gt;&lt;_impact_factor&gt;   2.707&lt;/_impact_factor&gt;&lt;_journal&gt;Energies&lt;/_journal&gt;&lt;_modified&gt;63328273&lt;/_modified&gt;&lt;_notes&gt;全部被引次数: 0&lt;/_notes&gt;&lt;_url&gt;http://gateway.isiknowledge.com/gateway/Gateway.cgi?GWVersion=2&amp;amp;SrcAuth=AegeanSoftware&amp;amp;SrcApp=NoteExpress&amp;amp;DestLinkType=FullRecord&amp;amp;DestApp=WOS&amp;amp;KeyUT=000522489000203&lt;/_url&gt;&lt;_volume&gt;13&lt;/_volume&gt;&lt;_pages&gt;710&lt;/_pages&gt;&lt;/Details&gt;&lt;Extra&gt;&lt;DBUID&gt;{6F35D732-D9FF-4EE9-905F-B0CC4953C663}&lt;/DBUID&gt;&lt;/Extra&gt;&lt;/Item&gt;&lt;/References&gt;&lt;/Group&gt;&lt;Group&gt;&lt;References&gt;&lt;Item&gt;&lt;ID&gt;1865&lt;/ID&gt;&lt;UID&gt;{AAB3BB3B-F5B5-4FA5-8BC6-B0A7EB660DBF}&lt;/UID&gt;&lt;Title&gt;A system dynamics approach to scenario analysis for urban passenger transport energy consumption and CO2 emissions: A case study of Beijing&lt;/Title&gt;&lt;Template&gt;Journal Article&lt;/Template&gt;&lt;Star&gt;0&lt;/Star&gt;&lt;Tag&gt;0&lt;/Tag&gt;&lt;Author&gt;Liu, Xue; Ma, Shoufeng; Tian, Junfang; Jia, Ning; Li, Geng&lt;/Author&gt;&lt;Year&gt;2015&lt;/Year&gt;&lt;Details&gt;&lt;_accession_num&gt;WOS:000365361100025&lt;/_accession_num&gt;&lt;_cited_count&gt;43&lt;/_cited_count&gt;&lt;_collection_scope&gt;SCIE;SSCI;EI&lt;/_collection_scope&gt;&lt;_created&gt;63289401&lt;/_created&gt;&lt;_date_display&gt;2015, OCT 2015&lt;/_date_display&gt;&lt;_db_provider&gt;ISI&lt;/_db_provider&gt;&lt;_doi&gt;10.1016/j.enpol.2015.06.007&lt;/_doi&gt;&lt;_impact_factor&gt;   4.880&lt;/_impact_factor&gt;&lt;_isbn&gt;0301-4215&lt;/_isbn&gt;&lt;_journal&gt;Energy Policy&lt;/_journal&gt;&lt;_modified&gt;63294636&lt;/_modified&gt;&lt;_pages&gt;253-270&lt;/_pages&gt;&lt;_url&gt;http://gateway.isiknowledge.com/gateway/Gateway.cgi?GWVersion=2&amp;amp;SrcAuth=AegeanSoftware&amp;amp;SrcApp=NoteExpress&amp;amp;DestLinkType=FullRecord&amp;amp;DestApp=WOS&amp;amp;KeyUT=000365361100025 _x000d__x000a_https://pdf.sciencedirectassets.com/271097/1-s2.0-S0301421515X00085/1-s2.0-S0301421515002256/main.pdf?X-Amz-Security-Token=IQoJb3JpZ2luX2VjEAIaCXVzLWVhc3QtMSJGMEQCIGKdEhKJEYxVnmsaLi4JMGAJ9wNcMkOyfnG9pV90tEkWAiBscBuP9IM0jb4rII%2BSzMf35ifJ9idXiyr2LMlzTlYCiSq0Awg7EAMaDDA1OTAwMzU0Njg2NSIMHIvtp8EpERrTbhD0KpED5Wrnj3JzsuawW5ZCHJb%2BdNxRa0pR4pnF65bBkL2L1QN5%2BaGh5re9gmjZwFF5qQNWNMX5jhVdE86KZQGX1accIBmAcSRwHgexJBw400szkjWeWCDGCYS97YyIa1m3APghvkoThdby8yNmjrAQM6qqHuDLj7kZGL0s4LWzUfbe6OUs%2FH0XKYl%2BMommnfJVPxo38k%2BCqddg%2FhpM0ebn%2ByyphFEXqIQ8mvFrqgonb6NOs%2FWhLgV2dn3idC43yEuSfhMAZCvnqZtxyJ0oXKRzYEaYhUWqVnv5%2F%2Fmts1LW5FXV%2BFvs8i1EWHORoAN8iojrO8r9lkLI8rOxUJlAXnhAAt%2FQG13YfdUyfoi8x2xTmBFoZ4Unt3GEhllEaOVGa2WhN%2Bo485p%2BC2f9Jw4oJg03pcLu1LoL1G3QIRenYJujmEFmmwXpJnOFv3wQT39H5q%2B0yYlnmAfh8%2BKWx%2FC5jvAHOzNEnPZUw%2B6YRIHuhG0G%2BXs13ajv72WH7oAFqIUAWChufSD8kUy%2F332lFxCOhLKke%2Ba2G0AwoqCz9QU67AH39w4R5BNpUxRsFXIGMuVTLWij3AKXMp5Yif2Xl3aESNfI9Po%2B9odga6h8Q2ylJJRYc0qamGQPRKoiix8FSCY9Zz3lL%2FNy4Bew179jAaH7NL2b6K7q68SAtIsdIHYI5qyaEy60MTDh1zrXrDtcb1M1BxiYnOlQ%2B%2FjnTJyFWXRjmBGD%2BBv6gYZwB2bu1kROwsXWKIiVbu9OWEwfDYMedUE5Rwb%2BJWJb%2BK7n76Ys5Wgh8hgFNpARBe9ll7JV22vesmuzWydyK%2BgQHh9x0tp%2Bm0iIuKOc83Rz%2B9p3EWAfUXAEtpqdMMcpY91JVq304g%3D%3D&amp;amp;X-Amz-Algorithm=AWS4-HMAC-SHA256&amp;amp;X-Amz-Date=20200502T025516Z&amp;amp;X-Amz-SignedHeaders=host&amp;amp;X-Amz-Expires=300&amp;amp;X-Amz-Credential=ASIAQ3PHCVTY2DL5QOZ3%2F20200502%2Fus-east-1%2Fs3%2Faws4_request&amp;amp;X-Amz-Signature=5880ddf21f0e1a91ab5e426a12b23fc16e5cc70ba7926cc86b25d5daac811929&amp;amp;hash=d2b571d4a32caac9f2844498eabd8174c6aeec7d50121f0c16cfd20fce4a16f9&amp;amp;host=68042c943591013ac2b2430a89b270f6af2c76d8dfd086a07176afe7c76c2c61&amp;amp;pii=S0301421515002256&amp;amp;tid=spdf-eaecaafb-98aa-403a-b121-34cd93e0a1ab&amp;amp;sid=8745ebd87cad994d9668a7e6f74e09a47527gxrqa&amp;amp;type=client _x000d__x000a_&lt;/_url&gt;&lt;_volume&gt;85&lt;/_volume&gt;&lt;/Details&gt;&lt;Extra&gt;&lt;DBUID&gt;{6F35D732-D9FF-4EE9-905F-B0CC4953C663}&lt;/DBUID&gt;&lt;/Extra&gt;&lt;/Item&gt;&lt;/References&gt;&lt;/Group&gt;&lt;/Citation&gt;_x000a_"/>
    <w:docVar w:name="NE.Ref{90FC2071-15A8-47BF-A34B-309F83EDFA7B}" w:val=" ADDIN NE.Ref.{90FC2071-15A8-47BF-A34B-309F83EDFA7B}&lt;Citation&gt;&lt;Group&gt;&lt;References&gt;&lt;Item&gt;&lt;ID&gt;1840&lt;/ID&gt;&lt;UID&gt;{8939760E-3D26-4B48-B263-E83712D76F7E}&lt;/UID&gt;&lt;Title&gt;Global projections of future urban land expansion under shared socioeconomic pathways&lt;/Title&gt;&lt;Template&gt;Journal Article&lt;/Template&gt;&lt;Star&gt;1&lt;/Star&gt;&lt;Tag&gt;0&lt;/Tag&gt;&lt;Author&gt;Chen, Guangzhao; Li, Xia; Liu, Xiaoping; Chen, Yimin; Liang, Xun; Leng, Jiye; Xu, Xiaocong; Liao, Weilin; Qiu, Yue An; Wu, Qianlian; Huang, Kangning&lt;/Author&gt;&lt;Year&gt;2020&lt;/Year&gt;&lt;Details&gt;&lt;_doi&gt;10.1038/s41467-020-14386-x&lt;/_doi&gt;&lt;_created&gt;63284686&lt;/_created&gt;&lt;_modified&gt;63284687&lt;/_modified&gt;&lt;_url&gt;http://www.nature.com/articles/s41467-020-14386-x_x000d__x000a_http://www.nature.com/articles/s41467-020-14386-x.pdf&lt;/_url&gt;&lt;_journal&gt;Nature Communications&lt;/_journal&gt;&lt;_volume&gt;11&lt;/_volume&gt;&lt;_tertiary_title&gt;Nat Commun&lt;/_tertiary_title&gt;&lt;_isbn&gt;2041-1723&lt;/_isbn&gt;&lt;_accessed&gt;63284686&lt;/_accessed&gt;&lt;_db_updated&gt;CrossRef&lt;/_db_updated&gt;&lt;_impact_factor&gt;  11.878&lt;/_impact_factor&gt;&lt;_collection_scope&gt;SCI;SCIE&lt;/_collection_scope&gt;&lt;_pages&gt;537&lt;/_pages&gt;&lt;/Details&gt;&lt;Extra&gt;&lt;DBUID&gt;{6F35D732-D9FF-4EE9-905F-B0CC4953C663}&lt;/DBUID&gt;&lt;/Extra&gt;&lt;/Item&gt;&lt;/References&gt;&lt;/Group&gt;&lt;/Citation&gt;_x000a_"/>
    <w:docVar w:name="NE.Ref{9192C1EF-0B46-4C78-AC95-AEAA7595D90D}" w:val=" ADDIN NE.Ref.{9192C1EF-0B46-4C78-AC95-AEAA7595D90D}&lt;Citation&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569246&lt;/_modified&gt;&lt;_pages&gt;579-590&lt;/_pages&gt;&lt;_url&gt;https://ac.els-cdn.com/S0309170817308278/1-s2.0-S0309170817308278-main.pdf?_tid=599578be-46db-47a1-9e25-61cb92f37553&amp;amp;acdnat=1536933153_065309aa0f1cd7fcd217d3f853f6992d 全文链接_x000d__x000a_https://ac.els-cdn.com/S0309170817308278/1-s2.0-S0309170817308278-main.pdf?_tid=99685556-985e-4805-a9b5-9aba43158a8b&amp;amp;acdnat=1544462855_199f6ac9af1e7530af6ef5562cfd203c 全文链接_x000d__x000a_&lt;/_url&gt;&lt;_volume&gt;110&lt;/_volume&gt;&lt;/Details&gt;&lt;Extra&gt;&lt;DBUID&gt;{E5CFCA40-B99A-4E9F-8A29-87F3858A6670}&lt;/DBUID&gt;&lt;/Extra&gt;&lt;/Item&gt;&lt;/References&gt;&lt;/Group&gt;&lt;/Citation&gt;_x000a_"/>
    <w:docVar w:name="NE.Ref{91977539-B5BC-48D0-9382-10F2CF39062D}" w:val=" ADDIN NE.Ref.{91977539-B5BC-48D0-9382-10F2CF39062D}&lt;Citation&gt;&lt;Group&gt;&lt;References&gt;&lt;Item&gt;&lt;ID&gt;178&lt;/ID&gt;&lt;UID&gt;{35366991-1323-4DA5-A31E-739ABFD58644}&lt;/UID&gt;&lt;Title&gt;基于土地利用变化的京津冀生境质量时空演变&lt;/Title&gt;&lt;Template&gt;Journal Article&lt;/Template&gt;&lt;Star&gt;0&lt;/Star&gt;&lt;Tag&gt;0&lt;/Tag&gt;&lt;Author&gt;吴健生; 曹祺文; 石淑芹; 黄秀兰; 卢志强&lt;/Author&gt;&lt;Year&gt;2015&lt;/Year&gt;&lt;Details&gt;&lt;_issue&gt;11&lt;/_issue&gt;&lt;_journal&gt;应用生态学报&lt;/_journal&gt;&lt;_pages&gt;3457-3466&lt;/_pages&gt;&lt;_volume&gt;26&lt;/_volume&gt;&lt;_created&gt;61362086&lt;/_created&gt;&lt;_modified&gt;61362086&lt;/_modified&gt;&lt;_collection_scope&gt;中国科技核心期刊;中文核心期刊;CSCD;&lt;/_collection_scope&gt;&lt;_translated_author&gt;Wu, Jiansheng;Cao, Qiwen;Shi, Shuqin;Huang, Xiulan;Lu, Zhiqiang&lt;/_translated_author&gt;&lt;/Details&gt;&lt;Extra&gt;&lt;DBUID&gt;{31F9CFF5-4EB5-41E0-8180-BAFB923E486F}&lt;/DBUID&gt;&lt;/Extra&gt;&lt;/Item&gt;&lt;/References&gt;&lt;/Group&gt;&lt;/Citation&gt;_x000a_"/>
    <w:docVar w:name="NE.Ref{91B04D78-5A77-4C4C-B0F9-EF072740BAC2}" w:val=" ADDIN NE.Ref.{91B04D78-5A77-4C4C-B0F9-EF072740BAC2}&lt;Citation&gt;&lt;Group&gt;&lt;References&gt;&lt;Item&gt;&lt;ID&gt;1084&lt;/ID&gt;&lt;UID&gt;{0D0918EC-BDD2-4292-953D-B97F558F7214}&lt;/UID&gt;&lt;Title&gt;探索建立面向新型城镇化的国土空间分类体系&lt;/Title&gt;&lt;Template&gt;Journal Article&lt;/Template&gt;&lt;Star&gt;0&lt;/Star&gt;&lt;Tag&gt;0&lt;/Tag&gt;&lt;Author&gt;林坚; 柳巧云; 李婧怡&lt;/Author&gt;&lt;Year&gt;2016&lt;/Year&gt;&lt;Details&gt;&lt;_author_adr&gt;北京大学城市与环境学院城市与区域规划系;国土资源部国土规划与开发重点实验室;北京大学未来城市实验室;&lt;/_author_adr&gt;&lt;_collection_scope&gt;CSSCI;中文核心期刊;&lt;/_collection_scope&gt;&lt;_created&gt;62424609&lt;/_created&gt;&lt;_db_provider&gt;CNKI&lt;/_db_provider&gt;&lt;_isbn&gt;1006-3862&lt;/_isbn&gt;&lt;_issue&gt;04&lt;/_issue&gt;&lt;_journal&gt;城市发展研究&lt;/_journal&gt;&lt;_keywords&gt;新型城镇化;;国土空间;;分类体系;;北京市;;桓台县&lt;/_keywords&gt;&lt;_modified&gt;63260456&lt;/_modified&gt;&lt;_pages&gt;51-60+2&lt;/_pages&gt;&lt;_url&gt;http://kns.cnki.net/kns/download.aspx?filename=CZjbNplYwV1VwJnQpFzRPFlQ5s2Nshma30GerMUTCFjew8kUphEM1kmSTZ1arEnM0UmSvhWeSFmQUN2cEl2Ki1UUxUDZ35ESxgHc0lESWRFNtJzThdkepxmQ2gTRxFDandmQURFbjV3TzhHU2BlW2lUdDdEV4oGU&amp;amp;tablename=CJFDLAST2016&amp;amp;dflag=pdfdown 全文链接_x000d__x000a_&lt;/_url&gt;&lt;_volume&gt;23&lt;/_volume&gt;&lt;_translated_author&gt;Lin, Jian;Liu, Qiaoyun;Li, Jingyi&lt;/_translated_author&gt;&lt;/Details&gt;&lt;Extra&gt;&lt;DBUID&gt;{6F35D732-D9FF-4EE9-905F-B0CC4953C663}&lt;/DBUID&gt;&lt;/Extra&gt;&lt;/Item&gt;&lt;/References&gt;&lt;/Group&gt;&lt;/Citation&gt;_x000a_"/>
    <w:docVar w:name="NE.Ref{91BB74DE-AE71-404F-9D8D-127656E1B1DF}" w:val=" ADDIN NE.Ref.{91BB74DE-AE71-404F-9D8D-127656E1B1DF}&lt;Citation&gt;&lt;Group&gt;&lt;References&gt;&lt;Item&gt;&lt;ID&gt;428&lt;/ID&gt;&lt;UID&gt;{273C5AB9-325B-43E4-8BB2-88E9C74A1065}&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Gu, Chaolin; Chen, Liding; Li, Shuangcheng&lt;/Author&gt;&lt;Year&gt;2017&lt;/Year&gt;&lt;Details&gt;&lt;_collection_scope&gt;SCIE;CSCD&lt;/_collection_scope&gt;&lt;_created&gt;62694357&lt;/_created&gt;&lt;_date&gt;1990-12-01&lt;/_date&gt;&lt;_date_display&gt;December 01&lt;/_date_display&gt;&lt;_doi&gt;10.1007/s11442-017-1445-x&lt;/_doi&gt;&lt;_impact_factor&gt;   2.347&lt;/_impact_factor&gt;&lt;_isbn&gt;1861-9568&lt;/_isbn&gt;&lt;_issue&gt;12&lt;/_issue&gt;&lt;_journal&gt;Journal of Geographical Sciences&lt;/_journal&gt;&lt;_label&gt;Fang2017&lt;/_label&gt;&lt;_modified&gt;63071890&lt;/_modified&gt;&lt;_pages&gt;1431-1449&lt;/_pages&gt;&lt;_type_work&gt;journal article&lt;/_type_work&gt;&lt;_url&gt;https://doi.org/10.1007/s11442-017-1445-x&lt;/_url&gt;&lt;_volume&gt;27&lt;/_volume&gt;&lt;/Details&gt;&lt;Extra&gt;&lt;DBUID&gt;{6F35D732-D9FF-4EE9-905F-B0CC4953C663}&lt;/DBUID&gt;&lt;/Extra&gt;&lt;/Item&gt;&lt;/References&gt;&lt;/Group&gt;&lt;Group&gt;&lt;References&gt;&lt;Item&gt;&lt;ID&gt;192&lt;/ID&gt;&lt;UID&gt;{866EB4FA-E7AC-48FF-A057-F5FF8F9351EC}&lt;/UID&gt;&lt;Title&gt;特大城市群地区城镇化与生态环境交互耦合效应解析的理论框架及技术路径&lt;/Title&gt;&lt;Template&gt;Journal Article&lt;/Template&gt;&lt;Star&gt;0&lt;/Star&gt;&lt;Tag&gt;0&lt;/Tag&gt;&lt;Author&gt;方创琳; 周成虎; 顾朝林; 陈利顶; 李双成&lt;/Author&gt;&lt;Year&gt;2016&lt;/Year&gt;&lt;Details&gt;&lt;_accessed&gt;63277153&lt;/_accessed&gt;&lt;_author_aff&gt;中国科学院地理科学与资源研究所;清华大学建筑学院;中国科学院生态环境研究中心;北京大学城市与环境学院;&lt;/_author_aff&gt;&lt;_collection_scope&gt;中国科技核心期刊;中文核心期刊;CSCD;&lt;/_collection_scope&gt;&lt;_created&gt;62000331&lt;/_created&gt;&lt;_date&gt;61161120&lt;/_date&gt;&lt;_db_provider&gt;CNKI: 期刊&lt;/_db_provider&gt;&lt;_db_updated&gt;CNKI - Reference&lt;/_db_updated&gt;&lt;_issue&gt;04&lt;/_issue&gt;&lt;_journal&gt;地理学报&lt;/_journal&gt;&lt;_keywords&gt;特大城市群;城镇化;生态环境;交互耦合效应;耦合圈理论框架;技术路径&lt;/_keywords&gt;&lt;_language&gt;Chinese&lt;/_language&gt;&lt;_modified&gt;62717331&lt;/_modified&gt;&lt;_pages&gt;531-550&lt;/_pages&gt;&lt;_url&gt;http://kns.cnki.net/KCMS/detail/detail.aspx?FileName=DLXB201604002&amp;amp;DbName=CJFQ2016&lt;/_url&gt;&lt;_translated_author&gt;Fang, Chuanglin;Zhou, Chenghu;Gu, Chaolin;Chen, Liding;Li, Shuangcheng&lt;/_translated_author&gt;&lt;/Details&gt;&lt;Extra&gt;&lt;DBUID&gt;{6F35D732-D9FF-4EE9-905F-B0CC4953C663}&lt;/DBUID&gt;&lt;/Extra&gt;&lt;/Item&gt;&lt;/References&gt;&lt;/Group&gt;&lt;/Citation&gt;_x000a_"/>
    <w:docVar w:name="NE.Ref{920DCDB5-150A-47C1-9022-0D606A5288F2}" w:val=" ADDIN NE.Ref.{920DCDB5-150A-47C1-9022-0D606A5288F2}&lt;Citation&gt;&lt;Group&gt;&lt;References&gt;&lt;Item&gt;&lt;ID&gt;377&lt;/ID&gt;&lt;UID&gt;{833E9DBC-2B94-4DC7-9B9E-1238F34B7783}&lt;/UID&gt;&lt;Title&gt;The need for rethinking the concepts of vulnerability and risk from a holistic perspective: a necessary review and criticism for effective risk management&lt;/Title&gt;&lt;Template&gt;Book Section&lt;/Template&gt;&lt;Star&gt;0&lt;/Star&gt;&lt;Tag&gt;0&lt;/Tag&gt;&lt;Author&gt;Cardona, Omar D&lt;/Author&gt;&lt;Year&gt;2004&lt;/Year&gt;&lt;Details&gt;&lt;_created&gt;62249069&lt;/_created&gt;&lt;_modified&gt;62249307&lt;/_modified&gt;&lt;_pages&gt;56-70&lt;/_pages&gt;&lt;_place_published&gt;UK and USA&lt;/_place_published&gt;&lt;_publisher&gt;Earthscan&lt;/_publisher&gt;&lt;_secondary_author&gt;Bankoff, Greg; Frerks, Georg; Hilhorst, Dorothea&lt;/_secondary_author&gt;&lt;_secondary_title&gt;Mapping vulnerability: Disasters, Development and People&lt;/_secondary_title&gt;&lt;/Details&gt;&lt;Extra&gt;&lt;DBUID&gt;{E5CFCA40-B99A-4E9F-8A29-87F3858A6670}&lt;/DBUID&gt;&lt;/Extra&gt;&lt;/Item&gt;&lt;/References&gt;&lt;/Group&gt;&lt;/Citation&gt;_x000a_"/>
    <w:docVar w:name="NE.Ref{92134220-EEB1-4FA8-8936-7BCF560165EB}" w:val=" ADDIN NE.Ref.{92134220-EEB1-4FA8-8936-7BCF560165EB}&lt;Citation&gt;&lt;Group&gt;&lt;References&gt;&lt;Item&gt;&lt;ID&gt;1921&lt;/ID&gt;&lt;UID&gt;{C0CA6290-6160-4A50-8EEC-59D2938C85DC}&lt;/UID&gt;&lt;Title&gt;中国可持续发展系统动力学仿真模型&lt;/Title&gt;&lt;Template&gt;Journal Article&lt;/Template&gt;&lt;Star&gt;0&lt;/Star&gt;&lt;Tag&gt;0&lt;/Tag&gt;&lt;Author&gt;黄振中; 王艳; 李思一; 丁凡; 吴叶军&lt;/Author&gt;&lt;Year&gt;1997&lt;/Year&gt;&lt;Details&gt;&lt;_collection_scope&gt;PKU&lt;/_collection_scope&gt;&lt;_created&gt;63295864&lt;/_created&gt;&lt;_issue&gt;4&lt;/_issue&gt;&lt;_journal&gt;计算机仿真&lt;/_journal&gt;&lt;_language&gt;Chinese&lt;/_language&gt;&lt;_modified&gt;63296042&lt;/_modified&gt;&lt;_pages&gt;3-7&lt;/_pages&gt;&lt;_volume&gt;14&lt;/_volume&gt;&lt;_translated_author&gt;Huang, Zhenzhong;Wang, Yan;Li, Siyi;Ding, Fan;Wu, Yejun&lt;/_translated_author&gt;&lt;/Details&gt;&lt;Extra&gt;&lt;DBUID&gt;{6F35D732-D9FF-4EE9-905F-B0CC4953C663}&lt;/DBUID&gt;&lt;/Extra&gt;&lt;/Item&gt;&lt;/References&gt;&lt;/Group&gt;&lt;/Citation&gt;_x000a_"/>
    <w:docVar w:name="NE.Ref{921D6C3A-D64B-4A97-8D41-3D3DCE57CE1D}" w:val=" ADDIN NE.Ref.{921D6C3A-D64B-4A97-8D41-3D3DCE57CE1D}&lt;Citation&gt;&lt;Group&gt;&lt;References&gt;&lt;Item&gt;&lt;ID&gt;1912&lt;/ID&gt;&lt;UID&gt;{B835A7FF-EA64-45D9-896F-8F4132019E5C}&lt;/UID&gt;&lt;Title&gt;Recent development of energy supply and demand in China, and energy sector prospects through 2030&lt;/Title&gt;&lt;Template&gt;Journal Article&lt;/Template&gt;&lt;Star&gt;0&lt;/Star&gt;&lt;Tag&gt;0&lt;/Tag&gt;&lt;Author&gt;Wang, Yanjia; Gu, Alun; Zhang, Aling&lt;/Author&gt;&lt;Year&gt;2011&lt;/Year&gt;&lt;Details&gt;&lt;_accession_num&gt;WOS:000298120200005_x000d__x000a_ER&lt;/_accession_num&gt;&lt;_cited_count&gt;61&lt;/_cited_count&gt;&lt;_collection_scope&gt;SCIE;SSCI;EI&lt;/_collection_scope&gt;&lt;_created&gt;63290349&lt;/_created&gt;&lt;_date_display&gt;2011, NOV 2011&lt;/_date_display&gt;&lt;_db_provider&gt;ISI&lt;/_db_provider&gt;&lt;_doi&gt;10.1016/j.enpol.2010.07.002&lt;/_doi&gt;&lt;_impact_factor&gt;   4.880&lt;/_impact_factor&gt;&lt;_isbn&gt;0301-4215&lt;/_isbn&gt;&lt;_issue&gt;11&lt;/_issue&gt;&lt;_journal&gt;Energy Policy&lt;/_journal&gt;&lt;_modified&gt;63291809&lt;/_modified&gt;&lt;_pages&gt;6745-6759&lt;/_pages&gt;&lt;_url&gt;http://gateway.isiknowledge.com/gateway/Gateway.cgi?GWVersion=2&amp;amp;SrcAuth=AegeanSoftware&amp;amp;SrcApp=NoteExpress&amp;amp;DestLinkType=FullRecord&amp;amp;DestApp=WOS&amp;amp;KeyUT=000298120200005&lt;/_url&gt;&lt;_volume&gt;39&lt;/_volume&gt;&lt;/Details&gt;&lt;Extra&gt;&lt;DBUID&gt;{6F35D732-D9FF-4EE9-905F-B0CC4953C663}&lt;/DBUID&gt;&lt;/Extra&gt;&lt;/Item&gt;&lt;/References&gt;&lt;/Group&gt;&lt;Group&gt;&lt;References&gt;&lt;Item&gt;&lt;ID&gt;386&lt;/ID&gt;&lt;UID&gt;{2C656584-318E-4262-8BDC-48BAB26B35E1}&lt;/UID&gt;&lt;Title&gt;2050年中国能源消费的情景预测&lt;/Title&gt;&lt;Template&gt;Journal Article&lt;/Template&gt;&lt;Star&gt;1&lt;/Star&gt;&lt;Tag&gt;5&lt;/Tag&gt;&lt;Author&gt;沈镭; 刘立涛; 王礼茂; 陈枫楠; 张超; 沈明; 钟帅&lt;/Author&gt;&lt;Year&gt;2015&lt;/Year&gt;&lt;Details&gt;&lt;_accessed&gt;62648582&lt;/_accessed&gt;&lt;_author_aff&gt;中国科学院地理科学与资源研究所;中国科学院大学;中国地质大学(北京)人文经管学院;&lt;/_author_aff&gt;&lt;_collection_scope&gt;CSCD;CSSCI-C;PKU&lt;/_collection_scope&gt;&lt;_created&gt;62648582&lt;/_created&gt;&lt;_date&gt;60589440&lt;/_date&gt;&lt;_db_provider&gt;CNKI: 期刊&lt;/_db_provider&gt;&lt;_db_updated&gt;CNKI - Reference&lt;/_db_updated&gt;&lt;_issue&gt;3&lt;/_issue&gt;&lt;_journal&gt;自然资源学报&lt;/_journal&gt;&lt;_keywords&gt;中国;能源消费;情景;预测;人均能耗;人均累计能耗;2050年&lt;/_keywords&gt;&lt;_language&gt;Chinese&lt;/_language&gt;&lt;_modified&gt;63290459&lt;/_modified&gt;&lt;_pages&gt;361-373&lt;/_pages&gt;&lt;_url&gt;http://kns.cnki.net/KCMS/detail/detail.aspx?FileName=ZRZX201503001&amp;amp;DbName=CJFQ2015&lt;/_url&gt;&lt;_volume&gt;30&lt;/_volume&gt;&lt;_translated_author&gt;Shen, Lei;Liu, Litao;Wang, Limao;Chen, Fengnan;Zhang, Chao;Shen, Ming;Zhong, Shuai&lt;/_translated_author&gt;&lt;/Details&gt;&lt;Extra&gt;&lt;DBUID&gt;{6F35D732-D9FF-4EE9-905F-B0CC4953C663}&lt;/DBUID&gt;&lt;/Extra&gt;&lt;/Item&gt;&lt;/References&gt;&lt;/Group&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accessed&gt;63290177&lt;/_accessed&gt;&lt;_author_aff&gt;中国科学院科技政策与管理科学研究所;华东师范大学地理信息科学教育部重点实验室;中国石油大学(北京)工商管理学院;北京决策咨询中心;&lt;/_author_aff&gt;&lt;_created&gt;63290177&lt;/_created&gt;&lt;_date&gt;61512480&lt;/_date&gt;&lt;_db_provider&gt;CNKI: 期刊&lt;/_db_provider&gt;&lt;_db_updated&gt;CNKI - Reference&lt;/_db_updated&gt;&lt;_issue&gt;4&lt;/_issue&gt;&lt;_journal&gt;复杂系统与复杂性科学&lt;/_journal&gt;&lt;_keywords&gt;碳排放;能源消费;基于自主体模拟;产业结构;进化经济学&lt;/_keywords&gt;&lt;_language&gt;Chinese&lt;/_language&gt;&lt;_modified&gt;63291519&lt;/_modified&gt;&lt;_pages&gt;68-79&lt;/_pages&gt;&lt;_url&gt;http://kns.cnki.net/KCMS/detail/detail.aspx?FileName=FZXT201604011&amp;amp;DbName=CJFQ2016&lt;/_url&gt;&lt;_volume&gt;13&lt;/_volume&gt;&lt;_translated_author&gt;Wu, Jing;Wang, Zheng;Zhu, Qianting;Gong, Yi&lt;/_translated_author&gt;&lt;/Details&gt;&lt;Extra&gt;&lt;DBUID&gt;{6F35D732-D9FF-4EE9-905F-B0CC4953C663}&lt;/DBUID&gt;&lt;/Extra&gt;&lt;/Item&gt;&lt;/References&gt;&lt;/Group&gt;&lt;Group&gt;&lt;References&gt;&lt;Item&gt;&lt;ID&gt;387&lt;/ID&gt;&lt;UID&gt;{17D05112-9CB1-4279-873A-66A994A12400}&lt;/UID&gt;&lt;Title&gt;基于经济模拟的中国能源消费与碳排放高峰预测&lt;/Title&gt;&lt;Template&gt;Journal Article&lt;/Template&gt;&lt;Star&gt;1&lt;/Star&gt;&lt;Tag&gt;0&lt;/Tag&gt;&lt;Author&gt;朱永彬; 王铮; 庞丽; 王丽娟; 邹秀萍&lt;/Author&gt;&lt;Year&gt;2009&lt;/Year&gt;&lt;Details&gt;&lt;_accessed&gt;62648611&lt;/_accessed&gt;&lt;_author_aff&gt;华东师范大学地理信息科学教育部重点实验室;中国科学院科技政策与管理科学研究所;中国科技大学管理学院;清华大学;中国科学院研究生院;&lt;/_author_aff&gt;&lt;_collection_scope&gt;CSCD;CSSCI-C;PKU;EI&lt;/_collection_scope&gt;&lt;_created&gt;62648611&lt;/_created&gt;&lt;_date&gt;57654720&lt;/_date&gt;&lt;_db_provider&gt;CNKI: 期刊&lt;/_db_provider&gt;&lt;_db_updated&gt;CNKI - Reference&lt;/_db_updated&gt;&lt;_issue&gt;8&lt;/_issue&gt;&lt;_journal&gt;地理学报&lt;/_journal&gt;&lt;_keywords&gt;内生经济增长;EKC曲线;能源消费;碳排放;中国&lt;/_keywords&gt;&lt;_language&gt;Chinese&lt;/_language&gt;&lt;_modified&gt;63290177&lt;/_modified&gt;&lt;_pages&gt;935-944&lt;/_pages&gt;&lt;_url&gt;http://kns.cnki.net/KCMS/detail/detail.aspx?FileName=DLXB200908007&amp;amp;DbName=CJFQ2009&lt;/_url&gt;&lt;_volume&gt;64&lt;/_volume&gt;&lt;_translated_author&gt;Zhu, Yongbin;Wang, Zheng;Pang, Li;Wang, Lijuan;Zou, Xiuping&lt;/_translated_author&gt;&lt;/Details&gt;&lt;Extra&gt;&lt;DBUID&gt;{6F35D732-D9FF-4EE9-905F-B0CC4953C663}&lt;/DBUID&gt;&lt;/Extra&gt;&lt;/Item&gt;&lt;/References&gt;&lt;/Group&gt;&lt;Group&gt;&lt;References&gt;&lt;Item&gt;&lt;ID&gt;1873&lt;/ID&gt;&lt;UID&gt;{AD24A5F8-3C6E-471A-9C26-696F2E836E4A}&lt;/UID&gt;&lt;Title&gt;基于发达国家比较的中国能源消费峰值预测&lt;/Title&gt;&lt;Template&gt;Journal Article&lt;/Template&gt;&lt;Star&gt;1&lt;/Star&gt;&lt;Tag&gt;5&lt;/Tag&gt;&lt;Author&gt;马丽; 刘立涛&lt;/Author&gt;&lt;Year&gt;2016&lt;/Year&gt;&lt;Details&gt;&lt;_accessed&gt;63290177&lt;/_accessed&gt;&lt;_author_aff&gt;中国科学院地理科学与资源研究所;&lt;/_author_aff&gt;&lt;_collection_scope&gt;CSCD;CSSCI-C;PKU&lt;/_collection_scope&gt;&lt;_created&gt;63290177&lt;/_created&gt;&lt;_date&gt;61286400&lt;/_date&gt;&lt;_db_provider&gt;CNKI: 期刊&lt;/_db_provider&gt;&lt;_db_updated&gt;CNKI - Reference&lt;/_db_updated&gt;&lt;_issue&gt;7&lt;/_issue&gt;&lt;_journal&gt;地理科学&lt;/_journal&gt;&lt;_keywords&gt;能源消费;峰值背景;峰值预测;中国&lt;/_keywords&gt;&lt;_language&gt;Chinese&lt;/_language&gt;&lt;_modified&gt;63290400&lt;/_modified&gt;&lt;_pages&gt;980-988&lt;/_pages&gt;&lt;_url&gt;http://kns.cnki.net/KCMS/detail/detail.aspx?FileName=DLKX201607003&amp;amp;DbName=CJFQ2016&lt;/_url&gt;&lt;_volume&gt;36&lt;/_volume&gt;&lt;_translated_author&gt;Ma, Li;Liu, Litao&lt;/_translated_author&gt;&lt;/Details&gt;&lt;Extra&gt;&lt;DBUID&gt;{6F35D732-D9FF-4EE9-905F-B0CC4953C663}&lt;/DBUID&gt;&lt;/Extra&gt;&lt;/Item&gt;&lt;/References&gt;&lt;/Group&gt;&lt;Group&gt;&lt;References&gt;&lt;Item&gt;&lt;ID&gt;388&lt;/ID&gt;&lt;UID&gt;{8A7C01E5-F9EC-4F31-B764-A07857BBDCDB}&lt;/UID&gt;&lt;Title&gt;基于城市化的中国能源消费前景分析及对碳排放的相关思考&lt;/Title&gt;&lt;Template&gt;Journal Article&lt;/Template&gt;&lt;Star&gt;1&lt;/Star&gt;&lt;Tag&gt;0&lt;/Tag&gt;&lt;Author&gt;樊杰; 李平星&lt;/Author&gt;&lt;Year&gt;2011&lt;/Year&gt;&lt;Details&gt;&lt;_accessed&gt;62648618&lt;/_accessed&gt;&lt;_author_aff&gt;中国科学院地理科学与资源研究所;中国科学院区域可持续发展分析与模拟重点实验室;&lt;/_author_aff&gt;&lt;_collection_scope&gt;CSCD;PKU&lt;/_collection_scope&gt;&lt;_created&gt;62648618&lt;/_created&gt;&lt;_date&gt;58393440&lt;/_date&gt;&lt;_db_provider&gt;CNKI: 期刊&lt;/_db_provider&gt;&lt;_db_updated&gt;CNKI - Reference&lt;/_db_updated&gt;&lt;_issue&gt;1&lt;/_issue&gt;&lt;_journal&gt;地球科学进展&lt;/_journal&gt;&lt;_keywords&gt;城市化;生活能源;碳排放;能源消费;预测&lt;/_keywords&gt;&lt;_language&gt;Chinese&lt;/_language&gt;&lt;_modified&gt;63290176&lt;/_modified&gt;&lt;_pages&gt;57-65&lt;/_pages&gt;&lt;_url&gt;http://kns.cnki.net/KCMS/detail/detail.aspx?FileName=DXJZ201101007&amp;amp;DbName=CJFQ2011&lt;/_url&gt;&lt;_volume&gt;26&lt;/_volume&gt;&lt;_translated_author&gt;Fan, Jie;Li, Pingxing&lt;/_translated_author&gt;&lt;/Details&gt;&lt;Extra&gt;&lt;DBUID&gt;{6F35D732-D9FF-4EE9-905F-B0CC4953C663}&lt;/DBUID&gt;&lt;/Extra&gt;&lt;/Item&gt;&lt;/References&gt;&lt;/Group&gt;&lt;/Citation&gt;_x000a_"/>
    <w:docVar w:name="NE.Ref{925538E0-0C9E-481C-9596-0A10C58B0FB2}" w:val=" ADDIN NE.Ref.{925538E0-0C9E-481C-9596-0A10C58B0FB2}&lt;Citation&gt;&lt;Group&gt;&lt;References&gt;&lt;Item&gt;&lt;ID&gt;990&lt;/ID&gt;&lt;UID&gt;{8909E670-BE39-4605-BF90-9F5906CF1DCE}&lt;/UID&gt;&lt;Title&gt;关于发布计算污染物排放量的排污系数和物料衡算方法的公告. http://www.mee.gov.cn/gkml/hbb/bgg/201712/t20171229_428887.htm&lt;/Title&gt;&lt;Template&gt;Web Page&lt;/Template&gt;&lt;Star&gt;0&lt;/Star&gt;&lt;Tag&gt;0&lt;/Tag&gt;&lt;Author&gt;环境保护部&lt;/Author&gt;&lt;Year&gt;2017&lt;/Year&gt;&lt;Details&gt;&lt;_accessed&gt;63235803&lt;/_accessed&gt;&lt;_created&gt;63235803&lt;/_created&gt;&lt;_date_display&gt;2020-01-31&lt;/_date_display&gt;&lt;_issue&gt;2020-01-31&lt;/_issue&gt;&lt;_modified&gt;63235803&lt;/_modified&gt;&lt;_url&gt;http://www.mee.gov.cn/gkml/hbb/bgg/201712/t20171229_428887.htm&lt;/_url&gt;&lt;_volume&gt;2020&lt;/_volume&gt;&lt;_translated_author&gt;Huan, Jingbaohubu&lt;/_translated_author&gt;&lt;/Details&gt;&lt;Extra&gt;&lt;DBUID&gt;{6F35D732-D9FF-4EE9-905F-B0CC4953C663}&lt;/DBUID&gt;&lt;/Extra&gt;&lt;/Item&gt;&lt;/References&gt;&lt;/Group&gt;&lt;/Citation&gt;_x000a_"/>
    <w:docVar w:name="NE.Ref{92BA45F0-3BD0-425B-994F-3A2A9B354443}" w:val=" ADDIN NE.Ref.{92BA45F0-3BD0-425B-994F-3A2A9B354443}&lt;Citation&gt;&lt;Group&gt;&lt;References&gt;&lt;Item&gt;&lt;ID&gt;275&lt;/ID&gt;&lt;UID&gt;{99A4C997-E85A-449D-9BF1-C5E7B15F8AEC}&lt;/UID&gt;&lt;Title&gt;Sustainability: an economic perspective&lt;/Title&gt;&lt;Template&gt;Journal Article&lt;/Template&gt;&lt;Star&gt;0&lt;/Star&gt;&lt;Tag&gt;0&lt;/Tag&gt;&lt;Author&gt;Elliott, Steven R&lt;/Author&gt;&lt;Year&gt;2005&lt;/Year&gt;&lt;Details&gt;&lt;_accessed&gt;62236084&lt;/_accessed&gt;&lt;_collection_scope&gt;EI;&lt;/_collection_scope&gt;&lt;_created&gt;62236083&lt;/_created&gt;&lt;_db_updated&gt;CrossRef&lt;/_db_updated&gt;&lt;_doi&gt;10.1016/j.resconrec.2005.01.004&lt;/_doi&gt;&lt;_impact_factor&gt;   3.313&lt;/_impact_factor&gt;&lt;_isbn&gt;09213449&lt;/_isbn&gt;&lt;_issue&gt;3&lt;/_issue&gt;&lt;_journal&gt;Resources, Conservation and Recycling&lt;/_journal&gt;&lt;_modified&gt;62236084&lt;/_modified&gt;&lt;_pages&gt;263-277&lt;/_pages&gt;&lt;_tertiary_title&gt;Resources, Conservation and Recycling&lt;/_tertiary_title&gt;&lt;_url&gt;http://linkinghub.elsevier.com/retrieve/pii/S0921344905000248_x000d__x000a_http://api.elsevier.com/content/article/PII:S0921344905000248?httpAccept=text/xml&lt;/_url&gt;&lt;_volume&gt;44&lt;/_volume&gt;&lt;/Details&gt;&lt;Extra&gt;&lt;DBUID&gt;{E5CFCA40-B99A-4E9F-8A29-87F3858A6670}&lt;/DBUID&gt;&lt;/Extra&gt;&lt;/Item&gt;&lt;/References&gt;&lt;/Group&gt;&lt;/Citation&gt;_x000a_"/>
    <w:docVar w:name="NE.Ref{931BC181-C44B-4484-A865-FF9A9B46871C}" w:val=" ADDIN NE.Ref.{931BC181-C44B-4484-A865-FF9A9B46871C}&lt;Citation&gt;&lt;Group&gt;&lt;References&gt;&lt;Item&gt;&lt;ID&gt;80&lt;/ID&gt;&lt;UID&gt;{87E34A5D-80B5-400C-A81D-CD598C3FEE35}&lt;/UID&gt;&lt;Title&gt;The vulnerability of the elderly to hurricane hazards in Sarasota, Florida&lt;/Title&gt;&lt;Template&gt;Journal Article&lt;/Template&gt;&lt;Star&gt;0&lt;/Star&gt;&lt;Tag&gt;0&lt;/Tag&gt;&lt;Author&gt;Wang, Chongming; Yarnal, Brent&lt;/Author&gt;&lt;Year&gt;2012&lt;/Year&gt;&lt;Details&gt;&lt;_accessed&gt;61344652&lt;/_accessed&gt;&lt;_collection_scope&gt;SCIE;&lt;/_collection_scope&gt;&lt;_created&gt;61344652&lt;/_created&gt;&lt;_db_updated&gt;CrossRef&lt;/_db_updated&gt;&lt;_doi&gt;10.1007/s11069-012-0151-3&lt;/_doi&gt;&lt;_impact_factor&gt;   1.746&lt;/_impact_factor&gt;&lt;_isbn&gt;0921-030X&lt;/_isbn&gt;&lt;_issue&gt;2&lt;/_issue&gt;&lt;_journal&gt;Natural Hazards&lt;/_journal&gt;&lt;_modified&gt;61344652&lt;/_modified&gt;&lt;_pages&gt;349-373&lt;/_pages&gt;&lt;_tertiary_title&gt;Nat Hazards&lt;/_tertiary_title&gt;&lt;_url&gt;http://link.springer.com/10.1007/s11069-012-0151-3_x000d__x000a_http://www.springerlink.com/index/pdf/10.1007/s11069-012-0151-3&lt;/_url&gt;&lt;_volume&gt;63&lt;/_volume&gt;&lt;/Details&gt;&lt;Extra&gt;&lt;DBUID&gt;{31F9CFF5-4EB5-41E0-8180-BAFB923E486F}&lt;/DBUID&gt;&lt;/Extra&gt;&lt;/Item&gt;&lt;/References&gt;&lt;/Group&gt;&lt;Group&gt;&lt;References&gt;&lt;Item&gt;&lt;ID&gt;83&lt;/ID&gt;&lt;UID&gt;{BEBA2737-81BC-4FA1-9FA8-74B8BF95FCAC}&lt;/UID&gt;&lt;Title&gt;The Participatory Vulnerability Scoping Diagram: Deliberative Risk Ranking for Community Water Systems&lt;/Title&gt;&lt;Template&gt;Journal Article&lt;/Template&gt;&lt;Star&gt;1&lt;/Star&gt;&lt;Tag&gt;0&lt;/Tag&gt;&lt;Author&gt;Howe, Peter D; Yarnal, Brent; Coletti, Alex; Wood, Nathan J&lt;/Author&gt;&lt;Year&gt;2013&lt;/Year&gt;&lt;Details&gt;&lt;_collection_scope&gt;SSCI;&lt;/_collection_scope&gt;&lt;_created&gt;61344730&lt;/_created&gt;&lt;_impact_factor&gt;   2.756&lt;/_impact_factor&gt;&lt;_issue&gt;2&lt;/_issue&gt;&lt;_journal&gt;Annals of the Association of American Geographers&lt;/_journal&gt;&lt;_modified&gt;61345298&lt;/_modified&gt;&lt;_pages&gt;343-352&lt;/_pages&gt;&lt;_volume&gt;103&lt;/_volume&gt;&lt;/Details&gt;&lt;Extra&gt;&lt;DBUID&gt;{31F9CFF5-4EB5-41E0-8180-BAFB923E486F}&lt;/DBUID&gt;&lt;/Extra&gt;&lt;/Item&gt;&lt;/References&gt;&lt;/Group&gt;&lt;Group&gt;&lt;References&gt;&lt;Item&gt;&lt;ID&gt;134&lt;/ID&gt;&lt;UID&gt;{D9AA1184-6E7F-4E0E-A466-DED520AEADD3}&lt;/UID&gt;&lt;Title&gt;Linking the stressors and stressing the linkages: Human-environment vulnerability and brownfield redevelopment in New York City&lt;/Title&gt;&lt;Template&gt;Journal Article&lt;/Template&gt;&lt;Star&gt;0&lt;/Star&gt;&lt;Tag&gt;0&lt;/Tag&gt;&lt;Author&gt;Pearsall, H&lt;/Author&gt;&lt;Year&gt;2009&lt;/Year&gt;&lt;Details&gt;&lt;_issue&gt;2&lt;/_issue&gt;&lt;_journal&gt;Environmental Hazards&lt;/_journal&gt;&lt;_pages&gt;117-132&lt;/_pages&gt;&lt;_volume&gt;8&lt;/_volume&gt;&lt;_created&gt;61352165&lt;/_created&gt;&lt;_modified&gt;61352166&lt;/_modified&gt;&lt;/Details&gt;&lt;Extra&gt;&lt;DBUID&gt;{31F9CFF5-4EB5-41E0-8180-BAFB923E486F}&lt;/DBUID&gt;&lt;/Extra&gt;&lt;/Item&gt;&lt;/References&gt;&lt;/Group&gt;&lt;Group&gt;&lt;References&gt;&lt;Item&gt;&lt;ID&gt;48&lt;/ID&gt;&lt;UID&gt;{9581E491-F2F0-47A2-8BFB-080B0F41CFE0}&lt;/UID&gt;&lt;Title&gt;基于VSD模型的区域生态系统脆弱性评价--以广西西江经济带为例&lt;/Title&gt;&lt;Template&gt;Journal Article&lt;/Template&gt;&lt;Star&gt;1&lt;/Star&gt;&lt;Tag&gt;0&lt;/Tag&gt;&lt;Author&gt;李平星; 樊杰&lt;/Author&gt;&lt;Year&gt;2014&lt;/Year&gt;&lt;Details&gt;&lt;_accessed&gt;61342276&lt;/_accessed&gt;&lt;_author_adr&gt;中国科学院南京地理与湖泊研究所,南京,210008; 中国科学院地理科学与资源研究所,北京,100101&lt;/_author_adr&gt;&lt;_author_aff&gt;中国科学院南京地理与湖泊研究所,南京,210008; 中国科学院地理科学与资源研究所,北京,100101&lt;/_author_aff&gt;&lt;_collection_scope&gt;中国科技核心期刊;中文核心期刊;CSCD;&lt;/_collection_scope&gt;&lt;_created&gt;61338975&lt;/_created&gt;&lt;_db_provider&gt;北京万方数据股份有限公司&lt;/_db_provider&gt;&lt;_db_updated&gt;Wanfangdata&lt;/_db_updated&gt;&lt;_doi&gt;10.5814/j.issn.1674-764x.2014.02.009&lt;/_doi&gt;&lt;_isbn&gt;1674-764X&lt;/_isbn&gt;&lt;_issue&gt;5&lt;/_issue&gt;&lt;_journal&gt;自然资源学报&lt;/_journal&gt;&lt;_keywords&gt;生态脆弱性; 自然与人为因素的交互作用; VSD模型; 广西西江经济带; ecological vulnerability; interaction of natural and human factors; VSD model; Guangxi Xijiang River Economic Belt in China&lt;/_keywords&gt;&lt;_language&gt;eng&lt;/_language&gt;&lt;_modified&gt;61342291&lt;/_modified&gt;&lt;_pages&gt;163-170&lt;/_pages&gt;&lt;_tertiary_title&gt;Journal of Resources and Ecology&lt;/_tertiary_title&gt;&lt;_translated_author&gt;Pingxing, L I; Jie, FAN&lt;/_translated_author&gt;&lt;_translated_title&gt;Regional Ecological Vulnerability Assessment of the Guangxi Xijiang River Economic Belt in Southwest China with VSD Model&lt;/_translated_title&gt;&lt;_url&gt;http://d.g.wanfangdata.com.cn/Periodical_zyystxb-e201402009.aspx&lt;/_url&gt;&lt;_volume&gt;29&lt;/_volume&gt;&lt;/Details&gt;&lt;Extra&gt;&lt;DBUID&gt;{31F9CFF5-4EB5-41E0-8180-BAFB923E486F}&lt;/DBUID&gt;&lt;/Extra&gt;&lt;/Item&gt;&lt;/References&gt;&lt;/Group&gt;&lt;Group&gt;&lt;References&gt;&lt;Item&gt;&lt;ID&gt;12&lt;/ID&gt;&lt;UID&gt;{BE413005-7F14-48A3-A2FE-13C2649584BB}&lt;/UID&gt;&lt;Title&gt;基于VSD框架的半干旱地区社会—生态系统脆弱性演化与模拟&lt;/Title&gt;&lt;Template&gt;Journal Article&lt;/Template&gt;&lt;Star&gt;1&lt;/Star&gt;&lt;Tag&gt;5&lt;/Tag&gt;&lt;Author&gt;陈佳; 杨新军; 尹莎; 吴孔森&lt;/Author&gt;&lt;Year&gt;2016&lt;/Year&gt;&lt;Details&gt;&lt;_collection_scope&gt;中国科技核心期刊;中文核心期刊;CSCD;&lt;/_collection_scope&gt;&lt;_created&gt;61337488&lt;/_created&gt;&lt;_issue&gt;7&lt;/_issue&gt;&lt;_journal&gt;地理学报&lt;/_journal&gt;&lt;_language&gt;Chinese&lt;/_language&gt;&lt;_modified&gt;61352184&lt;/_modified&gt;&lt;_pages&gt;1172-1188&lt;/_pages&gt;&lt;_volume&gt;71&lt;/_volume&gt;&lt;_translated_author&gt;Chen, Jia;Yang, Xinjun;Yin, Sha;Wu, Kongsen&lt;/_translated_author&gt;&lt;/Details&gt;&lt;Extra&gt;&lt;DBUID&gt;{31F9CFF5-4EB5-41E0-8180-BAFB923E486F}&lt;/DBUID&gt;&lt;/Extra&gt;&lt;/Item&gt;&lt;/References&gt;&lt;/Group&gt;&lt;/Citation&gt;_x000a_"/>
    <w:docVar w:name="NE.Ref{9367B97B-10BC-4357-9C25-7B0C14EEE159}" w:val=" ADDIN NE.Ref.{9367B97B-10BC-4357-9C25-7B0C14EEE159}&lt;Citation&gt;&lt;Group&gt;&lt;References&gt;&lt;Item&gt;&lt;ID&gt;1066&lt;/ID&gt;&lt;UID&gt;{CEB1B5DB-EFEB-492B-AC34-580FF49F9F01}&lt;/UID&gt;&lt;Title&gt;产业、空间与交通一体化的临空经济区发展规划技术体系&lt;/Title&gt;&lt;Template&gt;Journal Article&lt;/Template&gt;&lt;Star&gt;1&lt;/Star&gt;&lt;Tag&gt;0&lt;/Tag&gt;&lt;Author&gt;张国华; 李凌岚; 李德芬&lt;/Author&gt;&lt;Year&gt;2014&lt;/Year&gt;&lt;Details&gt;&lt;_author_adr&gt;国家发展和改革委员会城市中心综合交通研究院;国家发展和改革委员会城市中心综合交通研究院空间规划所;国家发展和改革委员会城市中心综合交通研究院发展合作部;&lt;/_author_adr&gt;&lt;_collection_scope&gt;中国科技核心期刊;中文核心期刊;&lt;/_collection_scope&gt;&lt;_created&gt;62450936&lt;/_created&gt;&lt;_db_provider&gt;CNKI&lt;/_db_provider&gt;&lt;_isbn&gt;1006-0022&lt;/_isbn&gt;&lt;_issue&gt;11&lt;/_issue&gt;&lt;_journal&gt;规划师&lt;/_journal&gt;&lt;_keywords&gt;空港;;临空经济区;;产业;;空间;;交通;;一体化&lt;/_keywords&gt;&lt;_modified&gt;62462862&lt;/_modified&gt;&lt;_pages&gt;11-16&lt;/_pages&gt;&lt;_url&gt;http://kns.cnki.net/kns/download.aspx?filename=zZFOQhGahpnROxmRPJjNEdWYW5WTKhUeNxWQjhldmVXYPhVSkRkMoJ3NP9SWFJjWHRXcm5UdjlHbvZWUKl1SmdHbodUVstSdP9UdRFUQ0sWSGV3MFdWTvkHRydjdvVlaYFFWDNTU6dlZ3E3NXxmSrhnWBl1NnhzU&amp;amp;tablename=CJFDLAST2015&amp;amp;dflag=pdfdown 全文链接_x000d__x000a_&lt;/_url&gt;&lt;_volume&gt;30&lt;/_volume&gt;&lt;_translated_author&gt;Zhang, Guohua;Li, Linglan;Li, Defen&lt;/_translated_author&gt;&lt;/Details&gt;&lt;Extra&gt;&lt;DBUID&gt;{E5CFCA40-B99A-4E9F-8A29-87F3858A6670}&lt;/DBUID&gt;&lt;/Extra&gt;&lt;/Item&gt;&lt;/References&gt;&lt;/Group&gt;&lt;/Citation&gt;_x000a_"/>
    <w:docVar w:name="NE.Ref{937B3FBF-3D03-4223-99F8-EFC63647B64A}" w:val=" ADDIN NE.Ref.{937B3FBF-3D03-4223-99F8-EFC63647B64A}&lt;Citation&gt;&lt;Group&gt;&lt;References&gt;&lt;Item&gt;&lt;ID&gt;1012&lt;/ID&gt;&lt;UID&gt;{285584C0-D60C-4673-B768-15FE164BCF2F}&lt;/UID&gt;&lt;Title&gt;Group Model Building: Facilitating Team Learning Using System Dynamics&lt;/Title&gt;&lt;Template&gt;Journal Article&lt;/Template&gt;&lt;Star&gt;0&lt;/Star&gt;&lt;Tag&gt;0&lt;/Tag&gt;&lt;Author&gt;Peck, S&lt;/Author&gt;&lt;Year&gt;1998&lt;/Year&gt;&lt;Details&gt;&lt;_collection_scope&gt;SSCI;&lt;/_collection_scope&gt;&lt;_created&gt;62294278&lt;/_created&gt;&lt;_impact_factor&gt;   4.229&lt;/_impact_factor&gt;&lt;_issue&gt;7&lt;/_issue&gt;&lt;_journal&gt;Journal of Organizational Behavior&lt;/_journal&gt;&lt;_modified&gt;62440811&lt;/_modified&gt;&lt;_pages&gt;766-767&lt;/_pages&gt;&lt;_volume&gt;49&lt;/_volume&gt;&lt;/Details&gt;&lt;Extra&gt;&lt;DBUID&gt;{E5CFCA40-B99A-4E9F-8A29-87F3858A6670}&lt;/DBUID&gt;&lt;/Extra&gt;&lt;/Item&gt;&lt;/References&gt;&lt;/Group&gt;&lt;Group&gt;&lt;References&gt;&lt;Item&gt;&lt;ID&gt;1013&lt;/ID&gt;&lt;UID&gt;{E2279E94-64C5-4A4C-8C3E-03762DE20005}&lt;/UID&gt;&lt;Title&gt;Evaluating municipalwater conservation policies using a dynamic simulation model&lt;/Title&gt;&lt;Template&gt;Journal Article&lt;/Template&gt;&lt;Star&gt;0&lt;/Star&gt;&lt;Tag&gt;0&lt;/Tag&gt;&lt;Author&gt;Ahmad, S; Prashar, D&lt;/Author&gt;&lt;Year&gt;2010&lt;/Year&gt;&lt;Details&gt;&lt;_collection_scope&gt;EI;SCIE;&lt;/_collection_scope&gt;&lt;_created&gt;62294279&lt;/_created&gt;&lt;_impact_factor&gt;   2.644&lt;/_impact_factor&gt;&lt;_issue&gt;13&lt;/_issue&gt;&lt;_journal&gt;Water Resources Management&lt;/_journal&gt;&lt;_modified&gt;62440780&lt;/_modified&gt;&lt;_pages&gt;3371-3395&lt;/_pages&gt;&lt;_volume&gt;24&lt;/_volume&gt;&lt;/Details&gt;&lt;Extra&gt;&lt;DBUID&gt;{E5CFCA40-B99A-4E9F-8A29-87F3858A6670}&lt;/DBUID&gt;&lt;/Extra&gt;&lt;/Item&gt;&lt;/References&gt;&lt;/Group&gt;&lt;/Citation&gt;_x000a_"/>
    <w:docVar w:name="NE.Ref{937CDE4B-D0EA-43F7-8D47-9465F1B68D37}" w:val=" ADDIN NE.Ref.{937CDE4B-D0EA-43F7-8D47-9465F1B68D37}&lt;Citation&gt;&lt;Group&gt;&lt;References&gt;&lt;Item&gt;&lt;ID&gt;558&lt;/ID&gt;&lt;UID&gt;{1FBB0CB3-89B0-4B1E-8E10-401E7F40EF13}&lt;/UID&gt;&lt;Title&gt;Habitat suitability modelling for species at risk is sensitive to algorithm and scale: A case study of Blanding&amp;apos;s turtle, Emydoidea blandingii, in Ontario, Canada&lt;/Title&gt;&lt;Template&gt;Journal Article&lt;/Template&gt;&lt;Star&gt;0&lt;/Star&gt;&lt;Tag&gt;0&lt;/Tag&gt;&lt;Author&gt;Millar, Catherine S; Blouin-Demers, Gabriel&lt;/Author&gt;&lt;Year&gt;2012&lt;/Year&gt;&lt;Details&gt;&lt;_accessed&gt;61832939&lt;/_accessed&gt;&lt;_collection_scope&gt;SCIE;&lt;/_collection_scope&gt;&lt;_created&gt;61832939&lt;/_created&gt;&lt;_db_updated&gt;CrossRef&lt;/_db_updated&gt;&lt;_doi&gt;10.1016/j.jnc.2011.07.004&lt;/_doi&gt;&lt;_impact_factor&gt;   1.657&lt;/_impact_factor&gt;&lt;_isbn&gt;16171381&lt;/_isbn&gt;&lt;_issue&gt;1&lt;/_issue&gt;&lt;_journal&gt;Journal for Nature Conservation&lt;/_journal&gt;&lt;_modified&gt;61832941&lt;/_modified&gt;&lt;_pages&gt;18-29&lt;/_pages&gt;&lt;_tertiary_title&gt;Journal for Nature Conservation&lt;/_tertiary_title&gt;&lt;_url&gt;http://linkinghub.elsevier.com/retrieve/pii/S1617138111000446_x000d__x000a_http://api.elsevier.com/content/article/PII:S1617138111000446?httpAccept=text/xml&lt;/_url&gt;&lt;_volume&gt;20&lt;/_volume&gt;&lt;/Details&gt;&lt;Extra&gt;&lt;DBUID&gt;{4586FB26-B343-42AF-9C29-3BE2E8064B11}&lt;/DBUID&gt;&lt;/Extra&gt;&lt;/Item&gt;&lt;/References&gt;&lt;/Group&gt;&lt;Group&gt;&lt;References&gt;&lt;Item&gt;&lt;ID&gt;559&lt;/ID&gt;&lt;UID&gt;{5B120D66-2D64-4D4E-8237-6A5C68F39178}&lt;/UID&gt;&lt;Title&gt;Integrated regional ecological risk assessment of multi-ecosystems under multi-disasters: a case study of China&lt;/Title&gt;&lt;Template&gt;Journal Article&lt;/Template&gt;&lt;Star&gt;0&lt;/Star&gt;&lt;Tag&gt;0&lt;/Tag&gt;&lt;Author&gt;Xu, Xuegong; Xu, Lifen; Yan, Lei; Ma, Luyi; Lu, Yaling&lt;/Author&gt;&lt;Year&gt;2015&lt;/Year&gt;&lt;Details&gt;&lt;_accessed&gt;61832939&lt;/_accessed&gt;&lt;_collection_scope&gt;EI;SCI;SCIE;&lt;/_collection_scope&gt;&lt;_created&gt;61832939&lt;/_created&gt;&lt;_db_updated&gt;CrossRef&lt;/_db_updated&gt;&lt;_doi&gt;10.1007/s12665-015-4079-2&lt;/_doi&gt;&lt;_impact_factor&gt;   1.569&lt;/_impact_factor&gt;&lt;_isbn&gt;1866-6280&lt;/_isbn&gt;&lt;_issue&gt;1&lt;/_issue&gt;&lt;_journal&gt;Environmental Earth Sciences&lt;/_journal&gt;&lt;_modified&gt;61832941&lt;/_modified&gt;&lt;_pages&gt;747-758&lt;/_pages&gt;&lt;_tertiary_title&gt;Environ Earth Sci&lt;/_tertiary_title&gt;&lt;_url&gt;http://link.springer.com/10.1007/s12665-015-4079-2_x000d__x000a_http://link.springer.com/content/pdf/10.1007/s12665-015-4079-2&lt;/_url&gt;&lt;_volume&gt;74&lt;/_volume&gt;&lt;/Details&gt;&lt;Extra&gt;&lt;DBUID&gt;{4586FB26-B343-42AF-9C29-3BE2E8064B11}&lt;/DBUID&gt;&lt;/Extra&gt;&lt;/Item&gt;&lt;/References&gt;&lt;/Group&gt;&lt;Group&gt;&lt;References&gt;&lt;Item&gt;&lt;ID&gt;560&lt;/ID&gt;&lt;UID&gt;{D6ACDB6E-131E-4C74-A5C3-80D485419244}&lt;/UID&gt;&lt;Title&gt;Assessment of ecological vulnerability and decision-making application for prioritizing roadside ecological restoration: A method combining geographic information system, Delphi survey and Monte Carlo simulation&lt;/Title&gt;&lt;Template&gt;Journal Article&lt;/Template&gt;&lt;Star&gt;0&lt;/Star&gt;&lt;Tag&gt;0&lt;/Tag&gt;&lt;Author&gt;Song, Guobao; Li, Zhe; Yang, Yangang; Semakula, Henry Musoke; Zhang, Shushen&lt;/Author&gt;&lt;Year&gt;2015&lt;/Year&gt;&lt;Details&gt;&lt;_accessed&gt;61832940&lt;/_accessed&gt;&lt;_collection_scope&gt;EI;SCIE;&lt;/_collection_scope&gt;&lt;_created&gt;61832940&lt;/_created&gt;&lt;_db_updated&gt;CrossRef&lt;/_db_updated&gt;&lt;_doi&gt;10.1016/j.ecolind.2014.11.032&lt;/_doi&gt;&lt;_impact_factor&gt;   3.898&lt;/_impact_factor&gt;&lt;_isbn&gt;1470160X&lt;/_isbn&gt;&lt;_journal&gt;Ecological Indicators&lt;/_journal&gt;&lt;_modified&gt;61832940&lt;/_modified&gt;&lt;_pages&gt;57-65&lt;/_pages&gt;&lt;_tertiary_title&gt;Ecological Indicators&lt;/_tertiary_title&gt;&lt;_url&gt;http://linkinghub.elsevier.com/retrieve/pii/S1470160X14005676_x000d__x000a_http://api.elsevier.com/content/article/PII:S1470160X14005676?httpAccept=text/xml&lt;/_url&gt;&lt;_volume&gt;52&lt;/_volume&gt;&lt;/Details&gt;&lt;Extra&gt;&lt;DBUID&gt;{4586FB26-B343-42AF-9C29-3BE2E8064B11}&lt;/DBUID&gt;&lt;/Extra&gt;&lt;/Item&gt;&lt;/References&gt;&lt;/Group&gt;&lt;/Citation&gt;_x000a_"/>
    <w:docVar w:name="NE.Ref{93A930BE-857E-4C5B-9406-B00DDF0F7F70}" w:val=" ADDIN NE.Ref.{93A930BE-857E-4C5B-9406-B00DDF0F7F70}&lt;Citation&gt;&lt;Group&gt;&lt;References&gt;&lt;Item&gt;&lt;ID&gt;1172&lt;/ID&gt;&lt;UID&gt;{EC6D4609-616D-4329-9D12-433D807A691B}&lt;/UID&gt;&lt;Title&gt;A review of the current state of research on the water, energy, and food nexus&lt;/Title&gt;&lt;Template&gt;Journal Article&lt;/Template&gt;&lt;Star&gt;1&lt;/Star&gt;&lt;Tag&gt;0&lt;/Tag&gt;&lt;Author&gt;Endo, Aiko; Tsurita, Izumi; Burnett, Kimberly; Orencio, Pedcris M&lt;/Author&gt;&lt;Year&gt;2017&lt;/Year&gt;&lt;Details&gt;&lt;_accession_num&gt;WOS:000435635700003&lt;/_accession_num&gt;&lt;_cited_count&gt;26&lt;/_cited_count&gt;&lt;_created&gt;62557983&lt;/_created&gt;&lt;_date_display&gt;2017_x000d__x000a_JUN 2017&lt;/_date_display&gt;&lt;_doi&gt;10.1016/j.ejrh.2015.11.010&lt;/_doi&gt;&lt;_isbn&gt;2214-5818&lt;/_isbn&gt;&lt;_issue&gt;SI&lt;/_issue&gt;&lt;_journal&gt;Journal of Hydrology: Regional Studies&lt;/_journal&gt;&lt;_modified&gt;62572328&lt;/_modified&gt;&lt;_pages&gt;20-30&lt;/_pages&gt;&lt;_url&gt;https://ac.els-cdn.com/S2214581815001251/1-s2.0-S2214581815001251-main.pdf?_tid=c896ef02-4cfd-41b3-9705-7d3154bd495e&amp;amp;acdnat=1544462450_c074f54578390eaf4c00d14660685041 全文链接_x000d__x000a_&lt;/_url&gt;&lt;_volume&gt;11&lt;/_volume&gt;&lt;/Details&gt;&lt;Extra&gt;&lt;DBUID&gt;{E5CFCA40-B99A-4E9F-8A29-87F3858A6670}&lt;/DBUID&gt;&lt;/Extra&gt;&lt;/Item&gt;&lt;/References&gt;&lt;/Group&gt;&lt;Group&gt;&lt;References&gt;&lt;Item&gt;&lt;ID&gt;1190&lt;/ID&gt;&lt;UID&gt;{A162F781-AA1F-43BE-BF9C-B2692D3E23FD}&lt;/UID&gt;&lt;Title&gt;Water-energy-food (WEF) Nexus Tool 2.0: guiding integrative resource planning and decision-making&lt;/Title&gt;&lt;Template&gt;Journal Article&lt;/Template&gt;&lt;Star&gt;1&lt;/Star&gt;&lt;Tag&gt;0&lt;/Tag&gt;&lt;Author&gt;Daher, Bassel T; Mohtar, Rabi H&lt;/Author&gt;&lt;Year&gt;2015&lt;/Year&gt;&lt;Details&gt;&lt;_accession_num&gt;WOS:000363049700003&lt;/_accession_num&gt;&lt;_cited_count&gt;33&lt;/_cited_count&gt;&lt;_collection_scope&gt;SCIE;&lt;/_collection_scope&gt;&lt;_created&gt;62557983&lt;/_created&gt;&lt;_date_display&gt;2015_x000d__x000a_SEP 19 2015&lt;/_date_display&gt;&lt;_doi&gt;10.1080/02508060.2015.1074148&lt;/_doi&gt;&lt;_impact_factor&gt;   1.956&lt;/_impact_factor&gt;&lt;_isbn&gt;0250-8060&lt;/_isbn&gt;&lt;_issue&gt;5-6SI&lt;/_issue&gt;&lt;_journal&gt;Water International&lt;/_journal&gt;&lt;_modified&gt;62572329&lt;/_modified&gt;&lt;_pages&gt;748-771&lt;/_pages&gt;&lt;_url&gt;https://www.tandfonline.com/doi/pdf/10.1080/02508060.2015.1074148?needAccess=true 全文链接_x000d__x000a_&lt;/_url&gt;&lt;_volume&gt;40&lt;/_volume&gt;&lt;/Details&gt;&lt;Extra&gt;&lt;DBUID&gt;{E5CFCA40-B99A-4E9F-8A29-87F3858A6670}&lt;/DBUID&gt;&lt;/Extra&gt;&lt;/Item&gt;&lt;/References&gt;&lt;/Group&gt;&lt;/Citation&gt;_x000a_"/>
    <w:docVar w:name="NE.Ref{93BC4097-555D-4694-9871-114E964E6B7A}" w:val=" ADDIN NE.Ref.{93BC4097-555D-4694-9871-114E964E6B7A}&lt;Citation&gt;&lt;Group&gt;&lt;References&gt;&lt;Item&gt;&lt;ID&gt;594&lt;/ID&gt;&lt;UID&gt;{6567243A-15F0-47D0-A65F-3448C285CED1}&lt;/UID&gt;&lt;Title&gt;中国能源中长期(2030,2050)发展战略研究报告&lt;/Title&gt;&lt;Template&gt;Book&lt;/Template&gt;&lt;Star&gt;0&lt;/Star&gt;&lt;Tag&gt;0&lt;/Tag&gt;&lt;Author&gt;中国能源中长期发展战略研究项目组&lt;/Author&gt;&lt;Year&gt;2011&lt;/Year&gt;&lt;Details&gt;&lt;_accessed&gt;62742155&lt;/_accessed&gt;&lt;_created&gt;62742155&lt;/_created&gt;&lt;_modified&gt;63099962&lt;/_modified&gt;&lt;_place_published&gt;北京&lt;/_place_published&gt;&lt;_publisher&gt;科学出版社&lt;/_publisher&gt;&lt;_translated_author&gt;Zhong, Guonengyuanzhongzhangqifazhanzhanlu eyanjiuxiangmuzu&lt;/_translated_author&gt;&lt;/Details&gt;&lt;Extra&gt;&lt;DBUID&gt;{6F35D732-D9FF-4EE9-905F-B0CC4953C663}&lt;/DBUID&gt;&lt;/Extra&gt;&lt;/Item&gt;&lt;/References&gt;&lt;/Group&gt;&lt;/Citation&gt;_x000a_"/>
    <w:docVar w:name="NE.Ref{93D26334-7649-4958-9544-D2CC3C609803}" w:val=" ADDIN NE.Ref.{93D26334-7649-4958-9544-D2CC3C609803}&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942D16F7-059F-4121-BA23-B0CD006D5ADF}" w:val=" ADDIN NE.Ref.{942D16F7-059F-4121-BA23-B0CD006D5ADF}&lt;Citation&gt;&lt;Group&gt;&lt;References&gt;&lt;Item&gt;&lt;ID&gt;137&lt;/ID&gt;&lt;UID&gt;{88AD29F2-E63D-4C33-8C24-1EDEEBCBE76B}&lt;/UID&gt;&lt;Title&gt;The value of the world&amp;apos;s ecosystem services and natural capital&lt;/Title&gt;&lt;Template&gt;Journal Article&lt;/Template&gt;&lt;Star&gt;0&lt;/Star&gt;&lt;Tag&gt;0&lt;/Tag&gt;&lt;Author&gt;Costanza, R; D&amp;apos;Arge, R; DeGroot, R; Farber, S; Grasso, M; Hannon, B; Limburg, K; Naeem, S; ONeill, R V; Paruelo, J; Raskin, R G; Sutton, P; VandenBelt, M&lt;/Author&gt;&lt;Year&gt;1997&lt;/Year&gt;&lt;Details&gt;&lt;_accessed&gt;61294631&lt;/_accessed&gt;&lt;_accession_num&gt;WOS:A1997WZ16700043&lt;/_accession_num&gt;&lt;_author_adr&gt;UNIV MARYLAND,INST ECOL ECON,SOLOMONS,MD 20688. UNIV WYOMING,DEPT ECON,LARAMIE,WY 82070. AGR UNIV WAGENINGEN,CTR ENVIRONM &amp;amp; CLIMATE STUDIES,NL-6700 HB WAGENINGEN,NETHERLANDS. UNIV PITTSBURGH,GRAD SCH PUBL &amp;amp; INT AFFAIRS,PITTSBURGH,PA 15260. UNIV ILLINOIS,DEPT GEOG,URBANA,IL 61801. UNIV ILLINOIS,NCSA,URBANA,IL 61801. INST ECOSYST STUDIES,MILLBROOK,NY 12545. UNIV MINNESOTA,DEPT ECOL EVOLUT &amp;amp; BEHAV,ST PAUL,MN 55108. OAK RIDGE NATL LAB,DIV ENVIRONM SCI,OAK RIDGE,TN 37831. UNIV BUENOS AIRES,FAC AGRON,DEPT ECOL,RA-1417 BUENOS AIRES,DF,ARGENTINA. CALTECH,JET PROP LAB,PASADENA,CA 91109. UNIV CALIF SANTA BARBARA,NATL CTR GEOG INFORMAT &amp;amp; ANAL,DEPT GEOG,SANTA BARBARA,CA 93106. ECOL ECON RES &amp;amp; APPLICAT INC,SOLOMONS,MD 20688.&lt;/_author_adr&gt;&lt;_cited_count&gt;4729&lt;/_cited_count&gt;&lt;_collection_scope&gt;SCI;SCIE;&lt;/_collection_scope&gt;&lt;_created&gt;61294629&lt;/_created&gt;&lt;_custom4&gt;Costanza, R (reprint author), UNIV MARYLAND,CTR ENVIRONM &amp;amp; ESTUARINE STUDIES,DEPT ZOOL,BOX 38,SOLOMONS,MD 20688, USA.&lt;/_custom4&gt;&lt;_date_display&gt;1997, MAY 15&lt;/_date_display&gt;&lt;_db_provider&gt;ISI&lt;/_db_provider&gt;&lt;_db_updated&gt;Web of Science-Core&lt;/_db_updated&gt;&lt;_doi&gt;10.1038/387253a0&lt;/_doi&gt;&lt;_impact_factor&gt;  38.138&lt;/_impact_factor&gt;&lt;_isbn&gt;0028-0836&lt;/_isbn&gt;&lt;_issue&gt;6630&lt;/_issue&gt;&lt;_journal&gt;Nature&lt;/_journal&gt;&lt;_language&gt;English&lt;/_language&gt;&lt;_modified&gt;61407943&lt;/_modified&gt;&lt;_ori_publication&gt;MACMILLAN MAGAZINES LTD&lt;/_ori_publication&gt;&lt;_pages&gt;253-260&lt;/_pages&gt;&lt;_place_published&gt;PORTERS SOUTH, 4 CRINAN ST, LONDON, ENGLAND N1 9XW&lt;/_place_published&gt;&lt;_ref_count&gt;33&lt;/_ref_count&gt;&lt;_subject&gt;Science &amp;amp; Technology - Other Topics&lt;/_subject&gt;&lt;_type_work&gt;Article&lt;/_type_work&gt;&lt;_url&gt;http://gateway.isiknowledge.com/gateway/Gateway.cgi?GWVersion=2&amp;amp;SrcAuth=AegeanSoftware&amp;amp;SrcApp=NoteExpress&amp;amp;DestLinkType=FullRecord&amp;amp;DestApp=WOS&amp;amp;KeyUT=A1997WZ16700043&lt;/_url&gt;&lt;_volume&gt;387&lt;/_volume&gt;&lt;/Details&gt;&lt;Extra&gt;&lt;DBUID&gt;{4586FB26-B343-42AF-9C29-3BE2E8064B11}&lt;/DBUID&gt;&lt;/Extra&gt;&lt;/Item&gt;&lt;/References&gt;&lt;/Group&gt;&lt;/Citation&gt;_x000a_"/>
    <w:docVar w:name="NE.Ref{9432FFF6-92D5-43E1-B336-DD2F30CD44CD}" w:val=" ADDIN NE.Ref.{9432FFF6-92D5-43E1-B336-DD2F30CD44CD}&lt;Citation&gt;&lt;Group&gt;&lt;References&gt;&lt;Item&gt;&lt;ID&gt;1185&lt;/ID&gt;&lt;UID&gt;{E3DDD175-1A92-4645-8A99-5A9053895815}&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4.395&lt;/_impact_factor&gt;&lt;_isbn&gt;2212-0416&lt;/_isbn&gt;&lt;_journal&gt;Ecosystem Services&lt;/_journal&gt;&lt;_modified&gt;62734568&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E5CFCA40-B99A-4E9F-8A29-87F3858A6670}&lt;/DBUID&gt;&lt;/Extra&gt;&lt;/Item&gt;&lt;/References&gt;&lt;/Group&gt;&lt;/Citation&gt;_x000a_"/>
    <w:docVar w:name="NE.Ref{94D9CA33-E794-47D0-BE42-EF95B25AC6FF}" w:val=" ADDIN NE.Ref.{94D9CA33-E794-47D0-BE42-EF95B25AC6FF}&lt;Citation&gt;&lt;Group&gt;&lt;References&gt;&lt;Item&gt;&lt;ID&gt;176&lt;/ID&gt;&lt;UID&gt;{B7B9E83A-2F49-4D2B-9559-DA45A89EA892}&lt;/UID&gt;&lt;Title&gt;1960—2013年北京旱涝变化特征及其影响因素分析&lt;/Title&gt;&lt;Template&gt;Journal Article&lt;/Template&gt;&lt;Star&gt;0&lt;/Star&gt;&lt;Tag&gt;0&lt;/Tag&gt;&lt;Author&gt;李双双; 杨赛霓; 刘宪锋&lt;/Author&gt;&lt;Year&gt;2015&lt;/Year&gt;&lt;Details&gt;&lt;_language&gt;Chinese&lt;/_language&gt;&lt;_created&gt;61362074&lt;/_created&gt;&lt;_modified&gt;61362074&lt;/_modified&gt;&lt;_url&gt;http://www.cnki.net/KCMS/detail/detail.aspx?FileName=ZRZX201506006&amp;amp;DbName=CJFQ2015&lt;/_url&gt;&lt;_journal&gt;自然资源学报&lt;/_journal&gt;&lt;_issue&gt;6&lt;/_issue&gt;&lt;_pages&gt;951-962&lt;/_pages&gt;&lt;_date&gt;60721920&lt;/_date&gt;&lt;_keywords&gt;气候变化;旱涝趋势;标准化降水指数;北京&lt;/_keywords&gt;&lt;_author_aff&gt;北京师范大学地表过程与资源生态国家重点实验室;北京师范大学减灾与应急管理研究院;北京师范大学资源学院;&lt;/_author_aff&gt;&lt;_db_provider&gt;CNKI: 期刊&lt;/_db_provider&gt;&lt;_accessed&gt;61362074&lt;/_accessed&gt;&lt;_db_updated&gt;CNKI - Reference&lt;/_db_updated&gt;&lt;_collection_scope&gt;中国科技核心期刊;中文核心期刊;CSCD;&lt;/_collection_scope&gt;&lt;_volume&gt;30&lt;/_volume&gt;&lt;_translated_author&gt;Li, Shuangshuang;Yang, Saini;Liu, Xianfeng&lt;/_translated_author&gt;&lt;/Details&gt;&lt;Extra&gt;&lt;DBUID&gt;{31F9CFF5-4EB5-41E0-8180-BAFB923E486F}&lt;/DBUID&gt;&lt;/Extra&gt;&lt;/Item&gt;&lt;/References&gt;&lt;/Group&gt;&lt;/Citation&gt;_x000a_"/>
    <w:docVar w:name="NE.Ref{9502DEB9-5AE4-416F-B011-D1C4850D6774}" w:val=" ADDIN NE.Ref.{9502DEB9-5AE4-416F-B011-D1C4850D6774}&lt;Citation&gt;&lt;Group&gt;&lt;References&gt;&lt;Item&gt;&lt;ID&gt;1882&lt;/ID&gt;&lt;UID&gt;{E3F2C1F4-D869-456A-A4AD-5E79E815B0BD}&lt;/UID&gt;&lt;Title&gt;中国经济发展与能源消费及碳排放解耦分析&lt;/Title&gt;&lt;Template&gt;Journal Article&lt;/Template&gt;&lt;Star&gt;0&lt;/Star&gt;&lt;Tag&gt;0&lt;/Tag&gt;&lt;Author&gt;杜祥琬; 杨波; 刘晓龙; 王振海; 易建&lt;/Author&gt;&lt;Year&gt;2015&lt;/Year&gt;&lt;Details&gt;&lt;_accessed&gt;63290177&lt;/_accessed&gt;&lt;_author_aff&gt;中国工程院;&lt;/_author_aff&gt;&lt;_created&gt;63290177&lt;/_created&gt;&lt;_date&gt;60975360&lt;/_date&gt;&lt;_db_provider&gt;CNKI: 期刊&lt;/_db_provider&gt;&lt;_db_updated&gt;CNKI - Reference&lt;/_db_updated&gt;&lt;_issue&gt;12&lt;/_issue&gt;&lt;_journal&gt;中国人口·资源与环境&lt;/_journal&gt;&lt;_keywords&gt;解耦;经济增长;能源消费;二氧化碳排放&lt;/_keywords&gt;&lt;_language&gt;Chinese&lt;/_language&gt;&lt;_modified&gt;63290177&lt;/_modified&gt;&lt;_pages&gt;1-7&lt;/_pages&gt;&lt;_url&gt;http://kns.cnki.net/KCMS/detail/detail.aspx?FileName=ZGRZ201512001&amp;amp;DbName=CJFQ2015&lt;/_url&gt;&lt;_volume&gt;25&lt;/_volume&gt;&lt;_translated_author&gt;Du, Xiangwan;Yang, Bo;Liu, Xiaolong;Wang, Zhenhai;Yi, Jian&lt;/_translated_author&gt;&lt;/Details&gt;&lt;Extra&gt;&lt;DBUID&gt;{6F35D732-D9FF-4EE9-905F-B0CC4953C663}&lt;/DBUID&gt;&lt;/Extra&gt;&lt;/Item&gt;&lt;/References&gt;&lt;/Group&gt;&lt;/Citation&gt;_x000a_"/>
    <w:docVar w:name="NE.Ref{95358B47-15B7-4E8D-9753-22C5352FCA1B}" w:val=" ADDIN NE.Ref.{95358B47-15B7-4E8D-9753-22C5352FCA1B}&lt;Citation&gt;&lt;Group&gt;&lt;References&gt;&lt;Item&gt;&lt;ID&gt;260&lt;/ID&gt;&lt;UID&gt;{228787CD-DE9F-4A30-B0D0-8D0A1E5C9724}&lt;/UID&gt;&lt;Title&gt;Capitalism, socialism and democracy&lt;/Title&gt;&lt;Template&gt;Book&lt;/Template&gt;&lt;Star&gt;0&lt;/Star&gt;&lt;Tag&gt;0&lt;/Tag&gt;&lt;Author&gt;Schumpeter, J A&lt;/Author&gt;&lt;Year&gt;1950&lt;/Year&gt;&lt;Details&gt;&lt;_publisher&gt;University of Notre Dame Press&lt;/_publisher&gt;&lt;_place_published&gt;Notre Dame&lt;/_place_published&gt;&lt;_accessed&gt;62232398&lt;/_accessed&gt;&lt;_created&gt;62232398&lt;/_created&gt;&lt;_modified&gt;62232398&lt;/_modified&gt;&lt;/Details&gt;&lt;Extra&gt;&lt;DBUID&gt;{E5CFCA40-B99A-4E9F-8A29-87F3858A6670}&lt;/DBUID&gt;&lt;/Extra&gt;&lt;/Item&gt;&lt;/References&gt;&lt;/Group&gt;&lt;/Citation&gt;_x000a_"/>
    <w:docVar w:name="NE.Ref{954F6AA0-3F62-4603-8ADC-2C85B44F00F3}" w:val=" ADDIN NE.Ref.{954F6AA0-3F62-4603-8ADC-2C85B44F00F3}&lt;Citation&gt;&lt;Group&gt;&lt;References&gt;&lt;Item&gt;&lt;ID&gt;1229&lt;/ID&gt;&lt;UID&gt;{7E288C0D-81F1-41F4-8C01-464B772CB3B8}&lt;/UID&gt;&lt;Title&gt;基于空间自相关的区域农地变化驱动力研究——以珠三角地区为例&lt;/Title&gt;&lt;Template&gt;Journal Article&lt;/Template&gt;&lt;Star&gt;0&lt;/Star&gt;&lt;Tag&gt;0&lt;/Tag&gt;&lt;Author&gt;曹祺文; 吴健生; 仝德; 张晓娜; 卢志强; 司梦林&lt;/Author&gt;&lt;Year&gt;2016&lt;/Year&gt;&lt;Details&gt;&lt;_author_adr&gt;北京大学城市规划与设计学院城市人居环境科学与技术重点实验室;北京大学城市与环境学院资源与环境地理系地表过程与模拟教育部重点实验室;天津工业大学管理学院;&lt;/_author_adr&gt;&lt;_db_provider&gt;CNKI&lt;/_db_provider&gt;&lt;_isbn&gt;1007-7588&lt;/_isbn&gt;&lt;_issue&gt;04&lt;/_issue&gt;&lt;_journal&gt;资源科学&lt;/_journal&gt;&lt;_keywords&gt;农地变化;;驱动力;;空间自相关;;Logistic模型;;AutoLogistic模型;;珠三角地区&lt;/_keywords&gt;&lt;_pages&gt;714-727&lt;/_pages&gt;&lt;_volume&gt;38&lt;/_volume&gt;&lt;_created&gt;62580369&lt;/_created&gt;&lt;_modified&gt;62580431&lt;/_modified&gt;&lt;_collection_scope&gt;CSSCI;中国科技核心期刊;中文核心期刊;CSCD;&lt;/_collection_scope&gt;&lt;_url&gt;http://kns.cnki.net/kns/download.aspx?filename=3ZmZQlTR1g2Th92MMZlNaZXYOpmNRZFRW12LtxkNBZVR300aDhzVKZ1cmhjavIFUQBTV1QmVOFndNR1a0kWO3oWZJN1ZShWdpN0V4JzL3k0VV9WZvtEUSpmZphkNaF1SitiSHxmQ5RzTi9CUvljMBRmVqdkWxYlN&amp;amp;tablename=CJFDLAST2016&amp;amp;dflag=pdfdown 全文链接_x000d__x000a_&lt;/_url&gt;&lt;_translated_author&gt;Cao, Qiwen;Wu, Jiansheng;Tong, De;Zhang, Xiaona;Lu, Zhiqiang;Si, Menglin&lt;/_translated_author&gt;&lt;/Details&gt;&lt;Extra&gt;&lt;DBUID&gt;{E5CFCA40-B99A-4E9F-8A29-87F3858A6670}&lt;/DBUID&gt;&lt;/Extra&gt;&lt;/Item&gt;&lt;/References&gt;&lt;/Group&gt;&lt;/Citation&gt;_x000a_"/>
    <w:docVar w:name="NE.Ref{95A42536-CC46-4B78-88F6-86610BB76500}" w:val=" ADDIN NE.Ref.{95A42536-CC46-4B78-88F6-86610BB76500}&lt;Citation&gt;&lt;Group&gt;&lt;References&gt;&lt;Item&gt;&lt;ID&gt;1685&lt;/ID&gt;&lt;UID&gt;{234D7A2B-3585-4A71-81FE-E7378C352266}&lt;/UID&gt;&lt;Title&gt;Global Risks: An initiative of the Risk Response Network. Sixth Edition&lt;/Title&gt;&lt;Template&gt;Electronic Source&lt;/Template&gt;&lt;Star&gt;0&lt;/Star&gt;&lt;Tag&gt;0&lt;/Tag&gt;&lt;Author&gt;&amp;quot;World Economic Forum (WEF)&amp;quot;&lt;/Author&gt;&lt;Year&gt;2011&lt;/Year&gt;&lt;Details&gt;&lt;_created&gt;62571738&lt;/_created&gt;&lt;_modified&gt;63280752&lt;/_modified&gt;&lt;_place_published&gt;Cologne/Geneva, Switzerland&lt;/_place_published&gt;&lt;_publisher&gt;World Economic Forum&lt;/_publisher&gt;&lt;/Details&gt;&lt;Extra&gt;&lt;DBUID&gt;{6F35D732-D9FF-4EE9-905F-B0CC4953C663}&lt;/DBUID&gt;&lt;/Extra&gt;&lt;/Item&gt;&lt;/References&gt;&lt;/Group&gt;&lt;/Citation&gt;_x000a_"/>
    <w:docVar w:name="NE.Ref{95EEAA00-2086-45D6-884F-FF39612D6D9A}" w:val=" ADDIN NE.Ref.{95EEAA00-2086-45D6-884F-FF39612D6D9A}&lt;Citation&gt;&lt;Group&gt;&lt;References&gt;&lt;Item&gt;&lt;ID&gt;60&lt;/ID&gt;&lt;UID&gt;{A084A524-593A-4075-AC6C-1A34605138DC}&lt;/UID&gt;&lt;Title&gt;扬州市土地利用变化的驱动力机制研究&lt;/Title&gt;&lt;Template&gt;Journal Article&lt;/Template&gt;&lt;Star&gt;0&lt;/Star&gt;&lt;Tag&gt;0&lt;/Tag&gt;&lt;Author&gt;牛星; 欧名豪&lt;/Author&gt;&lt;Year&gt;2007&lt;/Year&gt;&lt;Details&gt;&lt;_created&gt;60809481&lt;/_created&gt;&lt;_issue&gt;1&lt;/_issue&gt;&lt;_journal&gt;中国人口·资源与环境&lt;/_journal&gt;&lt;_modified&gt;60809481&lt;/_modified&gt;&lt;_pages&gt;102-108&lt;/_pages&gt;&lt;_volume&gt;17&lt;/_volume&gt;&lt;_translated_author&gt;Niu, Xing;Ou, Minghao&lt;/_translated_author&gt;&lt;/Details&gt;&lt;Extra&gt;&lt;DBUID&gt;{25970773-76E5-4D32-824E-71E4B431B102}&lt;/DBUID&gt;&lt;/Extra&gt;&lt;/Item&gt;&lt;/References&gt;&lt;/Group&gt;&lt;/Citation&gt;_x000a_"/>
    <w:docVar w:name="NE.Ref{95F08314-B528-40C1-B47B-9F1A0009A90E}" w:val=" ADDIN NE.Ref.{95F08314-B528-40C1-B47B-9F1A0009A90E}&lt;Citation&gt;&lt;Group&gt;&lt;References&gt;&lt;Item&gt;&lt;ID&gt;159&lt;/ID&gt;&lt;UID&gt;{21B94750-A3EE-4D30-A107-04C6BCF4AA6A}&lt;/UID&gt;&lt;Title&gt;Indicator-based assessment of climate-change impacts on coasts: A review of concepts, methodological approaches and vulnerability indices&lt;/Title&gt;&lt;Template&gt;Journal Article&lt;/Template&gt;&lt;Star&gt;0&lt;/Star&gt;&lt;Tag&gt;0&lt;/Tag&gt;&lt;Author&gt;Nguyen, Thang T X; Bonetti, Jarbas; Rogers, Kerrylee; Woodroffe, Colin D&lt;/Author&gt;&lt;Year&gt;2016&lt;/Year&gt;&lt;Details&gt;&lt;_doi&gt;10.1016/j.ocecoaman.2015.11.022&lt;/_doi&gt;&lt;_created&gt;61353662&lt;/_created&gt;&lt;_modified&gt;61353767&lt;/_modified&gt;&lt;_url&gt;http://linkinghub.elsevier.com/retrieve/pii/S0964569115300715_x000d__x000a_http://api.elsevier.com/content/article/PII:S0964569115300715?httpAccept=text/xml&lt;/_url&gt;&lt;_journal&gt;Ocean &amp;amp; Coastal Management&lt;/_journal&gt;&lt;_volume&gt;123&lt;/_volume&gt;&lt;_pages&gt;18-43&lt;/_pages&gt;&lt;_tertiary_title&gt;Ocean &amp;amp; Coastal Management&lt;/_tertiary_title&gt;&lt;_isbn&gt;09645691&lt;/_isbn&gt;&lt;_accessed&gt;61353662&lt;/_accessed&gt;&lt;_db_updated&gt;CrossRef&lt;/_db_updated&gt;&lt;_impact_factor&gt;   1.696&lt;/_impact_factor&gt;&lt;_collection_scope&gt;SCIE;&lt;/_collection_scope&gt;&lt;/Details&gt;&lt;Extra&gt;&lt;DBUID&gt;{31F9CFF5-4EB5-41E0-8180-BAFB923E486F}&lt;/DBUID&gt;&lt;/Extra&gt;&lt;/Item&gt;&lt;/References&gt;&lt;/Group&gt;&lt;/Citation&gt;_x000a_"/>
    <w:docVar w:name="NE.Ref{96018DE1-CEAA-4682-A90F-8FE50F6414F2}" w:val=" ADDIN NE.Ref.{96018DE1-CEAA-4682-A90F-8FE50F6414F2}&lt;Citation&gt;&lt;Group&gt;&lt;References&gt;&lt;Item&gt;&lt;ID&gt;50&lt;/ID&gt;&lt;UID&gt;{4E288519-4361-4B27-AB2B-5782D40E4989}&lt;/UID&gt;&lt;Title&gt;基于情景分析的西北农村社会-生态系统脆弱性研究——以榆中县中连川乡为例&lt;/Title&gt;&lt;Template&gt;Journal Article&lt;/Template&gt;&lt;Star&gt;1&lt;/Star&gt;&lt;Tag&gt;5&lt;/Tag&gt;&lt;Author&gt;杨新军; 张慧; 王子侨&lt;/Author&gt;&lt;Year&gt;2015&lt;/Year&gt;&lt;Details&gt;&lt;_abstract&gt;人地系统及其脆弱性是地理学研究的核心内容。近年来,脆弱性研究对象逐渐由生态系统转变到人地耦合系统即社会-生态系统,由于该耦合系统具有多尺度扰动和多利益主体并存的特点,且易受不确定性的干扰,目前关于系统脆弱性评价方法难以解释系统的不确定性。选择榆中县中连川乡作为研究区域,尝试将社会与生态环境信息结合起来进行脆弱性研究。首先运用情景分析方法,确定当地社会-生态系统未来的情景变化的关键驱动力为干旱气候和政府决策,筛选出在两者组合下系统未来情景概率较高的3种情景S1(干旱减缓,有政策支持),S2(干旱缓解,无政策支持)和S3(干旱加剧,有政策支持)。通过实地调查,对多利益主体(农户、管理者和科研工作者...&lt;/_abstract&gt;&lt;_accessed&gt;61338976&lt;/_accessed&gt;&lt;_author_aff&gt;西北大学城市与环境学院;&lt;/_author_aff&gt;&lt;_collection_scope&gt;中国科技核心期刊;中文核心期刊;CSCD;&lt;/_collection_scope&gt;&lt;_created&gt;61338975&lt;/_created&gt;&lt;_date&gt;60825600&lt;/_date&gt;&lt;_db_provider&gt;CNKI: 期刊&lt;/_db_provider&gt;&lt;_db_updated&gt;CNKI - Reference&lt;/_db_updated&gt;&lt;_issue&gt;8&lt;/_issue&gt;&lt;_journal&gt;地理科学&lt;/_journal&gt;&lt;_keywords&gt;社会-生态系统;脆弱性;情景分析;榆中县&lt;/_keywords&gt;&lt;_language&gt;Chinese&lt;/_language&gt;&lt;_modified&gt;61357949&lt;/_modified&gt;&lt;_notes&gt;页数: 8&lt;/_notes&gt;&lt;_pages&gt;952-959&lt;/_pages&gt;&lt;_url&gt;http://www.cnki.net/KCMS/detail/detail.aspx?FileName=DLKX201508003&amp;amp;DbName=CJFQ2015&lt;/_url&gt;&lt;_volume&gt;35&lt;/_volume&gt;&lt;_translated_author&gt;Yang, Xinjun;Zhang, Hui;Wang, Ziqiao&lt;/_translated_author&gt;&lt;/Details&gt;&lt;Extra&gt;&lt;DBUID&gt;{31F9CFF5-4EB5-41E0-8180-BAFB923E486F}&lt;/DBUID&gt;&lt;/Extra&gt;&lt;/Item&gt;&lt;/References&gt;&lt;/Group&gt;&lt;/Citation&gt;_x000a_"/>
    <w:docVar w:name="NE.Ref{964EDE99-7499-40E4-B28C-B6FB80952D6D}" w:val=" ADDIN NE.Ref.{964EDE99-7499-40E4-B28C-B6FB80952D6D}&lt;Citation&gt;&lt;Group&gt;&lt;References&gt;&lt;Item&gt;&lt;ID&gt;72&lt;/ID&gt;&lt;UID&gt;{6691A84D-544F-4AB4-855C-AC62ADF75B8B}&lt;/UID&gt;&lt;Title&gt;Ecological Risk Assessment of Land Use Change in the Poyang Lake Eco-economic Zone, China&lt;/Title&gt;&lt;Template&gt;Journal Article&lt;/Template&gt;&lt;Star&gt;1&lt;/Star&gt;&lt;Tag&gt;0&lt;/Tag&gt;&lt;Author&gt;Xie, Hualin; Wang, Peng; Huang, Hongsheng&lt;/Author&gt;&lt;Year&gt;2013&lt;/Year&gt;&lt;Details&gt;&lt;_accessed&gt;61398041&lt;/_accessed&gt;&lt;_collection_scope&gt;SCIE;&lt;/_collection_scope&gt;&lt;_created&gt;61398041&lt;/_created&gt;&lt;_date&gt;59451840&lt;/_date&gt;&lt;_db_updated&gt;CrossRef&lt;/_db_updated&gt;&lt;_doi&gt;10.3390/ijerph10010328&lt;/_doi&gt;&lt;_impact_factor&gt;   2.101&lt;/_impact_factor&gt;&lt;_isbn&gt;1660-4601&lt;/_isbn&gt;&lt;_issue&gt;1&lt;/_issue&gt;&lt;_journal&gt;International Journal of Environmental Research and Public Health&lt;/_journal&gt;&lt;_modified&gt;61832162&lt;/_modified&gt;&lt;_pages&gt;328-346&lt;/_pages&gt;&lt;_tertiary_title&gt;IJERPH&lt;/_tertiary_title&gt;&lt;_url&gt;http://www.mdpi.com/1660-4601/10/1/328/&lt;/_url&gt;&lt;_volume&gt;10&lt;/_volume&gt;&lt;/Details&gt;&lt;Extra&gt;&lt;DBUID&gt;{4586FB26-B343-42AF-9C29-3BE2E8064B11}&lt;/DBUID&gt;&lt;/Extra&gt;&lt;/Item&gt;&lt;/References&gt;&lt;/Group&gt;&lt;Group&gt;&lt;References&gt;&lt;Item&gt;&lt;ID&gt;65&lt;/ID&gt;&lt;UID&gt;{529D9033-C663-4BAD-B9B2-18298E5DE979}&lt;/UID&gt;&lt;Title&gt;Dynamic Ecological Risk Assessment and Management of Land Use in the Middle Reaches of the Heihe River Based on Landscape Patterns and Spatial Statistics&lt;/Title&gt;&lt;Template&gt;Journal Article&lt;/Template&gt;&lt;Star&gt;1&lt;/Star&gt;&lt;Tag&gt;0&lt;/Tag&gt;&lt;Author&gt;Fan, Jiahui; Wang, Ya; Zhou, Zhen; You, Nanshan; Meng, Jijun&lt;/Author&gt;&lt;Year&gt;2016&lt;/Year&gt;&lt;Details&gt;&lt;_accessed&gt;61382087&lt;/_accessed&gt;&lt;_collection_scope&gt;SCIE;SSCI;&lt;/_collection_scope&gt;&lt;_created&gt;61382087&lt;/_created&gt;&lt;_date&gt;61236000&lt;/_date&gt;&lt;_db_updated&gt;CrossRef&lt;/_db_updated&gt;&lt;_doi&gt;10.3390/su8060536&lt;/_doi&gt;&lt;_impact_factor&gt;   1.789&lt;/_impact_factor&gt;&lt;_isbn&gt;2071-1050&lt;/_isbn&gt;&lt;_issue&gt;6&lt;/_issue&gt;&lt;_journal&gt;Sustainability&lt;/_journal&gt;&lt;_modified&gt;61832164&lt;/_modified&gt;&lt;_pages&gt;536&lt;/_pages&gt;&lt;_tertiary_title&gt;Sustainability&lt;/_tertiary_title&gt;&lt;_url&gt;http://www.mdpi.com/2071-1050/8/6/536&lt;/_url&gt;&lt;_volume&gt;8&lt;/_volume&gt;&lt;/Details&gt;&lt;Extra&gt;&lt;DBUID&gt;{4586FB26-B343-42AF-9C29-3BE2E8064B11}&lt;/DBUID&gt;&lt;/Extra&gt;&lt;/Item&gt;&lt;/References&gt;&lt;/Group&gt;&lt;Group&gt;&lt;References&gt;&lt;Item&gt;&lt;ID&gt;1&lt;/ID&gt;&lt;UID&gt;{82D68A14-B1B8-40D7-A8BC-7B96FAFE952E}&lt;/UID&gt;&lt;Title&gt;基于土地利用变化的盐城海岸带生态风险评价&lt;/Title&gt;&lt;Template&gt;Journal Article&lt;/Template&gt;&lt;Star&gt;1&lt;/Star&gt;&lt;Tag&gt;0&lt;/Tag&gt;&lt;Author&gt;周汝佳; 张永战; 何华春&lt;/Author&gt;&lt;Year&gt;2016&lt;/Year&gt;&lt;Details&gt;&lt;_accessed&gt;61337489&lt;/_accessed&gt;&lt;_author_aff&gt;南京大学地理与海洋科学学院;南京大学海岸与海岛开发教育部重点实验室;&lt;/_author_aff&gt;&lt;_collection_scope&gt;CSSCI;中国科技核心期刊;中文核心期刊;CSCD;&lt;/_collection_scope&gt;&lt;_created&gt;61337488&lt;/_created&gt;&lt;_date&gt;61256160&lt;/_date&gt;&lt;_db_provider&gt;CNKI: 期刊&lt;/_db_provider&gt;&lt;_db_updated&gt;CNKI - Reference&lt;/_db_updated&gt;&lt;_issue&gt;6&lt;/_issue&gt;&lt;_journal&gt;地理研究&lt;/_journal&gt;&lt;_keywords&gt;景观结构;土地利用变化;生态风险评价;海岸带&lt;/_keywords&gt;&lt;_language&gt;Chinese&lt;/_language&gt;&lt;_modified&gt;61406730&lt;/_modified&gt;&lt;_pages&gt;1017-1028&lt;/_pages&gt;&lt;_url&gt;http://www.cnki.net/KCMS/detail/detail.aspx?FileName=DLYJ201606003&amp;amp;DbName=CJFQ2016&lt;/_url&gt;&lt;_volume&gt;35&lt;/_volume&gt;&lt;_translated_author&gt;Zhou, Rujia;Zhang, Yongzhan;He, Huachun&lt;/_translated_author&gt;&lt;/Details&gt;&lt;Extra&gt;&lt;DBUID&gt;{4586FB26-B343-42AF-9C29-3BE2E8064B11}&lt;/DBUID&gt;&lt;/Extra&gt;&lt;/Item&gt;&lt;/References&gt;&lt;/Group&gt;&lt;Group&gt;&lt;References&gt;&lt;Item&gt;&lt;ID&gt;16&lt;/ID&gt;&lt;UID&gt;{25622F6D-674D-45CF-A176-25B0D7D26842}&lt;/UID&gt;&lt;Title&gt;基于景观格局的干旱内陆河流域生态风险分析——以石羊河流域为例&lt;/Title&gt;&lt;Template&gt;Journal Article&lt;/Template&gt;&lt;Star&gt;1&lt;/Star&gt;&lt;Tag&gt;0&lt;/Tag&gt;&lt;Author&gt;张学斌; 石培基; 罗君; 刘海龙; 魏伟&lt;/Author&gt;&lt;Year&gt;2014&lt;/Year&gt;&lt;Details&gt;&lt;_accessed&gt;61337489&lt;/_accessed&gt;&lt;_author_aff&gt;西北师范大学地理与环境科学学院;甘肃农业大学资源与环境学院;&lt;/_author_aff&gt;&lt;_collection_scope&gt;中国科技核心期刊;中文核心期刊;CSCD;&lt;/_collection_scope&gt;&lt;_created&gt;61337488&lt;/_created&gt;&lt;_date&gt;60063840&lt;/_date&gt;&lt;_db_provider&gt;CNKI: 期刊&lt;/_db_provider&gt;&lt;_db_updated&gt;CNKI - Reference&lt;/_db_updated&gt;&lt;_issue&gt;3&lt;/_issue&gt;&lt;_journal&gt;自然资源学报&lt;/_journal&gt;&lt;_keywords&gt;生态学;景观生态风险;石羊河流域&lt;/_keywords&gt;&lt;_language&gt;Chinese&lt;/_language&gt;&lt;_modified&gt;61406739&lt;/_modified&gt;&lt;_pages&gt;410-419&lt;/_pages&gt;&lt;_url&gt;http://www.cnki.net/KCMS/detail/detail.aspx?FileName=ZRZX201403005&amp;amp;DbName=CJFQ2014&lt;/_url&gt;&lt;_volume&gt;29&lt;/_volume&gt;&lt;_translated_author&gt;Zhang, Xuebin;Shi, Peiji;Luo, Jun;Liu, Hailong;Wei, Wei&lt;/_translated_author&gt;&lt;/Details&gt;&lt;Extra&gt;&lt;DBUID&gt;{4586FB26-B343-42AF-9C29-3BE2E8064B11}&lt;/DBUID&gt;&lt;/Extra&gt;&lt;/Item&gt;&lt;/References&gt;&lt;/Group&gt;&lt;/Citation&gt;_x000a_"/>
    <w:docVar w:name="NE.Ref{965BCF52-29DD-48FE-B875-CD5E26B7B892}" w:val=" ADDIN NE.Ref.{965BCF52-29DD-48FE-B875-CD5E26B7B892}&lt;Citation&gt;&lt;Group&gt;&lt;References&gt;&lt;Item&gt;&lt;ID&gt;1933&lt;/ID&gt;&lt;UID&gt;{87257635-72FA-4E4B-88C0-CA52361EFC02}&lt;/UID&gt;&lt;Title&gt;系统动力学模型在环境规划预测中的应用——以辽宁省为例&lt;/Title&gt;&lt;Template&gt;Journal Article&lt;/Template&gt;&lt;Star&gt;0&lt;/Star&gt;&lt;Tag&gt;0&lt;/Tag&gt;&lt;Author&gt;王留锁&lt;/Author&gt;&lt;Year&gt;2012&lt;/Year&gt;&lt;Details&gt;&lt;_author_adr&gt;辽宁省环境科学研究院辽宁省流域污染控制重点实验室;&lt;/_author_adr&gt;&lt;_created&gt;63346974&lt;/_created&gt;&lt;_db_provider&gt;CNKI&lt;/_db_provider&gt;&lt;_isbn&gt;1002-2104&lt;/_isbn&gt;&lt;_issue&gt;S2&lt;/_issue&gt;&lt;_journal&gt;中国人口·资源与环境&lt;/_journal&gt;&lt;_keywords&gt;系统动力学;;环境规划;;预测;;辽宁省&lt;/_keywords&gt;&lt;_modified&gt;63347926&lt;/_modified&gt;&lt;_pages&gt;281-286&lt;/_pages&gt;&lt;_url&gt;https://kns.cnki.net/kns/download.aspx?filename=3dkTiN1QTZlSX9ySPdWMKVzZrFTS2l3ULFnRWRTNBdUb1M3Su9kYV5mMI1UaQJnMEBFOnZ3cUZVSLpmT3cDMrVTOIFVWkx2V0gEay42dJNXOwFkRVFDTuV1NiRGSVZkNFVGT4c2R0ETVtFHeZpWWJlzdkNUODhER&amp;amp;tablename=CJFD2012&amp;amp;dflag=pdfdown _x000d__x000a_https://kns.cnki.net/kns/download.aspx?filename=klXbzIVTzMlWqV1N1M1SlNjZYtWcuh0dtNVV0klWhlTcodmU2V0Nrc2VtRDduRWZTFXeN5WUVhVUotER3RnSCZXdXBXVx5meFFXb5lFeTJnSRlDTqdGZqlXZ4ZkTtt0Mv9WeGBHTH90YnBlVvN1QrM1bwZWQVZGS&amp;amp;tablename=CJFD2012&amp;amp;dflag=pdfdown _x000d__x000a_&lt;/_url&gt;&lt;_volume&gt;22&lt;/_volume&gt;&lt;_translated_author&gt;Wang, Liusuo&lt;/_translated_author&gt;&lt;/Details&gt;&lt;Extra&gt;&lt;DBUID&gt;{6F35D732-D9FF-4EE9-905F-B0CC4953C663}&lt;/DBUID&gt;&lt;/Extra&gt;&lt;/Item&gt;&lt;/References&gt;&lt;/Group&gt;&lt;/Citation&gt;_x000a_"/>
    <w:docVar w:name="NE.Ref{966DF40B-4520-4ACA-8418-CE1CA57FF08E}" w:val=" ADDIN NE.Ref.{966DF40B-4520-4ACA-8418-CE1CA57FF08E}&lt;Citation&gt;&lt;Group&gt;&lt;References&gt;&lt;Item&gt;&lt;ID&gt;539&lt;/ID&gt;&lt;UID&gt;{2F681C20-D29E-449C-989D-29D8C62B33BE}&lt;/UID&gt;&lt;Title&gt;要素投入与中国经济增长&lt;/Title&gt;&lt;Template&gt;Thesis&lt;/Template&gt;&lt;Star&gt;0&lt;/Star&gt;&lt;Tag&gt;0&lt;/Tag&gt;&lt;Author&gt;叶飞文&lt;/Author&gt;&lt;Year&gt;2003&lt;/Year&gt;&lt;Details&gt;&lt;_accessed&gt;62727461&lt;/_accessed&gt;&lt;_created&gt;62727460&lt;/_created&gt;&lt;_date&gt;54172800&lt;/_date&gt;&lt;_db_provider&gt;北京万方数据股份有限公司&lt;/_db_provider&gt;&lt;_db_updated&gt;Wanfangdata&lt;/_db_updated&gt;&lt;_keywords&gt;要素投入; 中国经济增长; 经济增长理论; 经济可持续增长; 长期增长; 直接原因; 马克思主义经济学; 技术进步; 统计分析方法; 理论联系实际; 经济增长问题; 经济持续增长; 综合生产率; 政治经济学; 西方经济学; 唯物历史观; 唯物辩证法; 经济学理论; 综合分析; 重要因素&lt;/_keywords&gt;&lt;_language&gt;chi&lt;/_language&gt;&lt;_modified&gt;62727469&lt;/_modified&gt;&lt;_place_published&gt;厦门&lt;/_place_published&gt;&lt;_publisher&gt;厦门大学&lt;/_publisher&gt;&lt;_section&gt;政治经济学&lt;/_section&gt;&lt;_tertiary_author&gt;胡培兆&lt;/_tertiary_author&gt;&lt;_url&gt;http://www.wanfangdata.com.cn/details/detail.do?_type=degree&amp;amp;id=XW000000146189&lt;/_url&gt;&lt;_volume&gt;博士&lt;/_volume&gt;&lt;_translated_author&gt;Ye, Feiwen&lt;/_translated_author&gt;&lt;_translated_tertiary_author&gt;Hu, Peizhao&lt;/_translated_tertiary_author&gt;&lt;/Details&gt;&lt;Extra&gt;&lt;DBUID&gt;{6F35D732-D9FF-4EE9-905F-B0CC4953C663}&lt;/DBUID&gt;&lt;/Extra&gt;&lt;/Item&gt;&lt;/References&gt;&lt;/Group&gt;&lt;Group&gt;&lt;References&gt;&lt;Item&gt;&lt;ID&gt;995&lt;/ID&gt;&lt;UID&gt;{DCC2A452-508E-42C4-B04A-B1EFB3A075EC}&lt;/UID&gt;&lt;Title&gt;中国资本存量K的再估算:1952～2006年&lt;/Title&gt;&lt;Template&gt;Journal Article&lt;/Template&gt;&lt;Star&gt;0&lt;/Star&gt;&lt;Tag&gt;0&lt;/Tag&gt;&lt;Author&gt;单豪杰&lt;/Author&gt;&lt;Year&gt;2008&lt;/Year&gt;&lt;Details&gt;&lt;_accessed&gt;63238491&lt;/_accessed&gt;&lt;_author_aff&gt;南洋理工大学经济增长中心;南京大学经济学院;&lt;/_author_aff&gt;&lt;_collection_scope&gt;CSSCI-C;PKU&lt;/_collection_scope&gt;&lt;_created&gt;63238491&lt;/_created&gt;&lt;_date&gt;57202560&lt;/_date&gt;&lt;_db_provider&gt;CNKI: 期刊&lt;/_db_provider&gt;&lt;_db_updated&gt;CNKI - Reference&lt;/_db_updated&gt;&lt;_issue&gt;10&lt;/_issue&gt;&lt;_journal&gt;数量经济技术经济研究&lt;/_journal&gt;&lt;_keywords&gt;资本存量;永续盘存法;折旧率;投资价格指数&lt;/_keywords&gt;&lt;_language&gt;Chinese&lt;/_language&gt;&lt;_modified&gt;63238491&lt;/_modified&gt;&lt;_pages&gt;17-31&lt;/_pages&gt;&lt;_url&gt;http://kns.cnki.net/KCMS/detail/detail.aspx?FileName=SLJY200810004&amp;amp;DbName=CJFQ2008&lt;/_url&gt;&lt;_volume&gt;25&lt;/_volume&gt;&lt;_translated_author&gt;Dan, Haojie&lt;/_translated_author&gt;&lt;/Details&gt;&lt;Extra&gt;&lt;DBUID&gt;{6F35D732-D9FF-4EE9-905F-B0CC4953C663}&lt;/DBUID&gt;&lt;/Extra&gt;&lt;/Item&gt;&lt;/References&gt;&lt;/Group&gt;&lt;/Citation&gt;_x000a_"/>
    <w:docVar w:name="NE.Ref{96A5EBF1-9405-4AC9-834B-EF97A5B17974}" w:val=" ADDIN NE.Ref.{96A5EBF1-9405-4AC9-834B-EF97A5B17974}&lt;Citation&gt;&lt;Group&gt;&lt;References&gt;&lt;Item&gt;&lt;ID&gt;766&lt;/ID&gt;&lt;UID&gt;{FE67ADAB-8881-4FB8-9BE8-427F169A314F}&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3.826&lt;/_impact_factor&gt;&lt;_isbn&gt;1462-9011&lt;/_isbn&gt;&lt;_journal&gt;ENVIRONMENTAL SCIENCE &amp;amp; POLICY&lt;/_journal&gt;&lt;_modified&gt;62558786&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E5CFCA40-B99A-4E9F-8A29-87F3858A6670}&lt;/DBUID&gt;&lt;/Extra&gt;&lt;/Item&gt;&lt;/References&gt;&lt;/Group&gt;&lt;/Citation&gt;_x000a_"/>
    <w:docVar w:name="NE.Ref{97E567E5-DF56-4544-804D-56F10755B716}" w:val=" ADDIN NE.Ref.{97E567E5-DF56-4544-804D-56F10755B716}&lt;Citation&gt;&lt;Group&gt;&lt;References&gt;&lt;Item&gt;&lt;ID&gt;1433&lt;/ID&gt;&lt;UID&gt;{A08A15FB-C362-4ECB-9C24-94AFE640466E}&lt;/UID&gt;&lt;Title&gt;新时代国土空间规划的十大关系&lt;/Title&gt;&lt;Template&gt;Journal Article&lt;/Template&gt;&lt;Star&gt;0&lt;/Star&gt;&lt;Tag&gt;0&lt;/Tag&gt;&lt;Author&gt;董祚继&lt;/Author&gt;&lt;Year&gt;2019&lt;/Year&gt;&lt;Details&gt;&lt;_language&gt;Chinese&lt;/_language&gt;&lt;_created&gt;63260551&lt;/_created&gt;&lt;_modified&gt;63260551&lt;/_modified&gt;&lt;_url&gt;http://kns.cnki.net/KCMS/detail/detail.aspx?FileName=ZRZY201909001&amp;amp;DbName=CJFQ2019&lt;/_url&gt;&lt;_journal&gt;资源科学&lt;/_journal&gt;&lt;_volume&gt;41&lt;/_volume&gt;&lt;_issue&gt;9&lt;/_issue&gt;&lt;_pages&gt;1589-1599&lt;/_pages&gt;&lt;_date&gt;62975520&lt;/_date&gt;&lt;_keywords&gt;国土空间规划;多规合一;规划功能;规划主题;规划方法&lt;/_keywords&gt;&lt;_author_aff&gt;中国科学院大学国家土地科学研究中心;&lt;/_author_aff&gt;&lt;_db_provider&gt;CNKI: 期刊&lt;/_db_provider&gt;&lt;_accessed&gt;63260551&lt;/_accessed&gt;&lt;_db_updated&gt;CNKI - Reference&lt;/_db_updated&gt;&lt;_collection_scope&gt;CSCD;CSSCI-C;PKU&lt;/_collection_scope&gt;&lt;_translated_author&gt;Dong, Zuoji&lt;/_translated_author&gt;&lt;/Details&gt;&lt;Extra&gt;&lt;DBUID&gt;{6F35D732-D9FF-4EE9-905F-B0CC4953C663}&lt;/DBUID&gt;&lt;/Extra&gt;&lt;/Item&gt;&lt;/References&gt;&lt;/Group&gt;&lt;/Citation&gt;_x000a_"/>
    <w:docVar w:name="NE.Ref{97EB8034-80CA-4CBF-AC66-F415C8515440}" w:val=" ADDIN NE.Ref.{97EB8034-80CA-4CBF-AC66-F415C8515440}&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437033&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9807506F-E501-44FD-9C50-6759BFFFC292}" w:val=" ADDIN NE.Ref.{9807506F-E501-44FD-9C50-6759BFFFC292} ADDIN NE.Ref.{9807506F-E501-44FD-9C50-6759BFFFC292}&lt;Citation&gt;&lt;Group&gt;&lt;References&gt;&lt;Item&gt;&lt;ID&gt;21&lt;/ID&gt;&lt;UID&gt;{582BBF6C-4754-4C62-AA02-BE4B06397E26}&lt;/UID&gt;&lt;Title&gt;The impact of urbanization on water vulnerability: a coupled human–environment system approach for Chennai, India&lt;/Title&gt;&lt;Template&gt;Journal Article&lt;/Template&gt;&lt;Star&gt;0&lt;/Star&gt;&lt;Tag&gt;0&lt;/Tag&gt;&lt;Author&gt;Srinivasan, Veena; Seto, Karen C; Emerson, Ruth; Gorelick, Steven M&lt;/Author&gt;&lt;Year&gt;2013&lt;/Year&gt;&lt;Details&gt;&lt;_created&gt;62293956&lt;/_created&gt;&lt;_impact_factor&gt;   6.327&lt;/_impact_factor&gt;&lt;_isbn&gt;0959-3780&lt;/_isbn&gt;&lt;_issue&gt;1&lt;/_issue&gt;&lt;_journal&gt;Global Environmental Change&lt;/_journal&gt;&lt;_modified&gt;62294272&lt;/_modified&gt;&lt;_pages&gt;229-239&lt;/_pages&gt;&lt;_volume&gt;23&lt;/_volume&gt;&lt;/Details&gt;&lt;Extra&gt;&lt;DBUID&gt;{5B762690-12B0-4DA5-BF5A-0AB6487B975C}&lt;/DBUID&gt;&lt;/Extra&gt;&lt;/Item&gt;&lt;/References&gt;&lt;/Group&gt;&lt;/Citation&gt;_x000a_"/>
    <w:docVar w:name="NE.Ref{9810E007-048C-4B43-8189-D8FF4F3DEB3B}" w:val=" ADDIN NE.Ref.{9810E007-048C-4B43-8189-D8FF4F3DEB3B}&lt;Citation&gt;&lt;Group&gt;&lt;References&gt;&lt;Item&gt;&lt;ID&gt;819&lt;/ID&gt;&lt;UID&gt;{598AD902-DC17-4437-A926-ADC44258CBD2}&lt;/UID&gt;&lt;Title&gt;Land-use changes and policy dimension driving forces in China: Present, trend and future&lt;/Title&gt;&lt;Template&gt;Journal Article&lt;/Template&gt;&lt;Star&gt;0&lt;/Star&gt;&lt;Tag&gt;0&lt;/Tag&gt;&lt;Author&gt;Wang, Jing; Chen, Yongqi; Shao, Xiaomei; Zhang, Yanyu; Cao, Yingui&lt;/Author&gt;&lt;Year&gt;2012&lt;/Year&gt;&lt;Details&gt;&lt;_accessed&gt;63284599&lt;/_accessed&gt;&lt;_author_adr&gt;Key Laboratory of Land Use, China Institute of Land Surveying and Planning, Ministry of Land and Resources, Beijing 100035, China;;Department of Land Surveying and Geomatics, Hong Kong Polytechnic University, Hong Kong&lt;/_author_adr&gt;&lt;_collection_scope&gt;SSCI&lt;/_collection_scope&gt;&lt;_created&gt;62933367&lt;/_created&gt;&lt;_db_provider&gt;CNKI&lt;/_db_provider&gt;&lt;_impact_factor&gt;   3.573&lt;/_impact_factor&gt;&lt;_isbn&gt;0264-8377&lt;/_isbn&gt;&lt;_issue&gt;4&lt;/_issue&gt;&lt;_journal&gt;Land Use Policy&lt;/_journal&gt;&lt;_keywords&gt;Land-use change;;Land policy;;Present;;Trend;;Prediction;;China&lt;/_keywords&gt;&lt;_modified&gt;62934649&lt;/_modified&gt;&lt;_pages&gt;737-749&lt;/_pages&gt;&lt;_volume&gt;29&lt;/_volume&gt;&lt;/Details&gt;&lt;Extra&gt;&lt;DBUID&gt;{6F35D732-D9FF-4EE9-905F-B0CC4953C663}&lt;/DBUID&gt;&lt;/Extra&gt;&lt;/Item&gt;&lt;/References&gt;&lt;/Group&gt;&lt;/Citation&gt;_x000a_"/>
    <w:docVar w:name="NE.Ref{98498221-7CA8-416C-9F87-4D59FAC53194}" w:val=" ADDIN NE.Ref.{98498221-7CA8-416C-9F87-4D59FAC53194}&lt;Citation&gt;&lt;Group&gt;&lt;References&gt;&lt;Item&gt;&lt;ID&gt;1482&lt;/ID&gt;&lt;UID&gt;{1D33462C-E293-41D6-B23A-E9E5E28AF43C}&lt;/UID&gt;&lt;Title&gt;Cities as art: Exploring the possibility of an aesthetic dimension in planning&lt;/Title&gt;&lt;Template&gt;Journal Article&lt;/Template&gt;&lt;Star&gt;0&lt;/Star&gt;&lt;Tag&gt;0&lt;/Tag&gt;&lt;Author&gt;Talen, E; Ellis, C&lt;/Author&gt;&lt;Year&gt;2004&lt;/Year&gt;&lt;Details&gt;&lt;_accessed&gt;63071828&lt;/_accessed&gt;&lt;_collection_scope&gt;SSCI&lt;/_collection_scope&gt;&lt;_created&gt;63071828&lt;/_created&gt;&lt;_impact_factor&gt;   2.321&lt;/_impact_factor&gt;&lt;_issue&gt;1&lt;/_issue&gt;&lt;_journal&gt;Planning Theory &amp;amp; Practice&lt;/_journal&gt;&lt;_modified&gt;63261998&lt;/_modified&gt;&lt;_pages&gt;11-32&lt;/_pages&gt;&lt;_volume&gt;5&lt;/_volume&gt;&lt;/Details&gt;&lt;Extra&gt;&lt;DBUID&gt;{6F35D732-D9FF-4EE9-905F-B0CC4953C663}&lt;/DBUID&gt;&lt;/Extra&gt;&lt;/Item&gt;&lt;/References&gt;&lt;/Group&gt;&lt;/Citation&gt;_x000a_"/>
    <w:docVar w:name="NE.Ref{9948A88D-CD65-4AB3-B022-1FE7BD7A5E69}" w:val=" ADDIN NE.Ref.{9948A88D-CD65-4AB3-B022-1FE7BD7A5E69}&lt;Citation&gt;&lt;Group&gt;&lt;References&gt;&lt;Item&gt;&lt;ID&gt;1056&lt;/ID&gt;&lt;UID&gt;{B38F528A-57A0-41D0-A4DC-6BBC34780D9B}&lt;/UID&gt;&lt;Title&gt;面向省级国土空间规划的资源环境承载力评价思考&lt;/Title&gt;&lt;Template&gt;Journal Article&lt;/Template&gt;&lt;Star&gt;0&lt;/Star&gt;&lt;Tag&gt;0&lt;/Tag&gt;&lt;Author&gt;岳文泽; 代子伟; 高佳斌; 陈阳&lt;/Author&gt;&lt;Year&gt;2018&lt;/Year&gt;&lt;Details&gt;&lt;_author_adr&gt;浙江大学公共管理学院;&lt;/_author_adr&gt;&lt;_collection_scope&gt;CSSCI-C;PKU&lt;/_collection_scope&gt;&lt;_created&gt;62747618&lt;/_created&gt;&lt;_db_provider&gt;CNKI&lt;/_db_provider&gt;&lt;_isbn&gt;1001-8158&lt;/_isbn&gt;&lt;_issue&gt;12&lt;/_issue&gt;&lt;_journal&gt;中国土地科学&lt;/_journal&gt;&lt;_keywords&gt;土地生态;;资源环境承载力;;省级国土空间规划;;本底评价;;状态评价;;预警评价&lt;/_keywords&gt;&lt;_modified&gt;63260456&lt;/_modified&gt;&lt;_pages&gt;66-73&lt;/_pages&gt;&lt;_url&gt;http://epub.cnki.net/kns/download.aspx?filename=vdUMvcHcotSeE5ES6d0cFdUNBtiTNF1SqlXNzd0KqBDZK9CRjplZyp2K2tiWaR2NpNlRZNlQWdXWxhEa5t0RtVGTuJXawAjQrh3M4cnVFJ2LvtmQwhmN6NkQKZ3ZNFWSaR3NiJjenFlZZx0SC92aWhmSQt2UE1Eb&amp;amp;tablename=CJFDLAST2019&amp;amp;dflag=pdfdown 全文链接_x000d__x000a_&lt;/_url&gt;&lt;_volume&gt;32&lt;/_volume&gt;&lt;_translated_author&gt;Yue, Wenze;Dai, Ziwei;Gao, Jiabin;Chen, Yang&lt;/_translated_author&gt;&lt;/Details&gt;&lt;Extra&gt;&lt;DBUID&gt;{6F35D732-D9FF-4EE9-905F-B0CC4953C663}&lt;/DBUID&gt;&lt;/Extra&gt;&lt;/Item&gt;&lt;/References&gt;&lt;/Group&gt;&lt;/Citation&gt;_x000a_"/>
    <w:docVar w:name="NE.Ref{998A2E3B-BE86-4412-AFF2-04B8ED46D18B}" w:val=" ADDIN NE.Ref.{998A2E3B-BE86-4412-AFF2-04B8ED46D18B}&lt;Citation&gt;&lt;Group&gt;&lt;References&gt;&lt;Item&gt;&lt;ID&gt;728&lt;/ID&gt;&lt;UID&gt;{5B3F8AAB-C6C0-46CB-8365-A09BEE6B13DD}&lt;/UID&gt;&lt;Title&gt;中国经济增长潜力预测：兼顾跨国生产率收敛与中国劳动力特征的供给侧分析&lt;/Title&gt;&lt;Template&gt;Journal Article&lt;/Template&gt;&lt;Star&gt;1&lt;/Star&gt;&lt;Tag&gt;5&lt;/Tag&gt;&lt;Author&gt;白重恩; 张琼&lt;/Author&gt;&lt;Year&gt;2017&lt;/Year&gt;&lt;Details&gt;&lt;_accessed&gt;62874225&lt;/_accessed&gt;&lt;_author_adr&gt;School of Economics and Management,Tsinghua University;中国人民大学公共管理学院&lt;/_author_adr&gt;&lt;_author_aff&gt;School of Economics and Management,Tsinghua University;中国人民大学公共管理学院&lt;/_author_aff&gt;&lt;_created&gt;62874208&lt;/_created&gt;&lt;_db_provider&gt;北京万方数据股份有限公司&lt;/_db_provider&gt;&lt;_db_updated&gt;Wanfangdata&lt;/_db_updated&gt;&lt;_isbn&gt;2095-7254&lt;/_isbn&gt;&lt;_issue&gt;4&lt;/_issue&gt;&lt;_journal&gt;经济学报&lt;/_journal&gt;&lt;_keywords&gt;增长潜力 供给侧 劳动生产率 劳动力&lt;/_keywords&gt;&lt;_language&gt;chi&lt;/_language&gt;&lt;_modified&gt;63093117&lt;/_modified&gt;&lt;_pages&gt;1-27&lt;/_pages&gt;&lt;_tertiary_title&gt;China Journal of Economics&lt;/_tertiary_title&gt;&lt;_translated_title&gt;China&amp;apos;s Growth Potential to 2050： A Supply-side Forecast Based on Cross-country Productivity Convergence and Its Featured Labor Force&lt;/_translated_title&gt;&lt;_url&gt;http://www.wanfangdata.com.cn/details/detail.do?_type=perio&amp;amp;id=674268010&lt;/_url&gt;&lt;_volume&gt;4&lt;/_volume&gt;&lt;_translated_author&gt;Bai, Zhong&amp;apos;en;Zhang, Qiong&lt;/_translated_author&gt;&lt;/Details&gt;&lt;Extra&gt;&lt;DBUID&gt;{6F35D732-D9FF-4EE9-905F-B0CC4953C663}&lt;/DBUID&gt;&lt;/Extra&gt;&lt;/Item&gt;&lt;/References&gt;&lt;/Group&gt;&lt;Group&gt;&lt;References&gt;&lt;Item&gt;&lt;ID&gt;894&lt;/ID&gt;&lt;UID&gt;{69D25877-3435-4AC3-893E-467DB6DD2CEC}&lt;/UID&gt;&lt;Title&gt;China&amp;apos;s growth potential to 2050: A supply-side forecast based on cross-country productivity convergence and its featured labor force&lt;/Title&gt;&lt;Template&gt;Book Section&lt;/Template&gt;&lt;Star&gt;0&lt;/Star&gt;&lt;Tag&gt;0&lt;/Tag&gt;&lt;Author&gt;Bai, Chong-en; Zhang, Qiong&lt;/Author&gt;&lt;Year&gt;2017&lt;/Year&gt;&lt;Details&gt;&lt;_accession_num&gt;WOS:000449320900002&lt;/_accession_num&gt;&lt;_cited_count&gt;1&lt;/_cited_count&gt;&lt;_created&gt;63093113&lt;/_created&gt;&lt;_db_provider&gt;ISI&lt;/_db_provider&gt;&lt;_isbn&gt;978-1-315-11234-3; 978-1-138-08277-9&lt;/_isbn&gt;&lt;_modified&gt;63115876&lt;/_modified&gt;&lt;_pages&gt;4-29&lt;/_pages&gt;&lt;_place_published&gt;Oxford&lt;/_place_published&gt;&lt;_publisher&gt;Routledger&lt;/_publisher&gt;&lt;_secondary_author&gt;Bai, Chong-en; Zhang, Qiong&lt;/_secondary_author&gt;&lt;_secondary_title&gt;Research on China&amp;apos;s Economic Growth Potential&lt;/_secondary_title&gt;&lt;_section&gt;Research on China&amp;apos;s Economic Growth Potential&lt;/_section&gt;&lt;_url&gt;http://gateway.isiknowledge.com/gateway/Gateway.cgi?GWVersion=2&amp;amp;SrcAuth=AegeanSoftware&amp;amp;SrcApp=NoteExpress&amp;amp;DestLinkType=FullRecord&amp;amp;DestApp=WOS&amp;amp;KeyUT=000449320900002&lt;/_url&gt;&lt;/Details&gt;&lt;Extra&gt;&lt;DBUID&gt;{6F35D732-D9FF-4EE9-905F-B0CC4953C663}&lt;/DBUID&gt;&lt;/Extra&gt;&lt;/Item&gt;&lt;/References&gt;&lt;/Group&gt;&lt;Group&gt;&lt;References&gt;&lt;Item&gt;&lt;ID&gt;887&lt;/ID&gt;&lt;UID&gt;{0E904D61-4D3B-4A08-9470-170F2690AF3D}&lt;/UID&gt;&lt;Title&gt;十九大后的中国经济 2018、2035、2050&lt;/Title&gt;&lt;Template&gt;Report&lt;/Template&gt;&lt;Star&gt;0&lt;/Star&gt;&lt;Tag&gt;0&lt;/Tag&gt;&lt;Author&gt;李稻葵; 袁钢明; 厉克奥博; 伏霖; 冯明; 吴舒钰; 石锦建; 金星晔; 龙少波; 周迪; 胡思佳; 李雨纱; 陈大鹏; 张驰; 陈逸凡; 王绪硕; 周彭; 张鹤; 郎昆&lt;/Author&gt;&lt;Year&gt;2017&lt;/Year&gt;&lt;Details&gt;&lt;_accessed&gt;63091747&lt;/_accessed&gt;&lt;_created&gt;63091747&lt;/_created&gt;&lt;_modified&gt;63225532&lt;/_modified&gt;&lt;_number&gt;研究报告（总第84期）&lt;/_number&gt;&lt;_place_published&gt;北京&lt;/_place_published&gt;&lt;_publisher&gt;清华大学中国与世界经济研究中心&lt;/_publisher&gt;&lt;_url&gt;http://www.ccwe.tsinghua.edu.cn/upload_files/file/20171116/1510805397525056015.pdf&lt;/_url&gt;&lt;_translated_author&gt;Li, Daokui;Yuan, Gangming;Li, Ke&amp;apos;aobo;Fu, Lin;Feng, Ming;Wu, Shuyu;Shi, Jinjian;Jin, Xingye;Long, Shaobo;Zhou, Di;Hu, Sijia;Li, Yusha;Chen, Dapeng;Zhang, Chi;Chen, Yifan;Wang, Xushuo;Zhou, Peng;Zhang, He;Lang, Kun&lt;/_translated_author&gt;&lt;/Details&gt;&lt;Extra&gt;&lt;DBUID&gt;{6F35D732-D9FF-4EE9-905F-B0CC4953C663}&lt;/DBUID&gt;&lt;/Extra&gt;&lt;/Item&gt;&lt;/References&gt;&lt;/Group&gt;&lt;/Citation&gt;_x000a_"/>
    <w:docVar w:name="NE.Ref{99CF28A0-D4D7-427A-8176-DAD3884CEF85}" w:val=" ADDIN NE.Ref.{99CF28A0-D4D7-427A-8176-DAD3884CEF85}&lt;Citation&gt;&lt;Group&gt;&lt;References&gt;&lt;Item&gt;&lt;ID&gt;674&lt;/ID&gt;&lt;UID&gt;{11B26FD0-B825-441A-BCCA-7B879E148FF4}&lt;/UID&gt;&lt;Title&gt;把握人口新动态  加强人口发展战略研究&lt;/Title&gt;&lt;Template&gt;Journal Article&lt;/Template&gt;&lt;Star&gt;1&lt;/Star&gt;&lt;Tag&gt;0&lt;/Tag&gt;&lt;Author&gt;翟振武; 邹华康&lt;/Author&gt;&lt;Year&gt;2018&lt;/Year&gt;&lt;Details&gt;&lt;_accessed&gt;62808381&lt;/_accessed&gt;&lt;_author_aff&gt;中国人民大学人口与发展研究中心;&lt;/_author_aff&gt;&lt;_collection_scope&gt;CSSCI-C;PKU&lt;/_collection_scope&gt;&lt;_created&gt;62808381&lt;/_created&gt;&lt;_date&gt;62187840&lt;/_date&gt;&lt;_db_provider&gt;CNKI: 期刊&lt;/_db_provider&gt;&lt;_db_updated&gt;CNKI - Reference&lt;/_db_updated&gt;&lt;_issue&gt;2&lt;/_issue&gt;&lt;_journal&gt;人口研究&lt;/_journal&gt;&lt;_keywords&gt;人口布局;人口学;人口发展战略;更替水平;总和生育率;发展战略研究;&lt;/_keywords&gt;&lt;_language&gt;Chinese&lt;/_language&gt;&lt;_modified&gt;62809839&lt;/_modified&gt;&lt;_pages&gt;7-10&lt;/_pages&gt;&lt;_url&gt;http://kns.cnki.net/KCMS/detail/detail.aspx?FileName=RKYZ201802002&amp;amp;DbName=CJFQ2018&lt;/_url&gt;&lt;_volume&gt;42&lt;/_volume&gt;&lt;_translated_author&gt;Zhai, Zhenwu;Zou, Huakang&lt;/_translated_author&gt;&lt;/Details&gt;&lt;Extra&gt;&lt;DBUID&gt;{6F35D732-D9FF-4EE9-905F-B0CC4953C663}&lt;/DBUID&gt;&lt;/Extra&gt;&lt;/Item&gt;&lt;/References&gt;&lt;/Group&gt;&lt;/Citation&gt;_x000a_"/>
    <w:docVar w:name="NE.Ref{99F45C4E-8CE0-4F9C-A1B1-DE3726835F57}" w:val=" ADDIN NE.Ref.{99F45C4E-8CE0-4F9C-A1B1-DE3726835F57}&lt;Citation&gt;&lt;Group&gt;&lt;References&gt;&lt;Item&gt;&lt;ID&gt;984&lt;/ID&gt;&lt;UID&gt;{2ECE128D-5C85-4670-B7A4-630F4158F9DA}&lt;/UID&gt;&lt;Title&gt;Ecosystems and Human Well-Being&lt;/Title&gt;&lt;Template&gt;Book&lt;/Template&gt;&lt;Star&gt;0&lt;/Star&gt;&lt;Tag&gt;0&lt;/Tag&gt;&lt;Author&gt;&amp;quot;MA (Millennium Ecosystem Assessment)&amp;quot;&lt;/Author&gt;&lt;Year&gt;2005&lt;/Year&gt;&lt;Details&gt;&lt;_accessed&gt;63228578&lt;/_accessed&gt;&lt;_created&gt;63228578&lt;/_created&gt;&lt;_modified&gt;63228578&lt;/_modified&gt;&lt;_place_published&gt;Washington, DC&lt;/_place_published&gt;&lt;_publisher&gt;Island Press&lt;/_publisher&gt;&lt;/Details&gt;&lt;Extra&gt;&lt;DBUID&gt;{6F35D732-D9FF-4EE9-905F-B0CC4953C663}&lt;/DBUID&gt;&lt;/Extra&gt;&lt;/Item&gt;&lt;/References&gt;&lt;/Group&gt;&lt;/Citation&gt;_x000a_"/>
    <w:docVar w:name="NE.Ref{9A2EF445-09DB-43C8-A182-C6D23F862FE6}" w:val=" ADDIN NE.Ref.{9A2EF445-09DB-43C8-A182-C6D23F862FE6}&lt;Citation&gt;&lt;Group&gt;&lt;References&gt;&lt;Item&gt;&lt;ID&gt;295&lt;/ID&gt;&lt;UID&gt;{C25A129D-53A7-467B-B588-24EC3619B427}&lt;/UID&gt;&lt;Title&gt;中国水资源利用特征及未来趋势分析&lt;/Title&gt;&lt;Template&gt;Journal Article&lt;/Template&gt;&lt;Star&gt;0&lt;/Star&gt;&lt;Tag&gt;0&lt;/Tag&gt;&lt;Author&gt;吴芳; 张新锋; 崔雪锋&lt;/Author&gt;&lt;Year&gt;2017&lt;/Year&gt;&lt;Details&gt;&lt;_accessed&gt;62131211&lt;/_accessed&gt;&lt;_author_aff&gt;北京师范大学资源学院;唐山师范学院资源管理系;北京师范大学系统科学学院;新疆大学资源与环境学院;&lt;/_author_aff&gt;&lt;_collection_scope&gt;中国科技核心期刊;中文核心期刊;CSCD;&lt;/_collection_scope&gt;&lt;_created&gt;62126735&lt;/_created&gt;&lt;_date&gt;61557120&lt;/_date&gt;&lt;_db_provider&gt;CNKI: 期刊&lt;/_db_provider&gt;&lt;_db_updated&gt;CNKI - Reference&lt;/_db_updated&gt;&lt;_issue&gt;1&lt;/_issue&gt;&lt;_journal&gt;长江科学院院报&lt;/_journal&gt;&lt;_keywords&gt;水资源利用;需水量;变化趋势;需水预测;整理分析&lt;/_keywords&gt;&lt;_modified&gt;63290104&lt;/_modified&gt;&lt;_pages&gt;30-39&lt;/_pages&gt;&lt;_url&gt;http://kns.cnki.net/KCMS/detail/detail.aspx?FileName=CJKB201701008&amp;amp;DbName=CJFQ2017&lt;/_url&gt;&lt;_volume&gt;34&lt;/_volume&gt;&lt;_translated_author&gt;Wu, Fang;Zhang, Xinfeng;Cui, Xuefeng&lt;/_translated_author&gt;&lt;/Details&gt;&lt;Extra&gt;&lt;DBUID&gt;{6F35D732-D9FF-4EE9-905F-B0CC4953C663}&lt;/DBUID&gt;&lt;/Extra&gt;&lt;/Item&gt;&lt;/References&gt;&lt;/Group&gt;&lt;/Citation&gt;_x000a_"/>
    <w:docVar w:name="NE.Ref{9A94E64C-5DC2-4A28-A9CB-95F7C9AD09AF}" w:val=" ADDIN NE.Ref.{9A94E64C-5DC2-4A28-A9CB-95F7C9AD09AF}&lt;Citation&gt;&lt;Group&gt;&lt;References&gt;&lt;Item&gt;&lt;ID&gt;1486&lt;/ID&gt;&lt;UID&gt;{EB30541B-D033-4A75-8699-493C5F144E93}&lt;/UID&gt;&lt;Title&gt;Suburban nation: The rise of sprawl and the decline of the American dream&lt;/Title&gt;&lt;Template&gt;Book&lt;/Template&gt;&lt;Star&gt;0&lt;/Star&gt;&lt;Tag&gt;0&lt;/Tag&gt;&lt;Author&gt;Duany, A; Plater-Zyberk, E; Speck, J&lt;/Author&gt;&lt;Year&gt;2000&lt;/Year&gt;&lt;Details&gt;&lt;_accessed&gt;63071855&lt;/_accessed&gt;&lt;_created&gt;63071855&lt;/_created&gt;&lt;_modified&gt;63261998&lt;/_modified&gt;&lt;_place_published&gt;New York&lt;/_place_published&gt;&lt;_publisher&gt;North Point Press&lt;/_publisher&gt;&lt;/Details&gt;&lt;Extra&gt;&lt;DBUID&gt;{6F35D732-D9FF-4EE9-905F-B0CC4953C663}&lt;/DBUID&gt;&lt;/Extra&gt;&lt;/Item&gt;&lt;/References&gt;&lt;/Group&gt;&lt;Group&gt;&lt;References&gt;&lt;Item&gt;&lt;ID&gt;1491&lt;/ID&gt;&lt;UID&gt;{8DC478D6-02B7-4789-A678-1AE2853F728D}&lt;/UID&gt;&lt;Title&gt;The ecology of place: Planning for environment, economy, and community&lt;/Title&gt;&lt;Template&gt;Book&lt;/Template&gt;&lt;Star&gt;0&lt;/Star&gt;&lt;Tag&gt;0&lt;/Tag&gt;&lt;Author&gt;Beatley, T; Manning, K&lt;/Author&gt;&lt;Year&gt;1997&lt;/Year&gt;&lt;Details&gt;&lt;_accessed&gt;63071856&lt;/_accessed&gt;&lt;_created&gt;63071856&lt;/_created&gt;&lt;_modified&gt;63261998&lt;/_modified&gt;&lt;_place_published&gt;Washington, DC&lt;/_place_published&gt;&lt;_publisher&gt;Island Press&lt;/_publisher&gt;&lt;/Details&gt;&lt;Extra&gt;&lt;DBUID&gt;{6F35D732-D9FF-4EE9-905F-B0CC4953C663}&lt;/DBUID&gt;&lt;/Extra&gt;&lt;/Item&gt;&lt;/References&gt;&lt;/Group&gt;&lt;Group&gt;&lt;References&gt;&lt;Item&gt;&lt;ID&gt;1487&lt;/ID&gt;&lt;UID&gt;{90AF0238-612D-43E9-9B6E-31FBE8FBEBA7}&lt;/UID&gt;&lt;Title&gt;Green urbanism: Learning from European cities&lt;/Title&gt;&lt;Template&gt;Book&lt;/Template&gt;&lt;Star&gt;0&lt;/Star&gt;&lt;Tag&gt;0&lt;/Tag&gt;&lt;Author&gt;Beatley, T&lt;/Author&gt;&lt;Year&gt;2000&lt;/Year&gt;&lt;Details&gt;&lt;_accessed&gt;63071858&lt;/_accessed&gt;&lt;_created&gt;63071858&lt;/_created&gt;&lt;_modified&gt;63261998&lt;/_modified&gt;&lt;_place_published&gt;Washington, DC&lt;/_place_published&gt;&lt;_publisher&gt;Island Press&lt;/_publisher&gt;&lt;/Details&gt;&lt;Extra&gt;&lt;DBUID&gt;{6F35D732-D9FF-4EE9-905F-B0CC4953C663}&lt;/DBUID&gt;&lt;/Extra&gt;&lt;/Item&gt;&lt;/References&gt;&lt;/Group&gt;&lt;/Citation&gt;_x000a_"/>
    <w:docVar w:name="NE.Ref{9ABF9F46-2F68-4B7D-AFC1-1E764CD505C7}" w:val=" ADDIN NE.Ref.{9ABF9F46-2F68-4B7D-AFC1-1E764CD505C7}&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9AD1427D-5D0E-4ED0-A743-2F96817C22B2}" w:val=" ADDIN NE.Ref.{9AD1427D-5D0E-4ED0-A743-2F96817C22B2}&lt;Citation&gt;&lt;Group&gt;&lt;References&gt;&lt;Item&gt;&lt;ID&gt;987&lt;/ID&gt;&lt;UID&gt;{A3DFA5EA-E0B8-4981-BB53-74F578DB4D6F}&lt;/UID&gt;&lt;Title&gt;Water demand and the urban poor: A study of the factors influencing water consumption among households in Cape Town, South Africa&lt;/Title&gt;&lt;Template&gt;Journal Article&lt;/Template&gt;&lt;Star&gt;0&lt;/Star&gt;&lt;Tag&gt;0&lt;/Tag&gt;&lt;Author&gt;Jansen, Ada; Schulz, Carl Erik&lt;/Author&gt;&lt;Year&gt;2010&lt;/Year&gt;&lt;Details&gt;&lt;_collection_scope&gt;SSCI;&lt;/_collection_scope&gt;&lt;_created&gt;62293932&lt;/_created&gt;&lt;_impact_factor&gt;   0.912&lt;/_impact_factor&gt;&lt;_issue&gt;3&lt;/_issue&gt;&lt;_journal&gt;South African Journal of Economics&lt;/_journal&gt;&lt;_modified&gt;62440794&lt;/_modified&gt;&lt;_pages&gt;593-609&lt;/_pages&gt;&lt;_volume&gt;74&lt;/_volume&gt;&lt;/Details&gt;&lt;Extra&gt;&lt;DBUID&gt;{E5CFCA40-B99A-4E9F-8A29-87F3858A6670}&lt;/DBUID&gt;&lt;/Extra&gt;&lt;/Item&gt;&lt;/References&gt;&lt;/Group&gt;&lt;Group&gt;&lt;References&gt;&lt;Item&gt;&lt;ID&gt;988&lt;/ID&gt;&lt;UID&gt;{8AB3E374-F09A-4768-8983-D164F49D95D5}&lt;/UID&gt;&lt;Title&gt;Assessing the impacts of socio-economic and hydrological factors on urban water demand: A multivariate statistical approach&lt;/Title&gt;&lt;Template&gt;Journal Article&lt;/Template&gt;&lt;Star&gt;0&lt;/Star&gt;&lt;Tag&gt;0&lt;/Tag&gt;&lt;Author&gt;Panagopoulos, George P&lt;/Author&gt;&lt;Year&gt;2014&lt;/Year&gt;&lt;Details&gt;&lt;_collection_scope&gt;EI;SCI;SCIE;&lt;/_collection_scope&gt;&lt;_created&gt;62293933&lt;/_created&gt;&lt;_impact_factor&gt;   3.727&lt;/_impact_factor&gt;&lt;_issue&gt;2&lt;/_issue&gt;&lt;_journal&gt;Journal of Hydrology&lt;/_journal&gt;&lt;_modified&gt;62440794&lt;/_modified&gt;&lt;_pages&gt;42-48&lt;/_pages&gt;&lt;_volume&gt;518&lt;/_volume&gt;&lt;/Details&gt;&lt;Extra&gt;&lt;DBUID&gt;{E5CFCA40-B99A-4E9F-8A29-87F3858A6670}&lt;/DBUID&gt;&lt;/Extra&gt;&lt;/Item&gt;&lt;/References&gt;&lt;/Group&gt;&lt;/Citation&gt;_x000a_"/>
    <w:docVar w:name="NE.Ref{9B10948A-7629-461B-8916-B13CF31A0D8C}" w:val=" ADDIN NE.Ref.{9B10948A-7629-461B-8916-B13CF31A0D8C}&lt;Citation&gt;&lt;Group&gt;&lt;References&gt;&lt;Item&gt;&lt;ID&gt;394&lt;/ID&gt;&lt;UID&gt;{FC21B075-7660-40E3-B138-C248CFE1445E}&lt;/UID&gt;&lt;Title&gt;Analyzing Mega City-Regions through Integrating Urbanization and Eco-Environment Systems: A Case Study of the Beijing-Tianjin-Hebei Region&lt;/Title&gt;&lt;Template&gt;Journal Article&lt;/Template&gt;&lt;Star&gt;0&lt;/Star&gt;&lt;Tag&gt;0&lt;/Tag&gt;&lt;Author&gt;Tian, Li; Xu, Gaofeng; Fan, Chenjing; Zhang, Yue; Gu, Chaolin; Zhang, Yang&lt;/Author&gt;&lt;Year&gt;2019&lt;/Year&gt;&lt;Details&gt;&lt;_accessed&gt;62679943&lt;/_accessed&gt;&lt;_collection_scope&gt;SCIE;SSCI&lt;/_collection_scope&gt;&lt;_created&gt;62679943&lt;/_created&gt;&lt;_date&gt;62591040&lt;/_date&gt;&lt;_db_updated&gt;CrossRef&lt;/_db_updated&gt;&lt;_doi&gt;10.3390/ijerph16010114&lt;/_doi&gt;&lt;_impact_factor&gt;   2.468&lt;/_impact_factor&gt;&lt;_isbn&gt;1660-4601&lt;/_isbn&gt;&lt;_issue&gt;1&lt;/_issue&gt;&lt;_journal&gt;International Journal of Environmental Research and Public Health&lt;/_journal&gt;&lt;_modified&gt;62865527&lt;/_modified&gt;&lt;_notes&gt;identifier: ijerph16010114&lt;/_notes&gt;&lt;_pages&gt;114&lt;/_pages&gt;&lt;_tertiary_title&gt;IJERPH&lt;/_tertiary_title&gt;&lt;_url&gt;http://www.mdpi.com/1660-4601/16/1/114_x000d__x000a_http://www.mdpi.com/1660-4601/16/1/114/pdf&lt;/_url&gt;&lt;_volume&gt;16&lt;/_volume&gt;&lt;/Details&gt;&lt;Extra&gt;&lt;DBUID&gt;{6F35D732-D9FF-4EE9-905F-B0CC4953C663}&lt;/DBUID&gt;&lt;/Extra&gt;&lt;/Item&gt;&lt;/References&gt;&lt;/Group&gt;&lt;/Citation&gt;_x000a_"/>
    <w:docVar w:name="NE.Ref{9BF5C104-618E-4FCD-96C8-06F8CEAC9140}" w:val=" ADDIN NE.Ref.{9BF5C104-618E-4FCD-96C8-06F8CEAC9140}&lt;Citation&gt;&lt;Group&gt;&lt;References&gt;&lt;Item&gt;&lt;ID&gt;1994&lt;/ID&gt;&lt;UID&gt;{A0468B9E-4608-4361-AB66-42AB696361B2}&lt;/UID&gt;&lt;Title&gt;Guide to PAS 2050. How to Assess the Car-bon Footprint of Goods and Services&lt;/Title&gt;&lt;Template&gt;Report&lt;/Template&gt;&lt;Star&gt;0&lt;/Star&gt;&lt;Tag&gt;0&lt;/Tag&gt;&lt;Author&gt;&amp;quot;British Standards Institution (BSI)&amp;quot;&lt;/Author&gt;&lt;Year&gt;2008&lt;/Year&gt;&lt;Details&gt;&lt;_place_published&gt;British Standards, London&lt;/_place_published&gt;&lt;_url&gt;http://aggie-horticulture.tamu.edu/faculty/hall/publications/PAS2050 Guide.pdf/&lt;/_url&gt;&lt;_accessed&gt;63354137&lt;/_accessed&gt;&lt;_created&gt;63354137&lt;/_created&gt;&lt;_modified&gt;63354137&lt;/_modified&gt;&lt;/Details&gt;&lt;Extra&gt;&lt;DBUID&gt;{6F35D732-D9FF-4EE9-905F-B0CC4953C663}&lt;/DBUID&gt;&lt;/Extra&gt;&lt;/Item&gt;&lt;/References&gt;&lt;/Group&gt;&lt;/Citation&gt;_x000a_"/>
    <w:docVar w:name="NE.Ref{9C57F280-112F-4390-A7F7-E3810B8C655A}" w:val=" ADDIN NE.Ref.{9C57F280-112F-4390-A7F7-E3810B8C655A}&lt;Citation&gt;&lt;Group&gt;&lt;References&gt;&lt;Item&gt;&lt;ID&gt;1530&lt;/ID&gt;&lt;UID&gt;{C5AD2FF3-3D65-4FD1-B390-E3D0A3A660F4}&lt;/UID&gt;&lt;Title&gt;城市化与生态环境关系研究热点与前沿的图谱分析&lt;/Title&gt;&lt;Template&gt;Journal Article&lt;/Template&gt;&lt;Star&gt;0&lt;/Star&gt;&lt;Tag&gt;0&lt;/Tag&gt;&lt;Author&gt;陈晓红; 周宏浩&lt;/Author&gt;&lt;Year&gt;2018&lt;/Year&gt;&lt;Details&gt;&lt;_language&gt;chi&lt;/_language&gt;&lt;_created&gt;63276352&lt;/_created&gt;&lt;_modified&gt;63276352&lt;/_modified&gt;&lt;_url&gt;http://www.wanfangdata.com.cn/details/detail.do?_type=perio&amp;amp;id=dlkxjz201809002&lt;/_url&gt;&lt;_journal&gt;地理科学进展&lt;/_journal&gt;&lt;_volume&gt;37&lt;/_volume&gt;&lt;_issue&gt;9&lt;/_issue&gt;&lt;_pages&gt;1171-1185&lt;/_pages&gt;&lt;_tertiary_title&gt;Progress in Geography&lt;/_tertiary_title&gt;&lt;_isbn&gt;1007-6301&lt;/_isbn&gt;&lt;_keywords&gt;城市化; 生态环境; 研究热点; 前沿展望; CiteSpace&lt;/_keywords&gt;&lt;_author_aff&gt;哈尔滨师范大学; 哈尔滨师范大学&lt;/_author_aff&gt;&lt;_author_adr&gt;哈尔滨师范大学; 哈尔滨师范大学&lt;/_author_adr&gt;&lt;_translated_author&gt;Xiaohong, CHEN; Honghao, ZHOU&lt;/_translated_author&gt;&lt;_translated_title&gt;Research hotspots and prospects of urbanization and ecological environment relationship based on visual knowledge mapping&lt;/_translated_title&gt;&lt;_db_provider&gt;北京万方数据股份有限公司&lt;/_db_provider&gt;&lt;_accessed&gt;63276352&lt;/_accessed&gt;&lt;_db_updated&gt;Wanfangdata&lt;/_db_updated&gt;&lt;_collection_scope&gt;CSCD;CSSCI-C;PKU&lt;/_collection_scope&gt;&lt;/Details&gt;&lt;Extra&gt;&lt;DBUID&gt;{6F35D732-D9FF-4EE9-905F-B0CC4953C663}&lt;/DBUID&gt;&lt;/Extra&gt;&lt;/Item&gt;&lt;/References&gt;&lt;/Group&gt;&lt;/Citation&gt;_x000a_"/>
    <w:docVar w:name="NE.Ref{9D0B1D62-0366-4561-A6F8-FC4D19BC8000}" w:val=" ADDIN NE.Ref.{9D0B1D62-0366-4561-A6F8-FC4D19BC8000}&lt;Citation&gt;&lt;Group&gt;&lt;References&gt;&lt;Item&gt;&lt;ID&gt;1574&lt;/ID&gt;&lt;UID&gt;{F6C1056E-34FC-4FBD-BDA0-F62FFD28E334}&lt;/UID&gt;&lt;Title&gt;Understanding the NEXUS. Background Paper for the Bonn2011 Conference: The Water, Energy and Food Security Nexus&lt;/Title&gt;&lt;Template&gt;Book&lt;/Template&gt;&lt;Star&gt;0&lt;/Star&gt;&lt;Tag&gt;0&lt;/Tag&gt;&lt;Author&gt;Hoff, Holger&lt;/Author&gt;&lt;Year&gt;2011&lt;/Year&gt;&lt;Details&gt;&lt;_accessed&gt;62437695&lt;/_accessed&gt;&lt;_created&gt;62437695&lt;/_created&gt;&lt;_modified&gt;63280742&lt;/_modified&gt;&lt;_place_published&gt;Stockholm&lt;/_place_published&gt;&lt;_publisher&gt;Stockholm Environment Institute&lt;/_publisher&gt;&lt;/Details&gt;&lt;Extra&gt;&lt;DBUID&gt;{6F35D732-D9FF-4EE9-905F-B0CC4953C663}&lt;/DBUID&gt;&lt;/Extra&gt;&lt;/Item&gt;&lt;/References&gt;&lt;/Group&gt;&lt;/Citation&gt;_x000a_"/>
    <w:docVar w:name="NE.Ref{9D5ABDE6-9133-48D4-9C3A-7D96D92C552B}" w:val=" ADDIN NE.Ref.{9D5ABDE6-9133-48D4-9C3A-7D96D92C552B}&lt;Citation&gt;&lt;Group&gt;&lt;References&gt;&lt;Item&gt;&lt;ID&gt;87&lt;/ID&gt;&lt;UID&gt;{54D75696-9858-4E55-A0F7-DEDF79981C40}&lt;/UID&gt;&lt;Title&gt;农地城市流转:途径、方式及特征&lt;/Title&gt;&lt;Template&gt;Journal Article&lt;/Template&gt;&lt;Star&gt;0&lt;/Star&gt;&lt;Tag&gt;0&lt;/Tag&gt;&lt;Author&gt;张安录; 毛泓&lt;/Author&gt;&lt;Year&gt;2000&lt;/Year&gt;&lt;Details&gt;&lt;_collection_scope&gt;中国科技核心期刊;中文核心期刊;CSCD;&lt;/_collection_scope&gt;&lt;_created&gt;60896257&lt;/_created&gt;&lt;_journal&gt;地理与地理信息科学&lt;/_journal&gt;&lt;_modified&gt;60896257&lt;/_modified&gt;&lt;_pages&gt;17-22&lt;/_pages&gt;&lt;_volume&gt;16&lt;/_volume&gt;&lt;_translated_author&gt;Zhang, Anlu;Mao, Hong&lt;/_translated_author&gt;&lt;/Details&gt;&lt;Extra&gt;&lt;DBUID&gt;{25970773-76E5-4D32-824E-71E4B431B102}&lt;/DBUID&gt;&lt;/Extra&gt;&lt;/Item&gt;&lt;/References&gt;&lt;/Group&gt;&lt;/Citation&gt;_x000a_"/>
    <w:docVar w:name="NE.Ref{9E32065E-DDB1-456A-8C19-E3EA87736477}" w:val=" ADDIN NE.Ref.{9E32065E-DDB1-456A-8C19-E3EA87736477}&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9E505C7B-CC9B-45A2-9227-DC767AFAE0B6}" w:val=" ADDIN NE.Ref.{9E505C7B-CC9B-45A2-9227-DC767AFAE0B6}&lt;Citation&gt;&lt;Group&gt;&lt;References&gt;&lt;Item&gt;&lt;ID&gt;145&lt;/ID&gt;&lt;UID&gt;{BCE9E1AE-6C1C-49F4-8FB8-6EED99DBA08C}&lt;/UID&gt;&lt;Title&gt;连接多层次人类福祉的生态系统服务分类框架&lt;/Title&gt;&lt;Template&gt;Journal Article&lt;/Template&gt;&lt;Star&gt;0&lt;/Star&gt;&lt;Tag&gt;0&lt;/Tag&gt;&lt;Author&gt;李琰; 李双成; 高阳; 王羊&lt;/Author&gt;&lt;Year&gt;2013&lt;/Year&gt;&lt;Details&gt;&lt;_accessed&gt;61297390&lt;/_accessed&gt;&lt;_author_aff&gt;北京大学城市与环境学院;北京大学地表过程分析与模拟教育部重点实验室;&lt;/_author_aff&gt;&lt;_collection_scope&gt;中国科技核心期刊;中文核心期刊;CSCD;&lt;/_collection_scope&gt;&lt;_created&gt;61297390&lt;/_created&gt;&lt;_date&gt;59758560&lt;/_date&gt;&lt;_db_provider&gt;CNKI: 期刊&lt;/_db_provider&gt;&lt;_db_updated&gt;CNKI - Reference&lt;/_db_updated&gt;&lt;_issue&gt;8&lt;/_issue&gt;&lt;_journal&gt;地理学报&lt;/_journal&gt;&lt;_keywords&gt;终端生态系统服务;服务分类;人类福祉;服务级联&lt;/_keywords&gt;&lt;_language&gt;Chinese&lt;/_language&gt;&lt;_modified&gt;61408542&lt;/_modified&gt;&lt;_pages&gt;1038-1047&lt;/_pages&gt;&lt;_url&gt;http://www.cnki.net/KCMS/detail/detail.aspx?FileName=DLXB201308004&amp;amp;DbName=CJFQ2013&lt;/_url&gt;&lt;_volume&gt;68&lt;/_volume&gt;&lt;_translated_author&gt;Li, Yan;Li, Shuangcheng;Gao, Yang;Wang, Yang&lt;/_translated_author&gt;&lt;/Details&gt;&lt;Extra&gt;&lt;DBUID&gt;{4586FB26-B343-42AF-9C29-3BE2E8064B11}&lt;/DBUID&gt;&lt;/Extra&gt;&lt;/Item&gt;&lt;/References&gt;&lt;/Group&gt;&lt;/Citation&gt;_x000a_"/>
    <w:docVar w:name="NE.Ref{9EB2F5A9-E602-4D1A-9A1E-7530EFBA0ADA}" w:val=" ADDIN NE.Ref.{9EB2F5A9-E602-4D1A-9A1E-7530EFBA0ADA}&lt;Citation&gt;&lt;Group&gt;&lt;References&gt;&lt;Item&gt;&lt;ID&gt;42&lt;/ID&gt;&lt;UID&gt;{0605A9AA-FB3B-4F76-8858-C48691E36678}&lt;/UID&gt;&lt;Title&gt;道路建设对秦岭山区社会—生态系统的影响——一个社区恢复力的视角&lt;/Title&gt;&lt;Template&gt;Journal Article&lt;/Template&gt;&lt;Star&gt;1&lt;/Star&gt;&lt;Tag&gt;0&lt;/Tag&gt;&lt;Author&gt;杨新军; 石育中; 王子侨&lt;/Author&gt;&lt;Year&gt;2015&lt;/Year&gt;&lt;Details&gt;&lt;_abstract&gt;社会—生态系统具有不可预期、自组织和多稳态体制等特征。道路建设是区域发展重要的干扰驱动因素,对局域社会—生态系统产生多要素和跨尺度的影响。基于社会—生态系统恢复力的相关概念和分析框架,以道路建设为切入点,借鉴社会经济连通度概念,以商洛市为例,从区域(local)和社区(community)两个尺度,分析道路建设对欠发达山区社会—生态系统的综合影响。将社会—生态系统分解为经济增长、生态景观格局和乡村发展3个维度,选取商洛市统计年鉴、商州区遥感影像和典型农户调查3类数据,结合数理模型、遥感与GIS技术和问卷统计分析,对道路建设与经济发展,道路网络与景观破碎度变化以及高速公路(国道)建设对乡村社区恢...&lt;/_abstract&gt;&lt;_accessed&gt;61338975&lt;/_accessed&gt;&lt;_author_aff&gt;西北大学城市与环境学院;&lt;/_author_aff&gt;&lt;_collection_scope&gt;中国科技核心期刊;中文核心期刊;CSCD;&lt;/_collection_scope&gt;&lt;_created&gt;61338975&lt;/_created&gt;&lt;_date&gt;60809760&lt;/_date&gt;&lt;_db_provider&gt;CNKI: 期刊&lt;/_db_provider&gt;&lt;_db_updated&gt;CNKI - Reference&lt;/_db_updated&gt;&lt;_issue&gt;8&lt;/_issue&gt;&lt;_journal&gt;地理学报&lt;/_journal&gt;&lt;_keywords&gt;道路建设;社会—生态系统;恢复力;逐步回归分析;秦岭山区&lt;/_keywords&gt;&lt;_language&gt;Chinese&lt;/_language&gt;&lt;_modified&gt;61357949&lt;/_modified&gt;&lt;_notes&gt;页数: 14&lt;/_notes&gt;&lt;_pages&gt;1313-1326&lt;/_pages&gt;&lt;_url&gt;http://www.cnki.net/KCMS/detail/detail.aspx?FileName=DLXB201508011&amp;amp;DbName=CJFQ2015&lt;/_url&gt;&lt;_volume&gt;70&lt;/_volume&gt;&lt;_translated_author&gt;Yang, Xinjun;Shi, Yuzhong;Wang, Ziqiao&lt;/_translated_author&gt;&lt;/Details&gt;&lt;Extra&gt;&lt;DBUID&gt;{31F9CFF5-4EB5-41E0-8180-BAFB923E486F}&lt;/DBUID&gt;&lt;/Extra&gt;&lt;/Item&gt;&lt;/References&gt;&lt;/Group&gt;&lt;/Citation&gt;_x000a_"/>
    <w:docVar w:name="NE.Ref{9ED575CC-1FCE-4A1E-BCAF-0FB136214EAD}" w:val=" ADDIN NE.Ref.{9ED575CC-1FCE-4A1E-BCAF-0FB136214EAD}&lt;Citation&gt;&lt;Group&gt;&lt;References&gt;&lt;Item&gt;&lt;ID&gt;1037&lt;/ID&gt;&lt;UID&gt;{AFDD32C2-99CC-4750-99CD-CE084537E9EB}&lt;/UID&gt;&lt;Title&gt;将强制性保护引向自觉维护——城镇非建设性用地的规划与控制&lt;/Title&gt;&lt;Template&gt;Journal Article&lt;/Template&gt;&lt;Star&gt;0&lt;/Star&gt;&lt;Tag&gt;0&lt;/Tag&gt;&lt;Author&gt;邢忠; 黄光宇; 颜文涛&lt;/Author&gt;&lt;Year&gt;2006&lt;/Year&gt;&lt;Details&gt;&lt;_accessed&gt;62442746&lt;/_accessed&gt;&lt;_created&gt;62442746&lt;/_created&gt;&lt;_modified&gt;62442746&lt;/_modified&gt;&lt;_url&gt;http://www.wanfangdata.com.cn/details/detail.do?_type=perio&amp;amp;id=csghhk200601008&lt;/_url&gt;&lt;_journal&gt;城市规划学刊&lt;/_journal&gt;&lt;_issue&gt;1&lt;/_issue&gt;&lt;_pages&gt;39-44&lt;/_pages&gt;&lt;_tertiary_title&gt;URBAN PLANNING FORUM&lt;/_tertiary_title&gt;&lt;_doi&gt;10.3969/j.issn.1000-3363.2006.01.008&lt;/_doi&gt;&lt;_isbn&gt;1000-3363&lt;/_isbn&gt;&lt;_keywords&gt;非建设性用地; 生态关联; 边缘效应; 空间耦合; 规划控制&lt;/_keywords&gt;&lt;_author_aff&gt;重庆大学建筑城规学院; 重庆大学建筑城规学院; 重庆大学建筑城规学院&lt;/_author_aff&gt;&lt;_author_adr&gt;重庆大学建筑城规学院; 重庆大学建筑城规学院; 重庆大学建筑城规学院&lt;/_author_adr&gt;&lt;_translated_author&gt;Zhong, XING; Guangyu, HUANG; Wentao, YAN&lt;/_translated_author&gt;&lt;_translated_title&gt;The Change from Passive Protection to Active Maintenance of the Planning and Control of Urban Non-Construction Land&lt;/_translated_title&gt;&lt;_db_provider&gt;北京万方数据股份有限公司&lt;/_db_provider&gt;&lt;_language&gt;chi&lt;/_language&gt;&lt;_db_updated&gt;Wanfangdata&lt;/_db_updated&gt;&lt;_collection_scope&gt;CSSCI;中国科技核心期刊;中文核心期刊;CSCD;&lt;/_collection_scope&gt;&lt;/Details&gt;&lt;Extra&gt;&lt;DBUID&gt;{E5CFCA40-B99A-4E9F-8A29-87F3858A6670}&lt;/DBUID&gt;&lt;/Extra&gt;&lt;/Item&gt;&lt;/References&gt;&lt;/Group&gt;&lt;/Citation&gt;_x000a_"/>
    <w:docVar w:name="NE.Ref{9F60F00E-081B-4BE2-92BD-CEDF401D3FC3}" w:val=" ADDIN NE.Ref.{9F60F00E-081B-4BE2-92BD-CEDF401D3FC3}&lt;Citation&gt;&lt;Group&gt;&lt;References&gt;&lt;Item&gt;&lt;ID&gt;150&lt;/ID&gt;&lt;UID&gt;{6958C7E5-9C14-4B61-AFDA-623D06560893}&lt;/UID&gt;&lt;Title&gt;Sustainable development and the water–energy–food nexus: A perspective on livelihoods&lt;/Title&gt;&lt;Template&gt;Journal Article&lt;/Template&gt;&lt;Star&gt;1&lt;/Star&gt;&lt;Tag&gt;5&lt;/Tag&gt;&lt;Author&gt;Biggs, Eloise M; Bruce, Eleanor; Boruff, Bryan; Duncan, John M A; Horsley, Julia; Pauli, Natasha; McNeill, Kellie; Neef, Andreas; Van Ogtrop, Floris; Curnow, Jayne; Haworth, Billy; Duce, Stephanie; Imanari, Yukihiro&lt;/Author&gt;&lt;Year&gt;2015&lt;/Year&gt;&lt;Details&gt;&lt;_accessed&gt;61958343&lt;/_accessed&gt;&lt;_collection_scope&gt;SCIE;&lt;/_collection_scope&gt;&lt;_created&gt;61958343&lt;/_created&gt;&lt;_db_updated&gt;CrossRef&lt;/_db_updated&gt;&lt;_doi&gt;10.1016/j.envsci.2015.08.002&lt;/_doi&gt;&lt;_impact_factor&gt;   4.816&lt;/_impact_factor&gt;&lt;_isbn&gt;14629011&lt;/_isbn&gt;&lt;_journal&gt;Environmental Science &amp;amp; Policy&lt;/_journal&gt;&lt;_modified&gt;63281709&lt;/_modified&gt;&lt;_pages&gt;389-397&lt;/_pages&gt;&lt;_tertiary_title&gt;Environmental Science &amp;amp; Policy&lt;/_tertiary_title&gt;&lt;_url&gt;http://linkinghub.elsevier.com/retrieve/pii/S1462901115300563_x000d__x000a_http://api.elsevier.com/content/article/PII:S1462901115300563?httpAccept=text/xml&lt;/_url&gt;&lt;_volume&gt;54&lt;/_volume&gt;&lt;/Details&gt;&lt;Extra&gt;&lt;DBUID&gt;{6F35D732-D9FF-4EE9-905F-B0CC4953C663}&lt;/DBUID&gt;&lt;/Extra&gt;&lt;/Item&gt;&lt;/References&gt;&lt;/Group&gt;&lt;/Citation&gt;_x000a_"/>
    <w:docVar w:name="NE.Ref{9F8CE068-17CD-4BB6-AA6E-63BB534EF111}" w:val=" ADDIN NE.Ref.{9F8CE068-17CD-4BB6-AA6E-63BB534EF111}&lt;Citation&gt;&lt;Group&gt;&lt;References&gt;&lt;Item&gt;&lt;ID&gt;406&lt;/ID&gt;&lt;UID&gt;{24604C8E-AC2A-4BB4-864A-42D756416501}&lt;/UID&gt;&lt;Title&gt;长沙市耕地集约利用时空变化分析&lt;/Title&gt;&lt;Template&gt;Journal Article&lt;/Template&gt;&lt;Star&gt;0&lt;/Star&gt;&lt;Tag&gt;0&lt;/Tag&gt;&lt;Author&gt;邓楚雄; 谢炳庚; 李晓青; 贺曲夫; 朱东国&lt;/Author&gt;&lt;Year&gt;2012&lt;/Year&gt;&lt;Details&gt;&lt;_issue&gt;1&lt;/_issue&gt;&lt;_journal&gt;农业工程学报&lt;/_journal&gt;&lt;_pages&gt;230-237&lt;/_pages&gt;&lt;_volume&gt;28&lt;/_volume&gt;&lt;_created&gt;62275135&lt;/_created&gt;&lt;_modified&gt;62275135&lt;/_modified&gt;&lt;_collection_scope&gt;中国科技核心期刊;CSCD;EI;&lt;/_collection_scope&gt;&lt;_translated_author&gt;Deng, Chuxiong;Xie, Binggeng;Li, Xiaoqing;He, Qufu;Zhu, Dongguo&lt;/_translated_author&gt;&lt;/Details&gt;&lt;Extra&gt;&lt;DBUID&gt;{E5CFCA40-B99A-4E9F-8A29-87F3858A6670}&lt;/DBUID&gt;&lt;/Extra&gt;&lt;/Item&gt;&lt;/References&gt;&lt;/Group&gt;&lt;/Citation&gt;_x000a_"/>
    <w:docVar w:name="NE.Ref{9FB769D5-0C1C-4032-B9EE-304601DEAC78}" w:val=" ADDIN NE.Ref.{9FB769D5-0C1C-4032-B9EE-304601DEAC78}&lt;Citation&gt;&lt;Group&gt;&lt;References&gt;&lt;Item&gt;&lt;ID&gt;1055&lt;/ID&gt;&lt;UID&gt;{4C1FB4C5-4BFE-498E-A34F-28D4B2F51D65}&lt;/UID&gt;&lt;Title&gt;基于生态适宜与风险控制的城市新区增长边界划定——以济宁市太白湖新区为例&lt;/Title&gt;&lt;Template&gt;Journal Article&lt;/Template&gt;&lt;Star&gt;0&lt;/Star&gt;&lt;Tag&gt;0&lt;/Tag&gt;&lt;Author&gt;刘焱序; 彭建; 孙茂龙; 杨旸&lt;/Author&gt;&lt;Year&gt;2016&lt;/Year&gt;&lt;Details&gt;&lt;_accessed&gt;62446253&lt;/_accessed&gt;&lt;_created&gt;62446253&lt;/_created&gt;&lt;_modified&gt;62446253&lt;/_modified&gt;&lt;_url&gt;http://kns.cnki.net/KCMS/detail/detail.aspx?FileName=YYSB201608027&amp;amp;DbName=CJFQ2016&lt;/_url&gt;&lt;_journal&gt;应用生态学报&lt;/_journal&gt;&lt;_issue&gt;8&lt;/_issue&gt;&lt;_pages&gt;2605-2613&lt;/_pages&gt;&lt;_date&gt;61210080&lt;/_date&gt;&lt;_keywords&gt;城市增长边界;生态适宜性;有序加权平均;雨洪淹没;情景分析&lt;/_keywords&gt;&lt;_author_aff&gt;北京大学城市与环境学院地表过程分析与模拟教育部重点实验室;中城国合(北京)规划设计研究院;北京大学深圳研究生院城市规划与设计学院城市人居环境科学与技术重点实验室;&lt;/_author_aff&gt;&lt;_db_provider&gt;CNKI: 期刊&lt;/_db_provider&gt;&lt;_db_updated&gt;CNKI - Reference&lt;/_db_updated&gt;&lt;_collection_scope&gt;中国科技核心期刊;中文核心期刊;CSCD;&lt;/_collection_scope&gt;&lt;_volume&gt;27&lt;/_volume&gt;&lt;_translated_author&gt;Liu, Yanxu;Peng, Jian;Sun, Maolong;Yang, Yang&lt;/_translated_author&gt;&lt;/Details&gt;&lt;Extra&gt;&lt;DBUID&gt;{E5CFCA40-B99A-4E9F-8A29-87F3858A6670}&lt;/DBUID&gt;&lt;/Extra&gt;&lt;/Item&gt;&lt;/References&gt;&lt;/Group&gt;&lt;/Citation&gt;_x000a_"/>
    <w:docVar w:name="NE.Ref{9FBFEACB-3EAE-4948-B197-8B0BEC4C10FF}" w:val=" ADDIN NE.Ref.{9FBFEACB-3EAE-4948-B197-8B0BEC4C10FF}&lt;Citation&gt;&lt;Group&gt;&lt;References&gt;&lt;Item&gt;&lt;ID&gt;432&lt;/ID&gt;&lt;UID&gt;{487182A9-B882-4313-8D03-070769F39D4D}&lt;/UID&gt;&lt;Title&gt;Linking potential heat source and sink to urban heat island: Heterogeneous effects of landscape pattern on land surface temperature&lt;/Title&gt;&lt;Template&gt;Journal Article&lt;/Template&gt;&lt;Star&gt;0&lt;/Star&gt;&lt;Tag&gt;0&lt;/Tag&gt;&lt;Author&gt;Li, Weifeng; Cao, Qiwen; Lang, Kun; Wu, Jiansheng&lt;/Author&gt;&lt;Year&gt;2017&lt;/Year&gt;&lt;Details&gt;&lt;_accessed&gt;61694930&lt;/_accessed&gt;&lt;_collection_scope&gt;EI;SCI;SCIE;&lt;/_collection_scope&gt;&lt;_created&gt;61694930&lt;/_created&gt;&lt;_db_updated&gt;CrossRef&lt;/_db_updated&gt;&lt;_doi&gt;10.1016/j.scitotenv.2017.01.191&lt;/_doi&gt;&lt;_impact_factor&gt;   4.900&lt;/_impact_factor&gt;&lt;_isbn&gt;00489697&lt;/_isbn&gt;&lt;_journal&gt;Science of The Total Environment&lt;/_journal&gt;&lt;_modified&gt;61790378&lt;/_modified&gt;&lt;_pages&gt;457-465&lt;/_pages&gt;&lt;_tertiary_title&gt;Science of the Total Environment&lt;/_tertiary_title&gt;&lt;_url&gt;http://linkinghub.elsevier.com/retrieve/pii/S0048969717302097_x000d__x000a_http://api.elsevier.com/content/article/PII:S0048969717302097?httpAccept=text/plain&lt;/_url&gt;&lt;_volume&gt;586&lt;/_volume&gt;&lt;/Details&gt;&lt;Extra&gt;&lt;DBUID&gt;{4586FB26-B343-42AF-9C29-3BE2E8064B11}&lt;/DBUID&gt;&lt;/Extra&gt;&lt;/Item&gt;&lt;/References&gt;&lt;/Group&gt;&lt;/Citation&gt;_x000a_"/>
    <w:docVar w:name="NE.Ref{9FEBE37A-9A0A-489B-8AFF-C69FB5F31EB9}" w:val=" ADDIN NE.Ref.{9FEBE37A-9A0A-489B-8AFF-C69FB5F31EB9}&lt;Citation&gt;&lt;Group&gt;&lt;References&gt;&lt;Item&gt;&lt;ID&gt;182&lt;/ID&gt;&lt;UID&gt;{07215970-F4C7-4DB9-B2EC-BDA9F797B931}&lt;/UID&gt;&lt;Title&gt;A system dynamics urban water management model for Macau, China&lt;/Title&gt;&lt;Template&gt;Journal Article&lt;/Template&gt;&lt;Star&gt;0&lt;/Star&gt;&lt;Tag&gt;5&lt;/Tag&gt;&lt;Author&gt;Wei, Tong; Lou, Inchio; Yang, Zhifeng; Li, Yingxia&lt;/Author&gt;&lt;Year&gt;2016&lt;/Year&gt;&lt;Details&gt;&lt;_accessed&gt;61977082&lt;/_accessed&gt;&lt;_collection_scope&gt;中国科技核心期刊;&lt;/_collection_scope&gt;&lt;_created&gt;61977081&lt;/_created&gt;&lt;_db_updated&gt;CrossRef&lt;/_db_updated&gt;&lt;_doi&gt;10.1016/j.jes.2016.06.034&lt;/_doi&gt;&lt;_impact_factor&gt;   3.556&lt;/_impact_factor&gt;&lt;_isbn&gt;10010742&lt;/_isbn&gt;&lt;_journal&gt;Journal of Environmental Sciences&lt;/_journal&gt;&lt;_modified&gt;62868579&lt;/_modified&gt;&lt;_pages&gt;117-126&lt;/_pages&gt;&lt;_tertiary_title&gt;Journal of Environmental Sciences&lt;/_tertiary_title&gt;&lt;_url&gt;http://linkinghub.elsevier.com/retrieve/pii/S1001074216306301_x000d__x000a_http://api.elsevier.com/content/article/PII:S1001074216306301?httpAccept=text/xml&lt;/_url&gt;&lt;_volume&gt;50&lt;/_volume&gt;&lt;/Details&gt;&lt;Extra&gt;&lt;DBUID&gt;{6F35D732-D9FF-4EE9-905F-B0CC4953C663}&lt;/DBUID&gt;&lt;/Extra&gt;&lt;/Item&gt;&lt;/References&gt;&lt;/Group&gt;&lt;/Citation&gt;_x000a_"/>
    <w:docVar w:name="NE.Ref{9FF7F6A4-396D-4174-B3C5-EC5D8826E8AA}" w:val=" ADDIN NE.Ref.{9FF7F6A4-396D-4174-B3C5-EC5D8826E8AA}&lt;Citation&gt;&lt;Group&gt;&lt;References&gt;&lt;Item&gt;&lt;ID&gt;126&lt;/ID&gt;&lt;UID&gt;{4D49EC8E-95D6-436F-84F1-2016121ACBE9}&lt;/UID&gt;&lt;Title&gt;Measuring vulnerability to promote disaster-resilient societies: Conceptual frameworks and definitions&lt;/Title&gt;&lt;Template&gt;Book Section&lt;/Template&gt;&lt;Star&gt;0&lt;/Star&gt;&lt;Tag&gt;0&lt;/Tag&gt;&lt;Author&gt;Birkmann, J&lt;/Author&gt;&lt;Year&gt;2013&lt;/Year&gt;&lt;Details&gt;&lt;_created&gt;61350513&lt;/_created&gt;&lt;_modified&gt;61350575&lt;/_modified&gt;&lt;_secondary_title&gt;Measuring vulnerability to natural hazards. 2nd edition.&lt;/_secondary_title&gt;&lt;_publisher&gt;United Nations University Press&lt;/_publisher&gt;&lt;_place_published&gt;New York&lt;/_place_published&gt;&lt;_pages&gt;7–54&lt;/_pages&gt;&lt;/Details&gt;&lt;Extra&gt;&lt;DBUID&gt;{31F9CFF5-4EB5-41E0-8180-BAFB923E486F}&lt;/DBUID&gt;&lt;/Extra&gt;&lt;/Item&gt;&lt;/References&gt;&lt;/Group&gt;&lt;/Citation&gt;_x000a_"/>
    <w:docVar w:name="NE.Ref{A0C30AD7-9A0D-4CD4-8856-02D38E3F67BF}" w:val=" ADDIN NE.Ref.{A0C30AD7-9A0D-4CD4-8856-02D38E3F67BF}&lt;Citation&gt;&lt;Group&gt;&lt;References&gt;&lt;Item&gt;&lt;ID&gt;570&lt;/ID&gt;&lt;UID&gt;{B0809C82-0631-47DD-9D3C-F9651C32F578}&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4.168&lt;/_impact_factor&gt;&lt;_isbn&gt;0165-0009&lt;/_isbn&gt;&lt;_issue&gt;3-4&lt;/_issue&gt;&lt;_journal&gt;Climatic Change&lt;/_journal&gt;&lt;_modified&gt;63281504&lt;/_modified&gt;&lt;_pages&gt;573-588&lt;/_pages&gt;&lt;_url&gt;https://link.springer.com/content/pdf/10.1007%2Fs10584-014-1064-9.pdf 全文链接_x000d__x000a_&lt;/_url&gt;&lt;_volume&gt;129&lt;/_volume&gt;&lt;/Details&gt;&lt;Extra&gt;&lt;DBUID&gt;{6F35D732-D9FF-4EE9-905F-B0CC4953C663}&lt;/DBUID&gt;&lt;/Extra&gt;&lt;/Item&gt;&lt;/References&gt;&lt;/Group&gt;&lt;/Citation&gt;_x000a_"/>
    <w:docVar w:name="NE.Ref{A18E8A63-6E89-441C-8D60-255CE8A28DA3}" w:val=" ADDIN NE.Ref.{A18E8A63-6E89-441C-8D60-255CE8A28DA3}&lt;Citation&gt;&lt;Group&gt;&lt;References&gt;&lt;Item&gt;&lt;ID&gt;1087&lt;/ID&gt;&lt;UID&gt;{2419F33C-26E9-4A30-80D0-083D8C8CA5B1}&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Gu, Chaolin; Chen, Liding; Li, Shuangcheng&lt;/Author&gt;&lt;Year&gt;2017&lt;/Year&gt;&lt;Details&gt;&lt;_doi&gt;10.1007/s11442-017-1445-x&lt;/_doi&gt;&lt;_created&gt;62488158&lt;/_created&gt;&lt;_modified&gt;62488158&lt;/_modified&gt;&lt;_url&gt;http://link.springer.com/10.1007/s11442-017-1445-x_x000d__x000a_http://link.springer.com/content/pdf/10.1007/s11442-017-1445-x.pdf&lt;/_url&gt;&lt;_journal&gt;Journal of Geographical Sciences&lt;/_journal&gt;&lt;_volume&gt;27&lt;/_volume&gt;&lt;_issue&gt;12&lt;/_issue&gt;&lt;_pages&gt;1431-1449&lt;/_pages&gt;&lt;_tertiary_title&gt;J. Geogr. Sci.&lt;/_tertiary_title&gt;&lt;_isbn&gt;1009-637X&lt;/_isbn&gt;&lt;_accessed&gt;62488158&lt;/_accessed&gt;&lt;_db_updated&gt;CrossRef&lt;/_db_updated&gt;&lt;_impact_factor&gt;   1.623&lt;/_impact_factor&gt;&lt;_collection_scope&gt;CSCD;SCIE;中国科技核心期刊;&lt;/_collection_scope&gt;&lt;/Details&gt;&lt;Extra&gt;&lt;DBUID&gt;{E5CFCA40-B99A-4E9F-8A29-87F3858A6670}&lt;/DBUID&gt;&lt;/Extra&gt;&lt;/Item&gt;&lt;/References&gt;&lt;/Group&gt;&lt;/Citation&gt;_x000a_"/>
    <w:docVar w:name="NE.Ref{A20AA48D-6539-48E4-8702-DB6671128AA4}" w:val=" ADDIN NE.Ref.{A20AA48D-6539-48E4-8702-DB6671128AA4}&lt;Citation&gt;&lt;Group&gt;&lt;References&gt;&lt;Item&gt;&lt;ID&gt;389&lt;/ID&gt;&lt;UID&gt;{0FA451B3-5017-46B0-8AA1-5BADB0012557}&lt;/UID&gt;&lt;Title&gt;Peak energy consumption and CO2 emissions in China&lt;/Title&gt;&lt;Template&gt;Journal Article&lt;/Template&gt;&lt;Star&gt;1&lt;/Star&gt;&lt;Tag&gt;5&lt;/Tag&gt;&lt;Author&gt;Yuan, Jiahai; Xu, Yan; Hu, Zheng; Zhao, Changhong; Xiong, Minpeng; Guo, Jingsheng&lt;/Author&gt;&lt;Year&gt;2014&lt;/Year&gt;&lt;Details&gt;&lt;_accessed&gt;62649614&lt;/_accessed&gt;&lt;_alternate_title&gt;Energy Policy&lt;/_alternate_title&gt;&lt;_collection_scope&gt;SCIE;SSCI;EI&lt;/_collection_scope&gt;&lt;_created&gt;62649577&lt;/_created&gt;&lt;_date&gt;59958720&lt;/_date&gt;&lt;_date_display&gt;2014&lt;/_date_display&gt;&lt;_db_updated&gt;ScienceDirect&lt;/_db_updated&gt;&lt;_doi&gt;https://doi.org/10.1016/j.enpol.2014.01.019&lt;/_doi&gt;&lt;_impact_factor&gt;   4.880&lt;/_impact_factor&gt;&lt;_isbn&gt;0301-4215&lt;/_isbn&gt;&lt;_journal&gt;Energy Policy&lt;/_journal&gt;&lt;_keywords&gt;Energy consumption; CO emissions; long-term scenario; China&lt;/_keywords&gt;&lt;_modified&gt;63291533&lt;/_modified&gt;&lt;_pages&gt;508-523&lt;/_pages&gt;&lt;_url&gt;http://www.sciencedirect.com/science/article/pii/S030142151400024X&lt;/_url&gt;&lt;_volume&gt;68&lt;/_volume&gt;&lt;/Details&gt;&lt;Extra&gt;&lt;DBUID&gt;{6F35D732-D9FF-4EE9-905F-B0CC4953C663}&lt;/DBUID&gt;&lt;/Extra&gt;&lt;/Item&gt;&lt;/References&gt;&lt;/Group&gt;&lt;/Citation&gt;_x000a_"/>
    <w:docVar w:name="NE.Ref{A23CE1AD-22A3-4A57-B4FA-019DEAC42D0E}" w:val=" ADDIN NE.Ref.{A23CE1AD-22A3-4A57-B4FA-019DEAC42D0E}&lt;Citation&gt;&lt;Group&gt;&lt;References&gt;&lt;Item&gt;&lt;ID&gt;306&lt;/ID&gt;&lt;UID&gt;{BE9D448A-4C17-449D-A88C-6287A613E9D0}&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36705&lt;/_created&gt;&lt;_impact_factor&gt;   1.623&lt;/_impact_factor&gt;&lt;_issue&gt;12&lt;/_issue&gt;&lt;_journal&gt;Journal of Geographical Sciences&lt;/_journal&gt;&lt;_modified&gt;62522544&lt;/_modified&gt;&lt;_pages&gt;1431-1449&lt;/_pages&gt;&lt;_volume&gt;27&lt;/_volume&gt;&lt;/Details&gt;&lt;Extra&gt;&lt;DBUID&gt;{E5CFCA40-B99A-4E9F-8A29-87F3858A6670}&lt;/DBUID&gt;&lt;/Extra&gt;&lt;/Item&gt;&lt;/References&gt;&lt;/Group&gt;&lt;/Citation&gt;_x000a_"/>
    <w:docVar w:name="NE.Ref{A244850F-ED65-4B1F-B674-59BE04D60581}" w:val=" ADDIN NE.Ref.{A244850F-ED65-4B1F-B674-59BE04D60581}&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A25EDF58-E7ED-406D-9845-085EF3B9F1AE}" w:val=" ADDIN NE.Ref.{A25EDF58-E7ED-406D-9845-085EF3B9F1AE}&lt;Citation&gt;&lt;Group&gt;&lt;References&gt;&lt;Item&gt;&lt;ID&gt;147&lt;/ID&gt;&lt;UID&gt;{5232A3E4-A65E-43CE-AABD-29CF30DD1C50}&lt;/UID&gt;&lt;Title&gt;Predicting Crop Yields with the Agricultural Reference Index for Drought&lt;/Title&gt;&lt;Template&gt;Journal Article&lt;/Template&gt;&lt;Star&gt;0&lt;/Star&gt;&lt;Tag&gt;0&lt;/Tag&gt;&lt;Author&gt;Woli, P; Jones, J W; Ingram, K T; Hoogenboom, G&lt;/Author&gt;&lt;Year&gt;2014&lt;/Year&gt;&lt;Details&gt;&lt;_collection_scope&gt;SCI;SCIE;&lt;/_collection_scope&gt;&lt;_created&gt;61408793&lt;/_created&gt;&lt;_impact_factor&gt;   2.565&lt;/_impact_factor&gt;&lt;_issue&gt;3&lt;/_issue&gt;&lt;_journal&gt;Journal of Agronomy and Crop Science&lt;/_journal&gt;&lt;_modified&gt;61408822&lt;/_modified&gt;&lt;_pages&gt;163–171&lt;/_pages&gt;&lt;_volume&gt;200&lt;/_volume&gt;&lt;/Details&gt;&lt;Extra&gt;&lt;DBUID&gt;{4586FB26-B343-42AF-9C29-3BE2E8064B11}&lt;/DBUID&gt;&lt;/Extra&gt;&lt;/Item&gt;&lt;/References&gt;&lt;/Group&gt;&lt;/Citation&gt;_x000a_"/>
    <w:docVar w:name="NE.Ref{A2A72D68-C572-4019-B55A-3D4DC1AB7AD4}" w:val=" ADDIN NE.Ref.{A2A72D68-C572-4019-B55A-3D4DC1AB7AD4}&lt;Citation&gt;&lt;Group&gt;&lt;References&gt;&lt;Item&gt;&lt;ID&gt;573&lt;/ID&gt;&lt;UID&gt;{5EF9D94D-966C-4544-A755-EE2094964BCA}&lt;/UID&gt;&lt;Title&gt;Defining and classifying ecosystem services for decision making&lt;/Title&gt;&lt;Template&gt;Journal Article&lt;/Template&gt;&lt;Star&gt;0&lt;/Star&gt;&lt;Tag&gt;0&lt;/Tag&gt;&lt;Author&gt;Fisher, Brendan; Turner, R Kerry; Morling, Paul&lt;/Author&gt;&lt;Year&gt;2009&lt;/Year&gt;&lt;Details&gt;&lt;_accessed&gt;61915111&lt;/_accessed&gt;&lt;_collection_scope&gt;SCI;SCIE;SSCI;&lt;/_collection_scope&gt;&lt;_created&gt;61915111&lt;/_created&gt;&lt;_db_updated&gt;CrossRef&lt;/_db_updated&gt;&lt;_doi&gt;10.1016/j.ecolecon.2008.09.014&lt;/_doi&gt;&lt;_impact_factor&gt;   2.965&lt;/_impact_factor&gt;&lt;_isbn&gt;09218009&lt;/_isbn&gt;&lt;_issue&gt;3&lt;/_issue&gt;&lt;_journal&gt;Ecological Economics&lt;/_journal&gt;&lt;_modified&gt;61915111&lt;/_modified&gt;&lt;_pages&gt;643-653&lt;/_pages&gt;&lt;_tertiary_title&gt;Ecological Economics&lt;/_tertiary_title&gt;&lt;_url&gt;http://linkinghub.elsevier.com/retrieve/pii/S0921800908004424_x000d__x000a_http://api.elsevier.com/content/article/PII:S0921800908004424?httpAccept=text/xml&lt;/_url&gt;&lt;_volume&gt;68&lt;/_volume&gt;&lt;/Details&gt;&lt;Extra&gt;&lt;DBUID&gt;{4586FB26-B343-42AF-9C29-3BE2E8064B11}&lt;/DBUID&gt;&lt;/Extra&gt;&lt;/Item&gt;&lt;/References&gt;&lt;/Group&gt;&lt;Group&gt;&lt;References&gt;&lt;Item&gt;&lt;ID&gt;574&lt;/ID&gt;&lt;UID&gt;{848C278E-10AF-4E46-8250-DE44D8711A28}&lt;/UID&gt;&lt;Title&gt;生态系统服务供给和需求研究进展&lt;/Title&gt;&lt;Template&gt;Journal Article&lt;/Template&gt;&lt;Star&gt;0&lt;/Star&gt;&lt;Tag&gt;0&lt;/Tag&gt;&lt;Author&gt;马琳; 刘浩; 彭建; 吴健生&lt;/Author&gt;&lt;Year&gt;2017&lt;/Year&gt;&lt;Details&gt;&lt;_accessed&gt;61915111&lt;/_accessed&gt;&lt;_author_aff&gt;山东大学县域发展研究院;北京大学城市规划与设计学院城市人居环境科学与技术重点实验室;北京大学城市与环境学院地表过程分析与模拟教育部重点实验室;北京大学政府管理学院;&lt;/_author_aff&gt;&lt;_collection_scope&gt;中国科技核心期刊;中文核心期刊;CSCD;&lt;/_collection_scope&gt;&lt;_created&gt;61915111&lt;/_created&gt;&lt;_date&gt;61817760&lt;/_date&gt;&lt;_db_provider&gt;CNKI: 期刊&lt;/_db_provider&gt;&lt;_db_updated&gt;CNKI - Reference&lt;/_db_updated&gt;&lt;_issue&gt;7&lt;/_issue&gt;&lt;_journal&gt;地理学报&lt;/_journal&gt;&lt;_keywords&gt;实际供给;潜在供给;实现需求;总量需求;生态系统服务流;ARIES&lt;/_keywords&gt;&lt;_language&gt;Chinese&lt;/_language&gt;&lt;_modified&gt;61915111&lt;/_modified&gt;&lt;_pages&gt;1277-1289&lt;/_pages&gt;&lt;_url&gt;http://www.cnki.net/KCMS/detail/detail.aspx?FileName=DLXB201707013&amp;amp;DbName=CJFQ2017&lt;/_url&gt;&lt;_volume&gt;72&lt;/_volume&gt;&lt;_translated_author&gt;Ma, Lin;Liu, Hao;Peng, Jian;Wu, Jiansheng&lt;/_translated_author&gt;&lt;/Details&gt;&lt;Extra&gt;&lt;DBUID&gt;{4586FB26-B343-42AF-9C29-3BE2E8064B11}&lt;/DBUID&gt;&lt;/Extra&gt;&lt;/Item&gt;&lt;/References&gt;&lt;/Group&gt;&lt;/Citation&gt;_x000a_"/>
    <w:docVar w:name="NE.Ref{A2D6A290-3FB8-416C-999A-73E26F4E6033}" w:val=" ADDIN NE.Ref.{A2D6A290-3FB8-416C-999A-73E26F4E6033}&lt;Citation&gt;&lt;Group&gt;&lt;References&gt;&lt;Item&gt;&lt;ID&gt;251&lt;/ID&gt;&lt;UID&gt;{2BF1016B-C9A3-4210-A511-585F7D5F5B4D}&lt;/UID&gt;&lt;Title&gt;Science for the twenty-first century: from social contract to the scientific core&lt;/Title&gt;&lt;Template&gt;Journal Article&lt;/Template&gt;&lt;Star&gt;0&lt;/Star&gt;&lt;Tag&gt;0&lt;/Tag&gt;&lt;Author&gt;Gallopin, G C; Funtowicz, S; O&amp;apos;Connor, M; Ravetz, J&lt;/Author&gt;&lt;Year&gt;2001&lt;/Year&gt;&lt;Details&gt;&lt;_accessed&gt;62217331&lt;/_accessed&gt;&lt;_accession_num&gt;WOS:000170179300004&lt;/_accession_num&gt;&lt;_cited_count&gt;77&lt;/_cited_count&gt;&lt;_created&gt;62217327&lt;/_created&gt;&lt;_date_display&gt;2001, JUN 2001&lt;/_date_display&gt;&lt;_db_provider&gt;ISI&lt;/_db_provider&gt;&lt;_db_updated&gt;Web of Science-All&lt;/_db_updated&gt;&lt;_doi&gt;10.1111/1468-2451.00311&lt;/_doi&gt;&lt;_isbn&gt;0020-8701&lt;/_isbn&gt;&lt;_journal&gt;International Social Science Journal&lt;/_journal&gt;&lt;_modified&gt;62217333&lt;/_modified&gt;&lt;_pages&gt;219-229&lt;/_pages&gt;&lt;_url&gt;http://gateway.isiknowledge.com/gateway/Gateway.cgi?GWVersion=2&amp;amp;SrcAuth=AegeanSoftware&amp;amp;SrcApp=NoteExpress&amp;amp;DestLinkType=FullRecord&amp;amp;DestApp=WOS&amp;amp;KeyUT=000170179300004&lt;/_url&gt;&lt;_volume&gt;168&lt;/_volume&gt;&lt;/Details&gt;&lt;Extra&gt;&lt;DBUID&gt;{E5CFCA40-B99A-4E9F-8A29-87F3858A6670}&lt;/DBUID&gt;&lt;/Extra&gt;&lt;/Item&gt;&lt;/References&gt;&lt;/Group&gt;&lt;/Citation&gt;_x000a_"/>
    <w:docVar w:name="NE.Ref{A2E051DF-8858-48FA-BFFD-48D9F91365D3}" w:val=" ADDIN NE.Ref.{A2E051DF-8858-48FA-BFFD-48D9F91365D3}&lt;Citation&gt;&lt;Group&gt;&lt;References&gt;&lt;Item&gt;&lt;ID&gt;432&lt;/ID&gt;&lt;UID&gt;{487182A9-B882-4313-8D03-070769F39D4D}&lt;/UID&gt;&lt;Title&gt;Linking potential heat source and sink to urban heat island: Heterogeneous effects of landscape pattern on land surface temperature&lt;/Title&gt;&lt;Template&gt;Journal Article&lt;/Template&gt;&lt;Star&gt;0&lt;/Star&gt;&lt;Tag&gt;0&lt;/Tag&gt;&lt;Author&gt;Li, Weifeng; Cao, Qiwen; Lang, Kun; Wu, Jiansheng&lt;/Author&gt;&lt;Year&gt;2017&lt;/Year&gt;&lt;Details&gt;&lt;_accessed&gt;61694930&lt;/_accessed&gt;&lt;_collection_scope&gt;EI;SCI;SCIE;&lt;/_collection_scope&gt;&lt;_created&gt;61694930&lt;/_created&gt;&lt;_db_updated&gt;CrossRef&lt;/_db_updated&gt;&lt;_doi&gt;10.1016/j.scitotenv.2017.01.191&lt;/_doi&gt;&lt;_impact_factor&gt;   4.900&lt;/_impact_factor&gt;&lt;_isbn&gt;00489697&lt;/_isbn&gt;&lt;_journal&gt;Science of The Total Environment&lt;/_journal&gt;&lt;_modified&gt;61790378&lt;/_modified&gt;&lt;_pages&gt;457-465&lt;/_pages&gt;&lt;_tertiary_title&gt;Science of the Total Environment&lt;/_tertiary_title&gt;&lt;_url&gt;http://linkinghub.elsevier.com/retrieve/pii/S0048969717302097_x000d__x000a_http://api.elsevier.com/content/article/PII:S0048969717302097?httpAccept=text/plain&lt;/_url&gt;&lt;_volume&gt;586&lt;/_volume&gt;&lt;/Details&gt;&lt;Extra&gt;&lt;DBUID&gt;{4586FB26-B343-42AF-9C29-3BE2E8064B11}&lt;/DBUID&gt;&lt;/Extra&gt;&lt;/Item&gt;&lt;/References&gt;&lt;/Group&gt;&lt;/Citation&gt;_x000a_"/>
    <w:docVar w:name="NE.Ref{A353BC22-6709-4FF9-AA58-555373F51217}" w:val=" ADDIN NE.Ref.{A353BC22-6709-4FF9-AA58-555373F51217}&lt;Citation&gt;&lt;Group&gt;&lt;References&gt;&lt;Item&gt;&lt;ID&gt;1070&lt;/ID&gt;&lt;UID&gt;{24E5518C-F301-430C-81B1-BC85024C5D53}&lt;/UID&gt;&lt;Title&gt;轨道交通沿线地区规划技术思路——以福州市1号线(北标段)沿线规划调整为例&lt;/Title&gt;&lt;Template&gt;Journal Article&lt;/Template&gt;&lt;Star&gt;0&lt;/Star&gt;&lt;Tag&gt;0&lt;/Tag&gt;&lt;Author&gt;胡晶; 张国华; 黄珂; 王金秋&lt;/Author&gt;&lt;Year&gt;2012&lt;/Year&gt;&lt;Details&gt;&lt;_author_adr&gt;中国城市规划设计研究院;&lt;/_author_adr&gt;&lt;_collection_scope&gt;CSSCI;中国科技核心期刊;中文核心期刊;CSCD;&lt;/_collection_scope&gt;&lt;_created&gt;62450936&lt;/_created&gt;&lt;_db_provider&gt;CNKI&lt;/_db_provider&gt;&lt;_isbn&gt;1000-3363&lt;/_isbn&gt;&lt;_issue&gt;3&lt;/_issue&gt;&lt;_journal&gt;城市规划学刊&lt;/_journal&gt;&lt;_keywords&gt;轨道交通;;土地利用;;福州&lt;/_keywords&gt;&lt;_modified&gt;62463912&lt;/_modified&gt;&lt;_pages&gt;76-84&lt;/_pages&gt;&lt;_url&gt;http://kns.cnki.net/kns/download.aspx?filename=O52MUVTajhHaup3LSJWUyE2LNRTVEplS1sGaXlmSyMTNLdkeMhXMCVDe2EWW2RkWZ9ENPlWczVlTqd2ToBHa3cUV452N2JzK5IXdmJUUBNTMvRmS4YjTExmayQlcEhDTthUQrU2QQhWdQhEUklFU1YFTr8GcshGW&amp;amp;tablename=CJFD2012&amp;amp;dflag=pdfdown 全文链接_x000d__x000a_&lt;/_url&gt;&lt;_translated_author&gt;Hu, Jing;Zhang, Guohua;Huang, Ke;Wang, Jinqiu&lt;/_translated_author&gt;&lt;/Details&gt;&lt;Extra&gt;&lt;DBUID&gt;{E5CFCA40-B99A-4E9F-8A29-87F3858A6670}&lt;/DBUID&gt;&lt;/Extra&gt;&lt;/Item&gt;&lt;/References&gt;&lt;/Group&gt;&lt;/Citation&gt;_x000a_"/>
    <w:docVar w:name="NE.Ref{A35F17A0-4045-4B67-B8B2-AE5B9B93C5AD}" w:val=" ADDIN NE.Ref.{A35F17A0-4045-4B67-B8B2-AE5B9B93C5AD}&lt;Citation&gt;&lt;Group&gt;&lt;References&gt;&lt;Item&gt;&lt;ID&gt;404&lt;/ID&gt;&lt;UID&gt;{300975AA-6907-4F56-AF61-D1058BE9C110}&lt;/UID&gt;&lt;Title&gt;京津冀地区城市土地集约利用与城镇化耦合协调关系研究&lt;/Title&gt;&lt;Template&gt;Journal Article&lt;/Template&gt;&lt;Star&gt;0&lt;/Star&gt;&lt;Tag&gt;0&lt;/Tag&gt;&lt;Author&gt;王雨竹; 徐培玮&lt;/Author&gt;&lt;Year&gt;2016&lt;/Year&gt;&lt;Details&gt;&lt;_issue&gt;1&lt;/_issue&gt;&lt;_journal&gt;水土保持研究&lt;/_journal&gt;&lt;_pages&gt;200-204&lt;/_pages&gt;&lt;_volume&gt;23&lt;/_volume&gt;&lt;_created&gt;62275132&lt;/_created&gt;&lt;_modified&gt;62275132&lt;/_modified&gt;&lt;_collection_scope&gt;中国科技核心期刊;中文核心期刊;CSCD;&lt;/_collection_scope&gt;&lt;_translated_author&gt;Wang, Yuzhu;Xu, Peiwei&lt;/_translated_author&gt;&lt;/Details&gt;&lt;Extra&gt;&lt;DBUID&gt;{E5CFCA40-B99A-4E9F-8A29-87F3858A6670}&lt;/DBUID&gt;&lt;/Extra&gt;&lt;/Item&gt;&lt;/References&gt;&lt;/Group&gt;&lt;/Citation&gt;_x000a_"/>
    <w:docVar w:name="NE.Ref{A3937094-2175-4C81-8F25-7C0D27C696E3}" w:val=" ADDIN NE.Ref.{A3937094-2175-4C81-8F25-7C0D27C696E3}&lt;Citation&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676&lt;/_impact_factor&gt;&lt;_isbn&gt;1996-1073&lt;/_isbn&gt;&lt;_issue&gt;5&lt;/_issue&gt;&lt;_journal&gt;Energies&lt;/_journal&gt;&lt;_modified&gt;62437022&lt;/_modified&gt;&lt;_url&gt;http://www.mdpi.com/1996-1073/11/5/1203/pdf 全文链接_x000d__x000a_&lt;/_url&gt;&lt;_volume&gt;11&lt;/_volume&gt;&lt;/Details&gt;&lt;Extra&gt;&lt;DBUID&gt;{E5CFCA40-B99A-4E9F-8A29-87F3858A6670}&lt;/DBUID&gt;&lt;/Extra&gt;&lt;/Item&gt;&lt;/References&gt;&lt;/Group&gt;&lt;/Citation&gt;_x000a_"/>
    <w:docVar w:name="NE.Ref{A3A92DEF-40A4-4B0F-94F1-821A98564200}" w:val=" ADDIN NE.Ref.{A3A92DEF-40A4-4B0F-94F1-821A98564200}&lt;Citation&gt;&lt;Group&gt;&lt;References&gt;&lt;Item&gt;&lt;ID&gt;78&lt;/ID&gt;&lt;UID&gt;{A2DFBA06-B98D-408D-AB86-06EDBCFA8564}&lt;/UID&gt;&lt;Title&gt;基于SD模型的湖南省土地利用变化情景模拟&lt;/Title&gt;&lt;Template&gt;Journal Article&lt;/Template&gt;&lt;Star&gt;1&lt;/Star&gt;&lt;Tag&gt;5&lt;/Tag&gt;&lt;Author&gt;许联芳; 张建新; 陈坤; 肖莉; 邢旭东&lt;/Author&gt;&lt;Year&gt;2014&lt;/Year&gt;&lt;Details&gt;&lt;_abstract&gt;运用系统动力学模型(System Dynamic Model,简称SD)对湖南省不同社会经济发展情景模式下的土地需求进行了模拟预测。结果表明:1)不同发展模式下建设用地需求均呈增长态势,其他各类土地需求变化幅度差异较大,其中以水域与耕地差异最大。2)根据可持续发展战略要求,稳定发展情景模式较为理想,在此模式下,各类土地利用需求与现有土地利用状况较为接近,对各类土地需求均不会造成太大压力。3)土地利用现状完全能满足低速发展模式对各类土地的需求,但其前提是降低消费水平与市场自给率;而高速发展型对耕地、水域需求大大超出现有水平。4)在现有粮食消费结构下,若不能有效提高粮食单产水平,人口和经济增长带来的粮食需求将对耕地造成很大压力。&lt;/_abstract&gt;&lt;_accessed&gt;61897867&lt;/_accessed&gt;&lt;_author_aff&gt;湖南省国土资源规划院;&lt;/_author_aff&gt;&lt;_collection_scope&gt;中国科技核心期刊;中文核心期刊;&lt;/_collection_scope&gt;&lt;_created&gt;61897867&lt;/_created&gt;&lt;_date&gt;60431040&lt;/_date&gt;&lt;_db_provider&gt;CNKI: 期刊&lt;/_db_provider&gt;&lt;_db_updated&gt;CNKI - Reference&lt;/_db_updated&gt;&lt;_issue&gt;6&lt;/_issue&gt;&lt;_journal&gt;热带地理&lt;/_journal&gt;&lt;_keywords&gt;系统动力学模型;情景模拟;土地利用;湖南省&lt;/_keywords&gt;&lt;_language&gt;Chinese&lt;/_language&gt;&lt;_modified&gt;62935067&lt;/_modified&gt;&lt;_notes&gt;页数: 9&lt;/_notes&gt;&lt;_pages&gt;859-867&lt;/_pages&gt;&lt;_url&gt;http://www.cnki.net/KCMS/detail/detail.aspx?FileName=RDDD201406015&amp;amp;DbName=CJFQ2014&lt;/_url&gt;&lt;_volume&gt;34&lt;/_volume&gt;&lt;_translated_author&gt;Xu, Lianfang;Zhang, Jianxin;Chen, Kun;Xiao, Li;Xing, Xudong&lt;/_translated_author&gt;&lt;/Details&gt;&lt;Extra&gt;&lt;DBUID&gt;{6F35D732-D9FF-4EE9-905F-B0CC4953C663}&lt;/DBUID&gt;&lt;/Extra&gt;&lt;/Item&gt;&lt;/References&gt;&lt;/Group&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Citation&gt;_x000a_"/>
    <w:docVar w:name="NE.Ref{A421DB6E-2EFE-4960-8777-D14DDE85A3B1}" w:val=" ADDIN NE.Ref.{A421DB6E-2EFE-4960-8777-D14DDE85A3B1}&lt;Citation&gt;&lt;Group&gt;&lt;References&gt;&lt;Item&gt;&lt;ID&gt;389&lt;/ID&gt;&lt;UID&gt;{0FA451B3-5017-46B0-8AA1-5BADB0012557}&lt;/UID&gt;&lt;Title&gt;Peak energy consumption and CO2 emissions in China&lt;/Title&gt;&lt;Template&gt;Journal Article&lt;/Template&gt;&lt;Star&gt;1&lt;/Star&gt;&lt;Tag&gt;5&lt;/Tag&gt;&lt;Author&gt;Yuan, Jiahai; Xu, Yan; Hu, Zheng; Zhao, Changhong; Xiong, Minpeng; Guo, Jingsheng&lt;/Author&gt;&lt;Year&gt;2014&lt;/Year&gt;&lt;Details&gt;&lt;_accessed&gt;62649614&lt;/_accessed&gt;&lt;_alternate_title&gt;Energy Policy&lt;/_alternate_title&gt;&lt;_collection_scope&gt;SCIE;SSCI;EI&lt;/_collection_scope&gt;&lt;_created&gt;62649577&lt;/_created&gt;&lt;_date&gt;59958720&lt;/_date&gt;&lt;_date_display&gt;2014&lt;/_date_display&gt;&lt;_db_updated&gt;ScienceDirect&lt;/_db_updated&gt;&lt;_doi&gt;https://doi.org/10.1016/j.enpol.2014.01.019&lt;/_doi&gt;&lt;_impact_factor&gt;   4.880&lt;/_impact_factor&gt;&lt;_isbn&gt;0301-4215&lt;/_isbn&gt;&lt;_journal&gt;Energy Policy&lt;/_journal&gt;&lt;_keywords&gt;Energy consumption; CO emissions; long-term scenario; China&lt;/_keywords&gt;&lt;_modified&gt;63291533&lt;/_modified&gt;&lt;_pages&gt;508-523&lt;/_pages&gt;&lt;_url&gt;http://www.sciencedirect.com/science/article/pii/S030142151400024X&lt;/_url&gt;&lt;_volume&gt;68&lt;/_volume&gt;&lt;/Details&gt;&lt;Extra&gt;&lt;DBUID&gt;{6F35D732-D9FF-4EE9-905F-B0CC4953C663}&lt;/DBUID&gt;&lt;/Extra&gt;&lt;/Item&gt;&lt;/References&gt;&lt;/Group&gt;&lt;/Citation&gt;_x000a_"/>
    <w:docVar w:name="NE.Ref{A43093EF-D24D-4DF5-962E-897A295682AF}" w:val=" ADDIN NE.Ref.{A43093EF-D24D-4DF5-962E-897A295682AF}&lt;Citation&gt;&lt;Group&gt;&lt;References&gt;&lt;Item&gt;&lt;ID&gt;3&lt;/ID&gt;&lt;UID&gt;{C0BC4DAE-15CD-4A08-BB54-F8174BB2EE06}&lt;/UID&gt;&lt;Title&gt;Spatiotemporal variation analysis of driving forces of urban land spatial expansion using logistic regression: A case study of port towns in Taicang City, China&lt;/Title&gt;&lt;Template&gt;Journal Article&lt;/Template&gt;&lt;Star&gt;0&lt;/Star&gt;&lt;Tag&gt;0&lt;/Tag&gt;&lt;Author&gt;Shu, Bangrong; Zhang, Honghui; Li, Yongle; Qu, Yi; Chen, Lihong&lt;/Author&gt;&lt;Year&gt;2014&lt;/Year&gt;&lt;Details&gt;&lt;_accessed&gt;60792105&lt;/_accessed&gt;&lt;_collection_scope&gt;SSCI;&lt;/_collection_scope&gt;&lt;_created&gt;60792105&lt;/_created&gt;&lt;_db_updated&gt;CrossRef&lt;/_db_updated&gt;&lt;_doi&gt;10.1016/j.habitatint.2014.02.004&lt;/_doi&gt;&lt;_impact_factor&gt;   0.000&lt;/_impact_factor&gt;&lt;_isbn&gt;01973975&lt;/_isbn&gt;&lt;_journal&gt;Habitat International&lt;/_journal&gt;&lt;_modified&gt;60793470&lt;/_modified&gt;&lt;_pages&gt;181-190&lt;/_pages&gt;&lt;_tertiary_title&gt;Habitat International&lt;/_tertiary_title&gt;&lt;_url&gt;http://linkinghub.elsevier.com/retrieve/pii/S0197397514000356_x000d__x000a_http://api.elsevier.com/content/article/PII:S0197397514000356?httpAccept=text/xml&lt;/_url&gt;&lt;_volume&gt;43&lt;/_volume&gt;&lt;/Details&gt;&lt;Extra&gt;&lt;DBUID&gt;{25970773-76E5-4D32-824E-71E4B431B102}&lt;/DBUID&gt;&lt;/Extra&gt;&lt;/Item&gt;&lt;/References&gt;&lt;/Group&gt;&lt;/Citation&gt;_x000a_"/>
    <w:docVar w:name="NE.Ref{A4690E4A-100F-4F79-B527-3A4218350E6B}" w:val=" ADDIN NE.Ref.{A4690E4A-100F-4F79-B527-3A4218350E6B}&lt;Citation&gt;&lt;Group&gt;&lt;References&gt;&lt;Item&gt;&lt;ID&gt;316&lt;/ID&gt;&lt;UID&gt;{F777F44E-4F62-4EA0-8719-7759B76691F8}&lt;/UID&gt;&lt;Title&gt;Introduction&lt;/Title&gt;&lt;Template&gt;Book Section&lt;/Template&gt;&lt;Star&gt;0&lt;/Star&gt;&lt;Tag&gt;0&lt;/Tag&gt;&lt;Author&gt;Berkes, F; Colding, J; Folke, C&lt;/Author&gt;&lt;Year&gt;2003&lt;/Year&gt;&lt;Details&gt;&lt;_accessed&gt;62238820&lt;/_accessed&gt;&lt;_created&gt;62238820&lt;/_created&gt;&lt;_modified&gt;62238820&lt;/_modified&gt;&lt;_place_published&gt;Cambridge&lt;/_place_published&gt;&lt;_publisher&gt;Cambridge University Press&lt;/_publisher&gt;&lt;_secondary_author&gt;Berkes, F; Colding, J; Folke, C&lt;/_secondary_author&gt;&lt;_secondary_title&gt;Navigating socialecological systems: Building resilience for complexity and change&lt;/_secondary_title&gt;&lt;/Details&gt;&lt;Extra&gt;&lt;DBUID&gt;{E5CFCA40-B99A-4E9F-8A29-87F3858A6670}&lt;/DBUID&gt;&lt;/Extra&gt;&lt;/Item&gt;&lt;/References&gt;&lt;/Group&gt;&lt;/Citation&gt;_x000a_"/>
    <w:docVar w:name="NE.Ref{A47A4672-F04E-4A37-A44E-A073F0323D98}" w:val=" ADDIN NE.Ref.{A47A4672-F04E-4A37-A44E-A073F0323D98}&lt;Citation&gt;&lt;Group&gt;&lt;References&gt;&lt;Item&gt;&lt;ID&gt;566&lt;/ID&gt;&lt;UID&gt;{E38502D7-3E2C-4326-BE72-A2F2A7FD68EC}&lt;/UID&gt;&lt;Title&gt;A review of the current state of research on the water, energy, and food nexus&lt;/Title&gt;&lt;Template&gt;Journal Article&lt;/Template&gt;&lt;Star&gt;1&lt;/Star&gt;&lt;Tag&gt;0&lt;/Tag&gt;&lt;Author&gt;Endo, Aiko; Tsurita, Izumi; Burnett, Kimberly; Orencio, Pedcris M&lt;/Author&gt;&lt;Year&gt;2017&lt;/Year&gt;&lt;Details&gt;&lt;_accession_num&gt;WOS:000435635700003&lt;/_accession_num&gt;&lt;_cited_count&gt;26&lt;/_cited_count&gt;&lt;_created&gt;62557983&lt;/_created&gt;&lt;_date_display&gt;2017_x000d__x000a_JUN 2017&lt;/_date_display&gt;&lt;_doi&gt;10.1016/j.ejrh.2015.11.010&lt;/_doi&gt;&lt;_isbn&gt;2214-5818&lt;/_isbn&gt;&lt;_issue&gt;SI&lt;/_issue&gt;&lt;_journal&gt;Journal of Hydrology: Regional Studies&lt;/_journal&gt;&lt;_modified&gt;62734543&lt;/_modified&gt;&lt;_pages&gt;20-30&lt;/_pages&gt;&lt;_url&gt;https://ac.els-cdn.com/S2214581815001251/1-s2.0-S2214581815001251-main.pdf?_tid=c896ef02-4cfd-41b3-9705-7d3154bd495e&amp;amp;acdnat=1544462450_c074f54578390eaf4c00d14660685041 全文链接_x000d__x000a_&lt;/_url&gt;&lt;_volume&gt;11&lt;/_volume&gt;&lt;/Details&gt;&lt;Extra&gt;&lt;DBUID&gt;{6F35D732-D9FF-4EE9-905F-B0CC4953C663}&lt;/DBUID&gt;&lt;/Extra&gt;&lt;/Item&gt;&lt;/References&gt;&lt;/Group&gt;&lt;Group&gt;&lt;References&gt;&lt;Item&gt;&lt;ID&gt;565&lt;/ID&gt;&lt;UID&gt;{ABDA35DB-7732-410C-A12D-128E6B971436}&lt;/UID&gt;&lt;Title&gt;Water-energy-food (WEF) Nexus Tool 2.0: guiding integrative resource planning and decision-making&lt;/Title&gt;&lt;Template&gt;Journal Article&lt;/Template&gt;&lt;Star&gt;1&lt;/Star&gt;&lt;Tag&gt;0&lt;/Tag&gt;&lt;Author&gt;Daher, Bassel T; Mohtar, Rabi H&lt;/Author&gt;&lt;Year&gt;2015&lt;/Year&gt;&lt;Details&gt;&lt;_accession_num&gt;WOS:000363049700003&lt;/_accession_num&gt;&lt;_cited_count&gt;33&lt;/_cited_count&gt;&lt;_collection_scope&gt;SCIE;&lt;/_collection_scope&gt;&lt;_created&gt;62557983&lt;/_created&gt;&lt;_date_display&gt;2015_x000d__x000a_SEP 19 2015&lt;/_date_display&gt;&lt;_doi&gt;10.1080/02508060.2015.1074148&lt;/_doi&gt;&lt;_impact_factor&gt;   1.885&lt;/_impact_factor&gt;&lt;_isbn&gt;0250-8060&lt;/_isbn&gt;&lt;_issue&gt;5-6SI&lt;/_issue&gt;&lt;_journal&gt;Water International&lt;/_journal&gt;&lt;_modified&gt;63280743&lt;/_modified&gt;&lt;_pages&gt;748-771&lt;/_pages&gt;&lt;_url&gt;https://www.tandfonline.com/doi/pdf/10.1080/02508060.2015.1074148?needAccess=true 全文链接_x000d__x000a_&lt;/_url&gt;&lt;_volume&gt;40&lt;/_volume&gt;&lt;/Details&gt;&lt;Extra&gt;&lt;DBUID&gt;{6F35D732-D9FF-4EE9-905F-B0CC4953C663}&lt;/DBUID&gt;&lt;/Extra&gt;&lt;/Item&gt;&lt;/References&gt;&lt;/Group&gt;&lt;Group&gt;&lt;References&gt;&lt;Item&gt;&lt;ID&gt;1813&lt;/ID&gt;&lt;UID&gt;{0010652B-549F-470A-BEC2-4A846DAEE447}&lt;/UID&gt;&lt;Title&gt;Sustainability assessment of the water-energy-food nexus in Jiangsu Province, China&lt;/Title&gt;&lt;Template&gt;Journal Article&lt;/Template&gt;&lt;Star&gt;1&lt;/Star&gt;&lt;Tag&gt;0&lt;/Tag&gt;&lt;Author&gt;Yi, Jialin; Guo, Jie; Ou, Minghao; Pueppke, Steven G; Ou, Weixin; Tao, Yu; Qi, Jiaguo&lt;/Author&gt;&lt;Year&gt;2020&lt;/Year&gt;&lt;Details&gt;&lt;_accession_num&gt;WOS:000512220400002_x000d__x000a_ER&lt;/_accession_num&gt;&lt;_cited_count&gt;0&lt;/_cited_count&gt;&lt;_collection_scope&gt;SSCI&lt;/_collection_scope&gt;&lt;_created&gt;63282917&lt;/_created&gt;&lt;_date_display&gt;2020, JAN 2020&lt;/_date_display&gt;&lt;_db_provider&gt;ISI&lt;/_db_provider&gt;&lt;_doi&gt;10.1016/j.habitatint.2019.102094&lt;/_doi&gt;&lt;_impact_factor&gt;   3.846&lt;/_impact_factor&gt;&lt;_isbn&gt;0197-3975&lt;/_isbn&gt;&lt;_journal&gt;Habitat International&lt;/_journal&gt;&lt;_modified&gt;63283161&lt;/_modified&gt;&lt;_pages&gt;102094&lt;/_pages&gt;&lt;_url&gt;http://gateway.isiknowledge.com/gateway/Gateway.cgi?GWVersion=2&amp;amp;SrcAuth=AegeanSoftware&amp;amp;SrcApp=NoteExpress&amp;amp;DestLinkType=FullRecord&amp;amp;DestApp=WOS&amp;amp;KeyUT=000512220400002&lt;/_url&gt;&lt;_volume&gt;95&lt;/_volume&gt;&lt;/Details&gt;&lt;Extra&gt;&lt;DBUID&gt;{6F35D732-D9FF-4EE9-905F-B0CC4953C663}&lt;/DBUID&gt;&lt;/Extra&gt;&lt;/Item&gt;&lt;/References&gt;&lt;/Group&gt;&lt;Group&gt;&lt;References&gt;&lt;Item&gt;&lt;ID&gt;1983&lt;/ID&gt;&lt;UID&gt;{B3615D72-4A6E-4B64-8E41-E8D631E4E142}&lt;/UID&gt;&lt;Title&gt;Assessment on the features of coupling interaction of the food-energy-water nexus in China&lt;/Title&gt;&lt;Template&gt;Journal Article&lt;/Template&gt;&lt;Star&gt;0&lt;/Star&gt;&lt;Tag&gt;0&lt;/Tag&gt;&lt;Author&gt;Han, Dongni; Yu, Deyong; Cao, Qian&lt;/Author&gt;&lt;Year&gt;2020&lt;/Year&gt;&lt;Details&gt;&lt;_doi&gt;10.1016/j.jclepro.2019.119379&lt;/_doi&gt;&lt;_created&gt;63353739&lt;/_created&gt;&lt;_modified&gt;63353739&lt;/_modified&gt;&lt;_url&gt;https://linkinghub.elsevier.com/retrieve/pii/S0959652619342490_x000d__x000a_https://api.elsevier.com/content/article/PII:S0959652619342490?httpAccept=text/xml&lt;/_url&gt;&lt;_journal&gt;Journal of Cleaner Production&lt;/_journal&gt;&lt;_volume&gt;249&lt;/_volume&gt;&lt;_pages&gt;119379&lt;/_pages&gt;&lt;_tertiary_title&gt;Journal of Cleaner Production&lt;/_tertiary_title&gt;&lt;_isbn&gt;09596526&lt;/_isbn&gt;&lt;_accessed&gt;63353739&lt;/_accessed&gt;&lt;_db_updated&gt;CrossRef&lt;/_db_updated&gt;&lt;_impact_factor&gt;   6.395&lt;/_impact_factor&gt;&lt;_collection_scope&gt;SCIE;EI&lt;/_collection_scope&gt;&lt;/Details&gt;&lt;Extra&gt;&lt;DBUID&gt;{6F35D732-D9FF-4EE9-905F-B0CC4953C663}&lt;/DBUID&gt;&lt;/Extra&gt;&lt;/Item&gt;&lt;/References&gt;&lt;/Group&gt;&lt;/Citation&gt;_x000a_"/>
    <w:docVar w:name="NE.Ref{A4CB2449-0FA7-48AD-AEFB-924D6770FA1C}" w:val=" ADDIN NE.Ref.{A4CB2449-0FA7-48AD-AEFB-924D6770FA1C}&lt;Citation&gt;&lt;Group&gt;&lt;References&gt;&lt;Item&gt;&lt;ID&gt;290&lt;/ID&gt;&lt;UID&gt;{8A3B191C-E0EA-4269-9337-015325C95323}&lt;/UID&gt;&lt;Title&gt;The Planner&amp;apos;s Triangle Revisited: Sustainability and the Evolution of a Planning Ideal That Can&amp;apos;t Stand Still&lt;/Title&gt;&lt;Template&gt;Journal Article&lt;/Template&gt;&lt;Star&gt;0&lt;/Star&gt;&lt;Tag&gt;0&lt;/Tag&gt;&lt;Author&gt;Campbell, Scott D&lt;/Author&gt;&lt;Year&gt;2016&lt;/Year&gt;&lt;Details&gt;&lt;_collection_scope&gt;SSCI;&lt;/_collection_scope&gt;&lt;_created&gt;62236352&lt;/_created&gt;&lt;_impact_factor&gt;   2.041&lt;/_impact_factor&gt;&lt;_issue&gt;4&lt;/_issue&gt;&lt;_journal&gt;Journal of the American Planning Association&lt;/_journal&gt;&lt;_modified&gt;62433281&lt;/_modified&gt;&lt;_pages&gt;388-397&lt;/_pages&gt;&lt;_volume&gt;82&lt;/_volume&gt;&lt;/Details&gt;&lt;Extra&gt;&lt;DBUID&gt;{E5CFCA40-B99A-4E9F-8A29-87F3858A6670}&lt;/DBUID&gt;&lt;/Extra&gt;&lt;/Item&gt;&lt;/References&gt;&lt;/Group&gt;&lt;/Citation&gt;_x000a_"/>
    <w:docVar w:name="NE.Ref{A4CF545F-3B65-45B1-A1A5-D583C3D67420}" w:val=" ADDIN NE.Ref.{A4CF545F-3B65-45B1-A1A5-D583C3D67420}&lt;Citation&gt;&lt;Group&gt;&lt;References&gt;&lt;Item&gt;&lt;ID&gt;61&lt;/ID&gt;&lt;UID&gt;{E0E9B5ED-D598-4123-879B-1409FACD4A25}&lt;/UID&gt;&lt;Title&gt;浮梁县土地利用变化及驱动力分析&lt;/Title&gt;&lt;Template&gt;Journal Article&lt;/Template&gt;&lt;Star&gt;0&lt;/Star&gt;&lt;Tag&gt;0&lt;/Tag&gt;&lt;Author&gt;谢菲; 舒晓波; 廖富强; 莫晓宇&lt;/Author&gt;&lt;Year&gt;2011&lt;/Year&gt;&lt;Details&gt;&lt;_collection_scope&gt;中国科技核心期刊;中文核心期刊;CSCD;&lt;/_collection_scope&gt;&lt;_created&gt;60809483&lt;/_created&gt;&lt;_issue&gt;2&lt;/_issue&gt;&lt;_journal&gt;水土保持研究&lt;/_journal&gt;&lt;_modified&gt;60809588&lt;/_modified&gt;&lt;_pages&gt;213-217&lt;/_pages&gt;&lt;_volume&gt;18&lt;/_volume&gt;&lt;_translated_author&gt;Xie, Fei;Shu, Xiaobo;Liao, Fuqiang;Mo, Xiaoyu&lt;/_translated_author&gt;&lt;/Details&gt;&lt;Extra&gt;&lt;DBUID&gt;{25970773-76E5-4D32-824E-71E4B431B102}&lt;/DBUID&gt;&lt;/Extra&gt;&lt;/Item&gt;&lt;/References&gt;&lt;/Group&gt;&lt;/Citation&gt;_x000a_"/>
    <w:docVar w:name="NE.Ref{A4D958D1-0CA2-40D9-BCFE-7DFA8FBAD6E9}" w:val=" ADDIN NE.Ref.{A4D958D1-0CA2-40D9-BCFE-7DFA8FBAD6E9}&lt;Citation&gt;&lt;Group&gt;&lt;References&gt;&lt;Item&gt;&lt;ID&gt;1020&lt;/ID&gt;&lt;UID&gt;{B7D9BF56-1EE8-4293-9C6A-59F3C8DF3681}&lt;/UID&gt;&lt;Title&gt;新型城镇化背景下中国的新区建设与土地集约利用&lt;/Title&gt;&lt;Template&gt;Journal Article&lt;/Template&gt;&lt;Star&gt;0&lt;/Star&gt;&lt;Tag&gt;0&lt;/Tag&gt;&lt;Author&gt;方创琳; 马海涛&lt;/Author&gt;&lt;Year&gt;2013&lt;/Year&gt;&lt;Details&gt;&lt;_collection_scope&gt;CSSCI;中国科技核心期刊;中文核心期刊;&lt;/_collection_scope&gt;&lt;_created&gt;62441944&lt;/_created&gt;&lt;_issue&gt;7&lt;/_issue&gt;&lt;_journal&gt;中国土地科学&lt;/_journal&gt;&lt;_modified&gt;62441944&lt;/_modified&gt;&lt;_pages&gt;4-9&lt;/_pages&gt;&lt;_translated_author&gt;Fang, Chuanglin;Ma, Haitao&lt;/_translated_author&gt;&lt;/Details&gt;&lt;Extra&gt;&lt;DBUID&gt;{E5CFCA40-B99A-4E9F-8A29-87F3858A6670}&lt;/DBUID&gt;&lt;/Extra&gt;&lt;/Item&gt;&lt;/References&gt;&lt;/Group&gt;&lt;/Citation&gt;_x000a_"/>
    <w:docVar w:name="NE.Ref{A4DBE904-D874-4512-A39A-B94D5BD2774B}" w:val=" ADDIN NE.Ref.{A4DBE904-D874-4512-A39A-B94D5BD2774B}&lt;Citation&gt;&lt;Group&gt;&lt;References&gt;&lt;Item&gt;&lt;ID&gt;741&lt;/ID&gt;&lt;UID&gt;{39FEEFBC-01D7-4873-A1B9-CB3F4489C02F}&lt;/UID&gt;&lt;Title&gt;土地利用总体规划指标时空分配&lt;/Title&gt;&lt;Template&gt;Journal Article&lt;/Template&gt;&lt;Star&gt;0&lt;/Star&gt;&lt;Tag&gt;0&lt;/Tag&gt;&lt;Author&gt;郑新奇; 赵璐; 胡业翠; 李宁&lt;/Author&gt;&lt;Year&gt;2010&lt;/Year&gt;&lt;Details&gt;&lt;_accessed&gt;62876100&lt;/_accessed&gt;&lt;_author_adr&gt;中国地质大学(武汉); 中国地质大学(武汉); 中国地质大学(武汉); 临沂兰山农村合作银行&lt;/_author_adr&gt;&lt;_author_aff&gt;中国地质大学(武汉); 中国地质大学(武汉); 中国地质大学(武汉); 临沂兰山农村合作银行&lt;/_author_aff&gt;&lt;_collection_scope&gt;CSCD;PKU;EI&lt;/_collection_scope&gt;&lt;_created&gt;62876099&lt;/_created&gt;&lt;_db_provider&gt;北京万方数据股份有限公司&lt;/_db_provider&gt;&lt;_db_updated&gt;Wanfangdata&lt;/_db_updated&gt;&lt;_doi&gt;10.3969/j.issn.1002-6819.2010.04.051&lt;/_doi&gt;&lt;_isbn&gt;1002-6819&lt;/_isbn&gt;&lt;_issue&gt;4&lt;/_issue&gt;&lt;_journal&gt;农业工程学报&lt;/_journal&gt;&lt;_keywords&gt;土地利用; 区域规划; GIS; 指标分配; 系统动力学; CLUE-S模型&lt;/_keywords&gt;&lt;_language&gt;chi&lt;/_language&gt;&lt;_modified&gt;63348013&lt;/_modified&gt;&lt;_pages&gt;297-305&lt;/_pages&gt;&lt;_tertiary_title&gt;TRANSACTIONS OF THE CHINESE SOCIETY OF AGRICULTURAL ENGINEERING&lt;/_tertiary_title&gt;&lt;_translated_author&gt;Xinqi, Zheng; Lu, Zhao; Yecui, Hu; Ning, Li&lt;/_translated_author&gt;&lt;_translated_title&gt;Spatio-temporal allocation of general land-use planning index&lt;/_translated_title&gt;&lt;_url&gt;http://www.wanfangdata.com.cn/details/detail.do?_type=perio&amp;amp;id=nygcxb201004051&lt;/_url&gt;&lt;_volume&gt;26&lt;/_volume&gt;&lt;/Details&gt;&lt;Extra&gt;&lt;DBUID&gt;{6F35D732-D9FF-4EE9-905F-B0CC4953C663}&lt;/DBUID&gt;&lt;/Extra&gt;&lt;/Item&gt;&lt;/References&gt;&lt;/Group&gt;&lt;Group&gt;&lt;References&gt;&lt;Item&gt;&lt;ID&gt;1934&lt;/ID&gt;&lt;UID&gt;{30776893-9DC7-4AF7-AF9A-756B2994BCA7}&lt;/UID&gt;&lt;Title&gt;SD模型在陕西省土地利用总体规划中的应用&lt;/Title&gt;&lt;Template&gt;Journal Article&lt;/Template&gt;&lt;Star&gt;0&lt;/Star&gt;&lt;Tag&gt;0&lt;/Tag&gt;&lt;Author&gt;唐亚平&lt;/Author&gt;&lt;Year&gt;2012&lt;/Year&gt;&lt;Details&gt;&lt;_author_adr&gt;西北大学城市与环境学院;&lt;/_author_adr&gt;&lt;_created&gt;63346974&lt;/_created&gt;&lt;_db_provider&gt;CNKI&lt;/_db_provider&gt;&lt;_isbn&gt;1000-274X&lt;/_isbn&gt;&lt;_issue&gt;6&lt;/_issue&gt;&lt;_journal&gt;西北大学学报(自然科学版)&lt;/_journal&gt;&lt;_keywords&gt;土地利用;;系统动力学;;陕西省&lt;/_keywords&gt;&lt;_modified&gt;63347941&lt;/_modified&gt;&lt;_pages&gt;1007-1010&lt;/_pages&gt;&lt;_url&gt;https://kns.cnki.net/kns/download.aspx?filename=2lWRZ5me0kTewhmdSVFTF1WOCFFNC9GVQlmRtJlMn10UvZUdMtyQ5VHRWR1UkdDWiFjNIJXWNhERRVWS5V2KXFVRs50KxJEU402a1AjaHpXRw8GOVFmQTR1VDtSMuJEMGhme1R3ctlzNqJmeOtGWmF2VpBHd1lXT&amp;amp;tablename=CJFD2012&amp;amp;dflag=pdfdown _x000d__x000a_&lt;/_url&gt;&lt;_volume&gt;42&lt;/_volume&gt;&lt;_translated_author&gt;Tang, Yaping&lt;/_translated_author&gt;&lt;/Details&gt;&lt;Extra&gt;&lt;DBUID&gt;{6F35D732-D9FF-4EE9-905F-B0CC4953C663}&lt;/DBUID&gt;&lt;/Extra&gt;&lt;/Item&gt;&lt;/References&gt;&lt;/Group&gt;&lt;/Citation&gt;_x000a_"/>
    <w:docVar w:name="NE.Ref{A4FE6E68-0854-4567-89D7-78C47755FBC3}" w:val=" ADDIN NE.Ref.{A4FE6E68-0854-4567-89D7-78C47755FBC3}&lt;Citation&gt;&lt;Group&gt;&lt;References&gt;&lt;Item&gt;&lt;ID&gt;308&lt;/ID&gt;&lt;UID&gt;{1A987053-AEF4-4582-A3F4-0D8601FB46EC}&lt;/UID&gt;&lt;Title&gt;Resilience and sustainability: Similarities and differences in environmental management applications&lt;/Title&gt;&lt;Template&gt;Journal Article&lt;/Template&gt;&lt;Star&gt;0&lt;/Star&gt;&lt;Tag&gt;0&lt;/Tag&gt;&lt;Author&gt;Marchese, Dayton; Reynolds, Erin; Bates, Matthew E; Morgan, Heather; Clark, Susan Spierre; Linkov, Igor&lt;/Author&gt;&lt;Year&gt;2018&lt;/Year&gt;&lt;Details&gt;&lt;_accessed&gt;62237529&lt;/_accessed&gt;&lt;_collection_scope&gt;EI;SCI;SCIE;&lt;/_collection_scope&gt;&lt;_created&gt;62237528&lt;/_created&gt;&lt;_db_updated&gt;CrossRef&lt;/_db_updated&gt;&lt;_doi&gt;10.1016/j.scitotenv.2017.09.086&lt;/_doi&gt;&lt;_impact_factor&gt;   4.900&lt;/_impact_factor&gt;&lt;_isbn&gt;00489697&lt;/_isbn&gt;&lt;_journal&gt;Science of The Total Environment&lt;/_journal&gt;&lt;_modified&gt;62237529&lt;/_modified&gt;&lt;_pages&gt;1275-1283&lt;/_pages&gt;&lt;_tertiary_title&gt;Science of The Total Environment&lt;/_tertiary_title&gt;&lt;_url&gt;http://linkinghub.elsevier.com/retrieve/pii/S0048969717324282_x000d__x000a_http://api.elsevier.com/content/article/PII:S0048969717324282?httpAccept=text/xml&lt;/_url&gt;&lt;_volume&gt;613-614&lt;/_volume&gt;&lt;/Details&gt;&lt;Extra&gt;&lt;DBUID&gt;{E5CFCA40-B99A-4E9F-8A29-87F3858A6670}&lt;/DBUID&gt;&lt;/Extra&gt;&lt;/Item&gt;&lt;/References&gt;&lt;/Group&gt;&lt;/Citation&gt;_x000a_"/>
    <w:docVar w:name="NE.Ref{A5238D9E-7985-4572-9B20-A73280660371}" w:val=" ADDIN NE.Ref.{A5238D9E-7985-4572-9B20-A73280660371}&lt;Citation&gt;&lt;Group&gt;&lt;References&gt;&lt;Item&gt;&lt;ID&gt;799&lt;/ID&gt;&lt;UID&gt;{4A3EA0EC-96FB-48E1-8C51-9F0682AD7820}&lt;/UID&gt;&lt;Title&gt;基于约束性CA模型的城市开发边界划定方法&lt;/Title&gt;&lt;Template&gt;Journal Article&lt;/Template&gt;&lt;Star&gt;0&lt;/Star&gt;&lt;Tag&gt;0&lt;/Tag&gt;&lt;Author&gt;陈伟强; 潘元庆; 马月红; 马会宁&lt;/Author&gt;&lt;Year&gt;2017&lt;/Year&gt;&lt;Details&gt;&lt;_author_adr&gt;河南农业大学资源与环境学院;河南省国土资源科学研究院;&lt;/_author_adr&gt;&lt;_collection_scope&gt;中国科技核心期刊;CSCD;EI;&lt;/_collection_scope&gt;&lt;_created&gt;62427799&lt;/_created&gt;&lt;_db_provider&gt;CNKI&lt;/_db_provider&gt;&lt;_isbn&gt;1002-6819&lt;/_isbn&gt;&lt;_issue&gt;4&lt;/_issue&gt;&lt;_journal&gt;农业工程学报&lt;/_journal&gt;&lt;_keywords&gt;土地利用;;规划;;模型;;元胞自动机模型;;城市开发边界;;土地利用总体规划;;多规合一&lt;/_keywords&gt;&lt;_modified&gt;62445620&lt;/_modified&gt;&lt;_pages&gt;278-284&lt;/_pages&gt;&lt;_url&gt;http://kns.cnki.net/kns/download.aspx?filename=xUEM6R2TPFWQal0SLl3d4p0Up9UaiR3NzJDcQN2Zmpmb1JzLnRFTOFHT4MVZxcXeMdUS4RFWzVVWqpXUlhUWEV2U1Vjcql2ah9SdrVDOLJ1UNJFRuxUYx5EWP9CZQhnNYpHVi9WbsxGVV5Ud58WWUVFR0MWNjhVa&amp;amp;tablename=CJFDLAST2017&amp;amp;dflag=pdfdown 全文链接_x000d__x000a_&lt;/_url&gt;&lt;_volume&gt;33&lt;/_volume&gt;&lt;_translated_author&gt;Chen, Weiqiang;Pan, Yuanqing;Ma, Yuehong;Ma, Huining&lt;/_translated_author&gt;&lt;/Details&gt;&lt;Extra&gt;&lt;DBUID&gt;{E5CFCA40-B99A-4E9F-8A29-87F3858A6670}&lt;/DBUID&gt;&lt;/Extra&gt;&lt;/Item&gt;&lt;/References&gt;&lt;/Group&gt;&lt;/Citation&gt;_x000a_"/>
    <w:docVar w:name="NE.Ref{A53D6420-5419-4185-BEAD-9C75B2FE02F8}" w:val=" ADDIN NE.Ref.{A53D6420-5419-4185-BEAD-9C75B2FE02F8}&lt;Citation&gt;&lt;Group&gt;&lt;References&gt;&lt;Item&gt;&lt;ID&gt;57&lt;/ID&gt;&lt;UID&gt;{37F2337A-CDA5-4420-9F41-82D03464E233}&lt;/UID&gt;&lt;Title&gt;The new urban frontier: Gentrification and the revanchist city&lt;/Title&gt;&lt;Template&gt;Book&lt;/Template&gt;&lt;Star&gt;0&lt;/Star&gt;&lt;Tag&gt;0&lt;/Tag&gt;&lt;Author&gt;Smith, N&lt;/Author&gt;&lt;Year&gt;1996&lt;/Year&gt;&lt;Details&gt;&lt;_accessed&gt;63071859&lt;/_accessed&gt;&lt;_created&gt;63071859&lt;/_created&gt;&lt;_modified&gt;63071859&lt;/_modified&gt;&lt;_place_published&gt;New York&lt;/_place_published&gt;&lt;_publisher&gt;Routledge&lt;/_publisher&gt;&lt;/Details&gt;&lt;Extra&gt;&lt;DBUID&gt;{AA9B00FE-9AD8-4701-8D10-7F6B57E98978}&lt;/DBUID&gt;&lt;/Extra&gt;&lt;/Item&gt;&lt;/References&gt;&lt;/Group&gt;&lt;Group&gt;&lt;References&gt;&lt;Item&gt;&lt;ID&gt;58&lt;/ID&gt;&lt;UID&gt;{6CB8F4DA-614D-4B61-B29A-953EE475A873}&lt;/UID&gt;&lt;Title&gt;Building livable communities: A policymaker&amp;apos;s guide to infill development&lt;/Title&gt;&lt;Template&gt;Book&lt;/Template&gt;&lt;Star&gt;0&lt;/Star&gt;&lt;Tag&gt;0&lt;/Tag&gt;&lt;Author&gt;Bragado, N; Corbett, J; Sprowls, S&lt;/Author&gt;&lt;Year&gt;2001&lt;/Year&gt;&lt;Details&gt;&lt;_accessed&gt;63071861&lt;/_accessed&gt;&lt;_created&gt;63071861&lt;/_created&gt;&lt;_modified&gt;63071861&lt;/_modified&gt;&lt;_place_published&gt;Sacramento, CA&lt;/_place_published&gt;&lt;_publisher&gt;Center for Livable Communities, Local Government Commission&lt;/_publisher&gt;&lt;/Details&gt;&lt;Extra&gt;&lt;DBUID&gt;{AA9B00FE-9AD8-4701-8D10-7F6B57E98978}&lt;/DBUID&gt;&lt;/Extra&gt;&lt;/Item&gt;&lt;/References&gt;&lt;/Group&gt;&lt;/Citation&gt;_x000a_"/>
    <w:docVar w:name="NE.Ref{A59847FF-6316-4365-A7C2-3BD702B888F4}" w:val=" ADDIN NE.Ref.{A59847FF-6316-4365-A7C2-3BD702B888F4}&lt;Citation&gt;&lt;Group&gt;&lt;References&gt;&lt;Item&gt;&lt;ID&gt;1066&lt;/ID&gt;&lt;UID&gt;{CEB1B5DB-EFEB-492B-AC34-580FF49F9F01}&lt;/UID&gt;&lt;Title&gt;产业、空间与交通一体化的临空经济区发展规划技术体系&lt;/Title&gt;&lt;Template&gt;Journal Article&lt;/Template&gt;&lt;Star&gt;1&lt;/Star&gt;&lt;Tag&gt;0&lt;/Tag&gt;&lt;Author&gt;张国华; 李凌岚; 李德芬&lt;/Author&gt;&lt;Year&gt;2014&lt;/Year&gt;&lt;Details&gt;&lt;_author_adr&gt;国家发展和改革委员会城市中心综合交通研究院;国家发展和改革委员会城市中心综合交通研究院空间规划所;国家发展和改革委员会城市中心综合交通研究院发展合作部;&lt;/_author_adr&gt;&lt;_collection_scope&gt;中国科技核心期刊;中文核心期刊;&lt;/_collection_scope&gt;&lt;_created&gt;62450936&lt;/_created&gt;&lt;_db_provider&gt;CNKI&lt;/_db_provider&gt;&lt;_isbn&gt;1006-0022&lt;/_isbn&gt;&lt;_issue&gt;11&lt;/_issue&gt;&lt;_journal&gt;规划师&lt;/_journal&gt;&lt;_keywords&gt;空港;;临空经济区;;产业;;空间;;交通;;一体化&lt;/_keywords&gt;&lt;_modified&gt;62462862&lt;/_modified&gt;&lt;_pages&gt;11-16&lt;/_pages&gt;&lt;_url&gt;http://kns.cnki.net/kns/download.aspx?filename=zZFOQhGahpnROxmRPJjNEdWYW5WTKhUeNxWQjhldmVXYPhVSkRkMoJ3NP9SWFJjWHRXcm5UdjlHbvZWUKl1SmdHbodUVstSdP9UdRFUQ0sWSGV3MFdWTvkHRydjdvVlaYFFWDNTU6dlZ3E3NXxmSrhnWBl1NnhzU&amp;amp;tablename=CJFDLAST2015&amp;amp;dflag=pdfdown 全文链接_x000d__x000a_&lt;/_url&gt;&lt;_volume&gt;30&lt;/_volume&gt;&lt;_translated_author&gt;Zhang, Guohua;Li, Linglan;Li, Defen&lt;/_translated_author&gt;&lt;/Details&gt;&lt;Extra&gt;&lt;DBUID&gt;{E5CFCA40-B99A-4E9F-8A29-87F3858A6670}&lt;/DBUID&gt;&lt;/Extra&gt;&lt;/Item&gt;&lt;/References&gt;&lt;/Group&gt;&lt;/Citation&gt;_x000a_"/>
    <w:docVar w:name="NE.Ref{A5D4A58C-517A-43E0-93E4-9A8FC7282FEB}" w:val=" ADDIN NE.Ref.{A5D4A58C-517A-43E0-93E4-9A8FC7282FEB}&lt;Citation&gt;&lt;Group&gt;&lt;References&gt;&lt;Item&gt;&lt;ID&gt;1184&lt;/ID&gt;&lt;UID&gt;{09E9C0B9-EAB4-4DEF-BFCB-4506F220B587}&lt;/UID&gt;&lt;Title&gt;Managing the food, water, and energy nexus for achieving the Sustainable Development Goals in South Asia&lt;/Title&gt;&lt;Template&gt;Journal Article&lt;/Template&gt;&lt;Star&gt;0&lt;/Star&gt;&lt;Tag&gt;0&lt;/Tag&gt;&lt;Author&gt;Rasul, Golam&lt;/Author&gt;&lt;Year&gt;2016&lt;/Year&gt;&lt;Details&gt;&lt;_accessed&gt;62577987&lt;/_accessed&gt;&lt;_accession_num&gt;WOS:000376094800003&lt;/_accession_num&gt;&lt;_cited_count&gt;29&lt;/_cited_count&gt;&lt;_created&gt;62557983&lt;/_created&gt;&lt;_date_display&gt;2016_x000d__x000a_APR 2016&lt;/_date_display&gt;&lt;_doi&gt;10.1016/j.envdev.2015.12.001&lt;/_doi&gt;&lt;_impact_factor&gt;   2.344&lt;/_impact_factor&gt;&lt;_isbn&gt;2211-4645&lt;/_isbn&gt;&lt;_journal&gt;Environmental Development&lt;/_journal&gt;&lt;_modified&gt;62574826&lt;/_modified&gt;&lt;_pages&gt;14-25&lt;/_pages&gt;&lt;_url&gt;https://ac.els-cdn.com/S2211464515300646/1-s2.0-S2211464515300646-main.pdf?_tid=940fb2f5-5058-4f77-bd7a-0470edd49c8d&amp;amp;acdnat=1544462603_cd7edcb5a7dcd308632289d2554e224a 全文链接_x000d__x000a_&lt;/_url&gt;&lt;_volume&gt;18&lt;/_volume&gt;&lt;/Details&gt;&lt;Extra&gt;&lt;DBUID&gt;{E5CFCA40-B99A-4E9F-8A29-87F3858A6670}&lt;/DBUID&gt;&lt;/Extra&gt;&lt;/Item&gt;&lt;/References&gt;&lt;/Group&gt;&lt;/Citation&gt;_x000a_"/>
    <w:docVar w:name="NE.Ref{A5D747F2-313C-4FD4-A3D8-107A8D70E565}" w:val=" ADDIN NE.Ref.{A5D747F2-313C-4FD4-A3D8-107A8D70E565}&lt;Citation&gt;&lt;Group&gt;&lt;References&gt;&lt;Item&gt;&lt;ID&gt;12&lt;/ID&gt;&lt;UID&gt;{709EFD49-78D8-4F3B-8B85-E04D45C432BB}&lt;/UID&gt;&lt;Title&gt;Does Sustainable Development Offer a New Direction for Planning? Challenges for the Twenty-First Century&lt;/Title&gt;&lt;Template&gt;Journal Article&lt;/Template&gt;&lt;Star&gt;1&lt;/Star&gt;&lt;Tag&gt;0&lt;/Tag&gt;&lt;Author&gt;Berke, Philip R&lt;/Author&gt;&lt;Year&gt;2002&lt;/Year&gt;&lt;Details&gt;&lt;_accessed&gt;62157159&lt;/_accessed&gt;&lt;_created&gt;62157158&lt;/_created&gt;&lt;_db_updated&gt;PKU Search&lt;/_db_updated&gt;&lt;_doi&gt;10.1177/088122017001002&lt;/_doi&gt;&lt;_impact_factor&gt;   2.125&lt;/_impact_factor&gt;&lt;_isbn&gt;0885-4122&lt;/_isbn&gt;&lt;_issue&gt;1&lt;/_issue&gt;&lt;_keywords&gt;Sustainable development; Planning; Community development&lt;/_keywords&gt;&lt;_language&gt;English&lt;/_language&gt;&lt;_modified&gt;62159786&lt;/_modified&gt;&lt;_pages&gt;21 - 36&lt;/_pages&gt;&lt;_place_published&gt;Thousand Oaks, CA&lt;/_place_published&gt;&lt;_url&gt;http://pku.summon.serialssolutions.com/2.0.0/link/0/eLvHCXMwpV1LSwMxEB5re9CLb7E-IAiKl213N5vuFnygtUVEUbC9eClJNguitMVaxN_pH3JmH1ZFuwXP-TYbQmbmSzL5BoC7Fdv64RNC25foLSOJEcWEdS78kEeuxnAX-korOim4vw6ubt1WU1wWIKuymM7nsEJJVji-2HWTrdPZdDW9cqyioTiuS0IwthMLS5aQJ9tBEUqnZ5edm89LBVLLSkilsDz8IlX6-aWL70FqzDy_JHvF8ae1-L-hLsFCyjvZabJQlqFgeiswlz1LHq7A5ufTFbbPkke7LNEQeVudeT9UTBPPPtql3EtJ2SFPtK3HwLd7fN43w8OqOmYTUXfjp1r54C-5TPngG6rxkg-TDD36FL9OgkC_lw9Fws-yqk-EPpkMb2SFa6aYLeoauTlrv-IUvBHemohvPSCNz--2kXAMAq5Bp9VsNy6stByGpTnFLV8IYWqeE3HBjeMpW9naqSnONTpVtCETSF13POMbyUmWX0TG5mGAhFrgvjpSfB2KvX7PbABTPjabmiOl9j3tCaWR5XmSB8bUg0DpMhxk6787SFRPuk4mDP99CZdhK7OPbmYDXZfkoOnGvQx7ZA_jlj962ZwStwXzcTmeOANzG4ovzyOzA7ODx9EHNbJXdQ&lt;/_url&gt;&lt;_volume&gt;17&lt;/_volume&gt;&lt;/Details&gt;&lt;Extra&gt;&lt;DBUID&gt;{AA9B00FE-9AD8-4701-8D10-7F6B57E98978}&lt;/DBUID&gt;&lt;/Extra&gt;&lt;/Item&gt;&lt;/References&gt;&lt;/Group&gt;&lt;/Citation&gt;_x000a_"/>
    <w:docVar w:name="NE.Ref{A5ED94E9-53AE-4357-A202-0C9A06B97C1F}" w:val=" ADDIN NE.Ref.{A5ED94E9-53AE-4357-A202-0C9A06B97C1F}&lt;Citation&gt;&lt;Group&gt;&lt;References&gt;&lt;Item&gt;&lt;ID&gt;992&lt;/ID&gt;&lt;UID&gt;{EBAE9DD5-3C0A-4F19-B4DD-6714BBF8D3E4}&lt;/UID&gt;&lt;Title&gt;Spatial econometric analysis on influencing factors of water consumption efficiency in urbanizing China&lt;/Title&gt;&lt;Template&gt;Journal Article&lt;/Template&gt;&lt;Star&gt;0&lt;/Star&gt;&lt;Tag&gt;0&lt;/Tag&gt;&lt;Author&gt;Bao, Chao; Chen, Xiaojie&lt;/Author&gt;&lt;Year&gt;2017&lt;/Year&gt;&lt;Details&gt;&lt;_collection_scope&gt;CSCD;SCIE;中国科技核心期刊;&lt;/_collection_scope&gt;&lt;_created&gt;62293945&lt;/_created&gt;&lt;_impact_factor&gt;   1.623&lt;/_impact_factor&gt;&lt;_issue&gt;12&lt;/_issue&gt;&lt;_journal&gt;Journal of Geographical Sciences&lt;/_journal&gt;&lt;_modified&gt;62440799&lt;/_modified&gt;&lt;_pages&gt;1450-1462&lt;/_pages&gt;&lt;_volume&gt;27&lt;/_volume&gt;&lt;/Details&gt;&lt;Extra&gt;&lt;DBUID&gt;{E5CFCA40-B99A-4E9F-8A29-87F3858A6670}&lt;/DBUID&gt;&lt;/Extra&gt;&lt;/Item&gt;&lt;/References&gt;&lt;/Group&gt;&lt;/Citation&gt;_x000a_"/>
    <w:docVar w:name="NE.Ref{A632DA5A-C10C-4541-A412-47947EA08878}" w:val=" ADDIN NE.Ref.{A632DA5A-C10C-4541-A412-47947EA08878}&lt;Citation&gt;&lt;Group&gt;&lt;References&gt;&lt;Item&gt;&lt;ID&gt;1968&lt;/ID&gt;&lt;UID&gt;{74066188-50BF-45B1-AA8C-98AB74DF590C}&lt;/UID&gt;&lt;Title&gt;A system dynamics approach for regional environmental planning and management: A study for the Lake Erhai Basin&lt;/Title&gt;&lt;Template&gt;Journal Article&lt;/Template&gt;&lt;Star&gt;0&lt;/Star&gt;&lt;Tag&gt;0&lt;/Tag&gt;&lt;Author&gt;Guo, H C; Liu, L; Huang, G H; Fuller, G A; Zou, R; Yin, Y Y&lt;/Author&gt;&lt;Year&gt;2001&lt;/Year&gt;&lt;Details&gt;&lt;_accession_num&gt;WOS:000166677900007&lt;/_accession_num&gt;&lt;_cited_count&gt;184&lt;/_cited_count&gt;&lt;_collection_scope&gt;SCI;SCIE&lt;/_collection_scope&gt;&lt;_created&gt;63349391&lt;/_created&gt;&lt;_date_display&gt;2001, JAN 2001&lt;/_date_display&gt;&lt;_db_provider&gt;ISI&lt;/_db_provider&gt;&lt;_doi&gt;10.1006/jema.2000.0400&lt;/_doi&gt;&lt;_impact_factor&gt;   4.865&lt;/_impact_factor&gt;&lt;_isbn&gt;0301-4797&lt;/_isbn&gt;&lt;_issue&gt;1SI&lt;/_issue&gt;&lt;_journal&gt;Journal of Environmental Management&lt;/_journal&gt;&lt;_modified&gt;63350565&lt;/_modified&gt;&lt;_pages&gt;93-111&lt;/_pages&gt;&lt;_url&gt;http://gateway.isiknowledge.com/gateway/Gateway.cgi?GWVersion=2&amp;amp;SrcAuth=AegeanSoftware&amp;amp;SrcApp=NoteExpress&amp;amp;DestLinkType=FullRecord&amp;amp;DestApp=WOS&amp;amp;KeyUT=000166677900007&lt;/_url&gt;&lt;_volume&gt;61&lt;/_volume&gt;&lt;/Details&gt;&lt;Extra&gt;&lt;DBUID&gt;{6F35D732-D9FF-4EE9-905F-B0CC4953C663}&lt;/DBUID&gt;&lt;/Extra&gt;&lt;/Item&gt;&lt;/References&gt;&lt;/Group&gt;&lt;/Citation&gt;_x000a_"/>
    <w:docVar w:name="NE.Ref{A67CFB47-5B5A-43A6-A6AF-0AA69C25396B}" w:val=" ADDIN NE.Ref.{A67CFB47-5B5A-43A6-A6AF-0AA69C25396B}&lt;Citation&gt;&lt;Group&gt;&lt;References&gt;&lt;Item&gt;&lt;ID&gt;540&lt;/ID&gt;&lt;UID&gt;{06BC41F1-4B4A-43BB-937A-4BD922A0B25D}&lt;/UID&gt;&lt;Title&gt;基于“源”“汇”景观指数的定西关川河流域土壤水蚀研究&lt;/Title&gt;&lt;Template&gt;Journal Article&lt;/Template&gt;&lt;Star&gt;0&lt;/Star&gt;&lt;Tag&gt;0&lt;/Tag&gt;&lt;Author&gt;李海防; 卫伟; 陈瑾; 李旭春; 张佰林&lt;/Author&gt;&lt;Year&gt;2013&lt;/Year&gt;&lt;Details&gt;&lt;_accessed&gt;61790411&lt;/_accessed&gt;&lt;_author_aff&gt;中国科学院生态环境研究中心城市与区域生态国家重点实验室;桂林理工大学旅游学院;定西市水土保持科学研究所;&lt;/_author_aff&gt;&lt;_collection_scope&gt;中国科技核心期刊;中文核心期刊;CSCD;&lt;/_collection_scope&gt;&lt;_created&gt;61790411&lt;/_created&gt;&lt;_date&gt;59725440&lt;/_date&gt;&lt;_db_provider&gt;CNKI: 期刊&lt;/_db_provider&gt;&lt;_db_updated&gt;CNKI - Reference&lt;/_db_updated&gt;&lt;_issue&gt;14&lt;/_issue&gt;&lt;_journal&gt;生态学报&lt;/_journal&gt;&lt;_keywords&gt;黄土高原;定西;关川河流域;“源”“汇”景观;土壤水蚀&lt;/_keywords&gt;&lt;_language&gt;Chinese&lt;/_language&gt;&lt;_modified&gt;61790428&lt;/_modified&gt;&lt;_pages&gt;4460-4467&lt;/_pages&gt;&lt;_url&gt;http://www.cnki.net/KCMS/detail/detail.aspx?FileName=STXB201314025&amp;amp;DbName=CJFQ2013&lt;/_url&gt;&lt;_volume&gt;33&lt;/_volume&gt;&lt;_translated_author&gt;Li, Haifang;Wei, Wei;Chen, Jin;Li, Xuchun;Zhang, Bailin&lt;/_translated_author&gt;&lt;/Details&gt;&lt;Extra&gt;&lt;DBUID&gt;{4586FB26-B343-42AF-9C29-3BE2E8064B11}&lt;/DBUID&gt;&lt;/Extra&gt;&lt;/Item&gt;&lt;/References&gt;&lt;/Group&gt;&lt;Group&gt;&lt;References&gt;&lt;Item&gt;&lt;ID&gt;544&lt;/ID&gt;&lt;UID&gt;{2A26CF8A-85F3-4532-8506-E074B2F93CC0}&lt;/UID&gt;&lt;Title&gt;景观指数耦合景观格局与土壤侵蚀的有效性&lt;/Title&gt;&lt;Template&gt;Journal Article&lt;/Template&gt;&lt;Star&gt;0&lt;/Star&gt;&lt;Tag&gt;0&lt;/Tag&gt;&lt;Author&gt;刘宇&lt;/Author&gt;&lt;Year&gt;2017&lt;/Year&gt;&lt;Details&gt;&lt;_accessed&gt;61790420&lt;/_accessed&gt;&lt;_author_aff&gt;中国科学院地理科学与资源研究所生态系统网络观测与模拟重点实验室;&lt;/_author_aff&gt;&lt;_collection_scope&gt;中国科技核心期刊;中文核心期刊;CSCD;&lt;/_collection_scope&gt;&lt;_created&gt;61790420&lt;/_created&gt;&lt;_date&gt;61652160&lt;/_date&gt;&lt;_db_provider&gt;CNKI: 期刊&lt;/_db_provider&gt;&lt;_db_updated&gt;CNKI - Reference&lt;/_db_updated&gt;&lt;_issue&gt;15&lt;/_issue&gt;&lt;_journal&gt;生态学报&lt;/_journal&gt;&lt;_keywords&gt;景观指数;景观格局分析;土壤侵蚀;WATEM/SEDEM;景观指数有效性&lt;/_keywords&gt;&lt;_language&gt;Chinese&lt;/_language&gt;&lt;_modified&gt;61790429&lt;/_modified&gt;&lt;_pages&gt;1-13&lt;/_pages&gt;&lt;_url&gt;http://www.cnki.net/KCMS/detail/detail.aspx?FileName=STXB20170322003&amp;amp;DbName=CAPJ2015&lt;/_url&gt;&lt;_volume&gt;37&lt;/_volume&gt;&lt;_translated_author&gt;Liu, Yu&lt;/_translated_author&gt;&lt;/Details&gt;&lt;Extra&gt;&lt;DBUID&gt;{4586FB26-B343-42AF-9C29-3BE2E8064B11}&lt;/DBUID&gt;&lt;/Extra&gt;&lt;/Item&gt;&lt;/References&gt;&lt;/Group&gt;&lt;/Citation&gt;_x000a_"/>
    <w:docVar w:name="NE.Ref{A68914CB-340D-43EF-8CC3-EAD7FF3B5817}" w:val=" ADDIN NE.Ref.{A68914CB-340D-43EF-8CC3-EAD7FF3B5817}&lt;Citation&gt;&lt;Group&gt;&lt;References&gt;&lt;Item&gt;&lt;ID&gt;37&lt;/ID&gt;&lt;UID&gt;{1C5184EB-BA32-4722-BF4F-4DC4BA7B8D8C}&lt;/UID&gt;&lt;Title&gt;Green cities, growing cities, just cities? Urban planning and the contradictions of sustainable development&lt;/Title&gt;&lt;Template&gt;Journal Article&lt;/Template&gt;&lt;Star&gt;0&lt;/Star&gt;&lt;Tag&gt;0&lt;/Tag&gt;&lt;Author&gt;Campbell, S D&lt;/Author&gt;&lt;Year&gt;1996&lt;/Year&gt;&lt;Details&gt;&lt;_accessed&gt;63071817&lt;/_accessed&gt;&lt;_collection_scope&gt;SSCI&lt;/_collection_scope&gt;&lt;_created&gt;63071817&lt;/_created&gt;&lt;_impact_factor&gt;   2.719&lt;/_impact_factor&gt;&lt;_issue&gt;3&lt;/_issue&gt;&lt;_journal&gt;Journal of the American Planning Association&lt;/_journal&gt;&lt;_modified&gt;63071817&lt;/_modified&gt;&lt;_pages&gt;296-312&lt;/_pages&gt;&lt;_volume&gt;62&lt;/_volume&gt;&lt;/Details&gt;&lt;Extra&gt;&lt;DBUID&gt;{AA9B00FE-9AD8-4701-8D10-7F6B57E98978}&lt;/DBUID&gt;&lt;/Extra&gt;&lt;/Item&gt;&lt;/References&gt;&lt;/Group&gt;&lt;/Citation&gt;_x000a_"/>
    <w:docVar w:name="NE.Ref{A6EDE7B5-A214-4EC3-98CA-FEC8CC1CCBE3}" w:val=" ADDIN NE.Ref.{A6EDE7B5-A214-4EC3-98CA-FEC8CC1CCBE3}&lt;Citation&gt;&lt;Group&gt;&lt;References&gt;&lt;Item&gt;&lt;ID&gt;744&lt;/ID&gt;&lt;UID&gt;{D6582ACD-7EAC-477B-B1AC-839CF7BC09E5}&lt;/UID&gt;&lt;Title&gt;Including nature in the food-energy-water nexus can improve sustainability across multiple ecosystem services&lt;/Title&gt;&lt;Template&gt;Journal Article&lt;/Template&gt;&lt;Star&gt;0&lt;/Star&gt;&lt;Tag&gt;0&lt;/Tag&gt;&lt;Author&gt;Hanes, Rebecca J; Gopalakrishnan, Varsha; Bakshi, Bhavik R&lt;/Author&gt;&lt;Year&gt;2018&lt;/Year&gt;&lt;Details&gt;&lt;_accession_num&gt;WOS:000441687900018&lt;/_accession_num&gt;&lt;_cited_count&gt;0&lt;/_cited_count&gt;&lt;_collection_scope&gt;SCIE;&lt;/_collection_scope&gt;&lt;_created&gt;62427502&lt;/_created&gt;&lt;_date_display&gt;2018_x000d__x000a_OCT 2018&lt;/_date_display&gt;&lt;_doi&gt;10.1016/j.resconrec.2018.06.003&lt;/_doi&gt;&lt;_impact_factor&gt;   5.120&lt;/_impact_factor&gt;&lt;_isbn&gt;0921-3449&lt;/_isbn&gt;&lt;_journal&gt;Resources, Conservation &amp;amp; Recycling&lt;/_journal&gt;&lt;_modified&gt;62437546&lt;/_modified&gt;&lt;_pages&gt;214-228&lt;/_pages&gt;&lt;_url&gt;https://ac.els-cdn.com/S092134491830209X/1-s2.0-S092134491830209X-main.pdf?_tid=8b9f0b3e-5bbf-44c5-98ba-d28c9f8fce54&amp;amp;acdnat=1536636642_471a99d03c47b8665c74381faa3123ce 全文链接_x000d__x000a_&lt;/_url&gt;&lt;_volume&gt;137&lt;/_volume&gt;&lt;/Details&gt;&lt;Extra&gt;&lt;DBUID&gt;{E5CFCA40-B99A-4E9F-8A29-87F3858A6670}&lt;/DBUID&gt;&lt;/Extra&gt;&lt;/Item&gt;&lt;/References&gt;&lt;/Group&gt;&lt;Group&gt;&lt;References&gt;&lt;Item&gt;&lt;ID&gt;1133&lt;/ID&gt;&lt;UID&gt;{F8E16466-BF03-4C71-BADC-38B1A50B257B}&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3.537&lt;/_impact_factor&gt;&lt;_isbn&gt;0165-0009&lt;/_isbn&gt;&lt;_issue&gt;3-4&lt;/_issue&gt;&lt;_journal&gt;Climatic Change&lt;/_journal&gt;&lt;_modified&gt;62570424&lt;/_modified&gt;&lt;_pages&gt;573-588&lt;/_pages&gt;&lt;_url&gt;https://link.springer.com/content/pdf/10.1007%2Fs10584-014-1064-9.pdf 全文链接_x000d__x000a_&lt;/_url&gt;&lt;_volume&gt;129&lt;/_volume&gt;&lt;/Details&gt;&lt;Extra&gt;&lt;DBUID&gt;{E5CFCA40-B99A-4E9F-8A29-87F3858A6670}&lt;/DBUID&gt;&lt;/Extra&gt;&lt;/Item&gt;&lt;/References&gt;&lt;/Group&gt;&lt;Group&gt;&lt;References&gt;&lt;Item&gt;&lt;ID&gt;896&lt;/ID&gt;&lt;UID&gt;{CF3D5CBA-6F0B-41CD-B429-8CF2FB7550DC}&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19.181&lt;/_impact_factor&gt;&lt;_isbn&gt;1758-678X&lt;/_isbn&gt;&lt;_issue&gt;7&lt;/_issue&gt;&lt;_journal&gt;Nature Climate Change&lt;/_journal&gt;&lt;_modified&gt;62566423&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E5CFCA40-B99A-4E9F-8A29-87F3858A6670}&lt;/DBUID&gt;&lt;/Extra&gt;&lt;/Item&gt;&lt;/References&gt;&lt;/Group&gt;&lt;Group&gt;&lt;References&gt;&lt;Item&gt;&lt;ID&gt;756&lt;/ID&gt;&lt;UID&gt;{A4169A25-A919-4BCF-A5E9-DF03E871B8F3}&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194&lt;/_impact_factor&gt;&lt;_isbn&gt;0264-8377&lt;/_isbn&gt;&lt;_journal&gt;Land Use Policy&lt;/_journal&gt;&lt;_modified&gt;62563255&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E5CFCA40-B99A-4E9F-8A29-87F3858A6670}&lt;/DBUID&gt;&lt;/Extra&gt;&lt;/Item&gt;&lt;/References&gt;&lt;/Group&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2867365&lt;/_modified&gt;&lt;_url&gt;http://www.mdpi.com/1996-1073/11/5/1203/pdf 全文链接_x000d__x000a_&lt;/_url&gt;&lt;_volume&gt;11&lt;/_volume&gt;&lt;/Details&gt;&lt;Extra&gt;&lt;DBUID&gt;{E5CFCA40-B99A-4E9F-8A29-87F3858A6670}&lt;/DBUID&gt;&lt;/Extra&gt;&lt;/Item&gt;&lt;/References&gt;&lt;/Group&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A7124CE6-51D5-4024-B9AF-DE91067500B9}" w:val=" ADDIN NE.Ref.{A7124CE6-51D5-4024-B9AF-DE91067500B9}&lt;Citation&gt;&lt;Group&gt;&lt;References&gt;&lt;Item&gt;&lt;ID&gt;905&lt;/ID&gt;&lt;UID&gt;{9B2681FD-4AFF-476F-A29E-85A071C5430A}&lt;/UID&gt;&lt;Title&gt;二孩政策及延迟退休下的中国人口结构测算:2015-2050年&lt;/Title&gt;&lt;Template&gt;Journal Article&lt;/Template&gt;&lt;Star&gt;0&lt;/Star&gt;&lt;Tag&gt;0&lt;/Tag&gt;&lt;Author&gt;王贵东&lt;/Author&gt;&lt;Year&gt;2019&lt;/Year&gt;&lt;Details&gt;&lt;_accessed&gt;63098897&lt;/_accessed&gt;&lt;_author_aff&gt;北京大学光华管理学院;国家发展和改革委员会办公厅;&lt;/_author_aff&gt;&lt;_collection_scope&gt;CSSCI-C;PKU&lt;/_collection_scope&gt;&lt;_created&gt;63098897&lt;/_created&gt;&lt;_date&gt;62889120&lt;/_date&gt;&lt;_db_provider&gt;CNKI: 期刊&lt;/_db_provider&gt;&lt;_db_updated&gt;CNKI - Reference&lt;/_db_updated&gt;&lt;_issue&gt;4&lt;/_issue&gt;&lt;_journal&gt;人口与发展&lt;/_journal&gt;&lt;_keywords&gt;二孩政策;延迟退休;人口结构;生育率;劳动参与率&lt;/_keywords&gt;&lt;_language&gt;Chinese&lt;/_language&gt;&lt;_modified&gt;63099191&lt;/_modified&gt;&lt;_pages&gt;2-10+77&lt;/_pages&gt;&lt;_url&gt;http://kns.cnki.net/KCMS/detail/detail.aspx?FileName=SCRK201904001&amp;amp;DbName=CJFQ2019&lt;/_url&gt;&lt;_volume&gt;25&lt;/_volume&gt;&lt;_translated_author&gt;Wang, Guidong&lt;/_translated_author&gt;&lt;/Details&gt;&lt;Extra&gt;&lt;DBUID&gt;{6F35D732-D9FF-4EE9-905F-B0CC4953C663}&lt;/DBUID&gt;&lt;/Extra&gt;&lt;/Item&gt;&lt;/References&gt;&lt;/Group&gt;&lt;/Citation&gt;_x000a_"/>
    <w:docVar w:name="NE.Ref{A7282956-1CA9-41EC-BCCC-D550FE562E0F}" w:val=" ADDIN NE.Ref.{A7282956-1CA9-41EC-BCCC-D550FE562E0F}&lt;Citation&gt;&lt;Group&gt;&lt;References&gt;&lt;Item&gt;&lt;ID&gt;540&lt;/ID&gt;&lt;UID&gt;{CA99A414-7F5B-4032-87D6-117AF7E99FB7}&lt;/UID&gt;&lt;Title&gt;2006 IPCC Guidelines for National Greenhouse Gas Inventories&lt;/Title&gt;&lt;Template&gt;Report&lt;/Template&gt;&lt;Star&gt;0&lt;/Star&gt;&lt;Tag&gt;0&lt;/Tag&gt;&lt;Author&gt;&amp;quot;Intergovernmental Panel on Climate Change (IPCC)&amp;quot;&lt;/Author&gt;&lt;Year&gt;2006&lt;/Year&gt;&lt;Details&gt;&lt;_accessed&gt;62728064&lt;/_accessed&gt;&lt;_created&gt;62728064&lt;/_created&gt;&lt;_modified&gt;62728064&lt;/_modified&gt;&lt;_place_published&gt;Japan&lt;/_place_published&gt;&lt;_publisher&gt;IGES&lt;/_publisher&gt;&lt;_url&gt;https://www.ipcc-nggip.iges.or.jp/public/2006gl/pdf/0_Overview/V0_0_Cover.pdf&lt;/_url&gt;&lt;/Details&gt;&lt;Extra&gt;&lt;DBUID&gt;{6F35D732-D9FF-4EE9-905F-B0CC4953C663}&lt;/DBUID&gt;&lt;/Extra&gt;&lt;/Item&gt;&lt;/References&gt;&lt;/Group&gt;&lt;/Citation&gt;_x000a_"/>
    <w:docVar w:name="NE.Ref{A767C01A-7810-4670-8037-8607443BD538}" w:val=" ADDIN NE.Ref.{A767C01A-7810-4670-8037-8607443BD538}&lt;Citation&gt;&lt;Group&gt;&lt;References&gt;&lt;Item&gt;&lt;ID&gt;1974&lt;/ID&gt;&lt;UID&gt;{A69C7634-66B7-472B-B4E6-6830B1AA48E1}&lt;/UID&gt;&lt;Title&gt;An application of system dynamics for evaluating planning alternatives to guide a green industrial transformation in a resource-based city&lt;/Title&gt;&lt;Template&gt;Journal Article&lt;/Template&gt;&lt;Star&gt;0&lt;/Star&gt;&lt;Tag&gt;0&lt;/Tag&gt;&lt;Author&gt;Kuai, Peng; Li, Wei; Cheng, Runhe; Cheng, Gang&lt;/Author&gt;&lt;Year&gt;2015&lt;/Year&gt;&lt;Details&gt;&lt;_doi&gt;10.1016/j.jclepro.2015.05.042&lt;/_doi&gt;&lt;_created&gt;63352297&lt;/_created&gt;&lt;_modified&gt;63352297&lt;/_modified&gt;&lt;_url&gt;https://linkinghub.elsevier.com/retrieve/pii/S0959652615005892_x000d__x000a_https://api.elsevier.com/content/article/PII:S0959652615005892?httpAccept=text/xml&lt;/_url&gt;&lt;_journal&gt;Journal of Cleaner Production&lt;/_journal&gt;&lt;_volume&gt;104&lt;/_volume&gt;&lt;_pages&gt;403-412&lt;/_pages&gt;&lt;_tertiary_title&gt;Journal of Cleaner Production&lt;/_tertiary_title&gt;&lt;_isbn&gt;09596526&lt;/_isbn&gt;&lt;_accessed&gt;63352297&lt;/_accessed&gt;&lt;_db_updated&gt;CrossRef&lt;/_db_updated&gt;&lt;_impact_factor&gt;   6.395&lt;/_impact_factor&gt;&lt;_collection_scope&gt;SCIE;EI&lt;/_collection_scope&gt;&lt;/Details&gt;&lt;Extra&gt;&lt;DBUID&gt;{6F35D732-D9FF-4EE9-905F-B0CC4953C663}&lt;/DBUID&gt;&lt;/Extra&gt;&lt;/Item&gt;&lt;/References&gt;&lt;/Group&gt;&lt;/Citation&gt;_x000a_"/>
    <w:docVar w:name="NE.Ref{A7781CA4-E708-4B6F-9163-89C16B0F057F}" w:val=" ADDIN NE.Ref.{A7781CA4-E708-4B6F-9163-89C16B0F057F}&lt;Citation&gt;&lt;Group&gt;&lt;References&gt;&lt;Item&gt;&lt;ID&gt;521&lt;/ID&gt;&lt;UID&gt;{99B6C09E-331B-4D6E-AD97-C235C6433E2F}&lt;/UID&gt;&lt;Title&gt;Delineating multi-scenario urban growth boundaries with a CA-based FLUS model and morphological method&lt;/Title&gt;&lt;Template&gt;Journal Article&lt;/Template&gt;&lt;Star&gt;0&lt;/Star&gt;&lt;Tag&gt;0&lt;/Tag&gt;&lt;Author&gt;Liang, Xun; Liu, Xiaoping; Li, Xia; Chen, Yimin; Tian, He; Yao, Yao&lt;/Author&gt;&lt;Year&gt;2018&lt;/Year&gt;&lt;Details&gt;&lt;_collection_scope&gt;SCIE;SSCI;EI&lt;/_collection_scope&gt;&lt;_created&gt;62715919&lt;/_created&gt;&lt;_impact_factor&gt;   5.144&lt;/_impact_factor&gt;&lt;_journal&gt;Landscape and Urban Planning&lt;/_journal&gt;&lt;_modified&gt;62934813&lt;/_modified&gt;&lt;_pages&gt;47-63&lt;/_pages&gt;&lt;_volume&gt;177&lt;/_volume&gt;&lt;_accessed&gt;63284656&lt;/_accessed&gt;&lt;/Details&gt;&lt;Extra&gt;&lt;DBUID&gt;{6F35D732-D9FF-4EE9-905F-B0CC4953C663}&lt;/DBUID&gt;&lt;/Extra&gt;&lt;/Item&gt;&lt;/References&gt;&lt;/Group&gt;&lt;/Citation&gt;_x000a_"/>
    <w:docVar w:name="NE.Ref{A799FC54-3223-4E54-8C61-53E84EC242F7}" w:val=" ADDIN NE.Ref.{A799FC54-3223-4E54-8C61-53E84EC242F7}&lt;Citation&gt;&lt;Group&gt;&lt;References&gt;&lt;Item&gt;&lt;ID&gt;86&lt;/ID&gt;&lt;UID&gt;{E57F1CDE-E347-4A0B-BEF5-F51EA8B9AE1B}&lt;/UID&gt;&lt;Title&gt;21世纪初中国海岸带土地利用空间格局特征&lt;/Title&gt;&lt;Template&gt;Journal Article&lt;/Template&gt;&lt;Star&gt;0&lt;/Star&gt;&lt;Tag&gt;0&lt;/Tag&gt;&lt;Author&gt;侯西勇; 徐新良&lt;/Author&gt;&lt;Year&gt;2011&lt;/Year&gt;&lt;Details&gt;&lt;_collection_scope&gt;CSSCI;中国科技核心期刊;中文核心期刊;CSCD;&lt;/_collection_scope&gt;&lt;_created&gt;60895689&lt;/_created&gt;&lt;_issue&gt;8&lt;/_issue&gt;&lt;_journal&gt;地理研究&lt;/_journal&gt;&lt;_modified&gt;60895691&lt;/_modified&gt;&lt;_pages&gt;1370-1379&lt;/_pages&gt;&lt;_volume&gt;30&lt;/_volume&gt;&lt;_translated_author&gt;Hou, Xiyong;Xu, Xinliang&lt;/_translated_author&gt;&lt;/Details&gt;&lt;Extra&gt;&lt;DBUID&gt;{25970773-76E5-4D32-824E-71E4B431B102}&lt;/DBUID&gt;&lt;/Extra&gt;&lt;/Item&gt;&lt;/References&gt;&lt;/Group&gt;&lt;/Citation&gt;_x000a_"/>
    <w:docVar w:name="NE.Ref{A7AAA678-CA63-4EA0-B5C7-CF929C5856D6}" w:val=" ADDIN NE.Ref.{A7AAA678-CA63-4EA0-B5C7-CF929C5856D6}&lt;Citation&gt;&lt;Group&gt;&lt;References&gt;&lt;Item&gt;&lt;ID&gt;928&lt;/ID&gt;&lt;UID&gt;{7D4D0D1D-D19E-4855-8FBB-29954EEC80C1}&lt;/UID&gt;&lt;Title&gt;中国能源低碳转型(2015—2050):可再生能源发展与可行路径&lt;/Title&gt;&lt;Template&gt;Journal Article&lt;/Template&gt;&lt;Star&gt;0&lt;/Star&gt;&lt;Tag&gt;0&lt;/Tag&gt;&lt;Author&gt;马丽梅; 史丹; 裴庆冰&lt;/Author&gt;&lt;Year&gt;2018&lt;/Year&gt;&lt;Details&gt;&lt;_accessed&gt;63110754&lt;/_accessed&gt;&lt;_author_aff&gt;深圳大学中国经济特区研究中心;中国社会科学院工业经济研究所;国家发展和改革委员会能源研究所;&lt;/_author_aff&gt;&lt;_created&gt;63110754&lt;/_created&gt;&lt;_date&gt;62127360&lt;/_date&gt;&lt;_db_provider&gt;CNKI: 期刊&lt;/_db_provider&gt;&lt;_db_updated&gt;CNKI - Reference&lt;/_db_updated&gt;&lt;_issue&gt;2&lt;/_issue&gt;&lt;_journal&gt;中国人口·资源与环境&lt;/_journal&gt;&lt;_keywords&gt;能源转型;产业革命;可再生能源;中等收入陷阱;低碳发展&lt;/_keywords&gt;&lt;_language&gt;Chinese&lt;/_language&gt;&lt;_modified&gt;63111772&lt;/_modified&gt;&lt;_pages&gt;8-18&lt;/_pages&gt;&lt;_url&gt;http://kns.cnki.net/KCMS/detail/detail.aspx?FileName=ZGRZ201802002&amp;amp;DbName=CJFQ2018&lt;/_url&gt;&lt;_volume&gt;28&lt;/_volume&gt;&lt;_translated_author&gt;Ma, Limei;Shi, Dan;Pei, Qingbing&lt;/_translated_author&gt;&lt;/Details&gt;&lt;Extra&gt;&lt;DBUID&gt;{6F35D732-D9FF-4EE9-905F-B0CC4953C663}&lt;/DBUID&gt;&lt;/Extra&gt;&lt;/Item&gt;&lt;/References&gt;&lt;/Group&gt;&lt;/Citation&gt;_x000a_"/>
    <w:docVar w:name="NE.Ref{A7BE909F-5A85-4692-BE19-0D624BAB3DDA}" w:val=" ADDIN NE.Ref.{A7BE909F-5A85-4692-BE19-0D624BAB3DDA}&lt;Citation&gt;&lt;Group&gt;&lt;References&gt;&lt;Item&gt;&lt;ID&gt;62&lt;/ID&gt;&lt;UID&gt;{5BD4CA35-55FE-4550-827C-178295C17DE1}&lt;/UID&gt;&lt;Title&gt;疏勒河中下游绿洲土地利用变化及其驱动力分析&lt;/Title&gt;&lt;Template&gt;Journal Article&lt;/Template&gt;&lt;Star&gt;0&lt;/Star&gt;&lt;Tag&gt;0&lt;/Tag&gt;&lt;Author&gt;马晴; 李丁; 廖杰; 韩杰&lt;/Author&gt;&lt;Year&gt;2014&lt;/Year&gt;&lt;Details&gt;&lt;_collection_scope&gt;CSSCI;中国科技核心期刊;中文核心期刊;&lt;/_collection_scope&gt;&lt;_created&gt;60809484&lt;/_created&gt;&lt;_issue&gt;1&lt;/_issue&gt;&lt;_journal&gt;经济地理&lt;/_journal&gt;&lt;_modified&gt;60809484&lt;/_modified&gt;&lt;_volume&gt;34&lt;/_volume&gt;&lt;_translated_author&gt;Ma, Qing;Li, Ding;Liao, Jie;Han, Jie&lt;/_translated_author&gt;&lt;/Details&gt;&lt;Extra&gt;&lt;DBUID&gt;{25970773-76E5-4D32-824E-71E4B431B102}&lt;/DBUID&gt;&lt;/Extra&gt;&lt;/Item&gt;&lt;/References&gt;&lt;/Group&gt;&lt;/Citation&gt;_x000a_"/>
    <w:docVar w:name="NE.Ref{A7EBF2B9-D1D8-4E13-BA08-765CEB7AF364}" w:val=" ADDIN NE.Ref.{A7EBF2B9-D1D8-4E13-BA08-765CEB7AF364}&lt;Citation&gt;&lt;Group&gt;&lt;References&gt;&lt;Item&gt;&lt;ID&gt;276&lt;/ID&gt;&lt;UID&gt;{9ABACC1B-F89C-4540-9D86-9E6EC1A0073A}&lt;/UID&gt;&lt;Title&gt;How to understand and measure environmental sustainability: Indicators and targets&lt;/Title&gt;&lt;Template&gt;Journal Article&lt;/Template&gt;&lt;Star&gt;0&lt;/Star&gt;&lt;Tag&gt;0&lt;/Tag&gt;&lt;Author&gt;Moldan, Bedřich; Janoušková, Svatava; Hák, Tomáš&lt;/Author&gt;&lt;Year&gt;2012&lt;/Year&gt;&lt;Details&gt;&lt;_accessed&gt;62236131&lt;/_accessed&gt;&lt;_collection_scope&gt;EI;SCIE;&lt;/_collection_scope&gt;&lt;_created&gt;62236131&lt;/_created&gt;&lt;_db_updated&gt;CrossRef&lt;/_db_updated&gt;&lt;_doi&gt;10.1016/j.ecolind.2011.04.033&lt;/_doi&gt;&lt;_impact_factor&gt;   3.898&lt;/_impact_factor&gt;&lt;_isbn&gt;1470160X&lt;/_isbn&gt;&lt;_journal&gt;Ecological Indicators&lt;/_journal&gt;&lt;_modified&gt;62236199&lt;/_modified&gt;&lt;_pages&gt;4-13&lt;/_pages&gt;&lt;_tertiary_title&gt;Ecological Indicators&lt;/_tertiary_title&gt;&lt;_url&gt;http://linkinghub.elsevier.com/retrieve/pii/S1470160X11001282_x000d__x000a_http://api.elsevier.com/content/article/PII:S1470160X11001282?httpAccept=text/xml&lt;/_url&gt;&lt;_volume&gt;17&lt;/_volume&gt;&lt;/Details&gt;&lt;Extra&gt;&lt;DBUID&gt;{E5CFCA40-B99A-4E9F-8A29-87F3858A6670}&lt;/DBUID&gt;&lt;/Extra&gt;&lt;/Item&gt;&lt;/References&gt;&lt;/Group&gt;&lt;/Citation&gt;_x000a_"/>
    <w:docVar w:name="NE.Ref{A7FB7B7C-50A9-4548-AD95-497126FE9B72}" w:val=" ADDIN NE.Ref.{A7FB7B7C-50A9-4548-AD95-497126FE9B72}&lt;Citation&gt;&lt;Group&gt;&lt;References&gt;&lt;Item&gt;&lt;ID&gt;150&lt;/ID&gt;&lt;UID&gt;{AAC5BFAC-5742-4F3B-9C82-123B883EF12D}&lt;/UID&gt;&lt;Title&gt;中国城市脆弱性的综合测度与空间分异特征&lt;/Title&gt;&lt;Template&gt;Journal Article&lt;/Template&gt;&lt;Star&gt;0&lt;/Star&gt;&lt;Tag&gt;0&lt;/Tag&gt;&lt;Author&gt;方创琳; 王岩&lt;/Author&gt;&lt;Year&gt;2015&lt;/Year&gt;&lt;Details&gt;&lt;_accessed&gt;61352584&lt;/_accessed&gt;&lt;_author_adr&gt;中国科学院地理科学与资源研究所,北京,100101; 中国科学院地理科学与资源研究所,北京100101;中国科学院大学,北京100049&lt;/_author_adr&gt;&lt;_author_aff&gt;中国科学院地理科学与资源研究所,北京,100101; 中国科学院地理科学与资源研究所,北京100101;中国科学院大学,北京100049&lt;/_author_aff&gt;&lt;_collection_scope&gt;中国科技核心期刊;中文核心期刊;CSCD;&lt;/_collection_scope&gt;&lt;_created&gt;61352584&lt;/_created&gt;&lt;_db_provider&gt;北京万方数据股份有限公司&lt;/_db_provider&gt;&lt;_db_updated&gt;Wanfangdata&lt;/_db_updated&gt;&lt;_doi&gt;10.11821/dlxb201502005&lt;/_doi&gt;&lt;_isbn&gt;0375-5444&lt;/_isbn&gt;&lt;_issue&gt;2&lt;/_issue&gt;&lt;_journal&gt;地理学报&lt;/_journal&gt;&lt;_keywords&gt;城市脆弱性; 综合测度; 空间分异; 可持续发展; 中国; urban vulnerability; comprehensive measurement; spatial differentiation; sustainable development; China&lt;/_keywords&gt;&lt;_language&gt;chi&lt;/_language&gt;&lt;_modified&gt;61353619&lt;/_modified&gt;&lt;_pages&gt;234-247&lt;/_pages&gt;&lt;_tertiary_title&gt;Acta Geographica Sinica&lt;/_tertiary_title&gt;&lt;_translated_author&gt;Chuanglin, FANG; Yan, WANG&lt;/_translated_author&gt;&lt;_translated_title&gt;A comprehensive assessment of urban vulnerability and its spatial differentiation in China&lt;/_translated_title&gt;&lt;_url&gt;http://d.g.wanfangdata.com.cn/Periodical_dlxb201502005.aspx&lt;/_url&gt;&lt;_volume&gt;70&lt;/_volume&gt;&lt;/Details&gt;&lt;Extra&gt;&lt;DBUID&gt;{31F9CFF5-4EB5-41E0-8180-BAFB923E486F}&lt;/DBUID&gt;&lt;/Extra&gt;&lt;/Item&gt;&lt;/References&gt;&lt;/Group&gt;&lt;/Citation&gt;_x000a_"/>
    <w:docVar w:name="NE.Ref{A8E8E345-B567-4A9E-9114-29B4CFF7D9AE}" w:val=" ADDIN NE.Ref.{A8E8E345-B567-4A9E-9114-29B4CFF7D9AE}&lt;Citation&gt;&lt;Group&gt;&lt;References&gt;&lt;Item&gt;&lt;ID&gt;1056&lt;/ID&gt;&lt;UID&gt;{4E6B1EB2-601D-4B0F-87F7-EAFF5E6C0411}&lt;/UID&gt;&lt;Title&gt;基于土地生态适宜性评价的城市空间增长边界划定——以防城港市为例&lt;/Title&gt;&lt;Template&gt;Journal Article&lt;/Template&gt;&lt;Star&gt;0&lt;/Star&gt;&lt;Tag&gt;0&lt;/Tag&gt;&lt;Author&gt;祝仲文; 莫滨; 谢芙蓉&lt;/Author&gt;&lt;Year&gt;2009&lt;/Year&gt;&lt;Details&gt;&lt;_accessed&gt;62446286&lt;/_accessed&gt;&lt;_created&gt;62446286&lt;/_created&gt;&lt;_modified&gt;62446287&lt;/_modified&gt;&lt;_url&gt;http://kns.cnki.net/KCMS/detail/detail.aspx?FileName=GHSI200911010&amp;amp;DbName=CJFQ2009&lt;/_url&gt;&lt;_journal&gt;规划师&lt;/_journal&gt;&lt;_issue&gt;11&lt;/_issue&gt;&lt;_pages&gt;40-44&lt;/_pages&gt;&lt;_date&gt;57767040&lt;/_date&gt;&lt;_keywords&gt;城市增长边界;城市蔓延;生态适宜性评价;防城港市&lt;/_keywords&gt;&lt;_author_aff&gt;广西城乡规划设计院;&lt;/_author_aff&gt;&lt;_db_provider&gt;CNKI: 期刊&lt;/_db_provider&gt;&lt;_db_updated&gt;CNKI - Reference&lt;/_db_updated&gt;&lt;_collection_scope&gt;中国科技核心期刊;中文核心期刊;&lt;/_collection_scope&gt;&lt;_volume&gt;25&lt;/_volume&gt;&lt;_translated_author&gt;Zhu, Zhongwen;Mo, Bin;Xie, Furong&lt;/_translated_author&gt;&lt;/Details&gt;&lt;Extra&gt;&lt;DBUID&gt;{E5CFCA40-B99A-4E9F-8A29-87F3858A6670}&lt;/DBUID&gt;&lt;/Extra&gt;&lt;/Item&gt;&lt;/References&gt;&lt;/Group&gt;&lt;/Citation&gt;_x000a_"/>
    <w:docVar w:name="NE.Ref{A90DBF3E-7FA8-4CB7-BFAD-54B78C0DEC59}" w:val=" ADDIN NE.Ref.{A90DBF3E-7FA8-4CB7-BFAD-54B78C0DEC59}&lt;Citation&gt;&lt;Group&gt;&lt;References&gt;&lt;Item&gt;&lt;ID&gt;63&lt;/ID&gt;&lt;UID&gt;{A11F2FCB-4CD5-469C-A2DF-ECA1A8ABE123}&lt;/UID&gt;&lt;Title&gt;Spatially Explicit Landscape-Level Ecological Risks Induced by Land Use and Land Cover Change in a National Ecologically Representative Region in China&lt;/Title&gt;&lt;Template&gt;Journal Article&lt;/Template&gt;&lt;Star&gt;1&lt;/Star&gt;&lt;Tag&gt;0&lt;/Tag&gt;&lt;Author&gt;Gong, Jian; Yang, Jianxin; Tang, Wenwu&lt;/Author&gt;&lt;Year&gt;2015&lt;/Year&gt;&lt;Details&gt;&lt;_accessed&gt;61382061&lt;/_accessed&gt;&lt;_collection_scope&gt;SCIE;&lt;/_collection_scope&gt;&lt;_created&gt;61382060&lt;/_created&gt;&lt;_date&gt;60933600&lt;/_date&gt;&lt;_db_updated&gt;CrossRef&lt;/_db_updated&gt;&lt;_doi&gt;10.3390/ijerph121114192&lt;/_doi&gt;&lt;_impact_factor&gt;   2.101&lt;/_impact_factor&gt;&lt;_isbn&gt;1660-4601&lt;/_isbn&gt;&lt;_issue&gt;11&lt;/_issue&gt;&lt;_journal&gt;International Journal of Environmental Research and Public Health&lt;/_journal&gt;&lt;_modified&gt;61832177&lt;/_modified&gt;&lt;_pages&gt;14192-14215&lt;/_pages&gt;&lt;_tertiary_title&gt;IJERPH&lt;/_tertiary_title&gt;&lt;_url&gt;http://www.mdpi.com/1660-4601/12/11/14192/&lt;/_url&gt;&lt;_volume&gt;12&lt;/_volume&gt;&lt;/Details&gt;&lt;Extra&gt;&lt;DBUID&gt;{4586FB26-B343-42AF-9C29-3BE2E8064B11}&lt;/DBUID&gt;&lt;/Extra&gt;&lt;/Item&gt;&lt;/References&gt;&lt;/Group&gt;&lt;Group&gt;&lt;References&gt;&lt;Item&gt;&lt;ID&gt;17&lt;/ID&gt;&lt;UID&gt;{1F42A31D-F82F-4818-B1A3-8F0B35AC27F9}&lt;/UID&gt;&lt;Title&gt;基于景观格局的甘肃白龙江流域生态风险评价与管理&lt;/Title&gt;&lt;Template&gt;Journal Article&lt;/Template&gt;&lt;Star&gt;1&lt;/Star&gt;&lt;Tag&gt;0&lt;/Tag&gt;&lt;Author&gt;巩杰; 赵彩霞; 谢余初; 高彦净&lt;/Author&gt;&lt;Year&gt;2014&lt;/Year&gt;&lt;Details&gt;&lt;_accessed&gt;61337489&lt;/_accessed&gt;&lt;_author_aff&gt;兰州大学西部环境教育部重点实验室/西部环境与气候变化研究院;&lt;/_author_aff&gt;&lt;_collection_scope&gt;中国科技核心期刊;中文核心期刊;CSCD;&lt;/_collection_scope&gt;&lt;_created&gt;61337488&lt;/_created&gt;&lt;_date&gt;60122880&lt;/_date&gt;&lt;_db_provider&gt;CNKI: 期刊&lt;/_db_provider&gt;&lt;_db_updated&gt;CNKI - Reference&lt;/_db_updated&gt;&lt;_issue&gt;7&lt;/_issue&gt;&lt;_journal&gt;应用生态学报&lt;/_journal&gt;&lt;_keywords&gt;人类活动;生态过渡带;景观格局;生态风险评价;风险管理&lt;/_keywords&gt;&lt;_language&gt;Chinese&lt;/_language&gt;&lt;_modified&gt;61406842&lt;/_modified&gt;&lt;_pages&gt;2041-2048&lt;/_pages&gt;&lt;_url&gt;http://www.cnki.net/KCMS/detail/detail.aspx?FileName=YYSB201407028&amp;amp;DbName=CJFQ2014&lt;/_url&gt;&lt;_volume&gt;25&lt;/_volume&gt;&lt;_translated_author&gt;Gong, Jie;Zhao, Caixia;Xie, Yuchu;Gao, Yanjing&lt;/_translated_author&gt;&lt;/Details&gt;&lt;Extra&gt;&lt;DBUID&gt;{4586FB26-B343-42AF-9C29-3BE2E8064B11}&lt;/DBUID&gt;&lt;/Extra&gt;&lt;/Item&gt;&lt;/References&gt;&lt;/Group&gt;&lt;/Citation&gt;_x000a_"/>
    <w:docVar w:name="NE.Ref{A9BD2AF1-6FFD-4E3A-85C7-8B6E5C2D2EBB}" w:val=" ADDIN NE.Ref.{A9BD2AF1-6FFD-4E3A-85C7-8B6E5C2D2EBB}&lt;Citation&gt;&lt;Group&gt;&lt;References&gt;&lt;Item&gt;&lt;ID&gt;905&lt;/ID&gt;&lt;UID&gt;{9B2681FD-4AFF-476F-A29E-85A071C5430A}&lt;/UID&gt;&lt;Title&gt;二孩政策及延迟退休下的中国人口结构测算:2015-2050年&lt;/Title&gt;&lt;Template&gt;Journal Article&lt;/Template&gt;&lt;Star&gt;0&lt;/Star&gt;&lt;Tag&gt;0&lt;/Tag&gt;&lt;Author&gt;王贵东&lt;/Author&gt;&lt;Year&gt;2019&lt;/Year&gt;&lt;Details&gt;&lt;_accessed&gt;63098897&lt;/_accessed&gt;&lt;_author_aff&gt;北京大学光华管理学院;国家发展和改革委员会办公厅;&lt;/_author_aff&gt;&lt;_collection_scope&gt;CSSCI-C;PKU&lt;/_collection_scope&gt;&lt;_created&gt;63098897&lt;/_created&gt;&lt;_date&gt;62889120&lt;/_date&gt;&lt;_db_provider&gt;CNKI: 期刊&lt;/_db_provider&gt;&lt;_db_updated&gt;CNKI - Reference&lt;/_db_updated&gt;&lt;_issue&gt;4&lt;/_issue&gt;&lt;_journal&gt;人口与发展&lt;/_journal&gt;&lt;_keywords&gt;二孩政策;延迟退休;人口结构;生育率;劳动参与率&lt;/_keywords&gt;&lt;_language&gt;Chinese&lt;/_language&gt;&lt;_modified&gt;63099191&lt;/_modified&gt;&lt;_pages&gt;2-10+77&lt;/_pages&gt;&lt;_url&gt;http://kns.cnki.net/KCMS/detail/detail.aspx?FileName=SCRK201904001&amp;amp;DbName=CJFQ2019&lt;/_url&gt;&lt;_volume&gt;25&lt;/_volume&gt;&lt;_translated_author&gt;Wang, Guidong&lt;/_translated_author&gt;&lt;/Details&gt;&lt;Extra&gt;&lt;DBUID&gt;{6F35D732-D9FF-4EE9-905F-B0CC4953C663}&lt;/DBUID&gt;&lt;/Extra&gt;&lt;/Item&gt;&lt;/References&gt;&lt;/Group&gt;&lt;/Citation&gt;_x000a_"/>
    <w:docVar w:name="NE.Ref{A9C92EA8-F9AB-4847-82E0-F69DB9025BB6}" w:val=" ADDIN NE.Ref.{A9C92EA8-F9AB-4847-82E0-F69DB9025BB6}&lt;Citation&gt;&lt;Group&gt;&lt;References&gt;&lt;Item&gt;&lt;ID&gt;568&lt;/ID&gt;&lt;UID&gt;{DF0A0E48-2D68-4F11-A39E-63B8439F78C0}&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142&lt;/_impact_factor&gt;&lt;_isbn&gt;0043-1397&lt;/_isbn&gt;&lt;_issue&gt;10&lt;/_issue&gt;&lt;_journal&gt;Water Resources Research&lt;/_journal&gt;&lt;_modified&gt;63281518&lt;/_modified&gt;&lt;_pages&gt;7511-7533&lt;/_pages&gt;&lt;_url&gt;https://agupubs.onlinelibrary.wiley.com/doi/pdf/10.1029/2017WR022478 全文链接_x000d__x000a_&lt;/_url&gt;&lt;_volume&gt;54&lt;/_volume&gt;&lt;/Details&gt;&lt;Extra&gt;&lt;DBUID&gt;{6F35D732-D9FF-4EE9-905F-B0CC4953C663}&lt;/DBUID&gt;&lt;/Extra&gt;&lt;/Item&gt;&lt;/References&gt;&lt;/Group&gt;&lt;/Citation&gt;_x000a_"/>
    <w:docVar w:name="NE.Ref{A9E94FE8-4991-4B3A-BC90-BD6AAE883182}" w:val=" ADDIN NE.Ref.{A9E94FE8-4991-4B3A-BC90-BD6AAE883182}&lt;Citation&gt;&lt;Group&gt;&lt;References&gt;&lt;Item&gt;&lt;ID&gt;1843&lt;/ID&gt;&lt;UID&gt;{085DEAC4-134E-4FE9-9938-1FD725F1E864}&lt;/UID&gt;&lt;Title&gt;我国需水总量零增长问题研究&lt;/Title&gt;&lt;Template&gt;Journal Article&lt;/Template&gt;&lt;Star&gt;0&lt;/Star&gt;&lt;Tag&gt;0&lt;/Tag&gt;&lt;Author&gt;何希吾; 顾定法; 唐青蔚&lt;/Author&gt;&lt;Year&gt;2011&lt;/Year&gt;&lt;Details&gt;&lt;_accessed&gt;63287274&lt;/_accessed&gt;&lt;_author_adr&gt;中国科学院地理科学与资源研究所; 中国科学院地理科学与资源研究所; 中国科学院地理科学与资源研究所&lt;/_author_adr&gt;&lt;_author_aff&gt;中国科学院地理科学与资源研究所; 中国科学院地理科学与资源研究所; 中国科学院地理科学与资源研究所&lt;/_author_aff&gt;&lt;_collection_scope&gt;CSCD;CSSCI-C;PKU&lt;/_collection_scope&gt;&lt;_created&gt;63287254&lt;/_created&gt;&lt;_db_provider&gt;北京万方数据股份有限公司&lt;/_db_provider&gt;&lt;_db_updated&gt;Wanfangdata&lt;/_db_updated&gt;&lt;_isbn&gt;1000-3037&lt;/_isbn&gt;&lt;_issue&gt;6&lt;/_issue&gt;&lt;_journal&gt;自然资源学报&lt;/_journal&gt;&lt;_keywords&gt;我国需水总量; 零增长; 产业结构分析法&lt;/_keywords&gt;&lt;_language&gt;chi&lt;/_language&gt;&lt;_modified&gt;63287274&lt;/_modified&gt;&lt;_pages&gt;901-909&lt;/_pages&gt;&lt;_tertiary_title&gt;Journal of Natural Resources&lt;/_tertiary_title&gt;&lt;_translated_title&gt;Study on Zero Growth Problem in Total Water Demand of China&lt;/_translated_title&gt;&lt;_url&gt;http://www.wanfangdata.com.cn/details/detail.do?_type=perio&amp;amp;id=zrzyxb201106001&lt;/_url&gt;&lt;_volume&gt;26&lt;/_volume&gt;&lt;_translated_author&gt;He, Xiwu;Gu, Dingfa;Tang, Qingyu&lt;/_translated_author&gt;&lt;/Details&gt;&lt;Extra&gt;&lt;DBUID&gt;{6F35D732-D9FF-4EE9-905F-B0CC4953C663}&lt;/DBUID&gt;&lt;/Extra&gt;&lt;/Item&gt;&lt;/References&gt;&lt;/Group&gt;&lt;/Citation&gt;_x000a_"/>
    <w:docVar w:name="NE.Ref{A9FCF9E4-EE89-4EE2-A23F-6A408EF780D2}" w:val=" ADDIN NE.Ref.{A9FCF9E4-EE89-4EE2-A23F-6A408EF780D2}&lt;Citation&gt;&lt;Group&gt;&lt;References&gt;&lt;Item&gt;&lt;ID&gt;1217&lt;/ID&gt;&lt;UID&gt;{7A72E553-7B84-45F4-AD2A-FE0BB779C1EF}&lt;/UID&gt;&lt;Title&gt;The water–energy–food nexus a new approach in support of food security and sustainableagriculture&lt;/Title&gt;&lt;Template&gt;Report&lt;/Template&gt;&lt;Star&gt;0&lt;/Star&gt;&lt;Tag&gt;0&lt;/Tag&gt;&lt;Author&gt;&amp;quot;United Nations Food and Agriculture Organization (FAO)&amp;quot;&lt;/Author&gt;&lt;Year&gt;2014&lt;/Year&gt;&lt;Details&gt;&lt;_accessed&gt;62573651&lt;/_accessed&gt;&lt;_created&gt;62573651&lt;/_created&gt;&lt;_modified&gt;62573651&lt;/_modified&gt;&lt;_place_published&gt;Rome&lt;/_place_published&gt;&lt;_url&gt;http://www.fao.org/nr/water/docs/FAO_nexus_concept.pdf&lt;/_url&gt;&lt;/Details&gt;&lt;Extra&gt;&lt;DBUID&gt;{E5CFCA40-B99A-4E9F-8A29-87F3858A6670}&lt;/DBUID&gt;&lt;/Extra&gt;&lt;/Item&gt;&lt;/References&gt;&lt;/Group&gt;&lt;/Citation&gt;_x000a_"/>
    <w:docVar w:name="NE.Ref{AA09D8B1-CD35-4FB6-B621-BAB26CC081DD}" w:val=" ADDIN NE.Ref.{AA09D8B1-CD35-4FB6-B621-BAB26CC081DD}&lt;Citation&gt;&lt;Group&gt;&lt;References&gt;&lt;Item&gt;&lt;ID&gt;573&lt;/ID&gt;&lt;UID&gt;{5C32A5ED-3526-48D8-AF8F-1BC527E02CCA}&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21.722&lt;/_impact_factor&gt;&lt;_isbn&gt;1758-678X&lt;/_isbn&gt;&lt;_issue&gt;7&lt;/_issue&gt;&lt;_journal&gt;Nature Climate Change&lt;/_journal&gt;&lt;_modified&gt;63281505&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6F35D732-D9FF-4EE9-905F-B0CC4953C663}&lt;/DBUID&gt;&lt;/Extra&gt;&lt;/Item&gt;&lt;/References&gt;&lt;/Group&gt;&lt;/Citation&gt;_x000a_"/>
    <w:docVar w:name="NE.Ref{AA3A96BF-342F-4116-BADF-B3AC395168C8}" w:val=" ADDIN NE.Ref.{AA3A96BF-342F-4116-BADF-B3AC395168C8}&lt;Citation&gt;&lt;Group&gt;&lt;References&gt;&lt;Item&gt;&lt;ID&gt;8&lt;/ID&gt;&lt;UID&gt;{46E6154D-23F4-45D0-BADA-D8F9BA895306}&lt;/UID&gt;&lt;Title&gt;Urbanization, agricultural development, and land allocation&lt;/Title&gt;&lt;Template&gt;Report&lt;/Template&gt;&lt;Star&gt;0&lt;/Star&gt;&lt;Tag&gt;0&lt;/Tag&gt;&lt;Author&gt;Bhadra, Dipasis; Brandão, Antonio Salazar Pessôa&lt;/Author&gt;&lt;Year&gt;1993&lt;/Year&gt;&lt;Details&gt;&lt;_accessed&gt;60472133&lt;/_accessed&gt;&lt;_created&gt;60471350&lt;/_created&gt;&lt;_modified&gt;60472136&lt;/_modified&gt;&lt;_publisher&gt;World Bank&lt;/_publisher&gt;&lt;/Details&gt;&lt;Extra&gt;&lt;DBUID&gt;{C255BD7B-CF42-4161-96D1-ECCED0DF1603}&lt;/DBUID&gt;&lt;/Extra&gt;&lt;/Item&gt;&lt;/References&gt;&lt;/Group&gt;&lt;/Citation&gt;_x000a_"/>
    <w:docVar w:name="NE.Ref{AA48ED9A-BC1D-45FB-B519-70B8173B5502}" w:val=" ADDIN NE.Ref.{AA48ED9A-BC1D-45FB-B519-70B8173B5502}&lt;Citation&gt;&lt;Group&gt;&lt;References&gt;&lt;Item&gt;&lt;ID&gt;1914&lt;/ID&gt;&lt;UID&gt;{FF51A7A7-82C4-46FF-876D-4E4CD3D3B8C0}&lt;/UID&gt;&lt;Title&gt;International Energy Outlook 2019. https://www.eia.gov/ieo&lt;/Title&gt;&lt;Template&gt;Electronic Source&lt;/Template&gt;&lt;Star&gt;0&lt;/Star&gt;&lt;Tag&gt;0&lt;/Tag&gt;&lt;Author&gt;&amp;quot;U.S. Energy Information Administration (EIA)&amp;quot;&lt;/Author&gt;&lt;Year&gt;2019&lt;/Year&gt;&lt;Details&gt;&lt;_accessed&gt;63290780&lt;/_accessed&gt;&lt;_created&gt;63290780&lt;/_created&gt;&lt;_modified&gt;63290786&lt;/_modified&gt;&lt;_url&gt;https://www.eia.gov/ieo&lt;/_url&gt;&lt;/Details&gt;&lt;Extra&gt;&lt;DBUID&gt;{6F35D732-D9FF-4EE9-905F-B0CC4953C663}&lt;/DBUID&gt;&lt;/Extra&gt;&lt;/Item&gt;&lt;/References&gt;&lt;/Group&gt;&lt;/Citation&gt;_x000a_"/>
    <w:docVar w:name="NE.Ref{AA7FB77D-021E-4260-B193-EEE223296BB7}" w:val=" ADDIN NE.Ref.{AA7FB77D-021E-4260-B193-EEE223296BB7}&lt;Citation&gt;&lt;Group&gt;&lt;References&gt;&lt;Item&gt;&lt;ID&gt;1184&lt;/ID&gt;&lt;UID&gt;{09E9C0B9-EAB4-4DEF-BFCB-4506F220B587}&lt;/UID&gt;&lt;Title&gt;Managing the food, water, and energy nexus for achieving the Sustainable Development Goals in South Asia&lt;/Title&gt;&lt;Template&gt;Journal Article&lt;/Template&gt;&lt;Star&gt;0&lt;/Star&gt;&lt;Tag&gt;0&lt;/Tag&gt;&lt;Author&gt;Rasul, Golam&lt;/Author&gt;&lt;Year&gt;2016&lt;/Year&gt;&lt;Details&gt;&lt;_accession_num&gt;WOS:000376094800003&lt;/_accession_num&gt;&lt;_cited_count&gt;29&lt;/_cited_count&gt;&lt;_created&gt;62557983&lt;/_created&gt;&lt;_date_display&gt;2016_x000d__x000a_APR 2016&lt;/_date_display&gt;&lt;_doi&gt;10.1016/j.envdev.2015.12.001&lt;/_doi&gt;&lt;_impact_factor&gt;   2.344&lt;/_impact_factor&gt;&lt;_isbn&gt;2211-4645&lt;/_isbn&gt;&lt;_journal&gt;ENVIRONMENTAL DEVELOPMENT&lt;/_journal&gt;&lt;_modified&gt;62574824&lt;/_modified&gt;&lt;_pages&gt;14-25&lt;/_pages&gt;&lt;_url&gt;https://ac.els-cdn.com/S2211464515300646/1-s2.0-S2211464515300646-main.pdf?_tid=940fb2f5-5058-4f77-bd7a-0470edd49c8d&amp;amp;acdnat=1544462603_cd7edcb5a7dcd308632289d2554e224a 全文链接_x000d__x000a_&lt;/_url&gt;&lt;_volume&gt;18&lt;/_volume&gt;&lt;/Details&gt;&lt;Extra&gt;&lt;DBUID&gt;{E5CFCA40-B99A-4E9F-8A29-87F3858A6670}&lt;/DBUID&gt;&lt;/Extra&gt;&lt;/Item&gt;&lt;/References&gt;&lt;/Group&gt;&lt;/Citation&gt;_x000a_"/>
    <w:docVar w:name="NE.Ref{AAF80680-4EA8-4EE6-BFB9-3312655ACC2D}" w:val=" ADDIN NE.Ref.{AAF80680-4EA8-4EE6-BFB9-3312655ACC2D}&lt;Citation&gt;&lt;Group&gt;&lt;References&gt;&lt;Item&gt;&lt;ID&gt;824&lt;/ID&gt;&lt;UID&gt;{4CF4B4A2-A161-4CE4-8F80-20AB67C0CB2A}&lt;/UID&gt;&lt;Title&gt;An integrated analysis approach to LUCC at regional scale: A case study in the Ganzhou District of Zhangye City, China&lt;/Title&gt;&lt;Template&gt;Journal Article&lt;/Template&gt;&lt;Star&gt;0&lt;/Star&gt;&lt;Tag&gt;0&lt;/Tag&gt;&lt;Author&gt;Liang, Youjia; Xu, ZhongMin&lt;/Author&gt;&lt;Year&gt;2012&lt;/Year&gt;&lt;Details&gt;&lt;_accessed&gt;62961965&lt;/_accessed&gt;&lt;_collection_scope&gt;CSCD&lt;/_collection_scope&gt;&lt;_created&gt;62961964&lt;/_created&gt;&lt;_date&gt;58906080&lt;/_date&gt;&lt;_date_display&gt;2012&lt;/_date_display&gt;&lt;_db_updated&gt;PKU Search&lt;/_db_updated&gt;&lt;_doi&gt;10.3724/SP.J.1226.2012.00320&lt;/_doi&gt;&lt;_isbn&gt;1674-3822_x000d__x000a_&lt;/_isbn&gt;&lt;_issue&gt;4&lt;/_issue&gt;&lt;_journal&gt;Sciences in Cold and Arid Regions&lt;/_journal&gt;&lt;_keywords&gt;LUCC_x000d__x000a_; 区域尺度_x000d__x000a_; 土地利用变化_x000d__x000a_; 综合分析方法_x000d__x000a_; 土地利用/覆盖变化_x000d__x000a_; 系统动力学模型_x000d__x000a_&lt;/_keywords&gt;&lt;_modified&gt;63184193&lt;/_modified&gt;&lt;_number&gt;1&lt;/_number&gt;&lt;_pages&gt;320-329&lt;/_pages&gt;&lt;_url&gt;http://pku.summon.serialssolutions.com/2.0.0/link/0/eLvHCXMwnV1LTsMwELVaWMCGjwBRfpoDEBTbSewsS6B8BFIRsGETObYDVaW0hRbBVTgLd-IKjJO0VCxYsLZljWacmTej-D1CODvyvV85IQ6oEL40TCtl_EzLKIsRzHIV85CbkkH_4VpedVnnNLxskKmo46jXV9gUjl571fuG2pv175UVaS0Gz9FW8SgKm2TR6S3hdV9Mbi7Ouj_DFulkTMrmKxKBx6XTyl3C_FI8jrBCzNWkueLSWf2vHWtkpYaT0K52rpOGLTbIW7uAGQ2EAVXzjsCUPxzGA7i6TxJQY3DCDA6MwwsGy359fkAbNFY2KHln8RhAhAhniCCfBhM4cTS7PT2GQQ7lqPndQoI4_hBKHe5Nct85vUvOvVphwdOUYd8oYhMJFZmcU2vQcJ9nLGRG2FyFKpZGaapjzoVRAaMGgyUjiS2FFjLIY6pCvkUWikFhtwmEGX7emW-s5TTQgZHUSuvnLidYEeq8RXZm_k6HFZNGOnVYi3jTAMzWsDvhggXpbTe9TNHaKEWswhyXKfN3_jpslyy7ndWcZI8sjJ8ndp80h_3JQX0vDkize0y_ARarxE8&lt;/_url&gt;&lt;_volume&gt;4&lt;/_volume&gt;&lt;/Details&gt;&lt;Extra&gt;&lt;DBUID&gt;{6F35D732-D9FF-4EE9-905F-B0CC4953C663}&lt;/DBUID&gt;&lt;/Extra&gt;&lt;/Item&gt;&lt;/References&gt;&lt;/Group&gt;&lt;/Citation&gt;_x000a_"/>
    <w:docVar w:name="NE.Ref{AAFCAECF-3034-4369-AD3C-A48053DAF296}" w:val=" ADDIN NE.Ref.{AAFCAECF-3034-4369-AD3C-A48053DAF296} ADDIN NE.Ref.{AAFCAECF-3034-4369-AD3C-A48053DAF296}&lt;Citation&gt;&lt;Group&gt;&lt;References&gt;&lt;Item&gt;&lt;ID&gt;1&lt;/ID&gt;&lt;UID&gt;{EAB9E0C9-77C4-483F-B1A5-2499F54846B1}&lt;/UID&gt;&lt;Title&gt;Evaluation and analysis of provincial differences in resources and environment carrying capacity in China&lt;/Title&gt;&lt;Template&gt;Journal Article&lt;/Template&gt;&lt;Star&gt;0&lt;/Star&gt;&lt;Tag&gt;0&lt;/Tag&gt;&lt;Author&gt;Cheng, Jingyao; Kan, Zhou; Dong, Chen; Jie, Fan&lt;/Author&gt;&lt;Year&gt;2016&lt;/Year&gt;&lt;Details&gt;&lt;_collection_scope&gt;CSCD;SCIE;中国科技核心期刊;&lt;/_collection_scope&gt;&lt;_created&gt;62293574&lt;/_created&gt;&lt;_impact_factor&gt;   1.154&lt;/_impact_factor&gt;&lt;_issue&gt;4&lt;/_issue&gt;&lt;_journal&gt;Chinese Geographical Science&lt;/_journal&gt;&lt;_modified&gt;62293574&lt;/_modified&gt;&lt;_pages&gt;539-549&lt;/_pages&gt;&lt;_volume&gt;26&lt;/_volume&gt;&lt;/Details&gt;&lt;Extra&gt;&lt;DBUID&gt;{5B762690-12B0-4DA5-BF5A-0AB6487B975C}&lt;/DBUID&gt;&lt;/Extra&gt;&lt;/Item&gt;&lt;/References&gt;&lt;/Group&gt;&lt;/Citation&gt;_x000a_"/>
    <w:docVar w:name="NE.Ref{ABB45E28-0FA8-4D9B-9C86-24848ED9512E}" w:val=" ADDIN NE.Ref.{ABB45E28-0FA8-4D9B-9C86-24848ED9512E}&lt;Citation&gt;&lt;Group&gt;&lt;References&gt;&lt;Item&gt;&lt;ID&gt;1017&lt;/ID&gt;&lt;UID&gt;{800D14FA-B607-45EE-A99F-023B3C529FE8}&lt;/UID&gt;&lt;Title&gt;新古典主义经济增长理论:批评性回顾&lt;/Title&gt;&lt;Template&gt;Journal Article&lt;/Template&gt;&lt;Star&gt;0&lt;/Star&gt;&lt;Tag&gt;0&lt;/Tag&gt;&lt;Author&gt;赵峰&lt;/Author&gt;&lt;Year&gt;2009&lt;/Year&gt;&lt;Details&gt;&lt;_accessed&gt;63244336&lt;/_accessed&gt;&lt;_author_aff&gt;中国人民大学经济学院;&lt;/_author_aff&gt;&lt;_collection_scope&gt;CSSCI-C;PKU&lt;/_collection_scope&gt;&lt;_created&gt;63244336&lt;/_created&gt;&lt;_date&gt;57654720&lt;/_date&gt;&lt;_db_provider&gt;CNKI: 期刊&lt;/_db_provider&gt;&lt;_db_updated&gt;CNKI - Reference&lt;/_db_updated&gt;&lt;_issue&gt;8&lt;/_issue&gt;&lt;_journal&gt;当代经济研究&lt;/_journal&gt;&lt;_keywords&gt;新古典主义;新古典增长模型;新增长模型&lt;/_keywords&gt;&lt;_language&gt;Chinese&lt;/_language&gt;&lt;_modified&gt;63244455&lt;/_modified&gt;&lt;_pages&gt;21-25&lt;/_pages&gt;&lt;_url&gt;http://kns.cnki.net/KCMS/detail/detail.aspx?FileName=DDJJ200908003&amp;amp;DbName=CJFQ2009&lt;/_url&gt;&lt;_translated_author&gt;Zhao, Feng&lt;/_translated_author&gt;&lt;/Details&gt;&lt;Extra&gt;&lt;DBUID&gt;{6F35D732-D9FF-4EE9-905F-B0CC4953C663}&lt;/DBUID&gt;&lt;/Extra&gt;&lt;/Item&gt;&lt;/References&gt;&lt;/Group&gt;&lt;/Citation&gt;_x000a_"/>
    <w:docVar w:name="NE.Ref{ABE3795E-3E97-49A2-BC2B-4ABEA4FE6181}" w:val=" ADDIN NE.Ref.{ABE3795E-3E97-49A2-BC2B-4ABEA4FE6181}&lt;Citation&gt;&lt;Group&gt;&lt;References&gt;&lt;Item&gt;&lt;ID&gt;12&lt;/ID&gt;&lt;UID&gt;{07812CE7-D7DD-4765-A6A6-F1A5A258E30C}&lt;/UID&gt;&lt;Title&gt;Movement in spatially divided populations: responses to landscape structure&lt;/Title&gt;&lt;Template&gt;Conference Proceedings&lt;/Template&gt;&lt;Star&gt;0&lt;/Star&gt;&lt;Tag&gt;0&lt;/Tag&gt;&lt;Author&gt;Merriam, Gray&lt;/Author&gt;&lt;Year&gt;1995&lt;/Year&gt;&lt;Details&gt;&lt;_created&gt;60472155&lt;/_created&gt;&lt;_journal&gt;Landscape approaches in mammalian ecology and conservation. University of Minnesota Press, Minneapolis&lt;/_journal&gt;&lt;_modified&gt;60472172&lt;/_modified&gt;&lt;_pages&gt;64-77&lt;/_pages&gt;&lt;_place_published&gt;Minneapolis&lt;/_place_published&gt;&lt;_publisher&gt;University of Minnesota press&lt;/_publisher&gt;&lt;_secondary_title&gt;Landscape Approaches in Mammalian Ecology and Conservation&lt;/_secondary_title&gt;&lt;/Details&gt;&lt;Extra&gt;&lt;DBUID&gt;{C255BD7B-CF42-4161-96D1-ECCED0DF1603}&lt;/DBUID&gt;&lt;/Extra&gt;&lt;/Item&gt;&lt;/References&gt;&lt;/Group&gt;&lt;/Citation&gt;_x000a_"/>
    <w:docVar w:name="NE.Ref{ABF56CF0-926A-46BD-9C67-D7B0A1045F36}" w:val=" ADDIN NE.Ref.{ABF56CF0-926A-46BD-9C67-D7B0A1045F36}&lt;Citation&gt;&lt;Group&gt;&lt;References&gt;&lt;Item&gt;&lt;ID&gt;593&lt;/ID&gt;&lt;UID&gt;{ED3099B0-D8F2-4157-A826-6F25C002AA37}&lt;/UID&gt;&lt;Title&gt;1978—1997年中国经济增长因素的实证分析&lt;/Title&gt;&lt;Template&gt;Journal Article&lt;/Template&gt;&lt;Star&gt;1&lt;/Star&gt;&lt;Tag&gt;0&lt;/Tag&gt;&lt;Author&gt;沈坤荣&lt;/Author&gt;&lt;Year&gt;1999&lt;/Year&gt;&lt;Details&gt;&lt;_accessed&gt;62741999&lt;/_accessed&gt;&lt;_author_aff&gt;南京大学国际商学院&lt;/_author_aff&gt;&lt;_collection_scope&gt;CSSCI-C;PKU&lt;/_collection_scope&gt;&lt;_created&gt;62741999&lt;/_created&gt;&lt;_date&gt;52401600&lt;/_date&gt;&lt;_db_provider&gt;CNKI: 期刊&lt;/_db_provider&gt;&lt;_db_updated&gt;CNKI - Reference&lt;/_db_updated&gt;&lt;_issue&gt;4&lt;/_issue&gt;&lt;_journal&gt;经济科学&lt;/_journal&gt;&lt;_keywords&gt;中国经济增长;劳动投入;增长指标;综合要素生产率;资本存量;生产要素投入;人力资本;经济增长理论;经济;产出弹性;实证分析;&lt;/_keywords&gt;&lt;_language&gt;Chinese&lt;/_language&gt;&lt;_modified&gt;63238528&lt;/_modified&gt;&lt;_pages&gt;15-25&lt;/_pages&gt;&lt;_url&gt;http://kns.cnki.net/KCMS/detail/detail.aspx?FileName=JJKX904.002&amp;amp;DbName=CJFQ1999&lt;/_url&gt;&lt;_translated_author&gt;Shen, Kunrong&lt;/_translated_author&gt;&lt;/Details&gt;&lt;Extra&gt;&lt;DBUID&gt;{6F35D732-D9FF-4EE9-905F-B0CC4953C663}&lt;/DBUID&gt;&lt;/Extra&gt;&lt;/Item&gt;&lt;/References&gt;&lt;/Group&gt;&lt;Group&gt;&lt;References&gt;&lt;Item&gt;&lt;ID&gt;996&lt;/ID&gt;&lt;UID&gt;{3506A215-5B3A-4430-9C44-32FFBAB434F4}&lt;/UID&gt;&lt;Title&gt;中国经济增长的可持续性——跨世纪的回顾与展望&lt;/Title&gt;&lt;Template&gt;Book&lt;/Template&gt;&lt;Star&gt;0&lt;/Star&gt;&lt;Tag&gt;0&lt;/Tag&gt;&lt;Author&gt;王小鲁; 樊刚&lt;/Author&gt;&lt;Year&gt;2000&lt;/Year&gt;&lt;Details&gt;&lt;_accessed&gt;63238530&lt;/_accessed&gt;&lt;_created&gt;63238530&lt;/_created&gt;&lt;_modified&gt;63238531&lt;/_modified&gt;&lt;_place_published&gt;北京&lt;/_place_published&gt;&lt;_publisher&gt;经济科学出版社&lt;/_publisher&gt;&lt;_translated_author&gt;Wang, Xiaolu;Fan, Gang&lt;/_translated_author&gt;&lt;/Details&gt;&lt;Extra&gt;&lt;DBUID&gt;{6F35D732-D9FF-4EE9-905F-B0CC4953C663}&lt;/DBUID&gt;&lt;/Extra&gt;&lt;/Item&gt;&lt;/References&gt;&lt;/Group&gt;&lt;/Citation&gt;_x000a_"/>
    <w:docVar w:name="NE.Ref{ABF59719-9E92-47E7-83C1-878BF3AE5114}" w:val=" ADDIN NE.Ref.{ABF59719-9E92-47E7-83C1-878BF3AE5114}&lt;Citation&gt;&lt;Group&gt;&lt;References&gt;&lt;Item&gt;&lt;ID&gt;1488&lt;/ID&gt;&lt;UID&gt;{51E4FA54-E60D-417E-AF1D-BE1E0FEB720A}&lt;/UID&gt;&lt;Title&gt;Natural capitalism: Creating the next industrial revolution&lt;/Title&gt;&lt;Template&gt;Book&lt;/Template&gt;&lt;Star&gt;0&lt;/Star&gt;&lt;Tag&gt;0&lt;/Tag&gt;&lt;Author&gt;Hawken, P; Lovins, A; Lovins, L H&lt;/Author&gt;&lt;Year&gt;1999&lt;/Year&gt;&lt;Details&gt;&lt;_accessed&gt;63071847&lt;/_accessed&gt;&lt;_created&gt;63071847&lt;/_created&gt;&lt;_modified&gt;63261998&lt;/_modified&gt;&lt;_place_published&gt;Boston&lt;/_place_published&gt;&lt;_publisher&gt;Little, Brown&lt;/_publisher&gt;&lt;/Details&gt;&lt;Extra&gt;&lt;DBUID&gt;{6F35D732-D9FF-4EE9-905F-B0CC4953C663}&lt;/DBUID&gt;&lt;/Extra&gt;&lt;/Item&gt;&lt;/References&gt;&lt;/Group&gt;&lt;/Citation&gt;_x000a_"/>
    <w:docVar w:name="NE.Ref{AC73A067-9464-49C4-8F5F-756AA704E612}" w:val=" ADDIN NE.Ref.{AC73A067-9464-49C4-8F5F-756AA704E612}&lt;Citation&gt;&lt;Group&gt;&lt;References&gt;&lt;Item&gt;&lt;ID&gt;1133&lt;/ID&gt;&lt;UID&gt;{F8E16466-BF03-4C71-BADC-38B1A50B257B}&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3.537&lt;/_impact_factor&gt;&lt;_isbn&gt;0165-0009&lt;/_isbn&gt;&lt;_issue&gt;3-4&lt;/_issue&gt;&lt;_journal&gt;Climatic Change&lt;/_journal&gt;&lt;_modified&gt;62570424&lt;/_modified&gt;&lt;_pages&gt;573-588&lt;/_pages&gt;&lt;_url&gt;https://link.springer.com/content/pdf/10.1007%2Fs10584-014-1064-9.pdf 全文链接_x000d__x000a_&lt;/_url&gt;&lt;_volume&gt;129&lt;/_volume&gt;&lt;/Details&gt;&lt;Extra&gt;&lt;DBUID&gt;{E5CFCA40-B99A-4E9F-8A29-87F3858A6670}&lt;/DBUID&gt;&lt;/Extra&gt;&lt;/Item&gt;&lt;/References&gt;&lt;/Group&gt;&lt;/Citation&gt;_x000a_"/>
    <w:docVar w:name="NE.Ref{AC7F1E8D-8B77-434F-B987-4A32C48E544E}" w:val=" ADDIN NE.Ref.{AC7F1E8D-8B77-434F-B987-4A32C48E544E}&lt;Citation&gt;&lt;Group&gt;&lt;References&gt;&lt;Item&gt;&lt;ID&gt;1033&lt;/ID&gt;&lt;UID&gt;{8AC541FB-00C6-45DA-A725-A2CAA8BB6828}&lt;/UID&gt;&lt;Title&gt;试论国土空间整体保护、系统修复与综合治理&lt;/Title&gt;&lt;Template&gt;Journal Article&lt;/Template&gt;&lt;Star&gt;0&lt;/Star&gt;&lt;Tag&gt;0&lt;/Tag&gt;&lt;Author&gt;白中科; 周伟; 王金满; 赵中秋; 曹银贵; 周妍&lt;/Author&gt;&lt;Year&gt;2019&lt;/Year&gt;&lt;Details&gt;&lt;_author_adr&gt;中国地质大学(北京)土地科学技术学院;自然资源部土地整治重点实验室;自然资源部国土整治中心;&lt;/_author_adr&gt;&lt;_collection_scope&gt;CSSCI-C;PKU&lt;/_collection_scope&gt;&lt;_created&gt;62747618&lt;/_created&gt;&lt;_db_provider&gt;CNKI&lt;/_db_provider&gt;&lt;_isbn&gt;1001-8158&lt;/_isbn&gt;&lt;_issue&gt;2&lt;/_issue&gt;&lt;_journal&gt;中国土地科学&lt;/_journal&gt;&lt;_keywords&gt;土地整治;;“两山论”;;“绿水青山”;;“金山银山”;;国土空间;;整体保护;;系统修复;;综合治理&lt;/_keywords&gt;&lt;_modified&gt;63260465&lt;/_modified&gt;&lt;_pages&gt;1-11&lt;/_pages&gt;&lt;_url&gt;http://epub.cnki.net/kns/download.aspx?filename=Gdn5EeklFOmFVVvl3d3dkTUlndEdjczhDbx0UTzs0c6dHU4ITay10KVRmbBZ3UhhTWHJUdLV0ZKVEb=0DMaBTN4ljdyFDcJFUaXl1YkZTerUzRSJmRDJEV0FlNwJUUMpXSz5UTmlHWHlEZOlnS5gEdOZmVtZ&amp;amp;tablename=CJFDTEMP&amp;amp;dflag=pdfdown 全文链接_x000d__x000a_&lt;/_url&gt;&lt;_volume&gt;33&lt;/_volume&gt;&lt;_translated_author&gt;Bai, Zhongke;Zhou, Wei;Wang, Jinman;Zhao, Zhongqiu;Cao, Yingui;Zhou, Yan&lt;/_translated_author&gt;&lt;/Details&gt;&lt;Extra&gt;&lt;DBUID&gt;{6F35D732-D9FF-4EE9-905F-B0CC4953C663}&lt;/DBUID&gt;&lt;/Extra&gt;&lt;/Item&gt;&lt;/References&gt;&lt;/Group&gt;&lt;/Citation&gt;_x000a_"/>
    <w:docVar w:name="NE.Ref{ACA57742-2AA3-42B6-A63C-3DF15E57258A}" w:val=" ADDIN NE.Ref.{ACA57742-2AA3-42B6-A63C-3DF15E57258A}&lt;Citation&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437853&lt;/_modified&gt;&lt;_pages&gt;579-590&lt;/_pages&gt;&lt;_url&gt;https://ac.els-cdn.com/S0309170817308278/1-s2.0-S0309170817308278-main.pdf?_tid=599578be-46db-47a1-9e25-61cb92f37553&amp;amp;acdnat=1536933153_065309aa0f1cd7fcd217d3f853f6992d 全文链接_x000d__x000a_&lt;/_url&gt;&lt;_volume&gt;110&lt;/_volume&gt;&lt;/Details&gt;&lt;Extra&gt;&lt;DBUID&gt;{E5CFCA40-B99A-4E9F-8A29-87F3858A6670}&lt;/DBUID&gt;&lt;/Extra&gt;&lt;/Item&gt;&lt;/References&gt;&lt;/Group&gt;&lt;/Citation&gt;_x000a_"/>
    <w:docVar w:name="NE.Ref{ACC2FB6E-F7DC-4529-8FE6-FF9CFD1614FA}" w:val=" ADDIN NE.Ref.{ACC2FB6E-F7DC-4529-8FE6-FF9CFD1614FA}&lt;Citation&gt;&lt;Group&gt;&lt;References&gt;&lt;Item&gt;&lt;ID&gt;46&lt;/ID&gt;&lt;UID&gt;{6DB420B0-B6AD-4317-BCE0-ABD1A5A45AC7}&lt;/UID&gt;&lt;Title&gt;湖泊流域社会生态系统脆弱性时空演变及调控研究——以滇池为例&lt;/Title&gt;&lt;Template&gt;Journal Article&lt;/Template&gt;&lt;Star&gt;1&lt;/Star&gt;&lt;Tag&gt;0&lt;/Tag&gt;&lt;Author&gt;余中元; 李波; 张新时&lt;/Author&gt;&lt;Year&gt;2015&lt;/Year&gt;&lt;Details&gt;&lt;_abstract&gt;脆弱性研究领域不断从自然生态系统向社会自然复合系统扩展,从社会生态系统视角动态化和人文化地研究脆弱性已成为趋势。湖泊流域是多层级的复合的社会生态系统,从流域角度、社会生态系统层面、体制机制维度,综合分析社会生态系统脆弱性的驱动机制,对系统治理和源头治理湖泊流域具有重大意义。文章以滇池为例,将&amp;quot;压力—状态—响应&amp;quot;模型和&amp;quot;暴露度—敏感性—恢复力&amp;quot;模型结合,构建脆弱性分析框架和评价模型,探寻湖泊流域社会生态系统脆弱性时空演变规律和脆弱性驱动机制,提出了湖泊流域脆弱性调控和区域可持续发展的思路。&lt;/_abstract&gt;&lt;_accessed&gt;61338975&lt;/_accessed&gt;&lt;_author_aff&gt;海南师范大学地理与旅游学院;北京师范大学资源学院;&lt;/_author_aff&gt;&lt;_collection_scope&gt;CSSCI;中文核心期刊;&lt;/_collection_scope&gt;&lt;_created&gt;61338975&lt;/_created&gt;&lt;_date&gt;60634080&lt;/_date&gt;&lt;_db_provider&gt;CNKI: 期刊&lt;/_db_provider&gt;&lt;_db_updated&gt;CNKI - Reference&lt;/_db_updated&gt;&lt;_issue&gt;2&lt;/_issue&gt;&lt;_journal&gt;人文地理&lt;/_journal&gt;&lt;_keywords&gt;湖泊流域;社会生态系统;脆弱性;时空演变;驱动机制&lt;/_keywords&gt;&lt;_language&gt;Chinese&lt;/_language&gt;&lt;_modified&gt;61349342&lt;/_modified&gt;&lt;_notes&gt;页数: 7&lt;/_notes&gt;&lt;_pages&gt;110-116&lt;/_pages&gt;&lt;_url&gt;http://www.cnki.net/KCMS/detail/detail.aspx?FileName=RWDL201502018&amp;amp;DbName=CJFQ2015&lt;/_url&gt;&lt;_volume&gt;30&lt;/_volume&gt;&lt;_translated_author&gt;Yu, Zhongyuan;Li, Bo;Zhang, Xinshi&lt;/_translated_author&gt;&lt;/Details&gt;&lt;Extra&gt;&lt;DBUID&gt;{31F9CFF5-4EB5-41E0-8180-BAFB923E486F}&lt;/DBUID&gt;&lt;/Extra&gt;&lt;/Item&gt;&lt;/References&gt;&lt;/Group&gt;&lt;/Citation&gt;_x000a_"/>
    <w:docVar w:name="NE.Ref{AD0D68E2-31C5-466F-B862-431FED723755}" w:val=" ADDIN NE.Ref.{AD0D68E2-31C5-466F-B862-431FED723755}&lt;Citation&gt;&lt;Group&gt;&lt;References&gt;&lt;Item&gt;&lt;ID&gt;909&lt;/ID&gt;&lt;UID&gt;{5BE7BBB3-F2F6-4E4C-BE20-057EAD36E57A}&lt;/UID&gt;&lt;Title&gt;中国人口老龄化发展态势、影响及应对策略&lt;/Title&gt;&lt;Template&gt;Journal Article&lt;/Template&gt;&lt;Star&gt;0&lt;/Star&gt;&lt;Tag&gt;0&lt;/Tag&gt;&lt;Author&gt;贺丹; 刘厚莲&lt;/Author&gt;&lt;Year&gt;2019&lt;/Year&gt;&lt;Details&gt;&lt;_accessed&gt;63098897&lt;/_accessed&gt;&lt;_author_aff&gt;中国人口与发展研究中心;&lt;/_author_aff&gt;&lt;_created&gt;63098897&lt;/_created&gt;&lt;_date&gt;62893440&lt;/_date&gt;&lt;_db_provider&gt;CNKI: 期刊&lt;/_db_provider&gt;&lt;_db_updated&gt;CNKI - Reference&lt;/_db_updated&gt;&lt;_issue&gt;4&lt;/_issue&gt;&lt;_journal&gt;中共中央党校（国家行政学院）学报&lt;/_journal&gt;&lt;_keywords&gt;积极应对人口老龄化;应对策略;人口发展战略&lt;/_keywords&gt;&lt;_language&gt;Chinese&lt;/_language&gt;&lt;_modified&gt;63099344&lt;/_modified&gt;&lt;_pages&gt;84-90&lt;/_pages&gt;&lt;_url&gt;http://kns.cnki.net/KCMS/detail/detail.aspx?FileName=ZGXB201904012&amp;amp;DbName=CJFQ2019&lt;/_url&gt;&lt;_volume&gt;23&lt;/_volume&gt;&lt;_translated_author&gt;He, Dan;Liu, Houlian&lt;/_translated_author&gt;&lt;/Details&gt;&lt;Extra&gt;&lt;DBUID&gt;{6F35D732-D9FF-4EE9-905F-B0CC4953C663}&lt;/DBUID&gt;&lt;/Extra&gt;&lt;/Item&gt;&lt;/References&gt;&lt;/Group&gt;&lt;/Citation&gt;_x000a_"/>
    <w:docVar w:name="NE.Ref{AD216E39-03B7-429D-BB2B-FA090D1AD284}" w:val=" ADDIN NE.Ref.{AD216E39-03B7-429D-BB2B-FA090D1AD284} ADDIN NE.Ref.{AD216E39-03B7-429D-BB2B-FA090D1AD284}&lt;Citation&gt;&lt;Group&gt;&lt;References&gt;&lt;Item&gt;&lt;ID&gt;33&lt;/ID&gt;&lt;UID&gt;{C0D0D850-70E1-4378-B1AF-F470745F65B1}&lt;/UID&gt;&lt;Title&gt;中国水资源供需模型及预测&lt;/Title&gt;&lt;Template&gt;Journal Article&lt;/Template&gt;&lt;Star&gt;0&lt;/Star&gt;&lt;Tag&gt;0&lt;/Tag&gt;&lt;Author&gt;高珺; 赵娜; 高齐圣&lt;/Author&gt;&lt;Year&gt;2014&lt;/Year&gt;&lt;Details&gt;&lt;_collection_scope&gt;CSSCI;中文核心期刊;&lt;/_collection_scope&gt;&lt;_created&gt;62294270&lt;/_created&gt;&lt;_issue&gt;18&lt;/_issue&gt;&lt;_journal&gt;统计与决策&lt;/_journal&gt;&lt;_modified&gt;62294274&lt;/_modified&gt;&lt;_pages&gt;85-87&lt;/_pages&gt;&lt;_translated_author&gt;Gao, Jun;Zhao, Na;Gao, Qisheng&lt;/_translated_author&gt;&lt;/Details&gt;&lt;Extra&gt;&lt;DBUID&gt;{5B762690-12B0-4DA5-BF5A-0AB6487B975C}&lt;/DBUID&gt;&lt;/Extra&gt;&lt;/Item&gt;&lt;/References&gt;&lt;/Group&gt;&lt;/Citation&gt;_x000a_"/>
    <w:docVar w:name="NE.Ref{AD50AC27-F3DE-4442-B301-CFDF34D8F9C1}" w:val=" ADDIN NE.Ref.{AD50AC27-F3DE-4442-B301-CFDF34D8F9C1}&lt;Citation&gt;&lt;Group&gt;&lt;References&gt;&lt;Item&gt;&lt;ID&gt;50&lt;/ID&gt;&lt;UID&gt;{F8A1F456-D2F5-4334-A2EE-36B917A336D0}&lt;/UID&gt;&lt;Title&gt;Natural capitalism: Creating the next industrial revolution&lt;/Title&gt;&lt;Template&gt;Book&lt;/Template&gt;&lt;Star&gt;0&lt;/Star&gt;&lt;Tag&gt;0&lt;/Tag&gt;&lt;Author&gt;Hawken, P; Lovins, A; Lovins, L H&lt;/Author&gt;&lt;Year&gt;1999&lt;/Year&gt;&lt;Details&gt;&lt;_accessed&gt;63071847&lt;/_accessed&gt;&lt;_created&gt;63071847&lt;/_created&gt;&lt;_modified&gt;63071847&lt;/_modified&gt;&lt;_place_published&gt;Boston&lt;/_place_published&gt;&lt;_publisher&gt;Little, Brown&lt;/_publisher&gt;&lt;/Details&gt;&lt;Extra&gt;&lt;DBUID&gt;{AA9B00FE-9AD8-4701-8D10-7F6B57E98978}&lt;/DBUID&gt;&lt;/Extra&gt;&lt;/Item&gt;&lt;/References&gt;&lt;/Group&gt;&lt;/Citation&gt;_x000a_"/>
    <w:docVar w:name="NE.Ref{ADDEDD25-1774-4846-84B6-B317B4A8E1D1}" w:val=" ADDIN NE.Ref.{ADDEDD25-1774-4846-84B6-B317B4A8E1D1}&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AE60E7A9-00C2-4930-B9C2-576DE090C64D}" w:val=" ADDIN NE.Ref.{AE60E7A9-00C2-4930-B9C2-576DE090C64D}&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ed&gt;62573797&lt;/_accessed&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563507&lt;/_modified&gt;&lt;_pages&gt;139-159&lt;/_pages&gt;&lt;_url&gt;http://www.mdpi.com/2073-4441/10/2/139/pdf 全文链接_x000d__x000a_&lt;/_url&gt;&lt;_volume&gt;10&lt;/_volume&gt;&lt;/Details&gt;&lt;Extra&gt;&lt;DBUID&gt;{E5CFCA40-B99A-4E9F-8A29-87F3858A6670}&lt;/DBUID&gt;&lt;/Extra&gt;&lt;/Item&gt;&lt;/References&gt;&lt;/Group&gt;&lt;/Citation&gt;_x000a_"/>
    <w:docVar w:name="NE.Ref{AE666E93-4F93-4030-9B57-467B8C56E037}" w:val=" ADDIN NE.Ref.{AE666E93-4F93-4030-9B57-467B8C56E037}&lt;Citation&gt;&lt;Group&gt;&lt;References&gt;&lt;Item&gt;&lt;ID&gt;1942&lt;/ID&gt;&lt;UID&gt;{18D6A8BD-6303-4686-B488-A157F82C09A7}&lt;/UID&gt;&lt;Title&gt;吉林省大安市生态环境规划系统动力学仿真模型&lt;/Title&gt;&lt;Template&gt;Journal Article&lt;/Template&gt;&lt;Star&gt;0&lt;/Star&gt;&lt;Tag&gt;0&lt;/Tag&gt;&lt;Author&gt;汤洁; 佘孝云; 林年丰&lt;/Author&gt;&lt;Year&gt;2005&lt;/Year&gt;&lt;Details&gt;&lt;_author_adr&gt;吉林大学环境与资源学院,吉林大学环境与资源学院,吉林大学环境与资源学院 长春130026_x000d__x000a__x000d__x000a__x000d__x000a__x000d__x000a__x000d__x000a__x000d__x000a__x000d__x000a__x000d__x000a_,长春130026_x000d__x000a__x000d__x000a__x000d__x000a__x000d__x000a__x000d__x000a__x000d__x000a__x000d__x000a__x000d__x000a_,长春130026&lt;/_author_adr&gt;&lt;_collection_scope&gt;CSCD;PKU&lt;/_collection_scope&gt;&lt;_created&gt;63346974&lt;/_created&gt;&lt;_db_provider&gt;CNKI&lt;/_db_provider&gt;&lt;_isbn&gt;1000-0933&lt;/_isbn&gt;&lt;_issue&gt;5&lt;/_issue&gt;&lt;_journal&gt;生态学报&lt;/_journal&gt;&lt;_keywords&gt;生态环境;;系统动力学;;大安市&lt;/_keywords&gt;&lt;_modified&gt;63349214&lt;/_modified&gt;&lt;_pages&gt;1178-1183&lt;/_pages&gt;&lt;_volume&gt;25&lt;/_volume&gt;&lt;_translated_author&gt;Tang, Jie;She, Xiaoyun;Lin, Nianfeng&lt;/_translated_author&gt;&lt;/Details&gt;&lt;Extra&gt;&lt;DBUID&gt;{6F35D732-D9FF-4EE9-905F-B0CC4953C663}&lt;/DBUID&gt;&lt;/Extra&gt;&lt;/Item&gt;&lt;/References&gt;&lt;/Group&gt;&lt;Group&gt;&lt;References&gt;&lt;Item&gt;&lt;ID&gt;1935&lt;/ID&gt;&lt;UID&gt;{8D1F0150-F6C0-42E4-B826-358054B07680}&lt;/UID&gt;&lt;Title&gt;系统动力学在空港区域规划环境影响评价中的应用&lt;/Title&gt;&lt;Template&gt;Journal Article&lt;/Template&gt;&lt;Star&gt;0&lt;/Star&gt;&lt;Tag&gt;0&lt;/Tag&gt;&lt;Author&gt;刘慧; 郭怀成; 盛虎; 都小尚; 李娜; 杨永辉&lt;/Author&gt;&lt;Year&gt;2012&lt;/Year&gt;&lt;Details&gt;&lt;_author_adr&gt;北京大学环境科学与工程学院;香港中文大学地理与资源管理系;郑州市环境保护局;&lt;/_author_adr&gt;&lt;_collection_scope&gt;CSCD;CSSCI-E;PKU;EI&lt;/_collection_scope&gt;&lt;_created&gt;63346974&lt;/_created&gt;&lt;_db_provider&gt;CNKI&lt;/_db_provider&gt;&lt;_isbn&gt;1000-6923&lt;/_isbn&gt;&lt;_issue&gt;5&lt;/_issue&gt;&lt;_journal&gt;中国环境科学&lt;/_journal&gt;&lt;_keywords&gt;规划环评;;系统动力学;;情景分析;;郑州航空港区&lt;/_keywords&gt;&lt;_modified&gt;63349187&lt;/_modified&gt;&lt;_pages&gt;933-941&lt;/_pages&gt;&lt;_url&gt;https://kns.cnki.net/kns/download.aspx?filename=FVUM4JlWIBlZsp0YodDajR3Myk3bxgHNERzLjN3VhRnUGNmcaZ2Nx8mZy12NiZ2aoF0c6NUYspWea5mRHd1SKxEUyk2QVhWTDdGcLdnWLdVeoVWdiJ0b4U1TJt2L3kDawhUU2NmakdlQR5WcRplcxFGSMZFaPpEd&amp;amp;tablename=CJFD2012&amp;amp;dflag=pdfdown _x000d__x000a_&lt;/_url&gt;&lt;_volume&gt;32&lt;/_volume&gt;&lt;_translated_author&gt;Liu, Hui;Guo, Huaicheng;Sheng, Hu;Dou, Xiaoshang;Li, Na;Yang, Yonghui&lt;/_translated_author&gt;&lt;/Details&gt;&lt;Extra&gt;&lt;DBUID&gt;{6F35D732-D9FF-4EE9-905F-B0CC4953C663}&lt;/DBUID&gt;&lt;/Extra&gt;&lt;/Item&gt;&lt;/References&gt;&lt;/Group&gt;&lt;Group&gt;&lt;References&gt;&lt;Item&gt;&lt;ID&gt;1932&lt;/ID&gt;&lt;UID&gt;{A034412D-23BB-4A66-A428-17045B68B365}&lt;/UID&gt;&lt;Title&gt;系统动力学模型在城市发展规划环评中的应用——以山西省临汾市为例&lt;/Title&gt;&lt;Template&gt;Journal Article&lt;/Template&gt;&lt;Star&gt;0&lt;/Star&gt;&lt;Tag&gt;0&lt;/Tag&gt;&lt;Author&gt;蒯鹏; 李巍; 成钢; 任贵平&lt;/Author&gt;&lt;Year&gt;2014&lt;/Year&gt;&lt;Details&gt;&lt;_author_adr&gt;北京师范大学环境学院;山西省环境规划院;山西省临汾市环境保护局;&lt;/_author_adr&gt;&lt;_collection_scope&gt;CSCD;CSSCI-E;PKU;EI&lt;/_collection_scope&gt;&lt;_created&gt;63346974&lt;/_created&gt;&lt;_db_provider&gt;CNKI&lt;/_db_provider&gt;&lt;_isbn&gt;1000-6923&lt;/_isbn&gt;&lt;_issue&gt;5&lt;/_issue&gt;&lt;_journal&gt;中国环境科学&lt;/_journal&gt;&lt;_keywords&gt;城市可持续发展;;规划环评;;替代方案;;系统动力学模型;;环境约束&lt;/_keywords&gt;&lt;_modified&gt;63347912&lt;/_modified&gt;&lt;_pages&gt;1347-1354&lt;/_pages&gt;&lt;_url&gt;https://kns.cnki.net/kns/download.aspx?filename=slHRnFjMrhFMxsCe5cUMyomRGtCbopFcuZGNnhET5sWRYRUYJNzSxYnVOJmeaZ0M1YTYrckY3hVW492V1pXckFlRrNHWwJ0VOR2RaRkaLhXQklDMJVXa5w2dzNkcmhTVpdDNiVmeMVDbvpEbxE0YDJ0NE5EcRZTS&amp;amp;tablename=CJFD2014&amp;amp;dflag=pdfdown _x000d__x000a_https://kns.cnki.net/kns/download.aspx?filename=M5mdqVXarcmZxVXMhdTNhN0TVlEOJdXUStGb610RY5mWWBjV2dVREN2R1EkaHNWNNRWRLVlaT1GTp9ETX9GdLVne15GSRhVbrMzLrpHSNBVQUtWQrhneodmRJRGaiBVQQlVUY10cDdkRz52Nod0VQFzQCJUcyk3b&amp;amp;tablename=CJFD2014&amp;amp;dflag=pdfdown _x000d__x000a_&lt;/_url&gt;&lt;_volume&gt;34&lt;/_volume&gt;&lt;_translated_author&gt;Kuai, Peng;Li, Wei;Cheng, Gang;Ren, Guiping&lt;/_translated_author&gt;&lt;/Details&gt;&lt;Extra&gt;&lt;DBUID&gt;{6F35D732-D9FF-4EE9-905F-B0CC4953C663}&lt;/DBUID&gt;&lt;/Extra&gt;&lt;/Item&gt;&lt;/References&gt;&lt;/Group&gt;&lt;/Citation&gt;_x000a_"/>
    <w:docVar w:name="NE.Ref{AE894059-63CF-4010-9B3B-0B2AC53C9E7F}" w:val=" ADDIN NE.Ref.{AE894059-63CF-4010-9B3B-0B2AC53C9E7F}&lt;Citation&gt;&lt;Group&gt;&lt;References&gt;&lt;Item&gt;&lt;ID&gt;268&lt;/ID&gt;&lt;UID&gt;{AA2C97CB-9A72-4CBD-8804-D008C161F1D6}&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234882&lt;/_created&gt;&lt;_impact_factor&gt;   1.981&lt;/_impact_factor&gt;&lt;_issue&gt;3&lt;/_issue&gt;&lt;_journal&gt;Journal of the American Planning Association&lt;/_journal&gt;&lt;_modified&gt;62238976&lt;/_modified&gt;&lt;_pages&gt;296-312&lt;/_pages&gt;&lt;_volume&gt;62&lt;/_volume&gt;&lt;/Details&gt;&lt;Extra&gt;&lt;DBUID&gt;{E5CFCA40-B99A-4E9F-8A29-87F3858A6670}&lt;/DBUID&gt;&lt;/Extra&gt;&lt;/Item&gt;&lt;/References&gt;&lt;/Group&gt;&lt;/Citation&gt;_x000a_"/>
    <w:docVar w:name="NE.Ref{AEAAB8F0-DA0D-42A4-B362-631FFB43980B}" w:val=" ADDIN NE.Ref.{AEAAB8F0-DA0D-42A4-B362-631FFB43980B}&lt;Citation&gt;&lt;Group&gt;&lt;References&gt;&lt;Item&gt;&lt;ID&gt;766&lt;/ID&gt;&lt;UID&gt;{FE67ADAB-8881-4FB8-9BE8-427F169A314F}&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3.826&lt;/_impact_factor&gt;&lt;_isbn&gt;1462-9011&lt;/_isbn&gt;&lt;_journal&gt;ENVIRONMENTAL SCIENCE &amp;amp; POLICY&lt;/_journal&gt;&lt;_modified&gt;62558786&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E5CFCA40-B99A-4E9F-8A29-87F3858A6670}&lt;/DBUID&gt;&lt;/Extra&gt;&lt;/Item&gt;&lt;/References&gt;&lt;/Group&gt;&lt;/Citation&gt;_x000a_"/>
    <w:docVar w:name="NE.Ref{AEEFF01F-91A2-4F71-A688-B6BD116CD860}" w:val=" ADDIN NE.Ref.{AEEFF01F-91A2-4F71-A688-B6BD116CD860}&lt;Citation&gt;&lt;Group&gt;&lt;References&gt;&lt;Item&gt;&lt;ID&gt;306&lt;/ID&gt;&lt;UID&gt;{BE9D448A-4C17-449D-A88C-6287A613E9D0}&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36705&lt;/_created&gt;&lt;_impact_factor&gt;   2.364&lt;/_impact_factor&gt;&lt;_issue&gt;12&lt;/_issue&gt;&lt;_journal&gt;Journal of Geographical Sciences&lt;/_journal&gt;&lt;_modified&gt;62236705&lt;/_modified&gt;&lt;_pages&gt;1431-1449&lt;/_pages&gt;&lt;_volume&gt;27&lt;/_volume&gt;&lt;/Details&gt;&lt;Extra&gt;&lt;DBUID&gt;{E5CFCA40-B99A-4E9F-8A29-87F3858A6670}&lt;/DBUID&gt;&lt;/Extra&gt;&lt;/Item&gt;&lt;/References&gt;&lt;/Group&gt;&lt;/Citation&gt;_x000a_"/>
    <w:docVar w:name="NE.Ref{AF5C58C6-12C7-43F3-9326-F3904B3A2557}" w:val=" ADDIN NE.Ref.{AF5C58C6-12C7-43F3-9326-F3904B3A2557}&lt;Citation&gt;&lt;Group&gt;&lt;References&gt;&lt;Item&gt;&lt;ID&gt;3&lt;/ID&gt;&lt;UID&gt;{C0BC4DAE-15CD-4A08-BB54-F8174BB2EE06}&lt;/UID&gt;&lt;Title&gt;Spatiotemporal variation analysis of driving forces of urban land spatial expansion using logistic regression: A case study of port towns in Taicang City, China&lt;/Title&gt;&lt;Template&gt;Journal Article&lt;/Template&gt;&lt;Star&gt;0&lt;/Star&gt;&lt;Tag&gt;0&lt;/Tag&gt;&lt;Author&gt;Shu, Bangrong; Zhang, Honghui; Li, Yongle; Qu, Yi; Chen, Lihong&lt;/Author&gt;&lt;Year&gt;2014&lt;/Year&gt;&lt;Details&gt;&lt;_accessed&gt;60792105&lt;/_accessed&gt;&lt;_collection_scope&gt;SSCI;&lt;/_collection_scope&gt;&lt;_created&gt;60792105&lt;/_created&gt;&lt;_db_updated&gt;CrossRef&lt;/_db_updated&gt;&lt;_doi&gt;10.1016/j.habitatint.2014.02.004&lt;/_doi&gt;&lt;_impact_factor&gt;   0.000&lt;/_impact_factor&gt;&lt;_isbn&gt;01973975&lt;/_isbn&gt;&lt;_journal&gt;Habitat International&lt;/_journal&gt;&lt;_modified&gt;60793470&lt;/_modified&gt;&lt;_pages&gt;181-190&lt;/_pages&gt;&lt;_tertiary_title&gt;Habitat International&lt;/_tertiary_title&gt;&lt;_url&gt;http://linkinghub.elsevier.com/retrieve/pii/S0197397514000356_x000d__x000a_http://api.elsevier.com/content/article/PII:S0197397514000356?httpAccept=text/xml&lt;/_url&gt;&lt;_volume&gt;43&lt;/_volume&gt;&lt;/Details&gt;&lt;Extra&gt;&lt;DBUID&gt;{25970773-76E5-4D32-824E-71E4B431B102}&lt;/DBUID&gt;&lt;/Extra&gt;&lt;/Item&gt;&lt;/References&gt;&lt;/Group&gt;&lt;Group&gt;&lt;References&gt;&lt;Item&gt;&lt;ID&gt;56&lt;/ID&gt;&lt;UID&gt;{91882506-2568-4FE4-B374-FD5B1C3E85E2}&lt;/UID&gt;&lt;Title&gt;基于多智能体系统的空间决策行为及土地利用格局演变的模拟&lt;/Title&gt;&lt;Template&gt;Journal Article&lt;/Template&gt;&lt;Star&gt;0&lt;/Star&gt;&lt;Tag&gt;0&lt;/Tag&gt;&lt;Author&gt;刘小平; 黎夏; 叶嘉安&lt;/Author&gt;&lt;Year&gt;2006&lt;/Year&gt;&lt;Details&gt;&lt;_created&gt;60809415&lt;/_created&gt;&lt;_issue&gt;11&lt;/_issue&gt;&lt;_journal&gt;中国科学：&lt;/_journal&gt;&lt;_modified&gt;60809415&lt;/_modified&gt;&lt;_pages&gt;1027-1036&lt;/_pages&gt;&lt;_volume&gt;36&lt;/_volume&gt;&lt;_translated_author&gt;Liu, Xiaoping;Li, Xia;Ye, Jia&amp;apos;an&lt;/_translated_author&gt;&lt;/Details&gt;&lt;Extra&gt;&lt;DBUID&gt;{25970773-76E5-4D32-824E-71E4B431B102}&lt;/DBUID&gt;&lt;/Extra&gt;&lt;/Item&gt;&lt;/References&gt;&lt;/Group&gt;&lt;/Citation&gt;_x000a_"/>
    <w:docVar w:name="NE.Ref{AFC3FBA6-DD6B-4C88-B8DB-6CCB8640D43F}" w:val=" ADDIN NE.Ref.{AFC3FBA6-DD6B-4C88-B8DB-6CCB8640D43F}&lt;Citation&gt;&lt;Group&gt;&lt;References&gt;&lt;Item&gt;&lt;ID&gt;1024&lt;/ID&gt;&lt;UID&gt;{BDAF411A-CAAC-4A4C-B686-C167BE04AF6A}&lt;/UID&gt;&lt;Title&gt;Trajectories of land use change in Europe: a model-based exploration of rural futures&lt;/Title&gt;&lt;Template&gt;Journal Article&lt;/Template&gt;&lt;Star&gt;0&lt;/Star&gt;&lt;Tag&gt;0&lt;/Tag&gt;&lt;Author&gt;Verburg, Peter H; Berkel, Derek B Van; Doorn, Anne M Van; Eupen, Michiel Van; van den Heiligenberg, Harm A R M&lt;/Author&gt;&lt;Year&gt;2010&lt;/Year&gt;&lt;Details&gt;&lt;_collection_scope&gt;SCIE&lt;/_collection_scope&gt;&lt;_created&gt;63258647&lt;/_created&gt;&lt;_impact_factor&gt;   4.349&lt;/_impact_factor&gt;&lt;_issue&gt;2&lt;/_issue&gt;&lt;_journal&gt;Landscape Ecology&lt;/_journal&gt;&lt;_modified&gt;63258648&lt;/_modified&gt;&lt;_pages&gt;217-232&lt;/_pages&gt;&lt;_volume&gt;25&lt;/_volume&gt;&lt;/Details&gt;&lt;Extra&gt;&lt;DBUID&gt;{6F35D732-D9FF-4EE9-905F-B0CC4953C663}&lt;/DBUID&gt;&lt;/Extra&gt;&lt;/Item&gt;&lt;/References&gt;&lt;/Group&gt;&lt;Group&gt;&lt;References&gt;&lt;Item&gt;&lt;ID&gt;1025&lt;/ID&gt;&lt;UID&gt;{B43F3D11-2AE9-4682-8F4C-FFCDDA14D4C3}&lt;/UID&gt;&lt;Title&gt;对加速城镇化时期土地利用变化核心学术问题的认识&lt;/Title&gt;&lt;Template&gt;Journal Article&lt;/Template&gt;&lt;Star&gt;0&lt;/Star&gt;&lt;Tag&gt;0&lt;/Tag&gt;&lt;Author&gt;李秀彬&lt;/Author&gt;&lt;Year&gt;2009&lt;/Year&gt;&lt;Details&gt;&lt;_accessed&gt;63258654&lt;/_accessed&gt;&lt;_author_aff&gt;中国科学院地理科学与资源研究所;&lt;/_author_aff&gt;&lt;_created&gt;63258654&lt;/_created&gt;&lt;_date&gt;57742560&lt;/_date&gt;&lt;_db_provider&gt;CNKI: 期刊&lt;/_db_provider&gt;&lt;_db_updated&gt;CNKI - Reference&lt;/_db_updated&gt;&lt;_issue&gt;5&lt;/_issue&gt;&lt;_journal&gt;中国人口·资源与环境&lt;/_journal&gt;&lt;_keywords&gt;土地利用变化;土地需求冲突;研究重点&lt;/_keywords&gt;&lt;_modified&gt;63258654&lt;/_modified&gt;&lt;_pages&gt;1-5&lt;/_pages&gt;&lt;_url&gt;http://kns.cnki.net/KCMS/detail/detail.aspx?FileName=ZGRZ200905003&amp;amp;DbName=CJFQ2009&lt;/_url&gt;&lt;_volume&gt;19&lt;/_volume&gt;&lt;_translated_author&gt;Li, Xiubin&lt;/_translated_author&gt;&lt;/Details&gt;&lt;Extra&gt;&lt;DBUID&gt;{6F35D732-D9FF-4EE9-905F-B0CC4953C663}&lt;/DBUID&gt;&lt;/Extra&gt;&lt;/Item&gt;&lt;/References&gt;&lt;/Group&gt;&lt;Group&gt;&lt;References&gt;&lt;Item&gt;&lt;ID&gt;1026&lt;/ID&gt;&lt;UID&gt;{A106D381-2B92-4221-904F-B5C07BD39B2C}&lt;/UID&gt;&lt;Title&gt;快速城镇化过程中的中国城镇土地利用特征&lt;/Title&gt;&lt;Template&gt;Journal Article&lt;/Template&gt;&lt;Star&gt;0&lt;/Star&gt;&lt;Tag&gt;0&lt;/Tag&gt;&lt;Author&gt;刘新卫; 张定祥; 陈百明&lt;/Author&gt;&lt;Year&gt;2008&lt;/Year&gt;&lt;Details&gt;&lt;_accessed&gt;63258657&lt;/_accessed&gt;&lt;_author_aff&gt;国土资源部信息中心;中国土地勘测规划院;中国科学院地理科学与资源研究所 北京100812;北京100035;北京100101&lt;/_author_aff&gt;&lt;_collection_scope&gt;CSCD;CSSCI-C;PKU;EI&lt;/_collection_scope&gt;&lt;_created&gt;63258657&lt;/_created&gt;&lt;_date&gt;56908800&lt;/_date&gt;&lt;_db_provider&gt;CNKI: 期刊&lt;/_db_provider&gt;&lt;_db_updated&gt;CNKI - Reference&lt;/_db_updated&gt;&lt;_issue&gt;3&lt;/_issue&gt;&lt;_journal&gt;地理学报&lt;/_journal&gt;&lt;_keywords&gt;城镇化;快速发展阶段;城镇土地利用;中国&lt;/_keywords&gt;&lt;_modified&gt;63258659&lt;/_modified&gt;&lt;_pages&gt;301-310&lt;/_pages&gt;&lt;_url&gt;http://kns.cnki.net/KCMS/detail/detail.aspx?FileName=DLXB200803010&amp;amp;DbName=CJFQ2008&lt;/_url&gt;&lt;_volume&gt;63&lt;/_volume&gt;&lt;_translated_author&gt;Liu, Xinwei;Zhang, Dingxiang;Chen, Baiming&lt;/_translated_author&gt;&lt;/Details&gt;&lt;Extra&gt;&lt;DBUID&gt;{6F35D732-D9FF-4EE9-905F-B0CC4953C663}&lt;/DBUID&gt;&lt;/Extra&gt;&lt;/Item&gt;&lt;/References&gt;&lt;/Group&gt;&lt;/Citation&gt;_x000a_"/>
    <w:docVar w:name="NE.Ref{AFCBBEFB-A0E7-44D3-BBA1-19088BBFE289}" w:val=" ADDIN NE.Ref.{AFCBBEFB-A0E7-44D3-BBA1-19088BBFE289}&lt;Citation&gt;&lt;Group&gt;&lt;References&gt;&lt;Item&gt;&lt;ID&gt;1844&lt;/ID&gt;&lt;UID&gt;{F20D162F-FED8-43DD-95F3-3EC0507D7596}&lt;/UID&gt;&lt;Title&gt;Quantifying and predicting the Water-Energy-Food-Economy-Society-Environment Nexus based on Bayesian networks - A case study of China&lt;/Title&gt;&lt;Template&gt;Journal Article&lt;/Template&gt;&lt;Star&gt;1&lt;/Star&gt;&lt;Tag&gt;0&lt;/Tag&gt;&lt;Author&gt;Chai, Jian; Shi, Huiting; Lu, Quanying; Hu, Yi&lt;/Author&gt;&lt;Year&gt;2020&lt;/Year&gt;&lt;Details&gt;&lt;_accession_num&gt;WOS:000524981300143_x000d__x000a_ER&lt;/_accession_num&gt;&lt;_cited_count&gt;0&lt;/_cited_count&gt;&lt;_collection_scope&gt;SCIE;EI&lt;/_collection_scope&gt;&lt;_created&gt;63287294&lt;/_created&gt;&lt;_date_display&gt;2020, MAY 20 2020&lt;/_date_display&gt;&lt;_db_provider&gt;ISI&lt;/_db_provider&gt;&lt;_doi&gt;10.1016/j.jclepro.2020.120266&lt;/_doi&gt;&lt;_impact_factor&gt;   7.246&lt;/_impact_factor&gt;&lt;_isbn&gt;0959-6526&lt;/_isbn&gt;&lt;_journal&gt;Journal of Cleaner Production&lt;/_journal&gt;&lt;_modified&gt;63481607&lt;/_modified&gt;&lt;_pages&gt;120266&lt;/_pages&gt;&lt;_url&gt;http://gateway.isiknowledge.com/gateway/Gateway.cgi?GWVersion=2&amp;amp;SrcAuth=AegeanSoftware&amp;amp;SrcApp=NoteExpress&amp;amp;DestLinkType=FullRecord&amp;amp;DestApp=WOS&amp;amp;KeyUT=000524981300143&lt;/_url&gt;&lt;_volume&gt;256&lt;/_volume&gt;&lt;/Details&gt;&lt;Extra&gt;&lt;DBUID&gt;{6F35D732-D9FF-4EE9-905F-B0CC4953C663}&lt;/DBUID&gt;&lt;/Extra&gt;&lt;/Item&gt;&lt;/References&gt;&lt;/Group&gt;&lt;/Citation&gt;_x000a_"/>
    <w:docVar w:name="NE.Ref{AFE03600-70B0-4AE4-AE80-29524C3F2477}" w:val=" ADDIN NE.Ref.{AFE03600-70B0-4AE4-AE80-29524C3F2477}&lt;Citation&gt;&lt;Group&gt;&lt;References&gt;&lt;Item&gt;&lt;ID&gt;1221&lt;/ID&gt;&lt;UID&gt;{AF1CF637-604E-4510-9C3D-99F2DAAA5342}&lt;/UID&gt;&lt;Title&gt;The water-food-energy nexus optimization approach to combat agricultural drought: a case study in the United States&lt;/Title&gt;&lt;Template&gt;Journal Article&lt;/Template&gt;&lt;Star&gt;0&lt;/Star&gt;&lt;Tag&gt;0&lt;/Tag&gt;&lt;Author&gt;Zhang, Jie; Campana, Pietro Elia; Yao, Tian; Zhang, Yang; Lundblad, Anders; Melton, Forrest; Yan, Jinyue&lt;/Author&gt;&lt;Year&gt;2018&lt;/Year&gt;&lt;Details&gt;&lt;_accessed&gt;62577999&lt;/_accessed&gt;&lt;_collection_scope&gt;EI;SCI;SCIE;&lt;/_collection_scope&gt;&lt;_created&gt;62575077&lt;/_created&gt;&lt;_db_updated&gt;CrossRef&lt;/_db_updated&gt;&lt;_doi&gt;10.1016/j.apenergy.2017.07.036&lt;/_doi&gt;&lt;_impact_factor&gt;   7.900&lt;/_impact_factor&gt;&lt;_isbn&gt;03062619&lt;/_isbn&gt;&lt;_journal&gt;Applied Energy&lt;/_journal&gt;&lt;_modified&gt;62577999&lt;/_modified&gt;&lt;_pages&gt;449-464&lt;/_pages&gt;&lt;_tertiary_title&gt;Applied Energy&lt;/_tertiary_title&gt;&lt;_url&gt;https://linkinghub.elsevier.com/retrieve/pii/S030626191730908X_x000d__x000a_https://api.elsevier.com/content/article/PII:S030626191730908X?httpAccept=text/xml&lt;/_url&gt;&lt;_volume&gt;227&lt;/_volume&gt;&lt;/Details&gt;&lt;Extra&gt;&lt;DBUID&gt;{E5CFCA40-B99A-4E9F-8A29-87F3858A6670}&lt;/DBUID&gt;&lt;/Extra&gt;&lt;/Item&gt;&lt;/References&gt;&lt;/Group&gt;&lt;/Citation&gt;_x000a_"/>
    <w:docVar w:name="NE.Ref{B06484F8-917D-4780-BCB9-25FDFA2349FB}" w:val=" ADDIN NE.Ref.{B06484F8-917D-4780-BCB9-25FDFA2349FB}&lt;Citation&gt;&lt;Group&gt;&lt;References&gt;&lt;Item&gt;&lt;ID&gt;1031&lt;/ID&gt;&lt;UID&gt;{9ACC8605-776D-473B-B6B5-3DEE432EC2AA}&lt;/UID&gt;&lt;Title&gt;Demographic trends and energy consumption in European Union Nations, 1960–2025&lt;/Title&gt;&lt;Template&gt;Journal Article&lt;/Template&gt;&lt;Star&gt;0&lt;/Star&gt;&lt;Tag&gt;0&lt;/Tag&gt;&lt;Author&gt;York, Richard&lt;/Author&gt;&lt;Year&gt;2007&lt;/Year&gt;&lt;Details&gt;&lt;_collection_scope&gt;SSCI;&lt;/_collection_scope&gt;&lt;_created&gt;62442495&lt;/_created&gt;&lt;_impact_factor&gt;   1.766&lt;/_impact_factor&gt;&lt;_issue&gt;3&lt;/_issue&gt;&lt;_journal&gt;Social Science Research&lt;/_journal&gt;&lt;_modified&gt;62442523&lt;/_modified&gt;&lt;_pages&gt;855-872&lt;/_pages&gt;&lt;_volume&gt;36&lt;/_volume&gt;&lt;/Details&gt;&lt;Extra&gt;&lt;DBUID&gt;{E5CFCA40-B99A-4E9F-8A29-87F3858A6670}&lt;/DBUID&gt;&lt;/Extra&gt;&lt;/Item&gt;&lt;/References&gt;&lt;/Group&gt;&lt;/Citation&gt;_x000a_"/>
    <w:docVar w:name="NE.Ref{B0C4BD34-565B-4684-9ED8-08FBC6A94662}" w:val=" ADDIN NE.Ref.{B0C4BD34-565B-4684-9ED8-08FBC6A94662}&lt;Citation&gt;&lt;Group&gt;&lt;References&gt;&lt;Item&gt;&lt;ID&gt;1185&lt;/ID&gt;&lt;UID&gt;{E3DDD175-1A92-4645-8A99-5A9053895815}&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4.395&lt;/_impact_factor&gt;&lt;_isbn&gt;2212-0416&lt;/_isbn&gt;&lt;_journal&gt;Ecosystem Services&lt;/_journal&gt;&lt;_modified&gt;62734568&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E5CFCA40-B99A-4E9F-8A29-87F3858A6670}&lt;/DBUID&gt;&lt;/Extra&gt;&lt;/Item&gt;&lt;/References&gt;&lt;/Group&gt;&lt;/Citation&gt;_x000a_"/>
    <w:docVar w:name="NE.Ref{B0E6F702-F864-4799-BFAC-FD3ADAE0C2EC}" w:val=" ADDIN NE.Ref.{B0E6F702-F864-4799-BFAC-FD3ADAE0C2EC}&lt;Citation&gt;&lt;Group&gt;&lt;References&gt;&lt;Item&gt;&lt;ID&gt;389&lt;/ID&gt;&lt;UID&gt;{0FA451B3-5017-46B0-8AA1-5BADB0012557}&lt;/UID&gt;&lt;Title&gt;Peak energy consumption and CO2 emissions in China&lt;/Title&gt;&lt;Template&gt;Journal Article&lt;/Template&gt;&lt;Star&gt;1&lt;/Star&gt;&lt;Tag&gt;5&lt;/Tag&gt;&lt;Author&gt;Yuan, Jiahai; Xu, Yan; Hu, Zheng; Zhao, Changhong; Xiong, Minpeng; Guo, Jingsheng&lt;/Author&gt;&lt;Year&gt;2014&lt;/Year&gt;&lt;Details&gt;&lt;_accessed&gt;62649614&lt;/_accessed&gt;&lt;_alternate_title&gt;Energy Policy&lt;/_alternate_title&gt;&lt;_collection_scope&gt;SCIE;SSCI;EI&lt;/_collection_scope&gt;&lt;_created&gt;62649577&lt;/_created&gt;&lt;_date&gt;59958720&lt;/_date&gt;&lt;_date_display&gt;2014&lt;/_date_display&gt;&lt;_db_updated&gt;ScienceDirect&lt;/_db_updated&gt;&lt;_doi&gt;https://doi.org/10.1016/j.enpol.2014.01.019&lt;/_doi&gt;&lt;_impact_factor&gt;   4.880&lt;/_impact_factor&gt;&lt;_isbn&gt;0301-4215&lt;/_isbn&gt;&lt;_journal&gt;Energy Policy&lt;/_journal&gt;&lt;_keywords&gt;Energy consumption; CO emissions; long-term scenario; China&lt;/_keywords&gt;&lt;_modified&gt;63291533&lt;/_modified&gt;&lt;_pages&gt;508-523&lt;/_pages&gt;&lt;_url&gt;http://www.sciencedirect.com/science/article/pii/S030142151400024X&lt;/_url&gt;&lt;_volume&gt;68&lt;/_volume&gt;&lt;/Details&gt;&lt;Extra&gt;&lt;DBUID&gt;{6F35D732-D9FF-4EE9-905F-B0CC4953C663}&lt;/DBUID&gt;&lt;/Extra&gt;&lt;/Item&gt;&lt;/References&gt;&lt;/Group&gt;&lt;/Citation&gt;_x000a_"/>
    <w:docVar w:name="NE.Ref{B0E9431F-5E46-427A-8B33-4D6F79C1BE1B}" w:val=" ADDIN NE.Ref.{B0E9431F-5E46-427A-8B33-4D6F79C1BE1B}&lt;Citation&gt;&lt;Group&gt;&lt;References&gt;&lt;Item&gt;&lt;ID&gt;403&lt;/ID&gt;&lt;UID&gt;{8186DE79-3FA2-4A7A-9663-E93F574759FA}&lt;/UID&gt;&lt;Title&gt;The impact of urbanization policy on land use change: A scenario analysis&lt;/Title&gt;&lt;Template&gt;Journal Article&lt;/Template&gt;&lt;Star&gt;0&lt;/Star&gt;&lt;Tag&gt;0&lt;/Tag&gt;&lt;Author&gt;Wu, Yuzhe; Zhang, Xiaoling; Shen, Liyin&lt;/Author&gt;&lt;Year&gt;2011&lt;/Year&gt;&lt;Details&gt;&lt;_accessed&gt;62685733&lt;/_accessed&gt;&lt;_collection_scope&gt;SSCI&lt;/_collection_scope&gt;&lt;_created&gt;62685733&lt;/_created&gt;&lt;_date&gt;58380480&lt;/_date&gt;&lt;_date_display&gt;2011&lt;/_date_display&gt;&lt;_db_updated&gt;PKU Search&lt;/_db_updated&gt;&lt;_doi&gt;10.1016/j.cities.2010.11.002&lt;/_doi&gt;&lt;_impact_factor&gt;   3.853&lt;/_impact_factor&gt;&lt;_isbn&gt;0264-2751_x000d__x000a_&lt;/_isbn&gt;&lt;_issue&gt;2&lt;/_issue&gt;&lt;_journal&gt;Cities&lt;/_journal&gt;&lt;_keywords&gt;Urbanization policy_x000d__x000a_; Regional planning_x000d__x000a_; Modeling_x000d__x000a_; Land use change_x000d__x000a_; System dynamics (SD)_x000d__x000a_&lt;/_keywords&gt;&lt;_modified&gt;62969435&lt;/_modified&gt;&lt;_number&gt;1&lt;/_number&gt;&lt;_ori_publication&gt;Elsevier Ltd_x000d__x000a_&lt;/_ori_publication&gt;&lt;_pages&gt;147-159&lt;/_pages&gt;&lt;_url&gt;http://pku.summon.serialssolutions.com/2.0.0/link/0/eLvHCXMwrV3NS8MwFH_Mnbz4LTo_yMlbXdM0aeNtzg0VBUEF8VLalxSmsJVpD_73Jk06poIHEXoIJYHy3uN99f1-AWDRaRh88wmRjBKBNDe-EXUZYSqTUlAsQxXmUjRsxs-36c1dNB7x6w4MW2iMnbL0ocC5-MZ5-zd9L9x-NZn0700xEUcJtxRoNi94agDtwpr--OJ8CSoZ-7ZLHNjdLZquGfnChsTUzXtZak_fa_kRrZYi0Hj9Xz52A9Z8AkoGbt8mdPR0C3oL3Ao5IQ6xSxyByMc2XBlTIg5NSWYlqefFAr1JqoZWmJiVnZAk9ZsmDkp8RgbEEkWZUnxGcs98sgOP49HD8DLwNzAEGEnOAsaxsISpIseEJZLr1P7XlZpSTAuWYyrs9UlUKsELpakpjZAVAktEZjyDpmwXutPZVO8B0ajSpOTKlDtFLPNQKi6VkiYDy6mJiLgPQSvprHJEG1k7gfaSOc1kVjOmZsmMZvYhadWRfRF6ZmLBryd7fz55AKuupWyfQ-i-z2t9BCvVa33cWNknaTDc4w _x000d__x000a_https://ac.els-cdn.com/S026427511000154X/1-s2.0-S026427511000154X-main.pdf?_tid=5f126ecd-7137-4979-ad09-e4e266e81f1b&amp;amp;acdnat=1552126585_4fb8c1c3155c81932e4afe940f0f2fea 全文链接_x000d__x000a_&lt;/_url&gt;&lt;_volume&gt;28&lt;/_volume&gt;&lt;/Details&gt;&lt;Extra&gt;&lt;DBUID&gt;{6F35D732-D9FF-4EE9-905F-B0CC4953C663}&lt;/DBUID&gt;&lt;/Extra&gt;&lt;/Item&gt;&lt;/References&gt;&lt;/Group&gt;&lt;/Citation&gt;_x000a_"/>
    <w:docVar w:name="NE.Ref{B0F8E49F-ECD8-40F2-A33A-B9385288B577}" w:val=" ADDIN NE.Ref.{B0F8E49F-ECD8-40F2-A33A-B9385288B577}&lt;Citation&gt;&lt;Group&gt;&lt;References&gt;&lt;Item&gt;&lt;ID&gt;1782&lt;/ID&gt;&lt;UID&gt;{456CE5A2-1A99-4C84-B51B-4991FDCEBA6E}&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885&lt;/_impact_factor&gt;&lt;_isbn&gt;0250-8060_x000d__x000a_&lt;/_isbn&gt;&lt;_issue&gt;5-6&lt;/_issue&gt;&lt;_journal&gt;Water International&lt;/_journal&gt;&lt;_keywords&gt;systems thinking_x000d__x000a_; viability loops_x000d__x000a_; Cyprus_x000d__x000a_; water-energy-food nexus_x000d__x000a_; reflexive governance_x000d__x000a_&lt;/_keywords&gt;&lt;_modified&gt;63281472&lt;/_modified&gt;&lt;_number&gt;1&lt;/_number&gt;&lt;_ori_publication&gt;Routledge_x000d__x000a_&lt;/_ori_publication&gt;&lt;_pages&gt;877-894&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6F35D732-D9FF-4EE9-905F-B0CC4953C663}&lt;/DBUID&gt;&lt;/Extra&gt;&lt;/Item&gt;&lt;/References&gt;&lt;/Group&gt;&lt;/Citation&gt;_x000a_"/>
    <w:docVar w:name="NE.Ref{B1C9D984-FEFB-4703-A9C1-F9F454951A4D}" w:val=" ADDIN NE.Ref.{B1C9D984-FEFB-4703-A9C1-F9F454951A4D}&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B1E69287-C75E-49CA-AD66-2B80ED353D55}" w:val=" ADDIN NE.Ref.{B1E69287-C75E-49CA-AD66-2B80ED353D55}&lt;Citation&gt;&lt;Group&gt;&lt;References&gt;&lt;Item&gt;&lt;ID&gt;1001&lt;/ID&gt;&lt;UID&gt;{3F070F42-68CB-4997-8EF3-C9214053DEE9}&lt;/UID&gt;&lt;Title&gt;数学模型在人口预测中的应用——以江苏省为例&lt;/Title&gt;&lt;Template&gt;Journal Article&lt;/Template&gt;&lt;Star&gt;0&lt;/Star&gt;&lt;Tag&gt;0&lt;/Tag&gt;&lt;Author&gt;杨丽霞; 杨桂山; 苑韶峰&lt;/Author&gt;&lt;Year&gt;2006&lt;/Year&gt;&lt;Details&gt;&lt;_accessed&gt;63239952&lt;/_accessed&gt;&lt;_author_aff&gt;中国科学院南京地理与湖泊研究所;中国科学院南京地理与湖泊研究所;浙江工商大学公共管理学院土地资源管理系 江苏南京210008;中国科学院研究生院;北京100039;江苏南京210008;浙江杭州310035&lt;/_author_aff&gt;&lt;_collection_scope&gt;CSCD;CSSCI-C;PKU&lt;/_collection_scope&gt;&lt;_created&gt;63239952&lt;/_created&gt;&lt;_date&gt;55965600&lt;/_date&gt;&lt;_db_provider&gt;CNKI: 期刊&lt;/_db_provider&gt;&lt;_db_updated&gt;CNKI - Reference&lt;/_db_updated&gt;&lt;_issue&gt;3&lt;/_issue&gt;&lt;_journal&gt;长江流域资源与环境&lt;/_journal&gt;&lt;_keywords&gt;人口统计;人口预测;马尔萨斯人口模型;Logistic增长模型&lt;/_keywords&gt;&lt;_modified&gt;63239953&lt;/_modified&gt;&lt;_pages&gt;287-291&lt;/_pages&gt;&lt;_url&gt;http://kns.cnki.net/KCMS/detail/detail.aspx?FileName=CJLY200603003&amp;amp;DbName=CJFQ2006&lt;/_url&gt;&lt;_volume&gt;15&lt;/_volume&gt;&lt;_translated_author&gt;Yang, Lixia;Yang, Guishan;Yuan, Shaofeng&lt;/_translated_author&gt;&lt;/Details&gt;&lt;Extra&gt;&lt;DBUID&gt;{6F35D732-D9FF-4EE9-905F-B0CC4953C663}&lt;/DBUID&gt;&lt;/Extra&gt;&lt;/Item&gt;&lt;/References&gt;&lt;/Group&gt;&lt;/Citation&gt;_x000a_"/>
    <w:docVar w:name="NE.Ref{B1F2A768-0A35-401C-B48F-24162D5B3BBC}" w:val=" ADDIN NE.Ref.{B1F2A768-0A35-401C-B48F-24162D5B3BBC}&lt;Citation&gt;&lt;Group&gt;&lt;References&gt;&lt;Item&gt;&lt;ID&gt;78&lt;/ID&gt;&lt;UID&gt;{213C4AA8-ECB4-453C-B6F0-31874DFB53C2}&lt;/UID&gt;&lt;Title&gt;A framework for the development of the SERV model: A Spatially Explicit Resilience-Vulnerability model&lt;/Title&gt;&lt;Template&gt;Journal Article&lt;/Template&gt;&lt;Star&gt;1&lt;/Star&gt;&lt;Tag&gt;5&lt;/Tag&gt;&lt;Author&gt;Frazier, Tim G; Thompson, Courtney M; Dezzani, Raymond J&lt;/Author&gt;&lt;Year&gt;2014&lt;/Year&gt;&lt;Details&gt;&lt;_accessed&gt;61343605&lt;/_accessed&gt;&lt;_collection_scope&gt;SSCI;&lt;/_collection_scope&gt;&lt;_created&gt;61343605&lt;/_created&gt;&lt;_db_updated&gt;CrossRef&lt;/_db_updated&gt;&lt;_doi&gt;10.1016/j.apgeog.2014.04.004&lt;/_doi&gt;&lt;_impact_factor&gt;   2.565&lt;/_impact_factor&gt;&lt;_isbn&gt;01436228&lt;/_isbn&gt;&lt;_journal&gt;Applied Geography&lt;/_journal&gt;&lt;_modified&gt;61344852&lt;/_modified&gt;&lt;_pages&gt;158-172&lt;/_pages&gt;&lt;_tertiary_title&gt;Applied Geography&lt;/_tertiary_title&gt;&lt;_url&gt;http://linkinghub.elsevier.com/retrieve/pii/S0143622814000745_x000d__x000a_http://api.elsevier.com/content/article/PII:S0143622814000745?httpAccept=text/xml&lt;/_url&gt;&lt;_volume&gt;51&lt;/_volume&gt;&lt;/Details&gt;&lt;Extra&gt;&lt;DBUID&gt;{31F9CFF5-4EB5-41E0-8180-BAFB923E486F}&lt;/DBUID&gt;&lt;/Extra&gt;&lt;/Item&gt;&lt;/References&gt;&lt;/Group&gt;&lt;/Citation&gt;_x000a_"/>
    <w:docVar w:name="NE.Ref{B2099B86-EB47-4111-A9D8-4E2829407BAF}" w:val=" ADDIN NE.Ref.{B2099B86-EB47-4111-A9D8-4E2829407BAF}&lt;Citation&gt;&lt;Group&gt;&lt;References&gt;&lt;Item&gt;&lt;ID&gt;119&lt;/ID&gt;&lt;UID&gt;{68678220-7980-40B1-90FC-E4C36318E906}&lt;/UID&gt;&lt;Title&gt;Dynamic simulation of urban water metabolism under water environmental carrying capacity restrictions&lt;/Title&gt;&lt;Template&gt;Journal Article&lt;/Template&gt;&lt;Star&gt;0&lt;/Star&gt;&lt;Tag&gt;5&lt;/Tag&gt;&lt;Author&gt;Zeng, Weihua; Wu, Bo; Chai, Ying&lt;/Author&gt;&lt;Year&gt;2016&lt;/Year&gt;&lt;Details&gt;&lt;_accessed&gt;61956643&lt;/_accessed&gt;&lt;_collection_scope&gt;CSCD;SCIE;&lt;/_collection_scope&gt;&lt;_created&gt;61956641&lt;/_created&gt;&lt;_db_updated&gt;CrossRef&lt;/_db_updated&gt;&lt;_doi&gt;10.1007/s11783-014-0669-6&lt;/_doi&gt;&lt;_impact_factor&gt;   3.883&lt;/_impact_factor&gt;&lt;_isbn&gt;2095-2201&lt;/_isbn&gt;&lt;_issue&gt;1&lt;/_issue&gt;&lt;_journal&gt;Frontiers of Environmental Science &amp;amp; Engineering&lt;/_journal&gt;&lt;_modified&gt;62868973&lt;/_modified&gt;&lt;_pages&gt;114-128&lt;/_pages&gt;&lt;_tertiary_title&gt;Front. Environ. Sci. Eng.&lt;/_tertiary_title&gt;&lt;_url&gt;http://link.springer.com/10.1007/s11783-014-0669-6_x000d__x000a_http://link.springer.com/content/pdf/10.1007/s11783-014-0669-6&lt;/_url&gt;&lt;_volume&gt;10&lt;/_volume&gt;&lt;/Details&gt;&lt;Extra&gt;&lt;DBUID&gt;{6F35D732-D9FF-4EE9-905F-B0CC4953C663}&lt;/DBUID&gt;&lt;/Extra&gt;&lt;/Item&gt;&lt;/References&gt;&lt;/Group&gt;&lt;/Citation&gt;_x000a_"/>
    <w:docVar w:name="NE.Ref{B21A919D-C956-451F-8ABE-56CB00DD97D8}" w:val=" ADDIN NE.Ref.{B21A919D-C956-451F-8ABE-56CB00DD97D8}&lt;Citation&gt;&lt;Group&gt;&lt;References&gt;&lt;Item&gt;&lt;ID&gt;1559&lt;/ID&gt;&lt;UID&gt;{609D23D1-5C6E-4104-99DE-42CC2DB4F5F4}&lt;/UID&gt;&lt;Title&gt;The water-food-energy nexus optimization approach to combat agricultural drought: a case study in the United States&lt;/Title&gt;&lt;Template&gt;Journal Article&lt;/Template&gt;&lt;Star&gt;0&lt;/Star&gt;&lt;Tag&gt;0&lt;/Tag&gt;&lt;Author&gt;Zhang, Jie; Campana, Pietro Elia; Yao, Tian; Zhang, Yang; Lundblad, Anders; Melton, Forrest; Yan, Jinyue&lt;/Author&gt;&lt;Year&gt;2018&lt;/Year&gt;&lt;Details&gt;&lt;_accessed&gt;62577999&lt;/_accessed&gt;&lt;_collection_scope&gt;EI;SCI;SCIE;&lt;/_collection_scope&gt;&lt;_created&gt;62575077&lt;/_created&gt;&lt;_db_updated&gt;CrossRef&lt;/_db_updated&gt;&lt;_doi&gt;10.1016/j.apenergy.2017.07.036&lt;/_doi&gt;&lt;_impact_factor&gt;   8.426&lt;/_impact_factor&gt;&lt;_isbn&gt;03062619&lt;/_isbn&gt;&lt;_journal&gt;Applied Energy&lt;/_journal&gt;&lt;_modified&gt;63280742&lt;/_modified&gt;&lt;_pages&gt;449-464&lt;/_pages&gt;&lt;_tertiary_title&gt;Applied Energy&lt;/_tertiary_title&gt;&lt;_url&gt;https://linkinghub.elsevier.com/retrieve/pii/S030626191730908X_x000d__x000a_https://api.elsevier.com/content/article/PII:S030626191730908X?httpAccept=text/xml&lt;/_url&gt;&lt;_volume&gt;227&lt;/_volume&gt;&lt;/Details&gt;&lt;Extra&gt;&lt;DBUID&gt;{6F35D732-D9FF-4EE9-905F-B0CC4953C663}&lt;/DBUID&gt;&lt;/Extra&gt;&lt;/Item&gt;&lt;/References&gt;&lt;/Group&gt;&lt;/Citation&gt;_x000a_"/>
    <w:docVar w:name="NE.Ref{B2446395-2DB3-47D3-83EE-1B8F689FB8EA}" w:val=" ADDIN NE.Ref.{B2446395-2DB3-47D3-83EE-1B8F689FB8EA}&lt;Citation&gt;&lt;Group&gt;&lt;References&gt;&lt;Item&gt;&lt;ID&gt;979&lt;/ID&gt;&lt;UID&gt;{8CAB864E-A39D-40DD-BD6C-401919162570}&lt;/UID&gt;&lt;Title&gt;Urban energy use and carbon emissions from cities in China and policy implications&lt;/Title&gt;&lt;Template&gt;Journal Article&lt;/Template&gt;&lt;Star&gt;0&lt;/Star&gt;&lt;Tag&gt;0&lt;/Tag&gt;&lt;Author&gt;Dhakal, Shobhakar&lt;/Author&gt;&lt;Year&gt;2009&lt;/Year&gt;&lt;Details&gt;&lt;_accessed&gt;63295076&lt;/_accessed&gt;&lt;_collection_scope&gt;SCIE;SSCI;EI&lt;/_collection_scope&gt;&lt;_created&gt;63211461&lt;/_created&gt;&lt;_db_updated&gt;CrossRef&lt;/_db_updated&gt;&lt;_doi&gt;10.1016/j.enpol.2009.05.020&lt;/_doi&gt;&lt;_impact_factor&gt;   4.880&lt;/_impact_factor&gt;&lt;_isbn&gt;03014215&lt;/_isbn&gt;&lt;_issue&gt;11&lt;/_issue&gt;&lt;_journal&gt;Energy Policy&lt;/_journal&gt;&lt;_modified&gt;63211461&lt;/_modified&gt;&lt;_pages&gt;4208-4219&lt;/_pages&gt;&lt;_tertiary_title&gt;Energy Policy&lt;/_tertiary_title&gt;&lt;_url&gt;https://linkinghub.elsevier.com/retrieve/pii/S0301421509003413_x000d__x000a_https://api.elsevier.com/content/article/PII:S0301421509003413?httpAccept=text/xml&lt;/_url&gt;&lt;_volume&gt;37&lt;/_volume&gt;&lt;/Details&gt;&lt;Extra&gt;&lt;DBUID&gt;{6F35D732-D9FF-4EE9-905F-B0CC4953C663}&lt;/DBUID&gt;&lt;/Extra&gt;&lt;/Item&gt;&lt;/References&gt;&lt;/Group&gt;&lt;Group&gt;&lt;References&gt;&lt;Item&gt;&lt;ID&gt;975&lt;/ID&gt;&lt;UID&gt;{7FBB905E-20B8-4348-8237-FCAB63C6DDBA}&lt;/UID&gt;&lt;Title&gt;能源消耗、二氧化碳排放与中国工业的可持续发展&lt;/Title&gt;&lt;Template&gt;Journal Article&lt;/Template&gt;&lt;Star&gt;1&lt;/Star&gt;&lt;Tag&gt;5&lt;/Tag&gt;&lt;Author&gt;陈诗一&lt;/Author&gt;&lt;Year&gt;2009&lt;/Year&gt;&lt;Details&gt;&lt;_accessed&gt;63235732&lt;/_accessed&gt;&lt;_author_aff&gt;复旦大学中国社会主义市场经济研究中心;&lt;/_author_aff&gt;&lt;_collection_scope&gt;CSSCI-C;PKU&lt;/_collection_scope&gt;&lt;_created&gt;63211212&lt;/_created&gt;&lt;_date&gt;57486240&lt;/_date&gt;&lt;_db_provider&gt;CNKI: 期刊&lt;/_db_provider&gt;&lt;_db_updated&gt;CNKI - Reference&lt;/_db_updated&gt;&lt;_issue&gt;4&lt;/_issue&gt;&lt;_journal&gt;经济研究&lt;/_journal&gt;&lt;_keywords&gt;能源消耗;二氧化碳排放;全要素生产率;工业增长方式;可持续发展&lt;/_keywords&gt;&lt;_language&gt;Chinese&lt;/_language&gt;&lt;_modified&gt;63235732&lt;/_modified&gt;&lt;_pages&gt;41-55&lt;/_pages&gt;&lt;_url&gt;http://kns.cnki.net/KCMS/detail/detail.aspx?FileName=JJYJ200904006&amp;amp;DbName=CJFQ2009&lt;/_url&gt;&lt;_volume&gt;44&lt;/_volume&gt;&lt;_translated_author&gt;Chen, Shiyi&lt;/_translated_author&gt;&lt;/Details&gt;&lt;Extra&gt;&lt;DBUID&gt;{6F35D732-D9FF-4EE9-905F-B0CC4953C663}&lt;/DBUID&gt;&lt;/Extra&gt;&lt;/Item&gt;&lt;/References&gt;&lt;/Group&gt;&lt;/Citation&gt;_x000a_"/>
    <w:docVar w:name="NE.Ref{B258365C-8361-42A1-B5F2-4F62B365434B}" w:val=" ADDIN NE.Ref.{B258365C-8361-42A1-B5F2-4F62B365434B}&lt;Citation&gt;&lt;Group&gt;&lt;References&gt;&lt;Item&gt;&lt;ID&gt;325&lt;/ID&gt;&lt;UID&gt;{A69007D6-4B7B-433B-91DA-DEC68AC81C7D}&lt;/UID&gt;&lt;Title&gt;Integrating the system dynamic and cellular automata models to predict land use and land cover change&lt;/Title&gt;&lt;Template&gt;Journal Article&lt;/Template&gt;&lt;Star&gt;0&lt;/Star&gt;&lt;Tag&gt;0&lt;/Tag&gt;&lt;Author&gt;Xu, Xiaoming; Du, Ziqiang; Zhang, Hong&lt;/Author&gt;&lt;Year&gt;2016&lt;/Year&gt;&lt;Details&gt;&lt;_accessed&gt;63334989&lt;/_accessed&gt;&lt;_accession_num&gt;WOS:000383003500052&lt;/_accession_num&gt;&lt;_cited_count&gt;4&lt;/_cited_count&gt;&lt;_collection_scope&gt;SCIE;&lt;/_collection_scope&gt;&lt;_created&gt;62405994&lt;/_created&gt;&lt;_date_display&gt;2016_x000d__x000a_OCT 2016&lt;/_date_display&gt;&lt;_doi&gt;10.1016/j.jag.2016.07.022&lt;/_doi&gt;&lt;_impact_factor&gt;   4.846&lt;/_impact_factor&gt;&lt;_isbn&gt;0303-2434&lt;/_isbn&gt;&lt;_journal&gt;International Journal of Applied Earth Observation and Geoinformation&lt;/_journal&gt;&lt;_modified&gt;62871279&lt;/_modified&gt;&lt;_pages&gt;568-579&lt;/_pages&gt;&lt;_url&gt;https://ac.els-cdn.com/S0303243416301301/1-s2.0-S0303243416301301-main.pdf?_tid=8735d285-5781-45bd-ac98-895945138d21&amp;amp;acdnat=1535358831_b644e2961d30579731f0623218d0665f 全文链接_x000d__x000a_&lt;/_url&gt;&lt;_volume&gt;52&lt;/_volume&gt;&lt;/Details&gt;&lt;Extra&gt;&lt;DBUID&gt;{6F35D732-D9FF-4EE9-905F-B0CC4953C663}&lt;/DBUID&gt;&lt;/Extra&gt;&lt;/Item&gt;&lt;/References&gt;&lt;/Group&gt;&lt;/Citation&gt;_x000a_"/>
    <w:docVar w:name="NE.Ref{B289C192-F05A-4A4F-9B3D-84FCE9D2A649}" w:val=" ADDIN NE.Ref.{B289C192-F05A-4A4F-9B3D-84FCE9D2A649}&lt;Citation&gt;&lt;Group&gt;&lt;References&gt;&lt;Item&gt;&lt;ID&gt;1133&lt;/ID&gt;&lt;UID&gt;{F8E16466-BF03-4C71-BADC-38B1A50B257B}&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3.537&lt;/_impact_factor&gt;&lt;_isbn&gt;0165-0009&lt;/_isbn&gt;&lt;_issue&gt;3-4&lt;/_issue&gt;&lt;_journal&gt;Climatic Change&lt;/_journal&gt;&lt;_modified&gt;62570424&lt;/_modified&gt;&lt;_pages&gt;573-588&lt;/_pages&gt;&lt;_url&gt;https://link.springer.com/content/pdf/10.1007%2Fs10584-014-1064-9.pdf 全文链接_x000d__x000a_&lt;/_url&gt;&lt;_volume&gt;129&lt;/_volume&gt;&lt;/Details&gt;&lt;Extra&gt;&lt;DBUID&gt;{E5CFCA40-B99A-4E9F-8A29-87F3858A6670}&lt;/DBUID&gt;&lt;/Extra&gt;&lt;/Item&gt;&lt;/References&gt;&lt;/Group&gt;&lt;/Citation&gt;_x000a_"/>
    <w:docVar w:name="NE.Ref{B2C027B7-5022-4775-BE7F-D714C5D681FE}" w:val=" ADDIN NE.Ref.{B2C027B7-5022-4775-BE7F-D714C5D681FE}&lt;Citation&gt;&lt;Group&gt;&lt;References&gt;&lt;Item&gt;&lt;ID&gt;139&lt;/ID&gt;&lt;UID&gt;{B1D54CEC-6EAC-4947-BE15-FF3B114C2755}&lt;/UID&gt;&lt;Title&gt;Panarchy: Understanding Transformations in Human and Natural Systems&lt;/Title&gt;&lt;Template&gt;Book&lt;/Template&gt;&lt;Star&gt;0&lt;/Star&gt;&lt;Tag&gt;0&lt;/Tag&gt;&lt;Author&gt;Gunderson, L H; Holling, C S&lt;/Author&gt;&lt;Year&gt;2002&lt;/Year&gt;&lt;Details&gt;&lt;_accessed&gt;61349502&lt;/_accessed&gt;&lt;_created&gt;61349502&lt;/_created&gt;&lt;_modified&gt;62182693&lt;/_modified&gt;&lt;_place_published&gt;Washington D.C.&lt;/_place_published&gt;&lt;_publisher&gt;Island Press&lt;/_publisher&gt;&lt;/Details&gt;&lt;Extra&gt;&lt;DBUID&gt;{E5CFCA40-B99A-4E9F-8A29-87F3858A6670}&lt;/DBUID&gt;&lt;/Extra&gt;&lt;/Item&gt;&lt;/References&gt;&lt;/Group&gt;&lt;/Citation&gt;_x000a_"/>
    <w:docVar w:name="NE.Ref{B3110D23-B0F1-40E6-B08A-A918D1DBF9D4}" w:val=" ADDIN NE.Ref.{B3110D23-B0F1-40E6-B08A-A918D1DBF9D4}&lt;Citation&gt;&lt;Group&gt;&lt;References&gt;&lt;Item&gt;&lt;ID&gt;150&lt;/ID&gt;&lt;UID&gt;{6958C7E5-9C14-4B61-AFDA-623D06560893}&lt;/UID&gt;&lt;Title&gt;Sustainable development and the water–energy–food nexus: A perspective on livelihoods&lt;/Title&gt;&lt;Template&gt;Journal Article&lt;/Template&gt;&lt;Star&gt;1&lt;/Star&gt;&lt;Tag&gt;5&lt;/Tag&gt;&lt;Author&gt;Biggs, Eloise M; Bruce, Eleanor; Boruff, Bryan; Duncan, John M A; Horsley, Julia; Pauli, Natasha; McNeill, Kellie; Neef, Andreas; Van Ogtrop, Floris; Curnow, Jayne; Haworth, Billy; Duce, Stephanie; Imanari, Yukihiro&lt;/Author&gt;&lt;Year&gt;2015&lt;/Year&gt;&lt;Details&gt;&lt;_accessed&gt;61958343&lt;/_accessed&gt;&lt;_collection_scope&gt;SCIE;&lt;/_collection_scope&gt;&lt;_created&gt;61958343&lt;/_created&gt;&lt;_db_updated&gt;CrossRef&lt;/_db_updated&gt;&lt;_doi&gt;10.1016/j.envsci.2015.08.002&lt;/_doi&gt;&lt;_impact_factor&gt;   4.816&lt;/_impact_factor&gt;&lt;_isbn&gt;14629011&lt;/_isbn&gt;&lt;_journal&gt;Environmental Science &amp;amp; Policy&lt;/_journal&gt;&lt;_modified&gt;63281709&lt;/_modified&gt;&lt;_pages&gt;389-397&lt;/_pages&gt;&lt;_tertiary_title&gt;Environmental Science &amp;amp; Policy&lt;/_tertiary_title&gt;&lt;_url&gt;http://linkinghub.elsevier.com/retrieve/pii/S1462901115300563_x000d__x000a_http://api.elsevier.com/content/article/PII:S1462901115300563?httpAccept=text/xml&lt;/_url&gt;&lt;_volume&gt;54&lt;/_volume&gt;&lt;/Details&gt;&lt;Extra&gt;&lt;DBUID&gt;{6F35D732-D9FF-4EE9-905F-B0CC4953C663}&lt;/DBUID&gt;&lt;/Extra&gt;&lt;/Item&gt;&lt;/References&gt;&lt;/Group&gt;&lt;/Citation&gt;_x000a_"/>
    <w:docVar w:name="NE.Ref{B32648D5-7A97-4217-8B75-49C483303986}" w:val=" ADDIN NE.Ref.{B32648D5-7A97-4217-8B75-49C483303986}&lt;Citation&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B379B9B6-0FA7-4046-8200-4EFF64243B54}" w:val=" ADDIN NE.Ref.{B379B9B6-0FA7-4046-8200-4EFF64243B54}&lt;Citation&gt;&lt;Group&gt;&lt;References&gt;&lt;Item&gt;&lt;ID&gt;979&lt;/ID&gt;&lt;UID&gt;{5EBEC230-19E5-4E47-964D-174C6EC477BE}&lt;/UID&gt;&lt;Title&gt;Impacts of urbanisation on hydrological and water quality dynamics, and urban water management: a review&lt;/Title&gt;&lt;Template&gt;Journal Article&lt;/Template&gt;&lt;Star&gt;0&lt;/Star&gt;&lt;Tag&gt;0&lt;/Tag&gt;&lt;Author&gt;Mcgrane, Scott J&lt;/Author&gt;&lt;Year&gt;2015&lt;/Year&gt;&lt;Details&gt;&lt;_created&gt;62293632&lt;/_created&gt;&lt;_issue&gt;13&lt;/_issue&gt;&lt;_journal&gt;International Association of Scientific Hydrology Bulletin&lt;/_journal&gt;&lt;_modified&gt;62440788&lt;/_modified&gt;&lt;_pages&gt;2295-2311&lt;/_pages&gt;&lt;_volume&gt;61&lt;/_volume&gt;&lt;/Details&gt;&lt;Extra&gt;&lt;DBUID&gt;{E5CFCA40-B99A-4E9F-8A29-87F3858A6670}&lt;/DBUID&gt;&lt;/Extra&gt;&lt;/Item&gt;&lt;/References&gt;&lt;/Group&gt;&lt;/Citation&gt;_x000a_"/>
    <w:docVar w:name="NE.Ref{B3D27EEB-3369-48FA-8BE7-3415B173FEF2}" w:val=" ADDIN NE.Ref.{B3D27EEB-3369-48FA-8BE7-3415B173FEF2}&lt;Citation&gt;&lt;Group&gt;&lt;References&gt;&lt;Item&gt;&lt;ID&gt;113&lt;/ID&gt;&lt;UID&gt;{6FE60CC3-967C-487D-849F-C1D0D9A080B1}&lt;/UID&gt;&lt;Title&gt;The IPCC second assessment: Climate change report of the IPCC&lt;/Title&gt;&lt;Template&gt;Book&lt;/Template&gt;&lt;Star&gt;0&lt;/Star&gt;&lt;Tag&gt;0&lt;/Tag&gt;&lt;Author&gt;&amp;quot;Intergovernmental Panel On Climate (IPCC)&amp;quot;&lt;/Author&gt;&lt;Year&gt;1996&lt;/Year&gt;&lt;Details&gt;&lt;_accessed&gt;61348194&lt;/_accessed&gt;&lt;_created&gt;61348194&lt;/_created&gt;&lt;_modified&gt;61348194&lt;/_modified&gt;&lt;_publisher&gt;Cambridge University Press&lt;/_publisher&gt;&lt;_place_published&gt;Cambridge&lt;/_place_published&gt;&lt;/Details&gt;&lt;Extra&gt;&lt;DBUID&gt;{31F9CFF5-4EB5-41E0-8180-BAFB923E486F}&lt;/DBUID&gt;&lt;/Extra&gt;&lt;/Item&gt;&lt;/References&gt;&lt;/Group&gt;&lt;/Citation&gt;_x000a_"/>
    <w:docVar w:name="NE.Ref{B3D5CFAD-8B87-42D8-A457-648F7A4373BC}" w:val=" ADDIN NE.Ref.{B3D5CFAD-8B87-42D8-A457-648F7A4373BC}&lt;Citation&gt;&lt;Group&gt;&lt;References&gt;&lt;Item&gt;&lt;ID&gt;1053&lt;/ID&gt;&lt;UID&gt;{B1E36C62-AA8D-4AFB-92D9-30B22DFF1F29}&lt;/UID&gt;&lt;Title&gt;区域—要素统筹:构建国土空间开发保护制度的关键&lt;/Title&gt;&lt;Template&gt;Journal Article&lt;/Template&gt;&lt;Star&gt;0&lt;/Star&gt;&lt;Tag&gt;0&lt;/Tag&gt;&lt;Author&gt;林坚; 刘松雪; 刘诗毅&lt;/Author&gt;&lt;Year&gt;2018&lt;/Year&gt;&lt;Details&gt;&lt;_author_adr&gt;北京大学城市与环境学院;国土资源部国土规划与开发重点实验室;北京大学城市规划设计中心;&lt;/_author_adr&gt;&lt;_collection_scope&gt;CSSCI;中国科技核心期刊;中文核心期刊;&lt;/_collection_scope&gt;&lt;_created&gt;62424609&lt;/_created&gt;&lt;_db_provider&gt;CNKI&lt;/_db_provider&gt;&lt;_isbn&gt;1001-8158&lt;/_isbn&gt;&lt;_issue&gt;6&lt;/_issue&gt;&lt;_journal&gt;中国土地科学&lt;/_journal&gt;&lt;_keywords&gt;土地利用;;国土空间开发保护制度;;“区域”型国土空间;;“要素”型国土空间;;区域—要素统筹&lt;/_keywords&gt;&lt;_modified&gt;63260476&lt;/_modified&gt;&lt;_pages&gt;1-7&lt;/_pages&gt;&lt;_url&gt;http://kns.cnki.net/kns/download.aspx?filename=4Y0aXVlbRF0TyQ0bJRXMCJjcMNjYrs0QwI0apFzMSZWRm90TN5mVOV2UzlmN5QkRnpXQtZXdChGcmlUaVx0QSp1S3B3KzwmMiRVYDRzQDVVdU1EatRDRkZlcKRDWPZzYVVlVQdmRvEjTLhHNvlle2Y1Lhl2Nvgkb&amp;amp;tablename=CJFDLAST2018&amp;amp;dflag=pdfdown 全文链接_x000d__x000a_&lt;/_url&gt;&lt;_volume&gt;32&lt;/_volume&gt;&lt;_translated_author&gt;Lin, Jian;Liu, Songxue;Liu, Shiyi&lt;/_translated_author&gt;&lt;/Details&gt;&lt;Extra&gt;&lt;DBUID&gt;{6F35D732-D9FF-4EE9-905F-B0CC4953C663}&lt;/DBUID&gt;&lt;/Extra&gt;&lt;/Item&gt;&lt;/References&gt;&lt;/Group&gt;&lt;/Citation&gt;_x000a_"/>
    <w:docVar w:name="NE.Ref{B433BE6D-AA75-4DED-934F-B61A134A8B1C}" w:val=" ADDIN NE.Ref.{B433BE6D-AA75-4DED-934F-B61A134A8B1C}&lt;Citation&gt;&lt;Group&gt;&lt;References&gt;&lt;Item&gt;&lt;ID&gt;1200&lt;/ID&gt;&lt;UID&gt;{30A565B9-7045-4312-B1F1-C7F3D0A782CB}&lt;/UID&gt;&lt;Title&gt;水-能源-粮食关联关系:区域可持续发展研究的新视角&lt;/Title&gt;&lt;Template&gt;Journal Article&lt;/Template&gt;&lt;Star&gt;1&lt;/Star&gt;&lt;Tag&gt;0&lt;/Tag&gt;&lt;Author&gt;李桂君; 黄道涵; 李玉龙&lt;/Author&gt;&lt;Year&gt;2016&lt;/Year&gt;&lt;Details&gt;&lt;_author_adr&gt;中央财经大学管理科学与工程学院;&lt;/_author_adr&gt;&lt;_collection_scope&gt;CSSCI;中文核心期刊;&lt;/_collection_scope&gt;&lt;_created&gt;62427435&lt;/_created&gt;&lt;_db_provider&gt;CNKI&lt;/_db_provider&gt;&lt;_isbn&gt;1000-1549&lt;/_isbn&gt;&lt;_issue&gt;12&lt;/_issue&gt;&lt;_journal&gt;中央财经大学学报&lt;/_journal&gt;&lt;_keywords&gt;水-能源-粮食;;关联关系;;可持续发展;;文献分析&lt;/_keywords&gt;&lt;_modified&gt;63260456&lt;/_modified&gt;&lt;_pages&gt;76-90&lt;/_pages&gt;&lt;_url&gt;http://kns.cnki.net/kns/download.aspx?filename=2lmWFZjaEFmVXl0TtN2avdTWx8kWSZ2RrEmROVlQzN2RGJTOkFzZpV3bsNzaot0TYVVSDZWRUJ0ZqVnYk5WRptSe0xGMyJ1TzZ0dohDbSNlaHdWRx8ETWREeMxEVLV2alNEex1GdqN1SmpVQ1JVZ31WNQZEMl9WY&amp;amp;tablename=CJFDLAST2017&amp;amp;dflag=pdfdown 全文链接_x000d__x000a_&lt;/_url&gt;&lt;_translated_author&gt;Li, Guijun;Huang, Daohan;Li, Yulong&lt;/_translated_author&gt;&lt;/Details&gt;&lt;Extra&gt;&lt;DBUID&gt;{6F35D732-D9FF-4EE9-905F-B0CC4953C663}&lt;/DBUID&gt;&lt;/Extra&gt;&lt;/Item&gt;&lt;/References&gt;&lt;/Group&gt;&lt;/Citation&gt;_x000a_"/>
    <w:docVar w:name="NE.Ref{B465FDDE-411E-4158-AD4F-C08E69AC9180}" w:val=" ADDIN NE.Ref.{B465FDDE-411E-4158-AD4F-C08E69AC9180}&lt;Citation&gt;&lt;Group&gt;&lt;References&gt;&lt;Item&gt;&lt;ID&gt;1848&lt;/ID&gt;&lt;UID&gt;{4AB93BE2-F556-4721-9261-6938D6C778C2}&lt;/UID&gt;&lt;Title&gt;Simulation and optimization of water supply and demand balance in Shenzhen: A system dynamics approach&lt;/Title&gt;&lt;Template&gt;Journal Article&lt;/Template&gt;&lt;Star&gt;0&lt;/Star&gt;&lt;Tag&gt;0&lt;/Tag&gt;&lt;Author&gt;Li, Tianhong; Yang, Songnan; Tan, Mingxin&lt;/Author&gt;&lt;Year&gt;2019&lt;/Year&gt;&lt;Details&gt;&lt;_accession_num&gt;WOS:000451105200074_x000d__x000a_ER&lt;/_accession_num&gt;&lt;_cited_count&gt;4&lt;/_cited_count&gt;&lt;_collection_scope&gt;SCIE;EI&lt;/_collection_scope&gt;&lt;_created&gt;63287294&lt;/_created&gt;&lt;_date_display&gt;2019, JAN 10 2019&lt;/_date_display&gt;&lt;_db_provider&gt;ISI&lt;/_db_provider&gt;&lt;_doi&gt;10.1016/j.jclepro.2018.10.052&lt;/_doi&gt;&lt;_impact_factor&gt;   6.395&lt;/_impact_factor&gt;&lt;_isbn&gt;0959-6526&lt;/_isbn&gt;&lt;_journal&gt;Journal of Cleaner Production&lt;/_journal&gt;&lt;_modified&gt;63287454&lt;/_modified&gt;&lt;_pages&gt;882-893&lt;/_pages&gt;&lt;_url&gt;http://gateway.isiknowledge.com/gateway/Gateway.cgi?GWVersion=2&amp;amp;SrcAuth=AegeanSoftware&amp;amp;SrcApp=NoteExpress&amp;amp;DestLinkType=FullRecord&amp;amp;DestApp=WOS&amp;amp;KeyUT=000451105200074&lt;/_url&gt;&lt;_volume&gt;207&lt;/_volume&gt;&lt;/Details&gt;&lt;Extra&gt;&lt;DBUID&gt;{6F35D732-D9FF-4EE9-905F-B0CC4953C663}&lt;/DBUID&gt;&lt;/Extra&gt;&lt;/Item&gt;&lt;/References&gt;&lt;/Group&gt;&lt;/Citation&gt;_x000a_"/>
    <w:docVar w:name="NE.Ref{B468ED70-66FD-494B-B9E1-4D63B892ACC8}" w:val=" ADDIN NE.Ref.{B468ED70-66FD-494B-B9E1-4D63B892ACC8}&lt;Citation&gt;&lt;Group&gt;&lt;References&gt;&lt;Item&gt;&lt;ID&gt;61&lt;/ID&gt;&lt;UID&gt;{D1287072-8AAB-49F5-BCB4-3C896120E415}&lt;/UID&gt;&lt;Title&gt;社会生态系统及脆弱性驱动机制分析&lt;/Title&gt;&lt;Template&gt;Journal Article&lt;/Template&gt;&lt;Star&gt;1&lt;/Star&gt;&lt;Tag&gt;0&lt;/Tag&gt;&lt;Author&gt;余中元; 李波; 张新时&lt;/Author&gt;&lt;Year&gt;2014&lt;/Year&gt;&lt;Details&gt;&lt;_accessed&gt;61338976&lt;/_accessed&gt;&lt;_author_aff&gt;海南师范大学地理与旅游学院;北京师范大学资源学院/地表过程与资源生态国家重点实验室;中国科学院植物研究所植被数量生态学开放研究实验室;&lt;/_author_aff&gt;&lt;_collection_scope&gt;中国科技核心期刊;中文核心期刊;CSCD;&lt;/_collection_scope&gt;&lt;_created&gt;61338975&lt;/_created&gt;&lt;_date&gt;59968800&lt;/_date&gt;&lt;_db_provider&gt;CNKI: 期刊&lt;/_db_provider&gt;&lt;_db_updated&gt;CNKI - Reference&lt;/_db_updated&gt;&lt;_issue&gt;7&lt;/_issue&gt;&lt;_journal&gt;生态学报&lt;/_journal&gt;&lt;_keywords&gt;社会生态系统;研究进展;脆弱性;驱动机制&lt;/_keywords&gt;&lt;_language&gt;Chinese&lt;/_language&gt;&lt;_modified&gt;61352187&lt;/_modified&gt;&lt;_pages&gt;1870-1879&lt;/_pages&gt;&lt;_url&gt;http://www.cnki.net/KCMS/detail/detail.aspx?FileName=STXB201407027&amp;amp;DbName=CJFQ2014&lt;/_url&gt;&lt;_volume&gt;34&lt;/_volume&gt;&lt;_translated_author&gt;Yu, Zhongyuan;Li, Bo;Zhang, Xinshi&lt;/_translated_author&gt;&lt;/Details&gt;&lt;Extra&gt;&lt;DBUID&gt;{31F9CFF5-4EB5-41E0-8180-BAFB923E486F}&lt;/DBUID&gt;&lt;/Extra&gt;&lt;/Item&gt;&lt;/References&gt;&lt;/Group&gt;&lt;/Citation&gt;_x000a_"/>
    <w:docVar w:name="NE.Ref{B49C399B-5CE3-4A74-8ECD-986C4D2DE8D1}" w:val=" ADDIN NE.Ref.{B49C399B-5CE3-4A74-8ECD-986C4D2DE8D1}&lt;Citation&gt;&lt;Group&gt;&lt;References&gt;&lt;Item&gt;&lt;ID&gt;562&lt;/ID&gt;&lt;UID&gt;{0159C1EB-3553-4CCB-9E00-D4020B3250DF}&lt;/UID&gt;&lt;Title&gt;Ecological Resilience--In Theory and Application&lt;/Title&gt;&lt;Template&gt;Journal Article&lt;/Template&gt;&lt;Star&gt;0&lt;/Star&gt;&lt;Tag&gt;0&lt;/Tag&gt;&lt;Author&gt;Gunderson, Lance H&lt;/Author&gt;&lt;Year&gt;2000&lt;/Year&gt;&lt;Details&gt;&lt;_created&gt;61837235&lt;/_created&gt;&lt;_journal&gt;Annual Review of Ecology and Systematics&lt;/_journal&gt;&lt;_modified&gt;61837236&lt;/_modified&gt;&lt;_pages&gt;425-439&lt;/_pages&gt;&lt;_volume&gt;31&lt;/_volume&gt;&lt;/Details&gt;&lt;Extra&gt;&lt;DBUID&gt;{4586FB26-B343-42AF-9C29-3BE2E8064B11}&lt;/DBUID&gt;&lt;/Extra&gt;&lt;/Item&gt;&lt;/References&gt;&lt;/Group&gt;&lt;/Citation&gt;_x000a_"/>
    <w:docVar w:name="NE.Ref{B4F06BC4-2DEF-419F-8BB3-A59D5186AEF7}" w:val=" ADDIN NE.Ref.{B4F06BC4-2DEF-419F-8BB3-A59D5186AEF7}&lt;Citation&gt;&lt;Group&gt;&lt;References&gt;&lt;Item&gt;&lt;ID&gt;1020&lt;/ID&gt;&lt;UID&gt;{80ACF019-AB62-4FB1-B520-84920A427562}&lt;/UID&gt;&lt;Title&gt;现代区域经济学&lt;/Title&gt;&lt;Template&gt;Book&lt;/Template&gt;&lt;Star&gt;0&lt;/Star&gt;&lt;Tag&gt;0&lt;/Tag&gt;&lt;Author&gt;魏后凯&lt;/Author&gt;&lt;Year&gt;2006&lt;/Year&gt;&lt;Details&gt;&lt;_accessed&gt;63244560&lt;/_accessed&gt;&lt;_created&gt;63244560&lt;/_created&gt;&lt;_modified&gt;63244560&lt;/_modified&gt;&lt;_place_published&gt;北京&lt;/_place_published&gt;&lt;_publisher&gt;经济管理出版社&lt;/_publisher&gt;&lt;_translated_author&gt;Wei, Houkai&lt;/_translated_author&gt;&lt;/Details&gt;&lt;Extra&gt;&lt;DBUID&gt;{6F35D732-D9FF-4EE9-905F-B0CC4953C663}&lt;/DBUID&gt;&lt;/Extra&gt;&lt;/Item&gt;&lt;/References&gt;&lt;/Group&gt;&lt;/Citation&gt;_x000a_"/>
    <w:docVar w:name="NE.Ref{B5391250-5C31-40A6-B9F5-49EA1E9B633B}" w:val=" ADDIN NE.Ref.{B5391250-5C31-40A6-B9F5-49EA1E9B633B}&lt;Citation&gt;&lt;Group&gt;&lt;References&gt;&lt;Item&gt;&lt;ID&gt;1581&lt;/ID&gt;&lt;UID&gt;{B90F70E6-8F3F-407F-9868-CFA2D1C57E1E}&lt;/UID&gt;&lt;Title&gt;Facing climate change by securing water for food, livelihoods and ecosystems&lt;/Title&gt;&lt;Template&gt;Journal Article&lt;/Template&gt;&lt;Star&gt;0&lt;/Star&gt;&lt;Tag&gt;0&lt;/Tag&gt;&lt;Author&gt;de Fraiture, C; Smakhtin, V; Bossio, D; McCornick, P; Hoanh, C; Noble, A; Molden, D; Gichuki, F; Giordano, M; Finlayson, M; Turral, H&lt;/Author&gt;&lt;Year&gt;2007&lt;/Year&gt;&lt;Details&gt;&lt;_accessed&gt;62573294&lt;/_accessed&gt;&lt;_created&gt;62573294&lt;/_created&gt;&lt;_journal&gt;Journal of SAT Agricultural Research&lt;/_journal&gt;&lt;_modified&gt;63280742&lt;/_modified&gt;&lt;_pages&gt;1-21&lt;/_pages&gt;&lt;_volume&gt;4&lt;/_volume&gt;&lt;/Details&gt;&lt;Extra&gt;&lt;DBUID&gt;{6F35D732-D9FF-4EE9-905F-B0CC4953C663}&lt;/DBUID&gt;&lt;/Extra&gt;&lt;/Item&gt;&lt;/References&gt;&lt;/Group&gt;&lt;Group&gt;&lt;References&gt;&lt;Item&gt;&lt;ID&gt;1578&lt;/ID&gt;&lt;UID&gt;{9D1C5CAF-9EB3-4B5B-BAB4-CD2C04DDD938}&lt;/UID&gt;&lt;Title&gt;Improving agricultural water productivity: Between optimism and caution&lt;/Title&gt;&lt;Template&gt;Journal Article&lt;/Template&gt;&lt;Star&gt;0&lt;/Star&gt;&lt;Tag&gt;0&lt;/Tag&gt;&lt;Author&gt;Molden, David; Oweis, Theib; Steduto, Pasquale; Bindraban, Prem; Hanjra, Munir A; Kijne, Jacob&lt;/Author&gt;&lt;Year&gt;2010&lt;/Year&gt;&lt;Details&gt;&lt;_collection_scope&gt;EI;SCI;SCIE;&lt;/_collection_scope&gt;&lt;_created&gt;62573296&lt;/_created&gt;&lt;_impact_factor&gt;   3.542&lt;/_impact_factor&gt;&lt;_issue&gt;4&lt;/_issue&gt;&lt;_journal&gt;Agricultural Water Management&lt;/_journal&gt;&lt;_modified&gt;63280742&lt;/_modified&gt;&lt;_pages&gt;528-535&lt;/_pages&gt;&lt;_volume&gt;97&lt;/_volume&gt;&lt;/Details&gt;&lt;Extra&gt;&lt;DBUID&gt;{6F35D732-D9FF-4EE9-905F-B0CC4953C663}&lt;/DBUID&gt;&lt;/Extra&gt;&lt;/Item&gt;&lt;/References&gt;&lt;/Group&gt;&lt;/Citation&gt;_x000a_"/>
    <w:docVar w:name="NE.Ref{B55E22B9-4603-483C-A987-7FE79441A8BA}" w:val=" ADDIN NE.Ref.{B55E22B9-4603-483C-A987-7FE79441A8BA}&lt;Citation&gt;&lt;Group&gt;&lt;References&gt;&lt;Item&gt;&lt;ID&gt;295&lt;/ID&gt;&lt;UID&gt;{C25A129D-53A7-467B-B588-24EC3619B427}&lt;/UID&gt;&lt;Title&gt;中国水资源利用特征及未来趋势分析&lt;/Title&gt;&lt;Template&gt;Journal Article&lt;/Template&gt;&lt;Star&gt;0&lt;/Star&gt;&lt;Tag&gt;0&lt;/Tag&gt;&lt;Author&gt;吴芳; 张新锋; 崔雪锋&lt;/Author&gt;&lt;Year&gt;2017&lt;/Year&gt;&lt;Details&gt;&lt;_accessed&gt;62131211&lt;/_accessed&gt;&lt;_author_aff&gt;北京师范大学资源学院;唐山师范学院资源管理系;北京师范大学系统科学学院;新疆大学资源与环境学院;&lt;/_author_aff&gt;&lt;_collection_scope&gt;中国科技核心期刊;中文核心期刊;CSCD;&lt;/_collection_scope&gt;&lt;_created&gt;62126735&lt;/_created&gt;&lt;_date&gt;61557120&lt;/_date&gt;&lt;_db_provider&gt;CNKI: 期刊&lt;/_db_provider&gt;&lt;_db_updated&gt;CNKI - Reference&lt;/_db_updated&gt;&lt;_issue&gt;1&lt;/_issue&gt;&lt;_journal&gt;长江科学院院报&lt;/_journal&gt;&lt;_keywords&gt;水资源利用;需水量;变化趋势;需水预测;整理分析&lt;/_keywords&gt;&lt;_modified&gt;63290104&lt;/_modified&gt;&lt;_pages&gt;30-39&lt;/_pages&gt;&lt;_url&gt;http://kns.cnki.net/KCMS/detail/detail.aspx?FileName=CJKB201701008&amp;amp;DbName=CJFQ2017&lt;/_url&gt;&lt;_volume&gt;34&lt;/_volume&gt;&lt;_translated_author&gt;Wu, Fang;Zhang, Xinfeng;Cui, Xuefeng&lt;/_translated_author&gt;&lt;/Details&gt;&lt;Extra&gt;&lt;DBUID&gt;{6F35D732-D9FF-4EE9-905F-B0CC4953C663}&lt;/DBUID&gt;&lt;/Extra&gt;&lt;/Item&gt;&lt;/References&gt;&lt;/Group&gt;&lt;/Citation&gt;_x000a_"/>
    <w:docVar w:name="NE.Ref{B56DC053-AFDB-4AD0-AC2F-F22727DF04A5}" w:val=" ADDIN NE.Ref.{B56DC053-AFDB-4AD0-AC2F-F22727DF04A5}&lt;Citation&gt;&lt;Group&gt;&lt;References&gt;&lt;Item&gt;&lt;ID&gt;679&lt;/ID&gt;&lt;UID&gt;{F143D1E4-590A-405D-BA3F-36A1FE08C81C}&lt;/UID&gt;&lt;Title&gt;从人口红利到改革红利：基于中国潜在增长率的模拟&lt;/Title&gt;&lt;Template&gt;Journal Article&lt;/Template&gt;&lt;Star&gt;1&lt;/Star&gt;&lt;Tag&gt;0&lt;/Tag&gt;&lt;Author&gt;陆旸; 蔡昉&lt;/Author&gt;&lt;Year&gt;2016&lt;/Year&gt;&lt;Details&gt;&lt;_accessed&gt;62809141&lt;/_accessed&gt;&lt;_author_aff&gt;中国社会科学院人口与劳动经济研究所;中国社会科学院;&lt;/_author_aff&gt;&lt;_collection_scope&gt;CSSCI-C;PKU&lt;/_collection_scope&gt;&lt;_created&gt;62809140&lt;/_created&gt;&lt;_date&gt;61022880&lt;/_date&gt;&lt;_db_provider&gt;CNKI: 期刊&lt;/_db_provider&gt;&lt;_db_updated&gt;CNKI - Reference&lt;/_db_updated&gt;&lt;_issue&gt;1&lt;/_issue&gt;&lt;_journal&gt;世界经济&lt;/_journal&gt;&lt;_keywords&gt;人口红利;改革红利;潜在增长率;全要素生产率;劳动参与率&lt;/_keywords&gt;&lt;_language&gt;Chinese&lt;/_language&gt;&lt;_modified&gt;62874328&lt;/_modified&gt;&lt;_pages&gt;3-23&lt;/_pages&gt;&lt;_url&gt;http://kns.cnki.net/KCMS/detail/detail.aspx?FileName=SJJJ201601002&amp;amp;DbName=CJFQ2016&lt;/_url&gt;&lt;_volume&gt;39&lt;/_volume&gt;&lt;_translated_author&gt;Lu, Yang;Cai, Fang&lt;/_translated_author&gt;&lt;/Details&gt;&lt;Extra&gt;&lt;DBUID&gt;{6F35D732-D9FF-4EE9-905F-B0CC4953C663}&lt;/DBUID&gt;&lt;/Extra&gt;&lt;/Item&gt;&lt;/References&gt;&lt;/Group&gt;&lt;Group&gt;&lt;References&gt;&lt;Item&gt;&lt;ID&gt;895&lt;/ID&gt;&lt;UID&gt;{E6385965-6A3F-4A5E-9925-C54FF8B45EF8}&lt;/UID&gt;&lt;Title&gt;Take-off, Persistence and Sustainability: The Demographic Factor in Chinese Growth&lt;/Title&gt;&lt;Template&gt;Journal Article&lt;/Template&gt;&lt;Star&gt;0&lt;/Star&gt;&lt;Tag&gt;0&lt;/Tag&gt;&lt;Author&gt;Cai, Fang; Lu, Yang&lt;/Author&gt;&lt;Year&gt;2016&lt;/Year&gt;&lt;Details&gt;&lt;_accessed&gt;63093115&lt;/_accessed&gt;&lt;_accession_num&gt;WOS:000390926300007_x000d__x000a_ER&lt;/_accession_num&gt;&lt;_cited_count&gt;6&lt;/_cited_count&gt;&lt;_created&gt;63093113&lt;/_created&gt;&lt;_date_display&gt;2016, MAY 2016&lt;/_date_display&gt;&lt;_db_provider&gt;ISI&lt;/_db_provider&gt;&lt;_db_updated&gt;CrossRef&lt;/_db_updated&gt;&lt;_doi&gt;10.1002/app5.139&lt;/_doi&gt;&lt;_impact_factor&gt;   1.046&lt;/_impact_factor&gt;&lt;_isbn&gt;2050-2680&lt;/_isbn&gt;&lt;_issue&gt;2&lt;/_issue&gt;&lt;_journal&gt;Asia &amp;amp; the Pacific Policy Studies&lt;/_journal&gt;&lt;_modified&gt;63097148&lt;/_modified&gt;&lt;_pages&gt;203-225&lt;/_pages&gt;&lt;_tertiary_title&gt;Asia &amp;amp; the Pacific Policy Studies&lt;/_tertiary_title&gt;&lt;_url&gt;http://doi.wiley.com/10.1002/app5.139_x000d__x000a_https://onlinelibrary.wiley.com/doi/full/10.1002/app5.139&lt;/_url&gt;&lt;_volume&gt;3&lt;/_volume&gt;&lt;/Details&gt;&lt;Extra&gt;&lt;DBUID&gt;{6F35D732-D9FF-4EE9-905F-B0CC4953C663}&lt;/DBUID&gt;&lt;/Extra&gt;&lt;/Item&gt;&lt;/References&gt;&lt;/Group&gt;&lt;/Citation&gt;_x000a_"/>
    <w:docVar w:name="NE.Ref{B609A4C5-CC6E-47C4-AFFA-2D3A033CCB8A}" w:val=" ADDIN NE.Ref.{B609A4C5-CC6E-47C4-AFFA-2D3A033CCB8A}&lt;Citation&gt;&lt;Group&gt;&lt;References&gt;&lt;Item&gt;&lt;ID&gt;763&lt;/ID&gt;&lt;UID&gt;{EBA3D552-572D-49BA-9382-6976E6781A60}&lt;/UID&gt;&lt;Title&gt;Water-Energy-Land Nexus - Modelling Long-term Scenarios for Brazil&lt;/Title&gt;&lt;Template&gt;Conference Paper&lt;/Template&gt;&lt;Star&gt;0&lt;/Star&gt;&lt;Tag&gt;0&lt;/Tag&gt;&lt;Author&gt;Senger, Matthias; Spataru, Catalina&lt;/Author&gt;&lt;Year&gt;2015&lt;/Year&gt;&lt;Details&gt;&lt;_accessed&gt;62569050&lt;/_accessed&gt;&lt;_accession_num&gt;WOS:000411862000029&lt;/_accession_num&gt;&lt;_cited_count&gt;0&lt;/_cited_count&gt;&lt;_created&gt;62427502&lt;/_created&gt;&lt;_date_display&gt;2015_x000d__x000a_2015&lt;/_date_display&gt;&lt;_doi&gt;10.1109/EMS.2015.47&lt;/_doi&gt;&lt;_journal&gt;UKSIM-AMSS NINTH IEEE EUROPEAN MODELLING SYMPOSIUM ON COMPUTER MODELLING AND SIMULATION (EMS 2015)&lt;/_journal&gt;&lt;_modified&gt;62569037&lt;/_modified&gt;&lt;_pages&gt;266-271&lt;/_pages&gt;&lt;_place_published&gt;Madrid, Spain&lt;/_place_published&gt;&lt;_secondary_title&gt;UKSim-AMSS 9th IEEE European Modelling Symposium on Computer Modelling and Simulation (EMS)&lt;/_secondary_title&gt;&lt;/Details&gt;&lt;Extra&gt;&lt;DBUID&gt;{E5CFCA40-B99A-4E9F-8A29-87F3858A6670}&lt;/DBUID&gt;&lt;/Extra&gt;&lt;/Item&gt;&lt;/References&gt;&lt;/Group&gt;&lt;/Citation&gt;_x000a_"/>
    <w:docVar w:name="NE.Ref{B610FEF5-8EB3-41E9-B678-50DA7909C7A4}" w:val=" ADDIN NE.Ref.{B610FEF5-8EB3-41E9-B678-50DA7909C7A4}&lt;Citation&gt;&lt;Group&gt;&lt;References&gt;&lt;Item&gt;&lt;ID&gt;1123&lt;/ID&gt;&lt;UID&gt;{532D4B0D-5CDA-4738-830D-B7E840F351CE}&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361&lt;/_impact_factor&gt;&lt;_isbn&gt;0043-1397&lt;/_isbn&gt;&lt;_issue&gt;10&lt;/_issue&gt;&lt;_journal&gt;Water Resources Research&lt;/_journal&gt;&lt;_modified&gt;62568652&lt;/_modified&gt;&lt;_pages&gt;7511-7533&lt;/_pages&gt;&lt;_url&gt;https://agupubs.onlinelibrary.wiley.com/doi/pdf/10.1029/2017WR022478 全文链接_x000d__x000a_&lt;/_url&gt;&lt;_volume&gt;54&lt;/_volume&gt;&lt;/Details&gt;&lt;Extra&gt;&lt;DBUID&gt;{E5CFCA40-B99A-4E9F-8A29-87F3858A6670}&lt;/DBUID&gt;&lt;/Extra&gt;&lt;/Item&gt;&lt;/References&gt;&lt;/Group&gt;&lt;/Citation&gt;_x000a_"/>
    <w:docVar w:name="NE.Ref{B61A8EB3-9948-407D-9ECA-B4E1071C0F10}" w:val=" ADDIN NE.Ref.{B61A8EB3-9948-407D-9ECA-B4E1071C0F10}&lt;Citation&gt;&lt;Group&gt;&lt;References&gt;&lt;Item&gt;&lt;ID&gt;549&lt;/ID&gt;&lt;UID&gt;{17716295-B9A8-4E95-84D6-F396ACADCF1F}&lt;/UID&gt;&lt;Title&gt;Coupled analysis on landscape pattern and hydrological processes in Yanhe watershed of China&lt;/Title&gt;&lt;Template&gt;Journal Article&lt;/Template&gt;&lt;Star&gt;0&lt;/Star&gt;&lt;Tag&gt;0&lt;/Tag&gt;&lt;Author&gt;Li, J; Zhou, Z X&lt;/Author&gt;&lt;Year&gt;2015&lt;/Year&gt;&lt;Details&gt;&lt;_accessed&gt;61831597&lt;/_accessed&gt;&lt;_accession_num&gt;WOS:000347654900092&lt;/_accession_num&gt;&lt;_cited_count&gt;3&lt;/_cited_count&gt;&lt;_collection_scope&gt;EI;SCI;SCIE;&lt;/_collection_scope&gt;&lt;_created&gt;61831584&lt;/_created&gt;&lt;_date_display&gt;2015, FEB 1 2015&lt;/_date_display&gt;&lt;_db_provider&gt;ISI&lt;/_db_provider&gt;&lt;_db_updated&gt;Web of Science-All&lt;/_db_updated&gt;&lt;_doi&gt;10.1016/j.scitotenv.2014.10.068&lt;/_doi&gt;&lt;_impact_factor&gt;   4.900&lt;/_impact_factor&gt;&lt;_isbn&gt;0048-9697&lt;/_isbn&gt;&lt;_journal&gt;Science of the Total Environment&lt;/_journal&gt;&lt;_modified&gt;61831595&lt;/_modified&gt;&lt;_pages&gt;927-938&lt;/_pages&gt;&lt;_url&gt;http://gateway.isiknowledge.com/gateway/Gateway.cgi?GWVersion=2&amp;amp;SrcAuth=AegeanSoftware&amp;amp;SrcApp=NoteExpress&amp;amp;DestLinkType=FullRecord&amp;amp;DestApp=WOS&amp;amp;KeyUT=000347654900092&lt;/_url&gt;&lt;_volume&gt;505&lt;/_volume&gt;&lt;/Details&gt;&lt;Extra&gt;&lt;DBUID&gt;{4586FB26-B343-42AF-9C29-3BE2E8064B11}&lt;/DBUID&gt;&lt;/Extra&gt;&lt;/Item&gt;&lt;/References&gt;&lt;/Group&gt;&lt;/Citation&gt;_x000a_"/>
    <w:docVar w:name="NE.Ref{B61AC4F3-96EA-47B2-9B50-D81B8E7F03FD}" w:val=" ADDIN NE.Ref.{B61AC4F3-96EA-47B2-9B50-D81B8E7F03FD}&lt;Citation&gt;&lt;Group&gt;&lt;References&gt;&lt;Item&gt;&lt;ID&gt;1517&lt;/ID&gt;&lt;UID&gt;{E011D1A5-6A35-44D0-83DD-6CFBD0E51D1E}&lt;/UID&gt;&lt;Title&gt;People, recreational facility and physical activity: New-type urbanization planning for the healthy communities in China&lt;/Title&gt;&lt;Template&gt;Journal Article&lt;/Template&gt;&lt;Star&gt;0&lt;/Star&gt;&lt;Tag&gt;0&lt;/Tag&gt;&lt;Author&gt;Chen, Tingting; Hui, Eddie Chi-Man; Lang, Wei; Tao, Li&lt;/Author&gt;&lt;Year&gt;2016&lt;/Year&gt;&lt;Details&gt;&lt;_accessed&gt;63266245&lt;/_accessed&gt;&lt;_collection_scope&gt;SSCI&lt;/_collection_scope&gt;&lt;_created&gt;63266245&lt;/_created&gt;&lt;_date&gt;61009920&lt;/_date&gt;&lt;_date_display&gt;2016&lt;/_date_display&gt;&lt;_db_updated&gt;PKU Search&lt;/_db_updated&gt;&lt;_doi&gt;10.1016/j.habitatint.2016.09.001&lt;/_doi&gt;&lt;_impact_factor&gt;   3.846&lt;/_impact_factor&gt;&lt;_isbn&gt;0197-3975&lt;/_isbn&gt;&lt;_journal&gt;Habitat International&lt;/_journal&gt;&lt;_keywords&gt;Physical exercise; Planning adjustment; Community recreational facility; Guangzhou; Healthy community; China; Case studies; Physical fitness; Business schools; Exercise; Analysis; Urbanization; Sustainable urban development; School construction&lt;/_keywords&gt;&lt;_modified&gt;63266245&lt;/_modified&gt;&lt;_number&gt;1&lt;/_number&gt;&lt;_ori_publication&gt;Elsevier Ltd&lt;/_ori_publication&gt;&lt;_pages&gt;12-22&lt;/_pages&gt;&lt;_url&gt;http://pku.summon.serialssolutions.com/2.0.0/link/0/eLvHCXMwpV1LSwMxEA61JxF8VMX6Yk56sSW72-xu9OSriCh40IuXkM0DVFhLacH-e2c22ypCVfS4T0ImO_my-b5vGEviLu98yQnG41Sd5ggeXCF1lkeuSG2krZA9k3BOuuHH2_zmLu5fiusGi-ds6FfELDKwpm3qkqiQUdoNjpOYhZOUE6mrf3E2y8U4-wcSo8RPSWai5vJ896J5E1Rzypar557-yl-aucqWa6QJp2ForLGGK1ts6VNhhEmLbc_0KnAAQakLwThkss7e7ip2-REMZ9ASL3ttiE47AV1aGNRRBpJHUBWKY8Cs2aH_ujAeFjOVJwzq2kiAGBkQc0LQX07ABIEK2brCUwlVOe8N9tC_vD-_6tSFGjoYvIgQujSFzVKfxYkwOqY1oncxd8LayEvuC59SmHkinIm9xEVUiqd8gRnAisQlm6xZvpZui0HPGiMsrtpMnlVmgCLXRka6ELzXSzLTZtE0OmoQ_DjUlKj2rD76XFGfKy6Js9dmJ9MwqhpXBLygMGq_ePqQIq_ogx8NtdG1bgHbS9ZZ6pTsNlOJuPLHOxHrIqJCRLj9rxbtsEU6CorIXdYcDcdujy0MXsb71eh_B3RNCo0&lt;/_url&gt;&lt;_volume&gt;58&lt;/_volume&gt;&lt;/Details&gt;&lt;Extra&gt;&lt;DBUID&gt;{6F35D732-D9FF-4EE9-905F-B0CC4953C663}&lt;/DBUID&gt;&lt;/Extra&gt;&lt;/Item&gt;&lt;/References&gt;&lt;/Group&gt;&lt;Group&gt;&lt;References&gt;&lt;Item&gt;&lt;ID&gt;1519&lt;/ID&gt;&lt;UID&gt;{505CEE5B-F5A2-4FB4-9E4C-F0D971DDF2DC}&lt;/UID&gt;&lt;Title&gt;城乡规划与公共健康的关系及跨学科研究框架构想&lt;/Title&gt;&lt;Template&gt;Journal Article&lt;/Template&gt;&lt;Star&gt;0&lt;/Star&gt;&lt;Tag&gt;0&lt;/Tag&gt;&lt;Author&gt;田莉; 李经纬; 欧阳伟; 陈万青; 曾红梅; 肖扬&lt;/Author&gt;&lt;Year&gt;2016&lt;/Year&gt;&lt;Details&gt;&lt;_accessed&gt;63266251&lt;/_accessed&gt;&lt;_author_aff&gt;同济大学城市规划系;同济大学建筑城规学院;中国人民大学公共管理学院医疗改革与发展研究中心;全国肿瘤登记中心;&lt;/_author_aff&gt;&lt;_collection_scope&gt;CSCD;CSSCI-C;PKU&lt;/_collection_scope&gt;&lt;_created&gt;63266251&lt;/_created&gt;&lt;_date&gt;61123680&lt;/_date&gt;&lt;_db_provider&gt;CNKI: 期刊&lt;/_db_provider&gt;&lt;_db_updated&gt;CNKI - Reference&lt;/_db_updated&gt;&lt;_issue&gt;2&lt;/_issue&gt;&lt;_journal&gt;城市规划学刊&lt;/_journal&gt;&lt;_keywords&gt;城乡规划;公共健康;土地利用;个体健康;城乡健康&lt;/_keywords&gt;&lt;_modified&gt;63266266&lt;/_modified&gt;&lt;_pages&gt;111-116&lt;/_pages&gt;&lt;_url&gt;http://kns.cnki.net/KCMS/detail/detail.aspx?FileName=CXGH201602018&amp;amp;DbName=CJFQ2016&lt;/_url&gt;&lt;_translated_author&gt;Tian, Li;Li, Jingwei;Ou, Yangwei;Chen, Wanqing;Ceng, Hongmei;Xiao, Yang&lt;/_translated_author&gt;&lt;/Details&gt;&lt;Extra&gt;&lt;DBUID&gt;{6F35D732-D9FF-4EE9-905F-B0CC4953C663}&lt;/DBUID&gt;&lt;/Extra&gt;&lt;/Item&gt;&lt;/References&gt;&lt;/Group&gt;&lt;/Citation&gt;_x000a_"/>
    <w:docVar w:name="NE.Ref{B66A93FD-2B2C-4370-8C68-9C0E0F05E3AC}" w:val=" ADDIN NE.Ref.{B66A93FD-2B2C-4370-8C68-9C0E0F05E3AC}&lt;Citation&gt;&lt;Group&gt;&lt;References&gt;&lt;Item&gt;&lt;ID&gt;988&lt;/ID&gt;&lt;UID&gt;{BE5CE8B6-98E1-4B52-9DE6-E3770783CBEF}&lt;/UID&gt;&lt;Title&gt;China&amp;apos;s changing energy intensity trend: A decomposition analysis&lt;/Title&gt;&lt;Template&gt;Journal Article&lt;/Template&gt;&lt;Star&gt;0&lt;/Star&gt;&lt;Tag&gt;0&lt;/Tag&gt;&lt;Author&gt;Ma, Chunbo; Stern, David I&lt;/Author&gt;&lt;Year&gt;2008&lt;/Year&gt;&lt;Details&gt;&lt;_issue&gt;3&lt;/_issue&gt;&lt;_pages&gt;1037-1053&lt;/_pages&gt;&lt;_volume&gt;30&lt;/_volume&gt;&lt;_created&gt;63235614&lt;/_created&gt;&lt;_modified&gt;63235615&lt;/_modified&gt;&lt;_journal&gt;Energy Economics&lt;/_journal&gt;&lt;_impact_factor&gt;   4.151&lt;/_impact_factor&gt;&lt;_collection_scope&gt;SSCI;EI&lt;/_collection_scope&gt;&lt;/Details&gt;&lt;Extra&gt;&lt;DBUID&gt;{6F35D732-D9FF-4EE9-905F-B0CC4953C663}&lt;/DBUID&gt;&lt;/Extra&gt;&lt;/Item&gt;&lt;/References&gt;&lt;/Group&gt;&lt;Group&gt;&lt;References&gt;&lt;Item&gt;&lt;ID&gt;989&lt;/ID&gt;&lt;UID&gt;{D742CE49-537A-48BD-82D3-4123E4112740}&lt;/UID&gt;&lt;Title&gt;What is driving China&amp;apos;s decline in energy intensity?&lt;/Title&gt;&lt;Template&gt;Journal Article&lt;/Template&gt;&lt;Star&gt;0&lt;/Star&gt;&lt;Tag&gt;0&lt;/Tag&gt;&lt;Author&gt;Fisher-Vanden, Karen; Jefferson, Gary H; Liu, Hongmei; Tao, Quan&lt;/Author&gt;&lt;Year&gt;2004&lt;/Year&gt;&lt;Details&gt;&lt;_issue&gt;1&lt;/_issue&gt;&lt;_journal&gt;Resource &amp;amp; Energy Economics&lt;/_journal&gt;&lt;_pages&gt;77-97&lt;/_pages&gt;&lt;_volume&gt;26&lt;/_volume&gt;&lt;_created&gt;63235618&lt;/_created&gt;&lt;_modified&gt;63235618&lt;/_modified&gt;&lt;/Details&gt;&lt;Extra&gt;&lt;DBUID&gt;{6F35D732-D9FF-4EE9-905F-B0CC4953C663}&lt;/DBUID&gt;&lt;/Extra&gt;&lt;/Item&gt;&lt;/References&gt;&lt;/Group&gt;&lt;/Citation&gt;_x000a_"/>
    <w:docVar w:name="NE.Ref{B67BC37C-ADB7-4B8F-B9F3-AB5F3E4B49DC}" w:val=" ADDIN NE.Ref.{B67BC37C-ADB7-4B8F-B9F3-AB5F3E4B49DC}&lt;Citation&gt;&lt;Group&gt;&lt;References&gt;&lt;Item&gt;&lt;ID&gt;991&lt;/ID&gt;&lt;UID&gt;{DC627220-0527-441C-ABB2-59D81020C8A7}&lt;/UID&gt;&lt;Title&gt;宏观经济学：第九版&lt;/Title&gt;&lt;Template&gt;Translated Book&lt;/Template&gt;&lt;Star&gt;0&lt;/Star&gt;&lt;Tag&gt;0&lt;/Tag&gt;&lt;Author&gt;Mankiw, N·Gregory&lt;/Author&gt;&lt;Year&gt;2016&lt;/Year&gt;&lt;Details&gt;&lt;_accessed&gt;63237140&lt;/_accessed&gt;&lt;_created&gt;63237140&lt;/_created&gt;&lt;_modified&gt;63263465&lt;/_modified&gt;&lt;_place_published&gt;北京&lt;/_place_published&gt;&lt;_publisher&gt;中国人民大学出版社&lt;/_publisher&gt;&lt;_secondary_author&gt;卢远瞩&lt;/_secondary_author&gt;&lt;_translated_secondary_author&gt;Lu, Yuanzhu&lt;/_translated_secondary_author&gt;&lt;/Details&gt;&lt;Extra&gt;&lt;DBUID&gt;{6F35D732-D9FF-4EE9-905F-B0CC4953C663}&lt;/DBUID&gt;&lt;/Extra&gt;&lt;/Item&gt;&lt;/References&gt;&lt;/Group&gt;&lt;/Citation&gt;_x000a_"/>
    <w:docVar w:name="NE.Ref{B67D00D9-C9E5-4998-850B-7D6C05CEE7CB}" w:val=" ADDIN NE.Ref.{B67D00D9-C9E5-4998-850B-7D6C05CEE7CB}&lt;Citation&gt;&lt;Group&gt;&lt;References&gt;&lt;Item&gt;&lt;ID&gt;499&lt;/ID&gt;&lt;UID&gt;{1B0B85A5-58BC-4904-94AF-067384810AAB}&lt;/UID&gt;&lt;Title&gt;土地资源学.第一版&lt;/Title&gt;&lt;Template&gt;Book&lt;/Template&gt;&lt;Star&gt;0&lt;/Star&gt;&lt;Tag&gt;0&lt;/Tag&gt;&lt;Author&gt;刘卫东&lt;/Author&gt;&lt;Year&gt;1994&lt;/Year&gt;&lt;Details&gt;&lt;_accessed&gt;61708326&lt;/_accessed&gt;&lt;_created&gt;61708326&lt;/_created&gt;&lt;_modified&gt;61708326&lt;/_modified&gt;&lt;_place_published&gt;上海&lt;/_place_published&gt;&lt;_publisher&gt;百家出版社&lt;/_publisher&gt;&lt;_translated_author&gt;Liu, Weidong&lt;/_translated_author&gt;&lt;/Details&gt;&lt;Extra&gt;&lt;DBUID&gt;{4586FB26-B343-42AF-9C29-3BE2E8064B11}&lt;/DBUID&gt;&lt;/Extra&gt;&lt;/Item&gt;&lt;/References&gt;&lt;/Group&gt;&lt;/Citation&gt;_x000a_"/>
    <w:docVar w:name="NE.Ref{B6877181-532E-4194-B00D-8AAF7E0B4F22}" w:val=" ADDIN NE.Ref.{B6877181-532E-4194-B00D-8AAF7E0B4F22}&lt;Citation&gt;&lt;Group&gt;&lt;References&gt;&lt;Item&gt;&lt;ID&gt;563&lt;/ID&gt;&lt;UID&gt;{B1B8DC82-8117-4DDD-9BF7-25E181779839}&lt;/UID&gt;&lt;Title&gt;Integrated Solutions for Water, Energy, and Land (ISWEL)&lt;/Title&gt;&lt;Template&gt;Web Page&lt;/Template&gt;&lt;Star&gt;0&lt;/Star&gt;&lt;Tag&gt;0&lt;/Tag&gt;&lt;Author&gt;&amp;quot;International Institute for Applied Systems Analysis (IIASA)&amp;quot;&lt;/Author&gt;&lt;Year&gt;2018&lt;/Year&gt;&lt;Details&gt;&lt;_accessed&gt;62572238&lt;/_accessed&gt;&lt;_created&gt;62572238&lt;/_created&gt;&lt;_date_display&gt;2018-12-20&lt;/_date_display&gt;&lt;_issue&gt;12-20&lt;/_issue&gt;&lt;_modified&gt;62838240&lt;/_modified&gt;&lt;_url&gt;http://www.iiasa.ac.at/web/home/research/iswel/ISWEL.html&lt;/_url&gt;&lt;_volume&gt;2018&lt;/_volume&gt;&lt;/Details&gt;&lt;Extra&gt;&lt;DBUID&gt;{6F35D732-D9FF-4EE9-905F-B0CC4953C663}&lt;/DBUID&gt;&lt;/Extra&gt;&lt;/Item&gt;&lt;/References&gt;&lt;/Group&gt;&lt;/Citation&gt;_x000a_"/>
    <w:docVar w:name="NE.Ref{B6C45272-0F42-4752-9E6B-0193D89B83FE}" w:val=" ADDIN NE.Ref.{B6C45272-0F42-4752-9E6B-0193D89B83FE}&lt;Citation&gt;&lt;Group&gt;&lt;References&gt;&lt;Item&gt;&lt;ID&gt;84&lt;/ID&gt;&lt;UID&gt;{00FFB8CF-8C08-4B83-994A-ED1A56B9A07A}&lt;/UID&gt;&lt;Title&gt;The truly disadvantaged? Assessing social vulnerability to climate change in urban India&lt;/Title&gt;&lt;Template&gt;Journal Article&lt;/Template&gt;&lt;Star&gt;1&lt;/Star&gt;&lt;Tag&gt;4&lt;/Tag&gt;&lt;Author&gt;Yenneti, Komali; Tripathi, Sabyasachi; Wei, Yehua Dennis; Chen, Wen; Joshi, Gaurav&lt;/Author&gt;&lt;Year&gt;2016&lt;/Year&gt;&lt;Details&gt;&lt;_accessed&gt;61344731&lt;/_accessed&gt;&lt;_collection_scope&gt;SSCI;&lt;/_collection_scope&gt;&lt;_created&gt;61344731&lt;/_created&gt;&lt;_db_updated&gt;CrossRef&lt;/_db_updated&gt;&lt;_doi&gt;10.1016/j.habitatint.2016.05.001&lt;/_doi&gt;&lt;_impact_factor&gt;   2.029&lt;/_impact_factor&gt;&lt;_isbn&gt;01973975&lt;/_isbn&gt;&lt;_journal&gt;Habitat International&lt;/_journal&gt;&lt;_modified&gt;61346752&lt;/_modified&gt;&lt;_pages&gt;124-135&lt;/_pages&gt;&lt;_tertiary_title&gt;Habitat International&lt;/_tertiary_title&gt;&lt;_url&gt;http://linkinghub.elsevier.com/retrieve/pii/S0197397515303027_x000d__x000a_http://api.elsevier.com/content/article/PII:S0197397515303027?httpAccept=text/xml&lt;/_url&gt;&lt;_volume&gt;56&lt;/_volume&gt;&lt;/Details&gt;&lt;Extra&gt;&lt;DBUID&gt;{31F9CFF5-4EB5-41E0-8180-BAFB923E486F}&lt;/DBUID&gt;&lt;/Extra&gt;&lt;/Item&gt;&lt;/References&gt;&lt;/Group&gt;&lt;/Citation&gt;_x000a_"/>
    <w:docVar w:name="NE.Ref{B756A720-7EB2-4C38-8933-846D12DDC7BF}" w:val=" ADDIN NE.Ref.{B756A720-7EB2-4C38-8933-846D12DDC7BF}&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B770ED04-F62C-4FF3-950D-2722DCBE3955}" w:val=" ADDIN NE.Ref.{B770ED04-F62C-4FF3-950D-2722DCBE3955}&lt;Citation&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Ref{B78CDAF1-F819-48F7-AE86-A12BBBA62052}" w:val=" ADDIN NE.Ref.{B78CDAF1-F819-48F7-AE86-A12BBBA62052}&lt;Citation&gt;&lt;Group&gt;&lt;References&gt;&lt;Item&gt;&lt;ID&gt;572&lt;/ID&gt;&lt;UID&gt;{EAF6289B-CE3F-4DC9-B364-1601AB45BB2E}&lt;/UID&gt;&lt;Title&gt;当代景观生态学的进展和展望&lt;/Title&gt;&lt;Template&gt;Journal Article&lt;/Template&gt;&lt;Star&gt;0&lt;/Star&gt;&lt;Tag&gt;0&lt;/Tag&gt;&lt;Author&gt;肖笃宁; 李秀珍&lt;/Author&gt;&lt;Year&gt;1997&lt;/Year&gt;&lt;Details&gt;&lt;_accessed&gt;61906507&lt;/_accessed&gt;&lt;_author_aff&gt;中国科学院沈阳应用生态研究所&lt;/_author_aff&gt;&lt;_collection_scope&gt;中国科技核心期刊;中文核心期刊;CSCD;&lt;/_collection_scope&gt;&lt;_created&gt;61906507&lt;/_created&gt;&lt;_date&gt;51452640&lt;/_date&gt;&lt;_db_provider&gt;CNKI: 期刊&lt;/_db_provider&gt;&lt;_db_updated&gt;CNKI - Reference&lt;/_db_updated&gt;&lt;_issue&gt;4&lt;/_issue&gt;&lt;_journal&gt;地理科学&lt;/_journal&gt;&lt;_keywords&gt;景观生态学;进展;展望&lt;/_keywords&gt;&lt;_modified&gt;61906508&lt;/_modified&gt;&lt;_pages&gt;69-77&lt;/_pages&gt;&lt;_url&gt;http://www.cnki.net/KCMS/detail/detail.aspx?FileName=DLKX704.010&amp;amp;DbName=CJFQ1997&lt;/_url&gt;&lt;_volume&gt;17&lt;/_volume&gt;&lt;_translated_author&gt;Xiao, Duning;Li, Xiuzhen&lt;/_translated_author&gt;&lt;/Details&gt;&lt;Extra&gt;&lt;DBUID&gt;{4586FB26-B343-42AF-9C29-3BE2E8064B11}&lt;/DBUID&gt;&lt;/Extra&gt;&lt;/Item&gt;&lt;/References&gt;&lt;/Group&gt;&lt;/Citation&gt;_x000a_"/>
    <w:docVar w:name="NE.Ref{B7DA098C-425F-4A75-868C-3A168BF73D33}" w:val=" ADDIN NE.Ref.{B7DA098C-425F-4A75-868C-3A168BF73D33}&lt;Citation&gt;&lt;Group&gt;&lt;References&gt;&lt;Item&gt;&lt;ID&gt;1685&lt;/ID&gt;&lt;UID&gt;{234D7A2B-3585-4A71-81FE-E7378C352266}&lt;/UID&gt;&lt;Title&gt;Global Risks: An initiative of the Risk Response Network. Sixth Edition&lt;/Title&gt;&lt;Template&gt;Electronic Source&lt;/Template&gt;&lt;Star&gt;0&lt;/Star&gt;&lt;Tag&gt;0&lt;/Tag&gt;&lt;Author&gt;&amp;quot;World Economic Forum (WEF)&amp;quot;&lt;/Author&gt;&lt;Year&gt;2011&lt;/Year&gt;&lt;Details&gt;&lt;_created&gt;62571738&lt;/_created&gt;&lt;_modified&gt;63280752&lt;/_modified&gt;&lt;_place_published&gt;Cologne/Geneva, Switzerland&lt;/_place_published&gt;&lt;_publisher&gt;World Economic Forum&lt;/_publisher&gt;&lt;/Details&gt;&lt;Extra&gt;&lt;DBUID&gt;{6F35D732-D9FF-4EE9-905F-B0CC4953C663}&lt;/DBUID&gt;&lt;/Extra&gt;&lt;/Item&gt;&lt;/References&gt;&lt;/Group&gt;&lt;/Citation&gt;_x000a_"/>
    <w:docVar w:name="NE.Ref{B8195B09-D5B0-458E-8182-683E4D0186CE}" w:val=" ADDIN NE.Ref.{B8195B09-D5B0-458E-8182-683E4D0186CE}&lt;Citation&gt;&lt;Group&gt;&lt;References&gt;&lt;Item&gt;&lt;ID&gt;1521&lt;/ID&gt;&lt;UID&gt;{A993E4D4-CECD-4C8B-888A-3974866848B8}&lt;/UID&gt;&lt;Title&gt;城市公共政策与城市规划政策概论——城市总体规划实施政策研究&lt;/Title&gt;&lt;Template&gt;Journal Article&lt;/Template&gt;&lt;Star&gt;0&lt;/Star&gt;&lt;Tag&gt;0&lt;/Tag&gt;&lt;Author&gt;孙施文; 王富海&lt;/Author&gt;&lt;Year&gt;2000&lt;/Year&gt;&lt;Details&gt;&lt;_created&gt;63267732&lt;/_created&gt;&lt;_db_provider&gt;CNKI&lt;/_db_provider&gt;&lt;_isbn&gt;1000-3363&lt;/_isbn&gt;&lt;_issue&gt;6&lt;/_issue&gt;&lt;_journal&gt;城市规划汇刊&lt;/_journal&gt;&lt;_keywords&gt;城市公共政策;;城规政策;;总规实施政策&lt;/_keywords&gt;&lt;_modified&gt;63267735&lt;/_modified&gt;&lt;_pages&gt;1-6+79&lt;/_pages&gt;&lt;_translated_author&gt;Sun, Shiwen;Wang, Fuhai&lt;/_translated_author&gt;&lt;/Details&gt;&lt;Extra&gt;&lt;DBUID&gt;{6F35D732-D9FF-4EE9-905F-B0CC4953C663}&lt;/DBUID&gt;&lt;/Extra&gt;&lt;/Item&gt;&lt;/References&gt;&lt;/Group&gt;&lt;Group&gt;&lt;References&gt;&lt;Item&gt;&lt;ID&gt;1520&lt;/ID&gt;&lt;UID&gt;{68E03AAF-0D53-405A-AF5E-86C8CD3411FA}&lt;/UID&gt;&lt;Title&gt;城市规划的公共政策属性解析&lt;/Title&gt;&lt;Template&gt;Journal Article&lt;/Template&gt;&lt;Star&gt;0&lt;/Star&gt;&lt;Tag&gt;0&lt;/Tag&gt;&lt;Author&gt;何流&lt;/Author&gt;&lt;Year&gt;2007&lt;/Year&gt;&lt;Details&gt;&lt;_author_adr&gt;南京市城市规划编制研究中心,&lt;/_author_adr&gt;&lt;_collection_scope&gt;CSCD;CSSCI-C;PKU&lt;/_collection_scope&gt;&lt;_created&gt;63267732&lt;/_created&gt;&lt;_db_provider&gt;CNKI&lt;/_db_provider&gt;&lt;_isbn&gt;1000-3363&lt;/_isbn&gt;&lt;_issue&gt;6&lt;/_issue&gt;&lt;_journal&gt;城市规划学刊&lt;/_journal&gt;&lt;_keywords&gt;城市规划;;公共政策&lt;/_keywords&gt;&lt;_modified&gt;63267737&lt;/_modified&gt;&lt;_pages&gt;36-41&lt;/_pages&gt;&lt;_translated_author&gt;He, Liu&lt;/_translated_author&gt;&lt;/Details&gt;&lt;Extra&gt;&lt;DBUID&gt;{6F35D732-D9FF-4EE9-905F-B0CC4953C663}&lt;/DBUID&gt;&lt;/Extra&gt;&lt;/Item&gt;&lt;/References&gt;&lt;/Group&gt;&lt;/Citation&gt;_x000a_"/>
    <w:docVar w:name="NE.Ref{B8203CC1-B805-4F0D-AC67-D440049BAB1A}" w:val=" ADDIN NE.Ref.{B8203CC1-B805-4F0D-AC67-D440049BAB1A}&lt;Citation&gt;&lt;Group&gt;&lt;References&gt;&lt;Item&gt;&lt;ID&gt;3&lt;/ID&gt;&lt;UID&gt;{53D8E566-1B27-42F5-B978-CB56E4C4F067}&lt;/UID&gt;&lt;Title&gt;田园城市思想及其传承&lt;/Title&gt;&lt;Template&gt;Journal Article&lt;/Template&gt;&lt;Star&gt;0&lt;/Star&gt;&lt;Tag&gt;0&lt;/Tag&gt;&lt;Author&gt;孙施文&lt;/Author&gt;&lt;Year&gt;2011&lt;/Year&gt;&lt;Details&gt;&lt;_accessed&gt;60471200&lt;/_accessed&gt;&lt;_author_adr&gt;同济大学建筑与城市规划学院高密度人居环境生态与节能教育部重点实验室&lt;/_author_adr&gt;&lt;_created&gt;60471199&lt;/_created&gt;&lt;_db_provider&gt;重庆维普&lt;/_db_provider&gt;&lt;_db_updated&gt;CQ_VIP&lt;/_db_updated&gt;&lt;_isbn&gt;1005-684X&lt;/_isbn&gt;&lt;_issue&gt;5&lt;/_issue&gt;&lt;_journal&gt;时代建筑&lt;/_journal&gt;&lt;_keywords&gt;田园城市; 城市规划; 城市发展模式; Garden City; Urban Planning; Mode of Urban Development&lt;/_keywords&gt;&lt;_language&gt;Chinese&lt;/_language&gt;&lt;_modified&gt;60471200&lt;/_modified&gt;&lt;_pages&gt;18-23&lt;/_pages&gt;&lt;_translated_author&gt;SUN, Shiwen&lt;/_translated_author&gt;&lt;_translated_title&gt;The Garden City：Its Origin and Development&lt;/_translated_title&gt;&lt;_url&gt;http://2010.cqvip.com/qk/91309X/201105/39940239.html&lt;/_url&gt;&lt;/Details&gt;&lt;Extra&gt;&lt;DBUID&gt;{C255BD7B-CF42-4161-96D1-ECCED0DF1603}&lt;/DBUID&gt;&lt;/Extra&gt;&lt;/Item&gt;&lt;/References&gt;&lt;/Group&gt;&lt;/Citation&gt;_x000a_"/>
    <w:docVar w:name="NE.Ref{B825AE0B-927E-414B-90C0-D1C6609CAD80}" w:val=" ADDIN NE.Ref.{B825AE0B-927E-414B-90C0-D1C6609CAD80}&lt;Citation&gt;&lt;Group&gt;&lt;References&gt;&lt;Item&gt;&lt;ID&gt;521&lt;/ID&gt;&lt;UID&gt;{99B6C09E-331B-4D6E-AD97-C235C6433E2F}&lt;/UID&gt;&lt;Title&gt;Delineating multi-scenario urban growth boundaries with a CA-based FLUS model and morphological method&lt;/Title&gt;&lt;Template&gt;Journal Article&lt;/Template&gt;&lt;Star&gt;0&lt;/Star&gt;&lt;Tag&gt;0&lt;/Tag&gt;&lt;Author&gt;Liang, Xun; Liu, Xiaoping; Li, Xia; Chen, Yimin; Tian, He; Yao, Yao&lt;/Author&gt;&lt;Year&gt;2018&lt;/Year&gt;&lt;Details&gt;&lt;_collection_scope&gt;SCIE;SSCI;EI&lt;/_collection_scope&gt;&lt;_created&gt;62715919&lt;/_created&gt;&lt;_impact_factor&gt;   5.144&lt;/_impact_factor&gt;&lt;_journal&gt;Landscape and Urban Planning&lt;/_journal&gt;&lt;_modified&gt;62934813&lt;/_modified&gt;&lt;_pages&gt;47-63&lt;/_pages&gt;&lt;_volume&gt;177&lt;/_volume&gt;&lt;_accessed&gt;63284656&lt;/_accessed&gt;&lt;/Details&gt;&lt;Extra&gt;&lt;DBUID&gt;{6F35D732-D9FF-4EE9-905F-B0CC4953C663}&lt;/DBUID&gt;&lt;/Extra&gt;&lt;/Item&gt;&lt;/References&gt;&lt;/Group&gt;&lt;/Citation&gt;_x000a_"/>
    <w:docVar w:name="NE.Ref{B89E09CE-71A8-4E08-82C2-B0DC306C1DF9}" w:val=" ADDIN NE.Ref.{B89E09CE-71A8-4E08-82C2-B0DC306C1DF9}&lt;Citation&gt;&lt;Group&gt;&lt;References&gt;&lt;Item&gt;&lt;ID&gt;37&lt;/ID&gt;&lt;UID&gt;{1C5184EB-BA32-4722-BF4F-4DC4BA7B8D8C}&lt;/UID&gt;&lt;Title&gt;Green cities, growing cities, just cities? Urban planning and the contradictions of sustainable development&lt;/Title&gt;&lt;Template&gt;Journal Article&lt;/Template&gt;&lt;Star&gt;0&lt;/Star&gt;&lt;Tag&gt;0&lt;/Tag&gt;&lt;Author&gt;Campbell, S D&lt;/Author&gt;&lt;Year&gt;1996&lt;/Year&gt;&lt;Details&gt;&lt;_accessed&gt;63071817&lt;/_accessed&gt;&lt;_collection_scope&gt;SSCI&lt;/_collection_scope&gt;&lt;_created&gt;63071817&lt;/_created&gt;&lt;_impact_factor&gt;   2.719&lt;/_impact_factor&gt;&lt;_issue&gt;3&lt;/_issue&gt;&lt;_journal&gt;Journal of the American Planning Association&lt;/_journal&gt;&lt;_modified&gt;63071817&lt;/_modified&gt;&lt;_pages&gt;296-312&lt;/_pages&gt;&lt;_volume&gt;62&lt;/_volume&gt;&lt;/Details&gt;&lt;Extra&gt;&lt;DBUID&gt;{AA9B00FE-9AD8-4701-8D10-7F6B57E98978}&lt;/DBUID&gt;&lt;/Extra&gt;&lt;/Item&gt;&lt;/References&gt;&lt;/Group&gt;&lt;/Citation&gt;_x000a_"/>
    <w:docVar w:name="NE.Ref{B8C1168F-0EBB-4202-983C-B8FA6AFDE2F5}" w:val=" ADDIN NE.Ref.{B8C1168F-0EBB-4202-983C-B8FA6AFDE2F5}&lt;Citation&gt;&lt;Group&gt;&lt;References&gt;&lt;Item&gt;&lt;ID&gt;250&lt;/ID&gt;&lt;UID&gt;{575E8F33-5D8A-4C76-A0A5-A6B465513610}&lt;/UID&gt;&lt;Title&gt;Human dimensions of global change: linking the global and the local processes&lt;/Title&gt;&lt;Template&gt;Journal Article&lt;/Template&gt;&lt;Star&gt;0&lt;/Star&gt;&lt;Tag&gt;0&lt;/Tag&gt;&lt;Author&gt;Gallopin, G C&lt;/Author&gt;&lt;Year&gt;1991&lt;/Year&gt;&lt;Details&gt;&lt;_accessed&gt;62217264&lt;/_accessed&gt;&lt;_created&gt;62217264&lt;/_created&gt;&lt;_db_updated&gt;PKU Search&lt;/_db_updated&gt;&lt;_isbn&gt;0020-8701&lt;/_isbn&gt;&lt;_issue&gt;4&lt;/_issue&gt;&lt;_journal&gt;International Social Science Journal&lt;/_journal&gt;&lt;_keywords&gt;Human ecology; Ecological research; International aspects; Methods; Environment; Ecology&lt;/_keywords&gt;&lt;_language&gt;English&lt;/_language&gt;&lt;_modified&gt;62217323&lt;/_modified&gt;&lt;_pages&gt;707–718&lt;/_pages&gt;&lt;_place_published&gt;Paris&lt;/_place_published&gt;&lt;_url&gt;http://pku.summon.serialssolutions.com/2.0.0/link/0/eLvHCXMwtV1LSwMxEI7WkxfxifUBi4goUt33bqQK4ltUBPXiZUk32fpsS7e9-OudSabdotjqwctSkuk-Ml9mMpOZCWOeu2NXvsiEuAZqz8mUCMIsEHYGSl9GsXJBfaUy0P79x-v46tY9PQkuiwNAi7Z_ZTy0AesxkfYPzO_fFBrgN0AArgACuP4KBsZJL7GGf96LeaMiICbnF10CdICCXoRSZy-wUuu67ZZJJ6B4w5ci-r1wJlKeb09WXA68HIb34P5-S-_KH2s5d7ZD_llJKXgOpd71XYIgg9PmoFAFCxSmvaFQRo5iQpfrUy1ZErSmHhMByh-QmpEdbWCl83f5nHb2P54qRzclVvIibc7eXfQ1qxfTyXj0wJ_UqF4b3E-zKfpW69AM_wwbV41ZVjYjYtGI5NYmlfjemht7qNasFO2W_TWMZRUYbfOGbhLgwtqB5ll1t3ZgDSUrmDqatplZhrGjSQ0skG5vOCGhZvQdAUe_fjrgzkJ6jbvR5H1gIuk8ezg9uT86r9ABH5W6i8lzXPiZhPU0j2Tqh2Dagu0NK8owdQXY-ZxL3LZ2hAwD5QfK9iNY0AlPODIW0vNE6C2wiUazoRaZBVZzTamQOylYAG4Q8zAD4YSllqSQGRdlto5QSehoV7jk-Kp5XXTzPDnEIlSRz_0yW9BkOME7bZEmRcdKD2MJTe88gbVyHHMwAYIyW_7e7dpgG2Gl3aXhf15mk8U0W2ETnXZXrbJS67X7CSMWsAQ&lt;/_url&gt;&lt;_volume&gt;43&lt;/_volume&gt;&lt;/Details&gt;&lt;Extra&gt;&lt;DBUID&gt;{E5CFCA40-B99A-4E9F-8A29-87F3858A6670}&lt;/DBUID&gt;&lt;/Extra&gt;&lt;/Item&gt;&lt;/References&gt;&lt;/Group&gt;&lt;Group&gt;&lt;References&gt;&lt;Item&gt;&lt;ID&gt;77&lt;/ID&gt;&lt;UID&gt;{B7F8BAE8-AC4A-40F5-89F1-8A4250B42529}&lt;/UID&gt;&lt;Title&gt;社会—生态系统综合风险防范的凝聚力模式&lt;/Title&gt;&lt;Template&gt;Journal Article&lt;/Template&gt;&lt;Star&gt;1&lt;/Star&gt;&lt;Tag&gt;5&lt;/Tag&gt;&lt;Author&gt;史培军; 汪明; 胡小兵; 叶涛&lt;/Author&gt;&lt;Year&gt;2014&lt;/Year&gt;&lt;Details&gt;&lt;_accessed&gt;62216578&lt;/_accessed&gt;&lt;_author_aff&gt;北京师范大学地表过程与资源生态国家重点实验室;北京师范大学环境演变与自然灾害教育部重点实验室;民政部—教育部减灾与应急管理研究院;&lt;/_author_aff&gt;&lt;_collection_scope&gt;中国科技核心期刊;中文核心期刊;CSCD;&lt;/_collection_scope&gt;&lt;_created&gt;61338975&lt;/_created&gt;&lt;_date&gt;60196320&lt;/_date&gt;&lt;_db_provider&gt;CNKI: 期刊&lt;/_db_provider&gt;&lt;_db_updated&gt;CNKI - Reference&lt;/_db_updated&gt;&lt;_issue&gt;6&lt;/_issue&gt;&lt;_journal&gt;地理学报&lt;/_journal&gt;&lt;_keywords&gt;社会—生态系统;风险防范;凝聚力模式;协同效能;综合&lt;/_keywords&gt;&lt;_language&gt;Chinese&lt;/_language&gt;&lt;_modified&gt;62182692&lt;/_modified&gt;&lt;_pages&gt;863-876&lt;/_pages&gt;&lt;_url&gt;http://www.cnki.net/KCMS/detail/detail.aspx?FileName=DLXB201406012&amp;amp;DbName=CJFQ2014&lt;/_url&gt;&lt;_volume&gt;69&lt;/_volume&gt;&lt;_translated_author&gt;Shi, Peijun;Wang, Ming;Hu, Xiaobing;Ye, Tao&lt;/_translated_author&gt;&lt;/Details&gt;&lt;Extra&gt;&lt;DBUID&gt;{E5CFCA40-B99A-4E9F-8A29-87F3858A6670}&lt;/DBUID&gt;&lt;/Extra&gt;&lt;/Item&gt;&lt;/References&gt;&lt;/Group&gt;&lt;/Citation&gt;_x000a_"/>
    <w:docVar w:name="NE.Ref{B8C29A3D-38B9-4781-93C5-0ED467EC212C}" w:val=" ADDIN NE.Ref.{B8C29A3D-38B9-4781-93C5-0ED467EC212C}&lt;Citation&gt;&lt;Group&gt;&lt;References&gt;&lt;Item&gt;&lt;ID&gt;593&lt;/ID&gt;&lt;UID&gt;{ED3099B0-D8F2-4157-A826-6F25C002AA37}&lt;/UID&gt;&lt;Title&gt;1978—1997年中国经济增长因素的实证分析&lt;/Title&gt;&lt;Template&gt;Journal Article&lt;/Template&gt;&lt;Star&gt;1&lt;/Star&gt;&lt;Tag&gt;0&lt;/Tag&gt;&lt;Author&gt;沈坤荣&lt;/Author&gt;&lt;Year&gt;1999&lt;/Year&gt;&lt;Details&gt;&lt;_accessed&gt;62741999&lt;/_accessed&gt;&lt;_author_aff&gt;南京大学国际商学院&lt;/_author_aff&gt;&lt;_collection_scope&gt;CSSCI-C;PKU&lt;/_collection_scope&gt;&lt;_created&gt;62741999&lt;/_created&gt;&lt;_date&gt;52401600&lt;/_date&gt;&lt;_db_provider&gt;CNKI: 期刊&lt;/_db_provider&gt;&lt;_db_updated&gt;CNKI - Reference&lt;/_db_updated&gt;&lt;_issue&gt;4&lt;/_issue&gt;&lt;_journal&gt;经济科学&lt;/_journal&gt;&lt;_keywords&gt;中国经济增长;劳动投入;增长指标;综合要素生产率;资本存量;生产要素投入;人力资本;经济增长理论;经济;产出弹性;实证分析;&lt;/_keywords&gt;&lt;_language&gt;Chinese&lt;/_language&gt;&lt;_modified&gt;63238528&lt;/_modified&gt;&lt;_pages&gt;15-25&lt;/_pages&gt;&lt;_url&gt;http://kns.cnki.net/KCMS/detail/detail.aspx?FileName=JJKX904.002&amp;amp;DbName=CJFQ1999&lt;/_url&gt;&lt;_translated_author&gt;Shen, Kunrong&lt;/_translated_author&gt;&lt;/Details&gt;&lt;Extra&gt;&lt;DBUID&gt;{6F35D732-D9FF-4EE9-905F-B0CC4953C663}&lt;/DBUID&gt;&lt;/Extra&gt;&lt;/Item&gt;&lt;/References&gt;&lt;/Group&gt;&lt;/Citation&gt;_x000a_"/>
    <w:docVar w:name="NE.Ref{B8D1A22A-FCC1-4C35-9442-21F0300AE37A}" w:val=" ADDIN NE.Ref.{B8D1A22A-FCC1-4C35-9442-21F0300AE37A}&lt;Citation&gt;&lt;Group&gt;&lt;References&gt;&lt;Item&gt;&lt;ID&gt;1005&lt;/ID&gt;&lt;UID&gt;{0DFCAEC1-3F3F-48AD-8DA4-1FCA2F24A6FB}&lt;/UID&gt;&lt;Title&gt;21世纪中叶中国需水展望&lt;/Title&gt;&lt;Template&gt;Journal Article&lt;/Template&gt;&lt;Star&gt;0&lt;/Star&gt;&lt;Tag&gt;0&lt;/Tag&gt;&lt;Author&gt;姚建文; 徐子恺; 王建生&lt;/Author&gt;&lt;Year&gt;1999&lt;/Year&gt;&lt;Details&gt;&lt;_collection_scope&gt;中国科技核心期刊;中文核心期刊;CSCD;EI;&lt;/_collection_scope&gt;&lt;_created&gt;62294268&lt;/_created&gt;&lt;_issue&gt;2&lt;/_issue&gt;&lt;_journal&gt;水科学进展&lt;/_journal&gt;&lt;_modified&gt;62440780&lt;/_modified&gt;&lt;_pages&gt;190-194&lt;/_pages&gt;&lt;_volume&gt;10&lt;/_volume&gt;&lt;_translated_author&gt;Yao, Jianwen;Xu, Zikai;Wang, Jiansheng&lt;/_translated_author&gt;&lt;/Details&gt;&lt;Extra&gt;&lt;DBUID&gt;{E5CFCA40-B99A-4E9F-8A29-87F3858A6670}&lt;/DBUID&gt;&lt;/Extra&gt;&lt;/Item&gt;&lt;/References&gt;&lt;/Group&gt;&lt;/Citation&gt;_x000a_"/>
    <w:docVar w:name="NE.Ref{B8E57B8E-01AE-4049-B0FE-CB4F3CAEA611}" w:val=" ADDIN NE.Ref.{B8E57B8E-01AE-4049-B0FE-CB4F3CAEA611}&lt;Citation&gt;&lt;Group&gt;&lt;References&gt;&lt;Item&gt;&lt;ID&gt;1725&lt;/ID&gt;&lt;UID&gt;{883FEA3F-AE61-49ED-9678-8AE428A1E5B7}&lt;/UID&gt;&lt;Title&gt;Seeking Sustainable Climate Land Energy and Water (CLEW) strategies&lt;/Title&gt;&lt;Template&gt;Report&lt;/Template&gt;&lt;Star&gt;0&lt;/Star&gt;&lt;Tag&gt;0&lt;/Tag&gt;&lt;Author&gt;&amp;quot;International Atomic Energy Agency (IAEA)&amp;quot;&lt;/Author&gt;&lt;Year&gt;2009&lt;/Year&gt;&lt;Details&gt;&lt;_accessed&gt;62561511&lt;/_accessed&gt;&lt;_created&gt;62561511&lt;/_created&gt;&lt;_modified&gt;63281472&lt;/_modified&gt;&lt;_place_published&gt;Austria&lt;/_place_published&gt;&lt;_secondary_title&gt;Nuclear Technology Review 2009&lt;/_secondary_title&gt;&lt;_url&gt;https://www.iaea.org/OurWork/ST/NE/Pess/assets/09-22271_NTR_2009_web.pdf&lt;/_url&gt;&lt;/Details&gt;&lt;Extra&gt;&lt;DBUID&gt;{6F35D732-D9FF-4EE9-905F-B0CC4953C663}&lt;/DBUID&gt;&lt;/Extra&gt;&lt;/Item&gt;&lt;/References&gt;&lt;/Group&gt;&lt;/Citation&gt;_x000a_"/>
    <w:docVar w:name="NE.Ref{B94B6650-1241-4C87-9900-233155380D05}" w:val=" ADDIN NE.Ref.{B94B6650-1241-4C87-9900-233155380D05}&lt;Citation&gt;&lt;Group&gt;&lt;References&gt;&lt;Item&gt;&lt;ID&gt;682&lt;/ID&gt;&lt;UID&gt;{0FE72CB7-716C-40A4-8E60-ADABF956EF1A}&lt;/UID&gt;&lt;Title&gt;中国生育报告2019&lt;/Title&gt;&lt;Template&gt;Journal Article&lt;/Template&gt;&lt;Star&gt;0&lt;/Star&gt;&lt;Tag&gt;0&lt;/Tag&gt;&lt;Author&gt;任泽平; 熊柴; 周哲&lt;/Author&gt;&lt;Year&gt;2019&lt;/Year&gt;&lt;Details&gt;&lt;_accessed&gt;62846533&lt;/_accessed&gt;&lt;_created&gt;62846533&lt;/_created&gt;&lt;_issue&gt;6&lt;/_issue&gt;&lt;_journal&gt;发展研究&lt;/_journal&gt;&lt;_modified&gt;63098903&lt;/_modified&gt;&lt;_pages&gt;20-40&lt;/_pages&gt;&lt;_url&gt;http://finance.ifeng.com/a/20190102/16657321_0.shtml&lt;/_url&gt;&lt;_translated_author&gt;Ren, Zeping;Xiong, Chai;Zhou, Zhe&lt;/_translated_author&gt;&lt;/Details&gt;&lt;Extra&gt;&lt;DBUID&gt;{6F35D732-D9FF-4EE9-905F-B0CC4953C663}&lt;/DBUID&gt;&lt;/Extra&gt;&lt;/Item&gt;&lt;/References&gt;&lt;/Group&gt;&lt;/Citation&gt;_x000a_"/>
    <w:docVar w:name="NE.Ref{B96C1215-FAEF-4BC4-BA35-064E2AA00E6D}" w:val=" ADDIN NE.Ref.{B96C1215-FAEF-4BC4-BA35-064E2AA00E6D}&lt;Citation&gt;&lt;Group&gt;&lt;References&gt;&lt;Item&gt;&lt;ID&gt;162&lt;/ID&gt;&lt;UID&gt;{42E1CD5D-7EB5-4F0A-9651-0E5E27B45B2F}&lt;/UID&gt;&lt;Title&gt;半干旱区社会-生态系统未来情景分析——以甘肃省榆中县北部山区为例&lt;/Title&gt;&lt;Template&gt;Journal Article&lt;/Template&gt;&lt;Star&gt;0&lt;/Star&gt;&lt;Tag&gt;0&lt;/Tag&gt;&lt;Author&gt;王俊; 张向龙; 杨新军; 刘文兆; 汪兴玉&lt;/Author&gt;&lt;Year&gt;2009&lt;/Year&gt;&lt;Details&gt;&lt;_language&gt;Chinese&lt;/_language&gt;&lt;_created&gt;61354831&lt;/_created&gt;&lt;_modified&gt;61355046&lt;/_modified&gt;&lt;_url&gt;http://www.cnki.net/KCMS/detail/detail.aspx?FileName=STXZ200906024&amp;amp;DbName=CJFQ2009&lt;/_url&gt;&lt;_journal&gt;生态学杂志&lt;/_journal&gt;&lt;_issue&gt;6&lt;/_issue&gt;&lt;_pages&gt;1143-1148&lt;/_pages&gt;&lt;_date&gt;57566880&lt;/_date&gt;&lt;_keywords&gt;情景分析;社会-生态系统;干旱;榆中县北部山区;交叉影响分析&lt;/_keywords&gt;&lt;_author_aff&gt;西北大学城市与资源学系;中国科学院水利部水土保持研究所;&lt;/_author_aff&gt;&lt;_db_provider&gt;CNKI: 期刊&lt;/_db_provider&gt;&lt;_accessed&gt;61354831&lt;/_accessed&gt;&lt;_db_updated&gt;CNKI - Reference&lt;/_db_updated&gt;&lt;_collection_scope&gt;中国科技核心期刊;中文核心期刊;CSCD;&lt;/_collection_scope&gt;&lt;_volume&gt;28&lt;/_volume&gt;&lt;_translated_author&gt;Wang, Jun;Zhang, Xianglong;Yang, Xinjun;Liu, Wenzhao;Wang, Xingyu&lt;/_translated_author&gt;&lt;/Details&gt;&lt;Extra&gt;&lt;DBUID&gt;{31F9CFF5-4EB5-41E0-8180-BAFB923E486F}&lt;/DBUID&gt;&lt;/Extra&gt;&lt;/Item&gt;&lt;/References&gt;&lt;/Group&gt;&lt;/Citation&gt;_x000a_"/>
    <w:docVar w:name="NE.Ref{B97F43A7-D294-4F42-8731-3C47B7D9CA81}" w:val=" ADDIN NE.Ref.{B97F43A7-D294-4F42-8731-3C47B7D9CA81}&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0&lt;/Tag&gt;&lt;Author&gt;Susnik, Janez; Chew, Chengzi; Domingo, Xavier; Mereu, Simone; Trabucco, Antonio; Evans, Barry; Vamvakeridou-Lyroudia, Lydia; Savic, Dragan A; Laspidou, Chrysi; Brouwer, Floor&lt;/Author&gt;&lt;Year&gt;2018&lt;/Year&gt;&lt;Details&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436995&lt;/_modified&gt;&lt;_url&gt;http://www.mdpi.com/2073-4441/10/2/139/pdf 全文链接_x000d__x000a_&lt;/_url&gt;&lt;_volume&gt;10&lt;/_volume&gt;&lt;/Details&gt;&lt;Extra&gt;&lt;DBUID&gt;{E5CFCA40-B99A-4E9F-8A29-87F3858A6670}&lt;/DBUID&gt;&lt;/Extra&gt;&lt;/Item&gt;&lt;/References&gt;&lt;/Group&gt;&lt;/Citation&gt;_x000a_"/>
    <w:docVar w:name="NE.Ref{B998E158-120A-40A8-AE75-310BCA61197B}" w:val=" ADDIN NE.Ref.{B998E158-120A-40A8-AE75-310BCA61197B}&lt;Citation&gt;&lt;Group&gt;&lt;References&gt;&lt;Item&gt;&lt;ID&gt;1&lt;/ID&gt;&lt;UID&gt;{42333129-5F9F-4AC2-9856-8466227DF741}&lt;/UID&gt;&lt;Title&gt;中国经济地理学研究进展与展望&lt;/Title&gt;&lt;Template&gt;Journal Article&lt;/Template&gt;&lt;Star&gt;0&lt;/Star&gt;&lt;Tag&gt;0&lt;/Tag&gt;&lt;Author&gt;刘卫东; 金凤君; 张文忠; 贺灿飞; 刘志高&lt;/Author&gt;&lt;Year&gt;2011&lt;/Year&gt;&lt;Details&gt;&lt;_accessed&gt;60471069&lt;/_accessed&gt;&lt;_author_adr&gt;中国科学院区域可持续发展分析与模拟重点实验室,北京100101 中国科学院地理科学与资源研究所,北京100101&lt;/_author_adr&gt;&lt;_created&gt;60471069&lt;/_created&gt;&lt;_db_provider&gt;重庆维普&lt;/_db_provider&gt;&lt;_db_updated&gt;CQ_VIP&lt;/_db_updated&gt;&lt;_isbn&gt;1007-6301&lt;/_isbn&gt;&lt;_issue&gt;12&lt;/_issue&gt;&lt;_journal&gt;地理科学进展&lt;/_journal&gt;&lt;_keywords&gt;经济地理学; 研究进展; 社会贡献; 中国; economic geography; academic research; social contribution; China&lt;/_keywords&gt;&lt;_language&gt;Chinese&lt;/_language&gt;&lt;_modified&gt;60471147&lt;/_modified&gt;&lt;_pages&gt;1479-1487&lt;/_pages&gt;&lt;_translated_author&gt;LIU, Weidong; JIN, Fengjun; ZHANG, Wenzhong; HE, Canfei; LIU, Zhigao&lt;/_translated_author&gt;&lt;_translated_title&gt;Progress in Economic Geography （2006-2011）&lt;/_translated_title&gt;&lt;_url&gt;http://2010.cqvip.com/qk/96015A/201112/40264676.html&lt;/_url&gt;&lt;_volume&gt;30&lt;/_volume&gt;&lt;/Details&gt;&lt;Extra&gt;&lt;DBUID&gt;{C255BD7B-CF42-4161-96D1-ECCED0DF1603}&lt;/DBUID&gt;&lt;/Extra&gt;&lt;/Item&gt;&lt;/References&gt;&lt;/Group&gt;&lt;Group&gt;&lt;References&gt;&lt;Item&gt;&lt;ID&gt;2&lt;/ID&gt;&lt;UID&gt;{42224388-86BB-44B8-A430-5905E060E815}&lt;/UID&gt;&lt;Title&gt;中国经济地理研究进展&lt;/Title&gt;&lt;Template&gt;Journal Article&lt;/Template&gt;&lt;Star&gt;0&lt;/Star&gt;&lt;Tag&gt;0&lt;/Tag&gt;&lt;Author&gt;刘志高; 王琛; 李二玲; 滕堂伟&lt;/Author&gt;&lt;Year&gt;2014&lt;/Year&gt;&lt;Details&gt;&lt;_accessed&gt;60471069&lt;/_accessed&gt;&lt;_author_aff&gt;中国科学院地理科学与资源研究所;浙江大学地球科学系;河南大学环境与规划学院;华东师范大学中国现代城市研究中心;&lt;/_author_aff&gt;&lt;_created&gt;60471069&lt;/_created&gt;&lt;_date&gt;60372000&lt;/_date&gt;&lt;_db_provider&gt;CNKI: 期刊&lt;/_db_provider&gt;&lt;_db_updated&gt;CNKI - Reference&lt;/_db_updated&gt;&lt;_issue&gt;10&lt;/_issue&gt;&lt;_journal&gt;地理学报&lt;/_journal&gt;&lt;_keywords&gt;中国经济地理学;学科发展;研究进展;科学计量学&lt;/_keywords&gt;&lt;_language&gt;Chinese&lt;/_language&gt;&lt;_modified&gt;60472565&lt;/_modified&gt;&lt;_pages&gt;1449-1458&lt;/_pages&gt;&lt;_url&gt;http://www.cnki.net/KCMS/detail/detail.aspx?FileName=DLXB201410006&amp;amp;DbName=CJFQTEMP&lt;/_url&gt;&lt;_volume&gt;69&lt;/_volume&gt;&lt;_translated_author&gt;Liu, Zhigao;Wang, Chen;Li, Erling;Teng, Tangwei&lt;/_translated_author&gt;&lt;/Details&gt;&lt;Extra&gt;&lt;DBUID&gt;{C255BD7B-CF42-4161-96D1-ECCED0DF1603}&lt;/DBUID&gt;&lt;/Extra&gt;&lt;/Item&gt;&lt;/References&gt;&lt;/Group&gt;&lt;/Citation&gt;_x000a_"/>
    <w:docVar w:name="NE.Ref{B9D1B065-7625-4324-AD45-A3D45BA923E8}" w:val=" ADDIN NE.Ref.{B9D1B065-7625-4324-AD45-A3D45BA923E8}&lt;Citation&gt;&lt;Group&gt;&lt;References&gt;&lt;Item&gt;&lt;ID&gt;563&lt;/ID&gt;&lt;UID&gt;{B1B8DC82-8117-4DDD-9BF7-25E181779839}&lt;/UID&gt;&lt;Title&gt;Integrated Solutions for Water, Energy, and Land (ISWEL)&lt;/Title&gt;&lt;Template&gt;Web Page&lt;/Template&gt;&lt;Star&gt;0&lt;/Star&gt;&lt;Tag&gt;0&lt;/Tag&gt;&lt;Author&gt;&amp;quot;International Institute for Applied Systems Analysis (IIASA)&amp;quot;&lt;/Author&gt;&lt;Year&gt;2018&lt;/Year&gt;&lt;Details&gt;&lt;_accessed&gt;62572238&lt;/_accessed&gt;&lt;_created&gt;62572238&lt;/_created&gt;&lt;_date_display&gt;2018-12-20&lt;/_date_display&gt;&lt;_issue&gt;12-20&lt;/_issue&gt;&lt;_modified&gt;62838240&lt;/_modified&gt;&lt;_url&gt;http://www.iiasa.ac.at/web/home/research/iswel/ISWEL.html&lt;/_url&gt;&lt;_volume&gt;2018&lt;/_volume&gt;&lt;/Details&gt;&lt;Extra&gt;&lt;DBUID&gt;{6F35D732-D9FF-4EE9-905F-B0CC4953C663}&lt;/DBUID&gt;&lt;/Extra&gt;&lt;/Item&gt;&lt;/References&gt;&lt;/Group&gt;&lt;/Citation&gt;_x000a_"/>
    <w:docVar w:name="NE.Ref{B9EA8CCB-98BB-4BEF-B247-56D4D4AE465F}" w:val=" ADDIN NE.Ref.{B9EA8CCB-98BB-4BEF-B247-56D4D4AE465F}&lt;Citation&gt;&lt;Group&gt;&lt;References&gt;&lt;Item&gt;&lt;ID&gt;384&lt;/ID&gt;&lt;UID&gt;{BFF9F411-78AD-4BF5-9241-94B3E60A1CEA}&lt;/UID&gt;&lt;Title&gt;Evaluating Municipal Water Conservation Policies Using a Dynamic Simulation Model&lt;/Title&gt;&lt;Template&gt;Journal Article&lt;/Template&gt;&lt;Star&gt;0&lt;/Star&gt;&lt;Tag&gt;0&lt;/Tag&gt;&lt;Author&gt;Ahmad, Sajjad; Prashar, Dinesh&lt;/Author&gt;&lt;Year&gt;2010&lt;/Year&gt;&lt;Details&gt;&lt;_collection_scope&gt;EI;SCIE;&lt;/_collection_scope&gt;&lt;_created&gt;62249931&lt;/_created&gt;&lt;_impact_factor&gt;   2.848&lt;/_impact_factor&gt;&lt;_issue&gt;13&lt;/_issue&gt;&lt;_journal&gt;Water Resources Management&lt;/_journal&gt;&lt;_modified&gt;62249931&lt;/_modified&gt;&lt;_pages&gt;3371-3395&lt;/_pages&gt;&lt;_volume&gt;24&lt;/_volume&gt;&lt;/Details&gt;&lt;Extra&gt;&lt;DBUID&gt;{E5CFCA40-B99A-4E9F-8A29-87F3858A6670}&lt;/DBUID&gt;&lt;/Extra&gt;&lt;/Item&gt;&lt;/References&gt;&lt;/Group&gt;&lt;/Citation&gt;_x000a_"/>
    <w:docVar w:name="NE.Ref{BA6CE963-773D-45A3-8D8C-E89B16B67E3F}" w:val=" ADDIN NE.Ref.{BA6CE963-773D-45A3-8D8C-E89B16B67E3F}&lt;Citation&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Ref{BA9EB363-1646-4E8B-AA96-729085D6CEF3}" w:val=" ADDIN NE.Ref.{BA9EB363-1646-4E8B-AA96-729085D6CEF3}&lt;Citation&gt;&lt;Group&gt;&lt;References&gt;&lt;Item&gt;&lt;ID&gt;729&lt;/ID&gt;&lt;UID&gt;{D519ECB7-3879-4BAE-ABA7-E0C3A236F416}&lt;/UID&gt;&lt;Title&gt;Growing beyond the low-cost advantage: How the People&amp;apos;s Republic of China can avoid the middle-income trap?&lt;/Title&gt;&lt;Template&gt;Report&lt;/Template&gt;&lt;Star&gt;0&lt;/Star&gt;&lt;Tag&gt;0&lt;/Tag&gt;&lt;Author&gt;Zhuang, J Z; Vandenberg, P; Huang, Y P&lt;/Author&gt;&lt;Year&gt;2012&lt;/Year&gt;&lt;Details&gt;&lt;_accessed&gt;62874292&lt;/_accessed&gt;&lt;_created&gt;62874292&lt;/_created&gt;&lt;_modified&gt;63081969&lt;/_modified&gt;&lt;_place_published&gt;Mandaluyong City, Philippines&lt;/_place_published&gt;&lt;_publisher&gt;Asian Development Bank&lt;/_publisher&gt;&lt;/Details&gt;&lt;Extra&gt;&lt;DBUID&gt;{6F35D732-D9FF-4EE9-905F-B0CC4953C663}&lt;/DBUID&gt;&lt;/Extra&gt;&lt;/Item&gt;&lt;/References&gt;&lt;/Group&gt;&lt;/Citation&gt;_x000a_"/>
    <w:docVar w:name="NE.Ref{BAB77E3C-717D-48F3-A3CC-7B4D45D632EC}" w:val=" ADDIN NE.Ref.{BAB77E3C-717D-48F3-A3CC-7B4D45D632EC}&lt;Citation&gt;&lt;Group&gt;&lt;References&gt;&lt;Item&gt;&lt;ID&gt;991&lt;/ID&gt;&lt;UID&gt;{DC627220-0527-441C-ABB2-59D81020C8A7}&lt;/UID&gt;&lt;Title&gt;宏观经济学：第九版&lt;/Title&gt;&lt;Template&gt;Translated Book&lt;/Template&gt;&lt;Star&gt;0&lt;/Star&gt;&lt;Tag&gt;0&lt;/Tag&gt;&lt;Author&gt;&amp;quot;（美）N·格里高利·曼昆 &amp;quot;&lt;/Author&gt;&lt;Year&gt;2016&lt;/Year&gt;&lt;Details&gt;&lt;_secondary_author&gt;卢远瞩&lt;/_secondary_author&gt;&lt;_place_published&gt;北京&lt;/_place_published&gt;&lt;_publisher&gt;中国人民大学出版社&lt;/_publisher&gt;&lt;_accessed&gt;63237140&lt;/_accessed&gt;&lt;_created&gt;63237140&lt;/_created&gt;&lt;_modified&gt;63237140&lt;/_modified&gt;&lt;_translated_secondary_author&gt;Lu, Yuanzhu&lt;/_translated_secondary_author&gt;&lt;/Details&gt;&lt;Extra&gt;&lt;DBUID&gt;{6F35D732-D9FF-4EE9-905F-B0CC4953C663}&lt;/DBUID&gt;&lt;/Extra&gt;&lt;/Item&gt;&lt;/References&gt;&lt;/Group&gt;&lt;/Citation&gt;_x000a_"/>
    <w:docVar w:name="NE.Ref{BACE73DD-5152-4CF2-8F0D-6D6809CD479B}" w:val=" ADDIN NE.Ref.{BACE73DD-5152-4CF2-8F0D-6D6809CD479B}&lt;Citation&gt;&lt;Group&gt;&lt;References&gt;&lt;Item&gt;&lt;ID&gt;52&lt;/ID&gt;&lt;UID&gt;{F2886F2D-1F92-4848-B6DE-321DF188083D}&lt;/UID&gt;&lt;Title&gt;Is Los Angeles–style sprawl desirable?&lt;/Title&gt;&lt;Template&gt;Journal Article&lt;/Template&gt;&lt;Star&gt;0&lt;/Star&gt;&lt;Tag&gt;0&lt;/Tag&gt;&lt;Author&gt;Ewing, R&lt;/Author&gt;&lt;Year&gt;1997&lt;/Year&gt;&lt;Details&gt;&lt;_accessed&gt;63071851&lt;/_accessed&gt;&lt;_collection_scope&gt;SSCI&lt;/_collection_scope&gt;&lt;_created&gt;63071851&lt;/_created&gt;&lt;_impact_factor&gt;   2.719&lt;/_impact_factor&gt;&lt;_journal&gt;Journal of the American Planning Association&lt;/_journal&gt;&lt;_modified&gt;63071851&lt;/_modified&gt;&lt;_pages&gt;107-126&lt;/_pages&gt;&lt;_volume&gt;63&lt;/_volume&gt;&lt;/Details&gt;&lt;Extra&gt;&lt;DBUID&gt;{AA9B00FE-9AD8-4701-8D10-7F6B57E98978}&lt;/DBUID&gt;&lt;/Extra&gt;&lt;/Item&gt;&lt;/References&gt;&lt;/Group&gt;&lt;Group&gt;&lt;References&gt;&lt;Item&gt;&lt;ID&gt;53&lt;/ID&gt;&lt;UID&gt;{7B4629EF-487F-4366-BA3F-B3DFC9751D7E}&lt;/UID&gt;&lt;Title&gt;Are compact cities a desirable planning goal?&lt;/Title&gt;&lt;Template&gt;Journal Article&lt;/Template&gt;&lt;Star&gt;0&lt;/Star&gt;&lt;Tag&gt;0&lt;/Tag&gt;&lt;Author&gt;Gordon, P; Richardson, H W&lt;/Author&gt;&lt;Year&gt;1997&lt;/Year&gt;&lt;Details&gt;&lt;_accessed&gt;63071852&lt;/_accessed&gt;&lt;_collection_scope&gt;SSCI&lt;/_collection_scope&gt;&lt;_created&gt;63071852&lt;/_created&gt;&lt;_impact_factor&gt;   2.719&lt;/_impact_factor&gt;&lt;_journal&gt;Journal of the American Planning Association&lt;/_journal&gt;&lt;_modified&gt;63071852&lt;/_modified&gt;&lt;_pages&gt;95-106&lt;/_pages&gt;&lt;_volume&gt;63&lt;/_volume&gt;&lt;/Details&gt;&lt;Extra&gt;&lt;DBUID&gt;{AA9B00FE-9AD8-4701-8D10-7F6B57E98978}&lt;/DBUID&gt;&lt;/Extra&gt;&lt;/Item&gt;&lt;/References&gt;&lt;/Group&gt;&lt;/Citation&gt;_x000a_"/>
    <w:docVar w:name="NE.Ref{BAD8052A-49F1-429D-9D26-E5400DD97F70}" w:val=" ADDIN NE.Ref.{BAD8052A-49F1-429D-9D26-E5400DD97F70}&lt;Citation&gt;&lt;Group&gt;&lt;References&gt;&lt;Item&gt;&lt;ID&gt;100&lt;/ID&gt;&lt;UID&gt;{EB7C8C6F-1808-4164-BF63-0D52FAF70797}&lt;/UID&gt;&lt;Title&gt;Measuring social vulnerability to natural hazards in the Yangtze River Delta region, China&lt;/Title&gt;&lt;Template&gt;Journal Article&lt;/Template&gt;&lt;Star&gt;1&lt;/Star&gt;&lt;Tag&gt;1&lt;/Tag&gt;&lt;Author&gt;Chen, Wenfang; Cutter, Susan L; Emrich, Christopher T; Shi, Peijun&lt;/Author&gt;&lt;Year&gt;2013&lt;/Year&gt;&lt;Details&gt;&lt;_accessed&gt;61345331&lt;/_accessed&gt;&lt;_collection_scope&gt;CSCD;&lt;/_collection_scope&gt;&lt;_created&gt;61345331&lt;/_created&gt;&lt;_db_updated&gt;CrossRef&lt;/_db_updated&gt;&lt;_doi&gt;10.1007/s13753-013-0018-6&lt;/_doi&gt;&lt;_impact_factor&gt;   0.462&lt;/_impact_factor&gt;&lt;_isbn&gt;2095-0055&lt;/_isbn&gt;&lt;_issue&gt;4&lt;/_issue&gt;&lt;_journal&gt;International Journal of Disaster Risk Science&lt;/_journal&gt;&lt;_modified&gt;61346754&lt;/_modified&gt;&lt;_pages&gt;169-181&lt;/_pages&gt;&lt;_tertiary_title&gt;Int J Disaster Risk Sci&lt;/_tertiary_title&gt;&lt;_url&gt;http://link.springer.com/10.1007/s13753-013-0018-6_x000d__x000a_http://link.springer.com/content/pdf/10.1007/s13753-013-0018-6&lt;/_url&gt;&lt;_volume&gt;4&lt;/_volume&gt;&lt;/Details&gt;&lt;Extra&gt;&lt;DBUID&gt;{31F9CFF5-4EB5-41E0-8180-BAFB923E486F}&lt;/DBUID&gt;&lt;/Extra&gt;&lt;/Item&gt;&lt;/References&gt;&lt;/Group&gt;&lt;/Citation&gt;_x000a_"/>
    <w:docVar w:name="NE.Ref{BAF00E47-6822-46E3-A94B-64010EB853C4}" w:val=" ADDIN NE.Ref.{BAF00E47-6822-46E3-A94B-64010EB853C4}&lt;Citation&gt;&lt;Group&gt;&lt;References&gt;&lt;Item&gt;&lt;ID&gt;89&lt;/ID&gt;&lt;UID&gt;{922CF870-1618-4F65-8782-2B07159E8616}&lt;/UID&gt;&lt;Title&gt;陇东黄土高原土地利用、覆盖变化及驱动力分析&lt;/Title&gt;&lt;Template&gt;Journal Article&lt;/Template&gt;&lt;Star&gt;0&lt;/Star&gt;&lt;Tag&gt;0&lt;/Tag&gt;&lt;Author&gt;张希彪&lt;/Author&gt;&lt;Year&gt;2006&lt;/Year&gt;&lt;Details&gt;&lt;_author_adr&gt;陇东学院生命科学系 甘肃庆阳745000&lt;/_author_adr&gt;&lt;_collection_scope&gt;中国科技核心期刊;中文核心期刊;CSCD;&lt;/_collection_scope&gt;&lt;_created&gt;60899106&lt;/_created&gt;&lt;_db_provider&gt;CNKI&lt;/_db_provider&gt;&lt;_isbn&gt;1000-7601&lt;/_isbn&gt;&lt;_issue&gt;02&lt;/_issue&gt;&lt;_journal&gt;干旱地区农业研究&lt;/_journal&gt;&lt;_keywords&gt;土地利用;土地覆被;GIS;驱动力;陇东黄土高原&lt;/_keywords&gt;&lt;_modified&gt;60900499&lt;/_modified&gt;&lt;_pages&gt;143-147+158&lt;/_pages&gt;&lt;_translated_author&gt;Zhang, Xibiao&lt;/_translated_author&gt;&lt;/Details&gt;&lt;Extra&gt;&lt;DBUID&gt;{25970773-76E5-4D32-824E-71E4B431B102}&lt;/DBUID&gt;&lt;/Extra&gt;&lt;/Item&gt;&lt;/References&gt;&lt;/Group&gt;&lt;/Citation&gt;_x000a_"/>
    <w:docVar w:name="NE.Ref{BAF55C77-BE2A-4D4F-A775-DADB629E603B}" w:val=" ADDIN NE.Ref.{BAF55C77-BE2A-4D4F-A775-DADB629E603B}&lt;Citation&gt;&lt;Group&gt;&lt;References&gt;&lt;Item&gt;&lt;ID&gt;887&lt;/ID&gt;&lt;UID&gt;{0E904D61-4D3B-4A08-9470-170F2690AF3D}&lt;/UID&gt;&lt;Title&gt;十九大后的中国经济 2018、2035、2050&lt;/Title&gt;&lt;Template&gt;Report&lt;/Template&gt;&lt;Star&gt;0&lt;/Star&gt;&lt;Tag&gt;0&lt;/Tag&gt;&lt;Author&gt;李稻葵; 袁钢明; 厉克奥博; 伏霖; 冯明; 吴舒钰; 石锦建; 金星晔; 龙少波; 周迪; 胡思佳; 李雨纱; 陈大鹏; 张驰; 陈逸凡; 王绪硕; 周彭; 张鹤; 郎昆&lt;/Author&gt;&lt;Year&gt;2017&lt;/Year&gt;&lt;Details&gt;&lt;_accessed&gt;63091747&lt;/_accessed&gt;&lt;_created&gt;63091747&lt;/_created&gt;&lt;_modified&gt;63225532&lt;/_modified&gt;&lt;_number&gt;研究报告（总第84期）&lt;/_number&gt;&lt;_place_published&gt;北京&lt;/_place_published&gt;&lt;_publisher&gt;清华大学中国与世界经济研究中心&lt;/_publisher&gt;&lt;_url&gt;http://www.ccwe.tsinghua.edu.cn/upload_files/file/20171116/1510805397525056015.pdf&lt;/_url&gt;&lt;_translated_author&gt;Li, Daokui;Yuan, Gangming;Li, Ke&amp;apos;aobo;Fu, Lin;Feng, Ming;Wu, Shuyu;Shi, Jinjian;Jin, Xingye;Long, Shaobo;Zhou, Di;Hu, Sijia;Li, Yusha;Chen, Dapeng;Zhang, Chi;Chen, Yifan;Wang, Xushuo;Zhou, Peng;Zhang, He;Lang, Kun&lt;/_translated_author&gt;&lt;/Details&gt;&lt;Extra&gt;&lt;DBUID&gt;{6F35D732-D9FF-4EE9-905F-B0CC4953C663}&lt;/DBUID&gt;&lt;/Extra&gt;&lt;/Item&gt;&lt;/References&gt;&lt;/Group&gt;&lt;/Citation&gt;_x000a_"/>
    <w:docVar w:name="NE.Ref{BB0CE4AB-E67A-4CF0-AC4A-89F0CF327370}" w:val=" ADDIN NE.Ref.{BB0CE4AB-E67A-4CF0-AC4A-89F0CF327370}&lt;Citation&gt;&lt;Group&gt;&lt;References&gt;&lt;Item&gt;&lt;ID&gt;11&lt;/ID&gt;&lt;UID&gt;{7B1775AC-A936-475A-9DDB-B641D293EE7D}&lt;/UID&gt;&lt;Title&gt;Landscape Ecology&lt;/Title&gt;&lt;Template&gt;Book&lt;/Template&gt;&lt;Star&gt;0&lt;/Star&gt;&lt;Tag&gt;0&lt;/Tag&gt;&lt;Author&gt;Forman, Richard; Godron, Michel&lt;/Author&gt;&lt;Year&gt;1986&lt;/Year&gt;&lt;Details&gt;&lt;_accessed&gt;60472139&lt;/_accessed&gt;&lt;_created&gt;60472139&lt;/_created&gt;&lt;_modified&gt;60472139&lt;/_modified&gt;&lt;_place_published&gt;New York&lt;/_place_published&gt;&lt;_publisher&gt;John Wiley &amp;amp; Sons&lt;/_publisher&gt;&lt;/Details&gt;&lt;Extra&gt;&lt;DBUID&gt;{C255BD7B-CF42-4161-96D1-ECCED0DF1603}&lt;/DBUID&gt;&lt;/Extra&gt;&lt;/Item&gt;&lt;/References&gt;&lt;/Group&gt;&lt;/Citation&gt;_x000a_"/>
    <w:docVar w:name="NE.Ref{BB2692B9-4B3F-44D7-A001-B838534A83EE}" w:val=" ADDIN NE.Ref.{BB2692B9-4B3F-44D7-A001-B838534A83EE}&lt;Citation&gt;&lt;Group&gt;&lt;References&gt;&lt;Item&gt;&lt;ID&gt;1190&lt;/ID&gt;&lt;UID&gt;{A162F781-AA1F-43BE-BF9C-B2692D3E23FD}&lt;/UID&gt;&lt;Title&gt;Water-energy-food (WEF) Nexus Tool 2.0: guiding integrative resource planning and decision-making&lt;/Title&gt;&lt;Template&gt;Journal Article&lt;/Template&gt;&lt;Star&gt;1&lt;/Star&gt;&lt;Tag&gt;0&lt;/Tag&gt;&lt;Author&gt;Daher, Bassel T; Mohtar, Rabi H&lt;/Author&gt;&lt;Year&gt;2015&lt;/Year&gt;&lt;Details&gt;&lt;_accession_num&gt;WOS:000363049700003&lt;/_accession_num&gt;&lt;_cited_count&gt;33&lt;/_cited_count&gt;&lt;_collection_scope&gt;SCIE;&lt;/_collection_scope&gt;&lt;_created&gt;62557983&lt;/_created&gt;&lt;_date_display&gt;2015_x000d__x000a_SEP 19 2015&lt;/_date_display&gt;&lt;_doi&gt;10.1080/02508060.2015.1074148&lt;/_doi&gt;&lt;_impact_factor&gt;   1.956&lt;/_impact_factor&gt;&lt;_isbn&gt;0250-8060&lt;/_isbn&gt;&lt;_issue&gt;5-6SI&lt;/_issue&gt;&lt;_journal&gt;Water International&lt;/_journal&gt;&lt;_modified&gt;62572329&lt;/_modified&gt;&lt;_pages&gt;748-771&lt;/_pages&gt;&lt;_url&gt;https://www.tandfonline.com/doi/pdf/10.1080/02508060.2015.1074148?needAccess=true 全文链接_x000d__x000a_&lt;/_url&gt;&lt;_volume&gt;40&lt;/_volume&gt;&lt;/Details&gt;&lt;Extra&gt;&lt;DBUID&gt;{E5CFCA40-B99A-4E9F-8A29-87F3858A6670}&lt;/DBUID&gt;&lt;/Extra&gt;&lt;/Item&gt;&lt;/References&gt;&lt;/Group&gt;&lt;/Citation&gt;_x000a_"/>
    <w:docVar w:name="NE.Ref{BB4FC312-8398-4A3C-A2D3-EE4D035774F1}" w:val=" ADDIN NE.Ref.{BB4FC312-8398-4A3C-A2D3-EE4D035774F1}&lt;Citation&gt;&lt;Group&gt;&lt;References&gt;&lt;Item&gt;&lt;ID&gt;1469&lt;/ID&gt;&lt;UID&gt;{2D550B93-7E4E-4F93-98A0-0A3D6E155F36}&lt;/UID&gt;&lt;Title&gt;Sustainable development: Complexity, balance, and a critique of rational planning&lt;/Title&gt;&lt;Template&gt;Book Section&lt;/Template&gt;&lt;Star&gt;0&lt;/Star&gt;&lt;Tag&gt;0&lt;/Tag&gt;&lt;Author&gt;Lanham, H J; Jordan, M; McDaniel, R R&lt;/Author&gt;&lt;Year&gt;2016&lt;/Year&gt;&lt;Details&gt;&lt;_accessed&gt;63071841&lt;/_accessed&gt;&lt;_created&gt;63071841&lt;/_created&gt;&lt;_modified&gt;63261998&lt;/_modified&gt;&lt;_place_published&gt;New York, NY&lt;/_place_published&gt;&lt;_publisher&gt;Routledge&lt;/_publisher&gt;&lt;_secondary_author&gt;Moore, S A&lt;/_secondary_author&gt;&lt;_secondary_title&gt;Pragmatic sustainability: Dispositions for critical adaptation&lt;/_secondary_title&gt;&lt;/Details&gt;&lt;Extra&gt;&lt;DBUID&gt;{6F35D732-D9FF-4EE9-905F-B0CC4953C663}&lt;/DBUID&gt;&lt;/Extra&gt;&lt;/Item&gt;&lt;/References&gt;&lt;/Group&gt;&lt;/Citation&gt;_x000a_"/>
    <w:docVar w:name="NE.Ref{BB7D3981-ABD3-47A0-9F0F-F0A489E74FB8}" w:val=" ADDIN NE.Ref.{BB7D3981-ABD3-47A0-9F0F-F0A489E74FB8}&lt;Citation&gt;&lt;Group&gt;&lt;References&gt;&lt;Item&gt;&lt;ID&gt;295&lt;/ID&gt;&lt;UID&gt;{C25A129D-53A7-467B-B588-24EC3619B427}&lt;/UID&gt;&lt;Title&gt;中国水资源利用特征及未来趋势分析&lt;/Title&gt;&lt;Template&gt;Journal Article&lt;/Template&gt;&lt;Star&gt;0&lt;/Star&gt;&lt;Tag&gt;0&lt;/Tag&gt;&lt;Author&gt;吴芳; 张新锋; 崔雪锋&lt;/Author&gt;&lt;Year&gt;2017&lt;/Year&gt;&lt;Details&gt;&lt;_accessed&gt;62131211&lt;/_accessed&gt;&lt;_author_aff&gt;北京师范大学资源学院;唐山师范学院资源管理系;北京师范大学系统科学学院;新疆大学资源与环境学院;&lt;/_author_aff&gt;&lt;_collection_scope&gt;中国科技核心期刊;中文核心期刊;CSCD;&lt;/_collection_scope&gt;&lt;_created&gt;62126735&lt;/_created&gt;&lt;_date&gt;61557120&lt;/_date&gt;&lt;_db_provider&gt;CNKI: 期刊&lt;/_db_provider&gt;&lt;_db_updated&gt;CNKI - Reference&lt;/_db_updated&gt;&lt;_issue&gt;1&lt;/_issue&gt;&lt;_journal&gt;长江科学院院报&lt;/_journal&gt;&lt;_keywords&gt;水资源利用;需水量;变化趋势;需水预测;整理分析&lt;/_keywords&gt;&lt;_modified&gt;63290104&lt;/_modified&gt;&lt;_pages&gt;30-39&lt;/_pages&gt;&lt;_url&gt;http://kns.cnki.net/KCMS/detail/detail.aspx?FileName=CJKB201701008&amp;amp;DbName=CJFQ2017&lt;/_url&gt;&lt;_volume&gt;34&lt;/_volume&gt;&lt;_translated_author&gt;Wu, Fang;Zhang, Xinfeng;Cui, Xuefeng&lt;/_translated_author&gt;&lt;/Details&gt;&lt;Extra&gt;&lt;DBUID&gt;{6F35D732-D9FF-4EE9-905F-B0CC4953C663}&lt;/DBUID&gt;&lt;/Extra&gt;&lt;/Item&gt;&lt;/References&gt;&lt;/Group&gt;&lt;/Citation&gt;_x000a_"/>
    <w:docVar w:name="NE.Ref{BC4AAFBD-175A-4350-994D-76443A157154}" w:val=" ADDIN NE.Ref.{BC4AAFBD-175A-4350-994D-76443A157154}&lt;Citation&gt;&lt;Group&gt;&lt;References&gt;&lt;Item&gt;&lt;ID&gt;899&lt;/ID&gt;&lt;UID&gt;{C78D8283-5447-4E41-A35C-B954A1575C1F}&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0.742&lt;/_impact_factor&gt;&lt;_isbn&gt;0165-0203&lt;/_isbn&gt;&lt;_issue&gt;4&lt;/_issue&gt;&lt;_journal&gt;Natural Resources Forum&lt;/_journal&gt;&lt;_modified&gt;62568947&lt;/_modified&gt;&lt;_pages&gt;245-262&lt;/_pages&gt;&lt;_url&gt;https://onlinelibrary.wiley.com:443/doi/pdf/10.1111/j.1477-8947.2012.01463.x 全文链接_x000d__x000a_&lt;/_url&gt;&lt;_volume&gt;36&lt;/_volume&gt;&lt;/Details&gt;&lt;Extra&gt;&lt;DBUID&gt;{E5CFCA40-B99A-4E9F-8A29-87F3858A6670}&lt;/DBUID&gt;&lt;/Extra&gt;&lt;/Item&gt;&lt;/References&gt;&lt;/Group&gt;&lt;/Citation&gt;_x000a_"/>
    <w:docVar w:name="NE.Ref{BC901324-73B4-44F4-BB6E-12EFF58BF88D}" w:val=" ADDIN NE.Ref.{BC901324-73B4-44F4-BB6E-12EFF58BF88D}&lt;Citation&gt;&lt;Group&gt;&lt;References&gt;&lt;Item&gt;&lt;ID&gt;75&lt;/ID&gt;&lt;UID&gt;{900258C5-149B-4C8E-8806-B4D5AC540FAF}&lt;/UID&gt;&lt;Title&gt;中国北方未来干旱化情景下的土地利用变化模拟&lt;/Title&gt;&lt;Template&gt;Journal Article&lt;/Template&gt;&lt;Star&gt;0&lt;/Star&gt;&lt;Tag&gt;0&lt;/Tag&gt;&lt;Author&gt;黄庆旭; 史培军; 何春阳; 李晓兵&lt;/Author&gt;&lt;Year&gt;2006&lt;/Year&gt;&lt;Details&gt;&lt;_accessed&gt;61897867&lt;/_accessed&gt;&lt;_author_aff&gt;北京师范大学环境演变与自然灾害教育部重点实验室 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100875;北京100875;北京100875;北京100875&lt;/_author_aff&gt;&lt;_collection_scope&gt;中国科技核心期刊;中文核心期刊;CSCD;&lt;/_collection_scope&gt;&lt;_created&gt;61897867&lt;/_created&gt;&lt;_date&gt;56273760&lt;/_date&gt;&lt;_db_provider&gt;CNKI: 期刊&lt;/_db_provider&gt;&lt;_db_updated&gt;CNKI - Reference&lt;/_db_updated&gt;&lt;_issue&gt;12&lt;/_issue&gt;&lt;_journal&gt;地理学报&lt;/_journal&gt;&lt;_keywords&gt;水资源约束;干旱化;土地利用变化;仿真模拟;中国北方&lt;/_keywords&gt;&lt;_language&gt;Chinese&lt;/_language&gt;&lt;_modified&gt;62870426&lt;/_modified&gt;&lt;_pages&gt;1299-1310&lt;/_pages&gt;&lt;_url&gt;http://www.cnki.net/KCMS/detail/detail.aspx?FileName=DLXB200612006&amp;amp;DbName=CJFQ2006&lt;/_url&gt;&lt;_volume&gt;61&lt;/_volume&gt;&lt;_translated_author&gt;Huang, Qingxu;Shi, Peijun;He, Chunyang;Li, Xiaobing&lt;/_translated_author&gt;&lt;/Details&gt;&lt;Extra&gt;&lt;DBUID&gt;{6F35D732-D9FF-4EE9-905F-B0CC4953C663}&lt;/DBUID&gt;&lt;/Extra&gt;&lt;/Item&gt;&lt;/References&gt;&lt;/Group&gt;&lt;/Citation&gt;_x000a_"/>
    <w:docVar w:name="NE.Ref{BCAD5C18-2D48-4A4A-878C-8B1AB6186F02}" w:val=" ADDIN NE.Ref.{BCAD5C18-2D48-4A4A-878C-8B1AB6186F02}&lt;Citation&gt;&lt;Group&gt;&lt;References&gt;&lt;Item&gt;&lt;ID&gt;1763&lt;/ID&gt;&lt;UID&gt;{A499410F-0292-47A7-91B3-434E94123BD9}&lt;/UID&gt;&lt;Title&gt;The food-energy-water nexus: Transforming science for society&lt;/Title&gt;&lt;Template&gt;Journal Article&lt;/Template&gt;&lt;Star&gt;0&lt;/Star&gt;&lt;Tag&gt;0&lt;/Tag&gt;&lt;Author&gt;Scanlon, Bridget R; Ruddell, Ben L; Reed, Patrick M; Hook, Ruth I; Zheng, Chunmiao; Tidwell, Vince C; Siebert, Stefan&lt;/Author&gt;&lt;Year&gt;2017&lt;/Year&gt;&lt;Details&gt;&lt;_accession_num&gt;WOS:000403712100004&lt;/_accession_num&gt;&lt;_cited_count&gt;20&lt;/_cited_count&gt;&lt;_collection_scope&gt;EI;SCI;SCIE;&lt;/_collection_scope&gt;&lt;_created&gt;62557983&lt;/_created&gt;&lt;_date_display&gt;2017_x000d__x000a_MAY 2017&lt;/_date_display&gt;&lt;_doi&gt;10.1002/2017WR020889&lt;/_doi&gt;&lt;_impact_factor&gt;   4.142&lt;/_impact_factor&gt;&lt;_isbn&gt;0043-1397&lt;/_isbn&gt;&lt;_issue&gt;5&lt;/_issue&gt;&lt;_journal&gt;Water Resources Research&lt;/_journal&gt;&lt;_modified&gt;63281739&lt;/_modified&gt;&lt;_pages&gt;3550-3556&lt;/_pages&gt;&lt;_url&gt;https://agupubs.onlinelibrary.wiley.com/doi/pdf/10.1002/2017WR020889 全文链接_x000d__x000a_&lt;/_url&gt;&lt;_volume&gt;53&lt;/_volume&gt;&lt;/Details&gt;&lt;Extra&gt;&lt;DBUID&gt;{6F35D732-D9FF-4EE9-905F-B0CC4953C663}&lt;/DBUID&gt;&lt;/Extra&gt;&lt;/Item&gt;&lt;/References&gt;&lt;/Group&gt;&lt;/Citation&gt;_x000a_"/>
    <w:docVar w:name="NE.Ref{BCB97278-49C2-4584-A224-3A42D4190E29}" w:val=" ADDIN NE.Ref.{BCB97278-49C2-4584-A224-3A42D4190E29}&lt;Citation&gt;&lt;Group&gt;&lt;References&gt;&lt;Item&gt;&lt;ID&gt;267&lt;/ID&gt;&lt;UID&gt;{32D305E3-719A-4847-A39B-83E696E118A1}&lt;/UID&gt;&lt;Title&gt;Professional Ethics and Beyond: Values in Planning&lt;/Title&gt;&lt;Template&gt;Journal Article&lt;/Template&gt;&lt;Star&gt;0&lt;/Star&gt;&lt;Tag&gt;0&lt;/Tag&gt;&lt;Author&gt;Marcuse, Peter&lt;/Author&gt;&lt;Year&gt;1976&lt;/Year&gt;&lt;Details&gt;&lt;_created&gt;62234837&lt;/_created&gt;&lt;_issue&gt;3&lt;/_issue&gt;&lt;_journal&gt;Journal of the American Institute of Planners&lt;/_journal&gt;&lt;_modified&gt;62235964&lt;/_modified&gt;&lt;_pages&gt;264-274&lt;/_pages&gt;&lt;_volume&gt;42&lt;/_volume&gt;&lt;/Details&gt;&lt;Extra&gt;&lt;DBUID&gt;{E5CFCA40-B99A-4E9F-8A29-87F3858A6670}&lt;/DBUID&gt;&lt;/Extra&gt;&lt;/Item&gt;&lt;/References&gt;&lt;/Group&gt;&lt;/Citation&gt;_x000a_"/>
    <w:docVar w:name="NE.Ref{BCE6AE59-69BE-45FE-A904-05E60365140B}" w:val=" ADDIN NE.Ref.{BCE6AE59-69BE-45FE-A904-05E60365140B} ADDIN NE.Ref.{BCE6AE59-69BE-45FE-A904-05E60365140B}&lt;Citation&gt;&lt;Group&gt;&lt;References&gt;&lt;Item&gt;&lt;ID&gt;32&lt;/ID&gt;&lt;UID&gt;{A2E5C176-B4DF-4001-8FA2-AC123CDC80DB}&lt;/UID&gt;&lt;Title&gt;中国水资源现状评价和供需发展趋势分析&lt;/Title&gt;&lt;Template&gt;Book&lt;/Template&gt;&lt;Star&gt;0&lt;/Star&gt;&lt;Tag&gt;0&lt;/Tag&gt;&lt;Author&gt;刘昌明; 陈志恺&lt;/Author&gt;&lt;Year&gt;2001&lt;/Year&gt;&lt;Details&gt;&lt;_created&gt;62294269&lt;/_created&gt;&lt;_modified&gt;62298536&lt;/_modified&gt;&lt;_place_published&gt;北京&lt;/_place_published&gt;&lt;_publisher&gt;中国水利水电出版社&lt;/_publisher&gt;&lt;_translated_author&gt;Liu, Changming;Chen, Zhikai&lt;/_translated_author&gt;&lt;/Details&gt;&lt;Extra&gt;&lt;DBUID&gt;{5B762690-12B0-4DA5-BF5A-0AB6487B975C}&lt;/DBUID&gt;&lt;/Extra&gt;&lt;/Item&gt;&lt;/References&gt;&lt;/Group&gt;&lt;/Citation&gt;_x000a_"/>
    <w:docVar w:name="NE.Ref{BCEF9495-EB40-4FCA-9D69-C76DCC148BCC}" w:val=" ADDIN NE.Ref.{BCEF9495-EB40-4FCA-9D69-C76DCC148BCC}&lt;Citation&gt;&lt;Group&gt;&lt;References&gt;&lt;Item&gt;&lt;ID&gt;39&lt;/ID&gt;&lt;UID&gt;{A7B72A83-7F58-4436-A74F-7B65C0E01FA6}&lt;/UID&gt;&lt;Title&gt;The City Sustainable: Three Thoughts on “Green Cities, Growing Cities, Just Cities”&lt;/Title&gt;&lt;Template&gt;Journal Article&lt;/Template&gt;&lt;Star&gt;0&lt;/Star&gt;&lt;Tag&gt;0&lt;/Tag&gt;&lt;Author&gt;Hirt, S A&lt;/Author&gt;&lt;Year&gt;2016&lt;/Year&gt;&lt;Details&gt;&lt;_accessed&gt;63071824&lt;/_accessed&gt;&lt;_collection_scope&gt;SSCI&lt;/_collection_scope&gt;&lt;_created&gt;63071824&lt;/_created&gt;&lt;_impact_factor&gt;   2.719&lt;/_impact_factor&gt;&lt;_issue&gt;4&lt;/_issue&gt;&lt;_journal&gt;Journal of the American Planning Association&lt;/_journal&gt;&lt;_modified&gt;63071896&lt;/_modified&gt;&lt;_pages&gt;383-384&lt;/_pages&gt;&lt;_volume&gt;82&lt;/_volume&gt;&lt;/Details&gt;&lt;Extra&gt;&lt;DBUID&gt;{AA9B00FE-9AD8-4701-8D10-7F6B57E98978}&lt;/DBUID&gt;&lt;/Extra&gt;&lt;/Item&gt;&lt;/References&gt;&lt;/Group&gt;&lt;/Citation&gt;_x000a_"/>
    <w:docVar w:name="NE.Ref{BDBBB9F3-7CAA-4E1C-964D-CA04860E6C7E}" w:val=" ADDIN NE.Ref.{BDBBB9F3-7CAA-4E1C-964D-CA04860E6C7E}&lt;Citation&gt;&lt;Group&gt;&lt;References&gt;&lt;Item&gt;&lt;ID&gt;321&lt;/ID&gt;&lt;UID&gt;{2772DD71-0015-4C55-A1D9-19DFEE6BB4AF}&lt;/UID&gt;&lt;Title&gt;Sustainable leadership practices for enhancing business resilience and performance&lt;/Title&gt;&lt;Template&gt;Journal Article&lt;/Template&gt;&lt;Star&gt;0&lt;/Star&gt;&lt;Tag&gt;0&lt;/Tag&gt;&lt;Author&gt;Avery, Gayle C; Bergsteiner, Harald&lt;/Author&gt;&lt;Year&gt;2011&lt;/Year&gt;&lt;Details&gt;&lt;_created&gt;62238977&lt;/_created&gt;&lt;_issue&gt;3&lt;/_issue&gt;&lt;_journal&gt;Strategy &amp;amp; Leadership&lt;/_journal&gt;&lt;_modified&gt;62238977&lt;/_modified&gt;&lt;_pages&gt;5-15&lt;/_pages&gt;&lt;_volume&gt;39&lt;/_volume&gt;&lt;/Details&gt;&lt;Extra&gt;&lt;DBUID&gt;{E5CFCA40-B99A-4E9F-8A29-87F3858A6670}&lt;/DBUID&gt;&lt;/Extra&gt;&lt;/Item&gt;&lt;/References&gt;&lt;/Group&gt;&lt;/Citation&gt;_x000a_"/>
    <w:docVar w:name="NE.Ref{BDDCA346-FA3F-4CE8-8197-8E0BC7D78FA9}" w:val=" ADDIN NE.Ref.{BDDCA346-FA3F-4CE8-8197-8E0BC7D78FA9}&lt;Citation&gt;&lt;Group&gt;&lt;References&gt;&lt;Item&gt;&lt;ID&gt;306&lt;/ID&gt;&lt;UID&gt;{BE9D448A-4C17-449D-A88C-6287A613E9D0}&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36705&lt;/_created&gt;&lt;_impact_factor&gt;   1.623&lt;/_impact_factor&gt;&lt;_issue&gt;12&lt;/_issue&gt;&lt;_journal&gt;Journal of Geographical Sciences&lt;/_journal&gt;&lt;_modified&gt;62522544&lt;/_modified&gt;&lt;_pages&gt;1431-1449&lt;/_pages&gt;&lt;_volume&gt;27&lt;/_volume&gt;&lt;/Details&gt;&lt;Extra&gt;&lt;DBUID&gt;{E5CFCA40-B99A-4E9F-8A29-87F3858A6670}&lt;/DBUID&gt;&lt;/Extra&gt;&lt;/Item&gt;&lt;/References&gt;&lt;/Group&gt;&lt;/Citation&gt;_x000a_"/>
    <w:docVar w:name="NE.Ref{BDE1954E-5780-45BA-899B-6365DE8D09F3}" w:val=" ADDIN NE.Ref.{BDE1954E-5780-45BA-899B-6365DE8D09F3}&lt;Citation&gt;&lt;Group&gt;&lt;References&gt;&lt;Item&gt;&lt;ID&gt;63&lt;/ID&gt;&lt;UID&gt;{A11F2FCB-4CD5-469C-A2DF-ECA1A8ABE123}&lt;/UID&gt;&lt;Title&gt;Spatially Explicit Landscape-Level Ecological Risks Induced by Land Use and Land Cover Change in a National Ecologically Representative Region in China&lt;/Title&gt;&lt;Template&gt;Journal Article&lt;/Template&gt;&lt;Star&gt;1&lt;/Star&gt;&lt;Tag&gt;0&lt;/Tag&gt;&lt;Author&gt;Gong, Jian; Yang, Jianxin; Tang, Wenwu&lt;/Author&gt;&lt;Year&gt;2015&lt;/Year&gt;&lt;Details&gt;&lt;_accessed&gt;61382061&lt;/_accessed&gt;&lt;_collection_scope&gt;SCIE;&lt;/_collection_scope&gt;&lt;_created&gt;61382060&lt;/_created&gt;&lt;_date&gt;60933600&lt;/_date&gt;&lt;_db_updated&gt;CrossRef&lt;/_db_updated&gt;&lt;_doi&gt;10.3390/ijerph121114192&lt;/_doi&gt;&lt;_impact_factor&gt;   2.101&lt;/_impact_factor&gt;&lt;_isbn&gt;1660-4601&lt;/_isbn&gt;&lt;_issue&gt;11&lt;/_issue&gt;&lt;_journal&gt;International Journal of Environmental Research and Public Health&lt;/_journal&gt;&lt;_modified&gt;61832177&lt;/_modified&gt;&lt;_pages&gt;14192-14215&lt;/_pages&gt;&lt;_tertiary_title&gt;IJERPH&lt;/_tertiary_title&gt;&lt;_url&gt;http://www.mdpi.com/1660-4601/12/11/14192/&lt;/_url&gt;&lt;_volume&gt;12&lt;/_volume&gt;&lt;/Details&gt;&lt;Extra&gt;&lt;DBUID&gt;{4586FB26-B343-42AF-9C29-3BE2E8064B11}&lt;/DBUID&gt;&lt;/Extra&gt;&lt;/Item&gt;&lt;/References&gt;&lt;/Group&gt;&lt;Group&gt;&lt;References&gt;&lt;Item&gt;&lt;ID&gt;72&lt;/ID&gt;&lt;UID&gt;{6691A84D-544F-4AB4-855C-AC62ADF75B8B}&lt;/UID&gt;&lt;Title&gt;Ecological Risk Assessment of Land Use Change in the Poyang Lake Eco-economic Zone, China&lt;/Title&gt;&lt;Template&gt;Journal Article&lt;/Template&gt;&lt;Star&gt;1&lt;/Star&gt;&lt;Tag&gt;0&lt;/Tag&gt;&lt;Author&gt;Xie, Hualin; Wang, Peng; Huang, Hongsheng&lt;/Author&gt;&lt;Year&gt;2013&lt;/Year&gt;&lt;Details&gt;&lt;_accessed&gt;61398041&lt;/_accessed&gt;&lt;_collection_scope&gt;SCIE;&lt;/_collection_scope&gt;&lt;_created&gt;61398041&lt;/_created&gt;&lt;_date&gt;59451840&lt;/_date&gt;&lt;_db_updated&gt;CrossRef&lt;/_db_updated&gt;&lt;_doi&gt;10.3390/ijerph10010328&lt;/_doi&gt;&lt;_impact_factor&gt;   2.101&lt;/_impact_factor&gt;&lt;_isbn&gt;1660-4601&lt;/_isbn&gt;&lt;_issue&gt;1&lt;/_issue&gt;&lt;_journal&gt;International Journal of Environmental Research and Public Health&lt;/_journal&gt;&lt;_modified&gt;61832162&lt;/_modified&gt;&lt;_pages&gt;328-346&lt;/_pages&gt;&lt;_tertiary_title&gt;IJERPH&lt;/_tertiary_title&gt;&lt;_url&gt;http://www.mdpi.com/1660-4601/10/1/328/&lt;/_url&gt;&lt;_volume&gt;10&lt;/_volume&gt;&lt;/Details&gt;&lt;Extra&gt;&lt;DBUID&gt;{4586FB26-B343-42AF-9C29-3BE2E8064B11}&lt;/DBUID&gt;&lt;/Extra&gt;&lt;/Item&gt;&lt;/References&gt;&lt;/Group&gt;&lt;/Citation&gt;_x000a_"/>
    <w:docVar w:name="NE.Ref{BE03366B-149A-45B6-BF5C-A621E85F0DAE}" w:val=" ADDIN NE.Ref.{BE03366B-149A-45B6-BF5C-A621E85F0DAE}&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ed&gt;62573797&lt;/_accessed&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563507&lt;/_modified&gt;&lt;_pages&gt;139-159&lt;/_pages&gt;&lt;_url&gt;http://www.mdpi.com/2073-4441/10/2/139/pdf 全文链接_x000d__x000a_&lt;/_url&gt;&lt;_volume&gt;10&lt;/_volume&gt;&lt;/Details&gt;&lt;Extra&gt;&lt;DBUID&gt;{E5CFCA40-B99A-4E9F-8A29-87F3858A6670}&lt;/DBUID&gt;&lt;/Extra&gt;&lt;/Item&gt;&lt;/References&gt;&lt;/Group&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569246&lt;/_modified&gt;&lt;_pages&gt;579-590&lt;/_pages&gt;&lt;_url&gt;https://ac.els-cdn.com/S0309170817308278/1-s2.0-S0309170817308278-main.pdf?_tid=599578be-46db-47a1-9e25-61cb92f37553&amp;amp;acdnat=1536933153_065309aa0f1cd7fcd217d3f853f6992d 全文链接_x000d__x000a_https://ac.els-cdn.com/S0309170817308278/1-s2.0-S0309170817308278-main.pdf?_tid=99685556-985e-4805-a9b5-9aba43158a8b&amp;amp;acdnat=1544462855_199f6ac9af1e7530af6ef5562cfd203c 全文链接_x000d__x000a_&lt;/_url&gt;&lt;_volume&gt;110&lt;/_volume&gt;&lt;/Details&gt;&lt;Extra&gt;&lt;DBUID&gt;{E5CFCA40-B99A-4E9F-8A29-87F3858A6670}&lt;/DBUID&gt;&lt;/Extra&gt;&lt;/Item&gt;&lt;/References&gt;&lt;/Group&gt;&lt;Group&gt;&lt;References&gt;&lt;Item&gt;&lt;ID&gt;899&lt;/ID&gt;&lt;UID&gt;{C78D8283-5447-4E41-A35C-B954A1575C1F}&lt;/UID&gt;&lt;Title&gt;Climate, land, energy and water (CLEW) interlinkages in Burkina Faso: An analysis of agricultural intensification and bioenergy production&lt;/Title&gt;&lt;Template&gt;Journal Article&lt;/Template&gt;&lt;Star&gt;0&lt;/Star&gt;&lt;Tag&gt;0&lt;/Tag&gt;&lt;Author&gt;Hermann, Sebastian; Welsch, Manuel; Segerstrom, Rebecka Ericsdotter; Howells, Mark I; Young, Charles; Alfstad, Thomas; Rogner, Hans-Holger; Steduto, Pasquale&lt;/Author&gt;&lt;Year&gt;2012&lt;/Year&gt;&lt;Details&gt;&lt;_accessed&gt;62550419&lt;/_accessed&gt;&lt;_accession_num&gt;WOS:000311688900003&lt;/_accession_num&gt;&lt;_cited_count&gt;21&lt;/_cited_count&gt;&lt;_collection_scope&gt;SCIE;SSCI;&lt;/_collection_scope&gt;&lt;_created&gt;62432508&lt;/_created&gt;&lt;_date_display&gt;2012_x000d__x000a_NOV 2012&lt;/_date_display&gt;&lt;_doi&gt;10.1111/j.1477-8947.2012.01463.x&lt;/_doi&gt;&lt;_impact_factor&gt;   0.742&lt;/_impact_factor&gt;&lt;_isbn&gt;0165-0203&lt;/_isbn&gt;&lt;_issue&gt;4&lt;/_issue&gt;&lt;_journal&gt;Natural Resources Forum&lt;/_journal&gt;&lt;_modified&gt;62568947&lt;/_modified&gt;&lt;_pages&gt;245-262&lt;/_pages&gt;&lt;_url&gt;https://onlinelibrary.wiley.com:443/doi/pdf/10.1111/j.1477-8947.2012.01463.x 全文链接_x000d__x000a_&lt;/_url&gt;&lt;_volume&gt;36&lt;/_volume&gt;&lt;/Details&gt;&lt;Extra&gt;&lt;DBUID&gt;{E5CFCA40-B99A-4E9F-8A29-87F3858A6670}&lt;/DBUID&gt;&lt;/Extra&gt;&lt;/Item&gt;&lt;/References&gt;&lt;/Group&gt;&lt;Group&gt;&lt;References&gt;&lt;Item&gt;&lt;ID&gt;1220&lt;/ID&gt;&lt;UID&gt;{97AC4C2A-506D-4A9C-A0AF-ACF185C11DC6}&lt;/UID&gt;&lt;Title&gt;The future nexus of the Brahmaputra River Basin: Climate, water, energy and food trajectories&lt;/Title&gt;&lt;Template&gt;Journal Article&lt;/Template&gt;&lt;Star&gt;0&lt;/Star&gt;&lt;Tag&gt;0&lt;/Tag&gt;&lt;Author&gt;Yang, Y C Ethan; Wi, Sungwook; Ray, Patrick A; Brown, Casey M; Khalil, Abedalrazq F&lt;/Author&gt;&lt;Year&gt;2016&lt;/Year&gt;&lt;Details&gt;&lt;_doi&gt;10.1016/j.gloenvcha.2016.01.002&lt;/_doi&gt;&lt;_created&gt;62574805&lt;/_created&gt;&lt;_modified&gt;62574805&lt;/_modified&gt;&lt;_url&gt;https://linkinghub.elsevier.com/retrieve/pii/S0959378016300036_x000d__x000a_https://api.elsevier.com/content/article/PII:S0959378016300036?httpAccept=text/xml&lt;/_url&gt;&lt;_journal&gt;Global Environmental Change&lt;/_journal&gt;&lt;_volume&gt;37&lt;/_volume&gt;&lt;_pages&gt;16-30&lt;/_pages&gt;&lt;_tertiary_title&gt;Global Environmental Change&lt;/_tertiary_title&gt;&lt;_isbn&gt;09593780&lt;/_isbn&gt;&lt;_accessed&gt;62574805&lt;/_accessed&gt;&lt;_db_updated&gt;CrossRef&lt;/_db_updated&gt;&lt;_impact_factor&gt;   6.371&lt;/_impact_factor&gt;&lt;/Details&gt;&lt;Extra&gt;&lt;DBUID&gt;{E5CFCA40-B99A-4E9F-8A29-87F3858A6670}&lt;/DBUID&gt;&lt;/Extra&gt;&lt;/Item&gt;&lt;/References&gt;&lt;/Group&gt;&lt;/Citation&gt;_x000a_"/>
    <w:docVar w:name="NE.Ref{BE22B322-0F64-4F36-A61C-938ADAD4B0EB}" w:val=" ADDIN NE.Ref.{BE22B322-0F64-4F36-A61C-938ADAD4B0EB}&lt;Citation&gt;&lt;Group&gt;&lt;References&gt;&lt;Item&gt;&lt;ID&gt;679&lt;/ID&gt;&lt;UID&gt;{F143D1E4-590A-405D-BA3F-36A1FE08C81C}&lt;/UID&gt;&lt;Title&gt;从人口红利到改革红利：基于中国潜在增长率的模拟&lt;/Title&gt;&lt;Template&gt;Journal Article&lt;/Template&gt;&lt;Star&gt;1&lt;/Star&gt;&lt;Tag&gt;0&lt;/Tag&gt;&lt;Author&gt;陆旸; 蔡昉&lt;/Author&gt;&lt;Year&gt;2016&lt;/Year&gt;&lt;Details&gt;&lt;_accessed&gt;62809141&lt;/_accessed&gt;&lt;_author_aff&gt;中国社会科学院人口与劳动经济研究所;中国社会科学院;&lt;/_author_aff&gt;&lt;_collection_scope&gt;CSSCI-C;PKU&lt;/_collection_scope&gt;&lt;_created&gt;62809140&lt;/_created&gt;&lt;_date&gt;61022880&lt;/_date&gt;&lt;_db_provider&gt;CNKI: 期刊&lt;/_db_provider&gt;&lt;_db_updated&gt;CNKI - Reference&lt;/_db_updated&gt;&lt;_issue&gt;1&lt;/_issue&gt;&lt;_journal&gt;世界经济&lt;/_journal&gt;&lt;_keywords&gt;人口红利;改革红利;潜在增长率;全要素生产率;劳动参与率&lt;/_keywords&gt;&lt;_language&gt;Chinese&lt;/_language&gt;&lt;_modified&gt;62874328&lt;/_modified&gt;&lt;_pages&gt;3-23&lt;/_pages&gt;&lt;_url&gt;http://kns.cnki.net/KCMS/detail/detail.aspx?FileName=SJJJ201601002&amp;amp;DbName=CJFQ2016&lt;/_url&gt;&lt;_volume&gt;39&lt;/_volume&gt;&lt;_translated_author&gt;Lu, Yang;Cai, Fang&lt;/_translated_author&gt;&lt;/Details&gt;&lt;Extra&gt;&lt;DBUID&gt;{6F35D732-D9FF-4EE9-905F-B0CC4953C663}&lt;/DBUID&gt;&lt;/Extra&gt;&lt;/Item&gt;&lt;/References&gt;&lt;/Group&gt;&lt;/Citation&gt;_x000a_"/>
    <w:docVar w:name="NE.Ref{BE500791-EDC2-4A5D-92F2-89747BCD1469}" w:val=" ADDIN NE.Ref.{BE500791-EDC2-4A5D-92F2-89747BCD1469}&lt;Citation&gt;&lt;Group&gt;&lt;References&gt;&lt;Item&gt;&lt;ID&gt;151&lt;/ID&gt;&lt;UID&gt;{CA53143D-B051-4501-B53D-B32A0F455C40}&lt;/UID&gt;&lt;Title&gt;A methodological framework for multi-hazard risk assessment in beaches&lt;/Title&gt;&lt;Template&gt;Journal Article&lt;/Template&gt;&lt;Star&gt;0&lt;/Star&gt;&lt;Tag&gt;0&lt;/Tag&gt;&lt;Author&gt;Pablo Lozoya, Juan; Sarda, Rafael; Jimenez, Jose A&lt;/Author&gt;&lt;Year&gt;2011&lt;/Year&gt;&lt;Details&gt;&lt;_accessed&gt;61410162&lt;/_accessed&gt;&lt;_accession_num&gt;WOS:000293485400010&lt;/_accession_num&gt;&lt;_cited_count&gt;8&lt;/_cited_count&gt;&lt;_collection_scope&gt;SCIE;&lt;/_collection_scope&gt;&lt;_created&gt;61410156&lt;/_created&gt;&lt;_date_display&gt;2011, OCT 2011&lt;/_date_display&gt;&lt;_db_provider&gt;ISI&lt;/_db_provider&gt;&lt;_db_updated&gt;Web of Science-All&lt;/_db_updated&gt;&lt;_doi&gt;10.1016/j.envsci.2011.05.002&lt;/_doi&gt;&lt;_impact_factor&gt;   2.972&lt;/_impact_factor&gt;&lt;_isbn&gt;1462-9011&lt;/_isbn&gt;&lt;_issue&gt;6&lt;/_issue&gt;&lt;_journal&gt;Environmental Science &amp;amp; Policy&lt;/_journal&gt;&lt;_modified&gt;61410265&lt;/_modified&gt;&lt;_pages&gt;685-696&lt;/_pages&gt;&lt;_url&gt;http://gateway.isiknowledge.com/gateway/Gateway.cgi?GWVersion=2&amp;amp;SrcAuth=AegeanSoftware&amp;amp;SrcApp=NoteExpress&amp;amp;DestLinkType=FullRecord&amp;amp;DestApp=WOS&amp;amp;KeyUT=000293485400010&lt;/_url&gt;&lt;_volume&gt;14&lt;/_volume&gt;&lt;/Details&gt;&lt;Extra&gt;&lt;DBUID&gt;{4586FB26-B343-42AF-9C29-3BE2E8064B11}&lt;/DBUID&gt;&lt;/Extra&gt;&lt;/Item&gt;&lt;/References&gt;&lt;/Group&gt;&lt;/Citation&gt;_x000a_"/>
    <w:docVar w:name="NE.Ref{BE872F80-A436-4CA8-9172-DB4275D43ABB}" w:val=" ADDIN NE.Ref.{BE872F80-A436-4CA8-9172-DB4275D43ABB}&lt;Citation&gt;&lt;Group&gt;&lt;References&gt;&lt;Item&gt;&lt;ID&gt;382&lt;/ID&gt;&lt;UID&gt;{295B2C4C-A6DB-4AF2-A1F1-59EFFA803A6E}&lt;/UID&gt;&lt;Title&gt;The energy-water nexus: managing the links between energy and water for a sustainable future.&lt;/Title&gt;&lt;Template&gt;Journal Article&lt;/Template&gt;&lt;Star&gt;0&lt;/Star&gt;&lt;Tag&gt;0&lt;/Tag&gt;&lt;Author&gt;Hussey, K; Pittock, J&lt;/Author&gt;&lt;Year&gt;2012&lt;/Year&gt;&lt;Details&gt;&lt;_created&gt;62249917&lt;/_created&gt;&lt;_issue&gt;1&lt;/_issue&gt;&lt;_journal&gt;Ecology &amp;amp; Society&lt;/_journal&gt;&lt;_modified&gt;62249927&lt;/_modified&gt;&lt;_pages&gt;293-303&lt;/_pages&gt;&lt;_volume&gt;17&lt;/_volume&gt;&lt;/Details&gt;&lt;Extra&gt;&lt;DBUID&gt;{E5CFCA40-B99A-4E9F-8A29-87F3858A6670}&lt;/DBUID&gt;&lt;/Extra&gt;&lt;/Item&gt;&lt;/References&gt;&lt;/Group&gt;&lt;/Citation&gt;_x000a_"/>
    <w:docVar w:name="NE.Ref{BEA3F650-3EFA-4DB7-856A-DC89E0617D7E}" w:val=" ADDIN NE.Ref.{BEA3F650-3EFA-4DB7-856A-DC89E0617D7E}&lt;Citation&gt;&lt;Group&gt;&lt;References&gt;&lt;Item&gt;&lt;ID&gt;984&lt;/ID&gt;&lt;UID&gt;{2ECE128D-5C85-4670-B7A4-630F4158F9DA}&lt;/UID&gt;&lt;Title&gt;Ecosystems and Human Well-Being&lt;/Title&gt;&lt;Template&gt;Book&lt;/Template&gt;&lt;Star&gt;0&lt;/Star&gt;&lt;Tag&gt;0&lt;/Tag&gt;&lt;Author&gt;&amp;quot;MA (Millennium Ecosystem Assessment)&amp;quot;&lt;/Author&gt;&lt;Year&gt;2005&lt;/Year&gt;&lt;Details&gt;&lt;_place_published&gt;Washington, DC&lt;/_place_published&gt;&lt;_publisher&gt;Island Press&lt;/_publisher&gt;&lt;_accessed&gt;63228578&lt;/_accessed&gt;&lt;_created&gt;63228578&lt;/_created&gt;&lt;_modified&gt;63228578&lt;/_modified&gt;&lt;/Details&gt;&lt;Extra&gt;&lt;DBUID&gt;{6F35D732-D9FF-4EE9-905F-B0CC4953C663}&lt;/DBUID&gt;&lt;/Extra&gt;&lt;/Item&gt;&lt;/References&gt;&lt;/Group&gt;&lt;/Citation&gt;_x000a_"/>
    <w:docVar w:name="NE.Ref{BEBB883E-0B27-4628-8444-36D3764FE919}" w:val=" ADDIN NE.Ref.{BEBB883E-0B27-4628-8444-36D3764FE919}&lt;Citation&gt;&lt;Group&gt;&lt;References&gt;&lt;Item&gt;&lt;ID&gt;1012&lt;/ID&gt;&lt;UID&gt;{BA5972AC-171D-4E72-B54F-D9E195B0EAAB}&lt;/UID&gt;&lt;Title&gt;Water Management for Major Urban Centres&lt;/Title&gt;&lt;Template&gt;Journal Article&lt;/Template&gt;&lt;Star&gt;0&lt;/Star&gt;&lt;Tag&gt;0&lt;/Tag&gt;&lt;Author&gt;Biswas, Asit K&lt;/Author&gt;&lt;Year&gt;2006&lt;/Year&gt;&lt;Details&gt;&lt;_accessed&gt;63242845&lt;/_accessed&gt;&lt;_collection_scope&gt;SCIE;EI&lt;/_collection_scope&gt;&lt;_created&gt;63242845&lt;/_created&gt;&lt;_date&gt;55751040&lt;/_date&gt;&lt;_date_display&gt;2006&lt;/_date_display&gt;&lt;_db_updated&gt;PKU Search&lt;/_db_updated&gt;&lt;_doi&gt;10.1080/07900620600690789&lt;/_doi&gt;&lt;_impact_factor&gt;   2.081&lt;/_impact_factor&gt;&lt;_isbn&gt;0790-0627&lt;/_isbn&gt;&lt;_issue&gt;2&lt;/_issue&gt;&lt;_journal&gt;International Journal of Water Resources Development&lt;/_journal&gt;&lt;_modified&gt;63242864&lt;/_modified&gt;&lt;_number&gt;1&lt;/_number&gt;&lt;_ori_publication&gt;Taylor &amp;amp; Francis Group&lt;/_ori_publication&gt;&lt;_pages&gt;183-197&lt;/_pages&gt;&lt;_url&gt;http://pku.summon.serialssolutions.com/2.0.0/link/0/eLvHCXMwpV3NS8MwFH_MnfTgtzi_6FGEar7THEVWRBQ8bAy8lKZJDgp1bB3455u0K5tTd9BLoZDXpGn6vt_vAVByjeIVnqCJ85-emoAHZy3ydpEKESeZ5AQVhQx1wy9PyeMzSfv8oQNtl8WQZBksatfARtScO_zquZ62-XE3SKpQCIhEDbork1DMh5kMOPqDdLSIKMwBeP3oOEDzthHOn57wRUZ9QTBdkj3pzv-WuQvbc50zum0OyR50bLkPW0tIhAdwOfI65yRaJMNEfjX-9tVfhxOdl1HtBrbTQxim_cHdfTxvohB7yaMCtyM5IcoxKphV2ptcVhbexuLUCiy45Yn2KgoXijrsjGGC4eAN0kXCLLMc0yPolu-lPYaISK9OKGGdE4YVAcUlMchQTE1e6JywHly125aNG6yMDLcQpKuv3wO0vLFZVTsoXNNN5PvwrPqoesDWkKyZia8ho7_SnfxtulPYbNw0wVNzBt1qMrPnsDF-m13UJ_ITbGLbyg&lt;/_url&gt;&lt;_volume&gt;22&lt;/_volume&gt;&lt;/Details&gt;&lt;Extra&gt;&lt;DBUID&gt;{6F35D732-D9FF-4EE9-905F-B0CC4953C663}&lt;/DBUID&gt;&lt;/Extra&gt;&lt;/Item&gt;&lt;/References&gt;&lt;/Group&gt;&lt;/Citation&gt;_x000a_"/>
    <w:docVar w:name="NE.Ref{BED9E98F-2858-414B-8113-CB9528876936}" w:val=" ADDIN NE.Ref.{BED9E98F-2858-414B-8113-CB9528876936}&lt;Citation&gt;&lt;Group&gt;&lt;References&gt;&lt;Item&gt;&lt;ID&gt;756&lt;/ID&gt;&lt;UID&gt;{A4169A25-A919-4BCF-A5E9-DF03E871B8F3}&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194&lt;/_impact_factor&gt;&lt;_isbn&gt;0264-8377&lt;/_isbn&gt;&lt;_journal&gt;Land Use Policy&lt;/_journal&gt;&lt;_modified&gt;62437022&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E5CFCA40-B99A-4E9F-8A29-87F3858A6670}&lt;/DBUID&gt;&lt;/Extra&gt;&lt;/Item&gt;&lt;/References&gt;&lt;/Group&gt;&lt;/Citation&gt;_x000a_"/>
    <w:docVar w:name="NE.Ref{BF04AF8A-4D5D-49E9-AE14-7C04B840581B}" w:val=" ADDIN NE.Ref.{BF04AF8A-4D5D-49E9-AE14-7C04B840581B}&lt;Citation&gt;&lt;Group&gt;&lt;References&gt;&lt;Item&gt;&lt;ID&gt;90&lt;/ID&gt;&lt;UID&gt;{597F4B65-F757-4725-8B8B-86311EF7C662}&lt;/UID&gt;&lt;Title&gt;Land use/land cover change and driving force analysis in Xishuangbanna Region in 1986–2008&lt;/Title&gt;&lt;Template&gt;Journal Article&lt;/Template&gt;&lt;Star&gt;0&lt;/Star&gt;&lt;Tag&gt;0&lt;/Tag&gt;&lt;Author&gt;Jiang, Yun; Liu, Jie; Cui, Qing; An, Xianghua; Wu, Chunxu&lt;/Author&gt;&lt;Year&gt;2011&lt;/Year&gt;&lt;Details&gt;&lt;_collection_scope&gt;CSCD;SCIE;&lt;/_collection_scope&gt;&lt;_created&gt;60899107&lt;/_created&gt;&lt;_issue&gt;3&lt;/_issue&gt;&lt;_journal&gt;Frontiers of Earth Science&lt;/_journal&gt;&lt;_modified&gt;60899107&lt;/_modified&gt;&lt;_pages&gt;288-293&lt;/_pages&gt;&lt;_volume&gt;5&lt;/_volume&gt;&lt;/Details&gt;&lt;Extra&gt;&lt;DBUID&gt;{25970773-76E5-4D32-824E-71E4B431B102}&lt;/DBUID&gt;&lt;/Extra&gt;&lt;/Item&gt;&lt;/References&gt;&lt;/Group&gt;&lt;/Citation&gt;_x000a_"/>
    <w:docVar w:name="NE.Ref{BF26817A-EDA7-4013-B05E-53BF2B35DDC8}" w:val=" ADDIN NE.Ref.{BF26817A-EDA7-4013-B05E-53BF2B35DDC8}&lt;Citation&gt;&lt;Group&gt;&lt;References&gt;&lt;Item&gt;&lt;ID&gt;168&lt;/ID&gt;&lt;UID&gt;{C642AFD3-45BE-4C77-B25F-42FA21082DE3}&lt;/UID&gt;&lt;Title&gt;On ordered weighted averaging aggregation operators in multicriteria decisionmaking&lt;/Title&gt;&lt;Template&gt;Journal Article&lt;/Template&gt;&lt;Star&gt;0&lt;/Star&gt;&lt;Tag&gt;0&lt;/Tag&gt;&lt;Author&gt;Yager, R R&lt;/Author&gt;&lt;Year&gt;1988&lt;/Year&gt;&lt;Details&gt;&lt;_issue&gt;1&lt;/_issue&gt;&lt;_journal&gt;IEEE Transactions on Systems Man &amp;amp; Cybernetics&lt;/_journal&gt;&lt;_pages&gt;183-190&lt;/_pages&gt;&lt;_volume&gt;18&lt;/_volume&gt;&lt;_created&gt;61355080&lt;/_created&gt;&lt;_modified&gt;61355080&lt;/_modified&gt;&lt;/Details&gt;&lt;Extra&gt;&lt;DBUID&gt;{31F9CFF5-4EB5-41E0-8180-BAFB923E486F}&lt;/DBUID&gt;&lt;/Extra&gt;&lt;/Item&gt;&lt;/References&gt;&lt;/Group&gt;&lt;/Citation&gt;_x000a_"/>
    <w:docVar w:name="NE.Ref{BF2C9822-2A16-4013-890E-511BD5695282}" w:val=" ADDIN NE.Ref.{BF2C9822-2A16-4013-890E-511BD5695282}&lt;Citation&gt;&lt;Group&gt;&lt;References&gt;&lt;Item&gt;&lt;ID&gt;573&lt;/ID&gt;&lt;UID&gt;{5C32A5ED-3526-48D8-AF8F-1BC527E02CCA}&lt;/UID&gt;&lt;Title&gt;Integrated analysis of climate change, land-use, energy and water strategies&lt;/Title&gt;&lt;Template&gt;Journal Article&lt;/Template&gt;&lt;Star&gt;1&lt;/Star&gt;&lt;Tag&gt;0&lt;/Tag&gt;&lt;Author&gt;Howells, Mark; Hermann, Sebastian; Welsch, Manuel; Bazilian, Morgan; Segerstrom, Rebecka; Alfstad, Thomas; Gielen, Dolf; Rogner, Holger; Fischer, Guenther; van Velthuizen, Harrij; Wiberg, David; Young, Charles; Roehrl, R Alexander; Mueller, Alexander; Steduto, Pasquale; Ramma, Indoomatee&lt;/Author&gt;&lt;Year&gt;2013&lt;/Year&gt;&lt;Details&gt;&lt;_accession_num&gt;WOS:000324486300015&lt;/_accession_num&gt;&lt;_cited_count&gt;99&lt;/_cited_count&gt;&lt;_collection_scope&gt;SCIE;SSCI;&lt;/_collection_scope&gt;&lt;_created&gt;62432508&lt;/_created&gt;&lt;_date_display&gt;2013_x000d__x000a_JUL 2013&lt;/_date_display&gt;&lt;_doi&gt;10.1038/NCLIMATE1789&lt;/_doi&gt;&lt;_impact_factor&gt;  21.722&lt;/_impact_factor&gt;&lt;_isbn&gt;1758-678X&lt;/_isbn&gt;&lt;_issue&gt;7&lt;/_issue&gt;&lt;_journal&gt;Nature Climate Change&lt;/_journal&gt;&lt;_modified&gt;63281505&lt;/_modified&gt;&lt;_pages&gt;621-626&lt;/_pages&gt;&lt;_url&gt;https://ac.els-cdn.com/S1470160X13000447/1-s2.0-S1470160X13000447-main.pdf?_tid=963aceb7-458c-44f9-9a8d-1ee87b2affcd&amp;amp;acdnat=1536933248_2a52de9e51d5bd6c897bc7903a6713f0 全文链接_x000d__x000a_&lt;/_url&gt;&lt;_volume&gt;3&lt;/_volume&gt;&lt;/Details&gt;&lt;Extra&gt;&lt;DBUID&gt;{6F35D732-D9FF-4EE9-905F-B0CC4953C663}&lt;/DBUID&gt;&lt;/Extra&gt;&lt;/Item&gt;&lt;/References&gt;&lt;/Group&gt;&lt;/Citation&gt;_x000a_"/>
    <w:docVar w:name="NE.Ref{BF75BFAD-AC6A-4300-A837-EA689ED2FA13}" w:val=" ADDIN NE.Ref.{BF75BFAD-AC6A-4300-A837-EA689ED2FA13}&lt;Citation&gt;&lt;Group&gt;&lt;References&gt;&lt;Item&gt;&lt;ID&gt;539&lt;/ID&gt;&lt;UID&gt;{D66C21F6-51C0-442D-8F18-1F4E30BAF181}&lt;/UID&gt;&lt;Title&gt;“源”“汇”景观理论及其生态学意义&lt;/Title&gt;&lt;Template&gt;Journal Article&lt;/Template&gt;&lt;Star&gt;0&lt;/Star&gt;&lt;Tag&gt;0&lt;/Tag&gt;&lt;Author&gt;陈利顶; 傅伯杰; 赵文武&lt;/Author&gt;&lt;Year&gt;2006&lt;/Year&gt;&lt;Details&gt;&lt;_accessed&gt;60364319&lt;/_accessed&gt;&lt;_author_adr&gt;中国科学院生态环境研究中心系统生态国家重点实验室,北京,100085; 北京师范大学资源学院,资源管理研究所,北京,100875&lt;/_author_adr&gt;&lt;_author_aff&gt;中国科学院生态环境研究中心系统生态国家重点实验室,北京,100085; 北京师范大学资源学院,资源管理研究所,北京,100875&lt;/_author_aff&gt;&lt;_collection_scope&gt;中国科技核心期刊;中文核心期刊;CSCD;&lt;/_collection_scope&gt;&lt;_created&gt;60364318&lt;/_created&gt;&lt;_db_provider&gt;北京万方数据股份有限公司&lt;/_db_provider&gt;&lt;_db_updated&gt;Wanfang - Journal&lt;/_db_updated&gt;&lt;_doi&gt;10.3321/j.issn:1000-0933.2006.05.020&lt;/_doi&gt;&lt;_isbn&gt;1000-0933&lt;/_isbn&gt;&lt;_issue&gt;5&lt;/_issue&gt;&lt;_journal&gt;生态学报&lt;/_journal&gt;&lt;_keywords&gt;&amp;quot;源&amp;quot;&amp;quot;汇&amp;quot;景观理论; 景观格局; 生态过程; 景观生态学&lt;/_keywords&gt;&lt;_language&gt;chi&lt;/_language&gt;&lt;_modified&gt;61790304&lt;/_modified&gt;&lt;_pages&gt;1444-1449&lt;/_pages&gt;&lt;_tertiary_title&gt;ACTA ECOLOGICA SINICA&lt;/_tertiary_title&gt;&lt;_translated_author&gt;Li-Ding, CHEN; Bo-Jie, F U; Wen-Wu, ZHAO&lt;/_translated_author&gt;&lt;_translated_title&gt;Source-sink landscape theory and its ecological significance&lt;/_translated_title&gt;&lt;_url&gt;http://d.wanfangdata.com.cn/Periodical_stxb200605020.aspx&lt;/_url&gt;&lt;_volume&gt;26&lt;/_volume&gt;&lt;/Details&gt;&lt;Extra&gt;&lt;DBUID&gt;{4586FB26-B343-42AF-9C29-3BE2E8064B11}&lt;/DBUID&gt;&lt;/Extra&gt;&lt;/Item&gt;&lt;/References&gt;&lt;/Group&gt;&lt;/Citation&gt;_x000a_"/>
    <w:docVar w:name="NE.Ref{BF9D08E2-E5B7-4645-8973-30E0E5BDF9C0}" w:val=" ADDIN NE.Ref.{BF9D08E2-E5B7-4645-8973-30E0E5BDF9C0}&lt;Citation&gt;&lt;Group&gt;&lt;References&gt;&lt;Item&gt;&lt;ID&gt;1020&lt;/ID&gt;&lt;UID&gt;{80ACF019-AB62-4FB1-B520-84920A427562}&lt;/UID&gt;&lt;Title&gt;现代区域经济学&lt;/Title&gt;&lt;Template&gt;Book&lt;/Template&gt;&lt;Star&gt;0&lt;/Star&gt;&lt;Tag&gt;0&lt;/Tag&gt;&lt;Author&gt;魏后凯&lt;/Author&gt;&lt;Year&gt;2006&lt;/Year&gt;&lt;Details&gt;&lt;_accessed&gt;63244560&lt;/_accessed&gt;&lt;_created&gt;63244560&lt;/_created&gt;&lt;_modified&gt;63244560&lt;/_modified&gt;&lt;_place_published&gt;北京&lt;/_place_published&gt;&lt;_publisher&gt;经济管理出版社&lt;/_publisher&gt;&lt;_translated_author&gt;Wei, Houkai&lt;/_translated_author&gt;&lt;/Details&gt;&lt;Extra&gt;&lt;DBUID&gt;{6F35D732-D9FF-4EE9-905F-B0CC4953C663}&lt;/DBUID&gt;&lt;/Extra&gt;&lt;/Item&gt;&lt;/References&gt;&lt;/Group&gt;&lt;/Citation&gt;_x000a_"/>
    <w:docVar w:name="NE.Ref{BFBD7C90-C672-4022-A797-2CBDE6ED21A4}" w:val=" ADDIN NE.Ref.{BFBD7C90-C672-4022-A797-2CBDE6ED21A4}&lt;Citation&gt;&lt;Group&gt;&lt;References&gt;&lt;Item&gt;&lt;ID&gt;1802&lt;/ID&gt;&lt;UID&gt;{17166357-AA44-46E5-899C-CC3AAD37C598}&lt;/UID&gt;&lt;Title&gt;A system dynamics model to quantify the impacts of restoration measures on the water-energy-food nexus in the Urmia lake Basin, Iran&lt;/Title&gt;&lt;Template&gt;Journal Article&lt;/Template&gt;&lt;Star&gt;0&lt;/Star&gt;&lt;Tag&gt;0&lt;/Tag&gt;&lt;Author&gt;Bakhshianlamouki, Elham; Masia, Sara; Karimi, Poolad; van der Zaag, Pieter; Susnik, Janez&lt;/Author&gt;&lt;Year&gt;2020&lt;/Year&gt;&lt;Details&gt;&lt;_accession_num&gt;WOS:000506214900012&lt;/_accession_num&gt;&lt;_cited_count&gt;1&lt;/_cited_count&gt;&lt;_collection_scope&gt;SCI;SCIE;EI&lt;/_collection_scope&gt;&lt;_created&gt;63282917&lt;/_created&gt;&lt;_date_display&gt;2020, MAR 15 2020&lt;/_date_display&gt;&lt;_db_provider&gt;ISI&lt;/_db_provider&gt;&lt;_doi&gt;10.1016/j.scitotenv.2019.134874&lt;/_doi&gt;&lt;_impact_factor&gt;   5.589&lt;/_impact_factor&gt;&lt;_isbn&gt;0048-9697&lt;/_isbn&gt;&lt;_journal&gt;Science of the Total Environment&lt;/_journal&gt;&lt;_modified&gt;63283206&lt;/_modified&gt;&lt;_url&gt;http://gateway.isiknowledge.com/gateway/Gateway.cgi?GWVersion=2&amp;amp;SrcAuth=AegeanSoftware&amp;amp;SrcApp=NoteExpress&amp;amp;DestLinkType=FullRecord&amp;amp;DestApp=WOS&amp;amp;KeyUT=000506214900012&lt;/_url&gt;&lt;_volume&gt;708&lt;/_volume&gt;&lt;_pages&gt;134874&lt;/_pages&gt;&lt;/Details&gt;&lt;Extra&gt;&lt;DBUID&gt;{6F35D732-D9FF-4EE9-905F-B0CC4953C663}&lt;/DBUID&gt;&lt;/Extra&gt;&lt;/Item&gt;&lt;/References&gt;&lt;/Group&gt;&lt;/Citation&gt;_x000a_"/>
    <w:docVar w:name="NE.Ref{BFD545C3-F7E2-4565-AF31-D1FA9E1186B2}" w:val=" ADDIN NE.Ref.{BFD545C3-F7E2-4565-AF31-D1FA9E1186B2}&lt;Citation&gt;&lt;Group&gt;&lt;References&gt;&lt;Item&gt;&lt;ID&gt;1917&lt;/ID&gt;&lt;UID&gt;{9E7C8DF7-9CD8-4B62-A6A6-1EE4C6748524}&lt;/UID&gt;&lt;Title&gt;A participatory exploratory modelling approach for long-term planning in energy transitions&lt;/Title&gt;&lt;Template&gt;Journal Article&lt;/Template&gt;&lt;Star&gt;0&lt;/Star&gt;&lt;Tag&gt;0&lt;/Tag&gt;&lt;Author&gt;Moallemi, Enayat A; Malekpour, Shirin&lt;/Author&gt;&lt;Year&gt;2018&lt;/Year&gt;&lt;Details&gt;&lt;_accessed&gt;63294803&lt;/_accessed&gt;&lt;_collection_scope&gt;SSCI&lt;/_collection_scope&gt;&lt;_created&gt;63294803&lt;/_created&gt;&lt;_date&gt;62062560&lt;/_date&gt;&lt;_date_display&gt;2018&lt;/_date_display&gt;&lt;_db_updated&gt;PKU Search&lt;/_db_updated&gt;&lt;_doi&gt;10.1016/j.erss.2017.10.022&lt;/_doi&gt;&lt;_impact_factor&gt;   5.525&lt;/_impact_factor&gt;&lt;_isbn&gt;2214-6296&lt;/_isbn&gt;&lt;_journal&gt;Energy Research &amp;amp; Social Science&lt;/_journal&gt;&lt;_keywords&gt;Exploratory modelling; Uncertainty; Energy policy; Sustainability transitions; Policy analysis; Energy management systems; Methods&lt;/_keywords&gt;&lt;_modified&gt;63294803&lt;/_modified&gt;&lt;_number&gt;1&lt;/_number&gt;&lt;_ori_publication&gt;Elsevier Ltd&lt;/_ori_publication&gt;&lt;_pages&gt;205-216&lt;/_pages&gt;&lt;_url&gt;http://pku.summon.serialssolutions.com/2.0.0/link/0/eLvHCXMwnV07T8MwELZKF1h4I8pL3hggVeI4jjMWaIQQSAywwGA5zhnxUBqVduDf43MSISGKBFsSyYn92fF3tr-7IyRmwzD4NicA5mEsjESGQWFhDLYUIix1acrIer3sw428vmX5OLnqkdMFB_pemOXMIoyzHaVDlGUxnH9jEaKcK784-9pfiR3x-MNOxiIeCJaJ1mfm57cs4qV-J5JrKSdf-1vt1slqa1rSUTMWNkgPqk2y3Hkev2-RxxGtdSejnkw_KHgBXnPtU-KgbzrtwoxTZ8_St0n1FOD0Tes2vRF9rih4j0E6Q6JrNF_b5D4f351fBm1yhcA4Ro8CxksjAcAZ1zLUoTUyssBBuK6Jy1QzXghujC2h0GAzZpjlqUmY1BZc49wSfIf0q0kFu4SmIZiMFwziLOZuCakLncgMwCY6S6wVA3LSQavqJoaG6sRlLwoBUwgYPnOADUjSoa9aK6Bhd-XA_rXcMXaVwh_TNd_o1r_A1RFDXKmRz6aOEQr3_vmFfbLi7mSzAXNA-rPpHA7JUv06P_Jj7xPT69q0&lt;/_url&gt;&lt;_volume&gt;35&lt;/_volume&gt;&lt;/Details&gt;&lt;Extra&gt;&lt;DBUID&gt;{6F35D732-D9FF-4EE9-905F-B0CC4953C663}&lt;/DBUID&gt;&lt;/Extra&gt;&lt;/Item&gt;&lt;/References&gt;&lt;/Group&gt;&lt;/Citation&gt;_x000a_"/>
    <w:docVar w:name="NE.Ref{BFFF10B1-C770-4E8B-8D66-63C029FB7400}" w:val=" ADDIN NE.Ref.{BFFF10B1-C770-4E8B-8D66-63C029FB7400}&lt;Citation&gt;&lt;Group&gt;&lt;References&gt;&lt;Item&gt;&lt;ID&gt;1719&lt;/ID&gt;&lt;UID&gt;{313ACD91-9E50-4CA9-9ED0-755303A22F39}&lt;/UID&gt;&lt;Title&gt;Water-Energy-Land Nexus - Modelling Long-term Scenarios for Brazil&lt;/Title&gt;&lt;Template&gt;Conference Paper&lt;/Template&gt;&lt;Star&gt;0&lt;/Star&gt;&lt;Tag&gt;0&lt;/Tag&gt;&lt;Author&gt;Senger, Matthias; Spataru, Catalina&lt;/Author&gt;&lt;Year&gt;2015&lt;/Year&gt;&lt;Details&gt;&lt;_accessed&gt;62569050&lt;/_accessed&gt;&lt;_accession_num&gt;WOS:000411862000029&lt;/_accession_num&gt;&lt;_cited_count&gt;0&lt;/_cited_count&gt;&lt;_created&gt;62427502&lt;/_created&gt;&lt;_date_display&gt;2015_x000d__x000a_2015&lt;/_date_display&gt;&lt;_doi&gt;10.1109/EMS.2015.47&lt;/_doi&gt;&lt;_journal&gt;UKSIM-AMSS NINTH IEEE EUROPEAN MODELLING SYMPOSIUM ON COMPUTER MODELLING AND SIMULATION (EMS 2015)&lt;/_journal&gt;&lt;_modified&gt;63281472&lt;/_modified&gt;&lt;_pages&gt;266-271&lt;/_pages&gt;&lt;_place_published&gt;Madrid, Spain&lt;/_place_published&gt;&lt;_secondary_title&gt;UKSim-AMSS 9th IEEE European Modelling Symposium on Computer Modelling and Simulation (EMS)&lt;/_secondary_title&gt;&lt;/Details&gt;&lt;Extra&gt;&lt;DBUID&gt;{6F35D732-D9FF-4EE9-905F-B0CC4953C663}&lt;/DBUID&gt;&lt;/Extra&gt;&lt;/Item&gt;&lt;/References&gt;&lt;/Group&gt;&lt;/Citation&gt;_x000a_"/>
    <w:docVar w:name="NE.Ref{C0001F2E-2161-4778-BA48-049C558E4DD6}" w:val=" ADDIN NE.Ref.{C0001F2E-2161-4778-BA48-049C558E4DD6}&lt;Citation&gt;&lt;Group&gt;&lt;References&gt;&lt;Item&gt;&lt;ID&gt;1084&lt;/ID&gt;&lt;UID&gt;{0D0918EC-BDD2-4292-953D-B97F558F7214}&lt;/UID&gt;&lt;Title&gt;探索建立面向新型城镇化的国土空间分类体系&lt;/Title&gt;&lt;Template&gt;Journal Article&lt;/Template&gt;&lt;Star&gt;0&lt;/Star&gt;&lt;Tag&gt;0&lt;/Tag&gt;&lt;Author&gt;林坚; 柳巧云; 李婧怡&lt;/Author&gt;&lt;Year&gt;2016&lt;/Year&gt;&lt;Details&gt;&lt;_author_adr&gt;北京大学城市与环境学院城市与区域规划系;国土资源部国土规划与开发重点实验室;北京大学未来城市实验室;&lt;/_author_adr&gt;&lt;_collection_scope&gt;CSSCI;中文核心期刊;&lt;/_collection_scope&gt;&lt;_created&gt;62424609&lt;/_created&gt;&lt;_db_provider&gt;CNKI&lt;/_db_provider&gt;&lt;_isbn&gt;1006-3862&lt;/_isbn&gt;&lt;_issue&gt;4&lt;/_issue&gt;&lt;_journal&gt;城市发展研究&lt;/_journal&gt;&lt;_keywords&gt;新型城镇化;;国土空间;;分类体系;;北京市;;桓台县&lt;/_keywords&gt;&lt;_modified&gt;63261331&lt;/_modified&gt;&lt;_pages&gt;51-60+2&lt;/_pages&gt;&lt;_url&gt;http://kns.cnki.net/kns/download.aspx?filename=CZjbNplYwV1VwJnQpFzRPFlQ5s2Nshma30GerMUTCFjew8kUphEM1kmSTZ1arEnM0UmSvhWeSFmQUN2cEl2Ki1UUxUDZ35ESxgHc0lESWRFNtJzThdkepxmQ2gTRxFDandmQURFbjV3TzhHU2BlW2lUdDdEV4oGU&amp;amp;tablename=CJFDLAST2016&amp;amp;dflag=pdfdown 全文链接_x000d__x000a_&lt;/_url&gt;&lt;_volume&gt;23&lt;/_volume&gt;&lt;_translated_author&gt;Lin, Jian;Liu, Qiaoyun;Li, Jingyi&lt;/_translated_author&gt;&lt;/Details&gt;&lt;Extra&gt;&lt;DBUID&gt;{6F35D732-D9FF-4EE9-905F-B0CC4953C663}&lt;/DBUID&gt;&lt;/Extra&gt;&lt;/Item&gt;&lt;/References&gt;&lt;/Group&gt;&lt;/Citation&gt;_x000a_"/>
    <w:docVar w:name="NE.Ref{C0064338-0295-4F33-99BD-B98FF1FB5C11}" w:val=" ADDIN NE.Ref.{C0064338-0295-4F33-99BD-B98FF1FB5C11}&lt;Citation&gt;&lt;Group&gt;&lt;References&gt;&lt;Item&gt;&lt;ID&gt;1018&lt;/ID&gt;&lt;UID&gt;{EF76ACBF-2204-433C-9509-20577D77AE82}&lt;/UID&gt;&lt;Title&gt;Simulating Demography and Housing Demand in an Urban Region under Scenarios of Growth and Shrinkage&lt;/Title&gt;&lt;Template&gt;Journal Article&lt;/Template&gt;&lt;Star&gt;0&lt;/Star&gt;&lt;Tag&gt;0&lt;/Tag&gt;&lt;Author&gt;Lauf, Steffen; Haase, Dagmar; Seppelt, Ralf; Schwarz, Nina&lt;/Author&gt;&lt;Year&gt;2012&lt;/Year&gt;&lt;Details&gt;&lt;_accessed&gt;62441919&lt;/_accessed&gt;&lt;_created&gt;62441919&lt;/_created&gt;&lt;_db_updated&gt;CrossRef&lt;/_db_updated&gt;&lt;_doi&gt;10.1068/b36046t&lt;/_doi&gt;&lt;_isbn&gt;0265-8135&lt;/_isbn&gt;&lt;_issue&gt;2&lt;/_issue&gt;&lt;_journal&gt;Environment and Planning B: Planning and Design&lt;/_journal&gt;&lt;_modified&gt;62441919&lt;/_modified&gt;&lt;_pages&gt;229-246&lt;/_pages&gt;&lt;_tertiary_title&gt;Environ Plann B Plann Des&lt;/_tertiary_title&gt;&lt;_url&gt;http://journals.sagepub.com/doi/10.1068/b36046t_x000d__x000a_http://journals.sagepub.com/doi/pdf/10.1068/b36046t&lt;/_url&gt;&lt;_volume&gt;39&lt;/_volume&gt;&lt;/Details&gt;&lt;Extra&gt;&lt;DBUID&gt;{E5CFCA40-B99A-4E9F-8A29-87F3858A6670}&lt;/DBUID&gt;&lt;/Extra&gt;&lt;/Item&gt;&lt;/References&gt;&lt;/Group&gt;&lt;/Citation&gt;_x000a_"/>
    <w:docVar w:name="NE.Ref{C0BDC378-ED90-44D6-8A9B-07B514D75C8C}" w:val=" ADDIN NE.Ref.{C0BDC378-ED90-44D6-8A9B-07B514D75C8C}&lt;Citation&gt;&lt;Group&gt;&lt;References&gt;&lt;Item&gt;&lt;ID&gt;639&lt;/ID&gt;&lt;UID&gt;{43D07D71-B8BF-472B-A963-CD122EF36253}&lt;/UID&gt;&lt;Title&gt;新时代我国高质量发展评判体系的构建及其转型路径&lt;/Title&gt;&lt;Template&gt;Journal Article&lt;/Template&gt;&lt;Star&gt;0&lt;/Star&gt;&lt;Tag&gt;0&lt;/Tag&gt;&lt;Author&gt;任保平; 李禹墨&lt;/Author&gt;&lt;Year&gt;2018&lt;/Year&gt;&lt;Details&gt;&lt;_author_adr&gt;西北大学经济管理学院;&lt;/_author_adr&gt;&lt;_created&gt;62796912&lt;/_created&gt;&lt;_db_provider&gt;CNKI&lt;/_db_provider&gt;&lt;_isbn&gt;1672-4283&lt;/_isbn&gt;&lt;_issue&gt;3&lt;/_issue&gt;&lt;_journal&gt;陕西师范大学学报(哲学社会科学版)&lt;/_journal&gt;&lt;_keywords&gt;经济转型;;高速增长;;高质量发展;;高质量发展评判体系&lt;/_keywords&gt;&lt;_modified&gt;63044521&lt;/_modified&gt;&lt;_pages&gt;105-113&lt;/_pages&gt;&lt;_url&gt;http://epub.cnki.net/kns/download.aspx?filename=rk2V1cHNDFWRORUT1MTdzN2dsV0RXdGNq5GMrEFZalHMHB1STNjcmlnTLl0bUhnTXVWcrlka1pHRuNkWlhTWyhjWKFjRv1GRFl0RON1LuhWUUlHawIHU5FndG1EeWNjQDh3KaNzdsV1KNdjTwNFcohjZ0N2YslnN&amp;amp;tablename=CJFDLAST2018&amp;amp;dflag=pdfdown 全文链接_x000d__x000a_&lt;/_url&gt;&lt;_volume&gt;47&lt;/_volume&gt;&lt;_translated_author&gt;Ren, Baoping;Li, Yumo&lt;/_translated_author&gt;&lt;/Details&gt;&lt;Extra&gt;&lt;DBUID&gt;{6F35D732-D9FF-4EE9-905F-B0CC4953C663}&lt;/DBUID&gt;&lt;/Extra&gt;&lt;/Item&gt;&lt;/References&gt;&lt;/Group&gt;&lt;Group&gt;&lt;References&gt;&lt;Item&gt;&lt;ID&gt;628&lt;/ID&gt;&lt;UID&gt;{D1E4ABB2-4248-4610-B205-143BA01533F6}&lt;/UID&gt;&lt;Title&gt;新时代中国经济高质量发展水平的测度研究&lt;/Title&gt;&lt;Template&gt;Journal Article&lt;/Template&gt;&lt;Star&gt;0&lt;/Star&gt;&lt;Tag&gt;0&lt;/Tag&gt;&lt;Author&gt;魏敏; 李书昊&lt;/Author&gt;&lt;Year&gt;2018&lt;/Year&gt;&lt;Details&gt;&lt;_author_adr&gt;厦门大学管理学院;&lt;/_author_adr&gt;&lt;_collection_scope&gt;CSSCI-C;PKU&lt;/_collection_scope&gt;&lt;_created&gt;62796912&lt;/_created&gt;&lt;_db_provider&gt;CNKI&lt;/_db_provider&gt;&lt;_isbn&gt;1000-3894&lt;/_isbn&gt;&lt;_issue&gt;11&lt;/_issue&gt;&lt;_journal&gt;数量经济技术经济研究&lt;/_journal&gt;&lt;_keywords&gt;经济高质量发展;;测度体系;;熵权TOPSIS法&lt;/_keywords&gt;&lt;_modified&gt;62798293&lt;/_modified&gt;&lt;_pages&gt;3-20&lt;/_pages&gt;&lt;_url&gt;http://epub.cnki.net/kns/download.aspx?filename=XtEZ4FFaBJ0KhRER4t0LpN2Rt9WNNtkazU1R4JGcvwmUQJWejBXWGNVb3UXRsF3bmV2dPFnaWtkSMJmRwlldwNTQTBDbvo2ZqtWSzR3cpFUWCZTc3M0T1N2NvsmZvhEZYV3QI9mYsV1RIx2YLlkYSVTZXljMjZlS&amp;amp;tablename=CJFDLAST2018&amp;amp;dflag=pdfdown 全文链接_x000d__x000a_&lt;/_url&gt;&lt;_volume&gt;35&lt;/_volume&gt;&lt;_translated_author&gt;Wei, Min;Li, Shuhao&lt;/_translated_author&gt;&lt;/Details&gt;&lt;Extra&gt;&lt;DBUID&gt;{6F35D732-D9FF-4EE9-905F-B0CC4953C663}&lt;/DBUID&gt;&lt;/Extra&gt;&lt;/Item&gt;&lt;/References&gt;&lt;/Group&gt;&lt;Group&gt;&lt;References&gt;&lt;Item&gt;&lt;ID&gt;620&lt;/ID&gt;&lt;UID&gt;{E61BD886-DAB2-4A40-9B28-2D368689C49B}&lt;/UID&gt;&lt;Title&gt;高质量发展评价指标体系探讨&lt;/Title&gt;&lt;Template&gt;Journal Article&lt;/Template&gt;&lt;Star&gt;1&lt;/Star&gt;&lt;Tag&gt;0&lt;/Tag&gt;&lt;Author&gt;李金昌; 史龙梅; 徐蔼婷&lt;/Author&gt;&lt;Year&gt;2019&lt;/Year&gt;&lt;Details&gt;&lt;_accessed&gt;62796900&lt;/_accessed&gt;&lt;_author_aff&gt;浙江工商大学;浙江财经大学党委;浙江工商大学统计与数学学院;&lt;/_author_aff&gt;&lt;_collection_scope&gt;CSSCI-C;PKU&lt;/_collection_scope&gt;&lt;_created&gt;62796900&lt;/_created&gt;&lt;_date&gt;62622720&lt;/_date&gt;&lt;_db_provider&gt;CNKI: 期刊&lt;/_db_provider&gt;&lt;_db_updated&gt;CNKI - Reference&lt;/_db_updated&gt;&lt;_issue&gt;1&lt;/_issue&gt;&lt;_journal&gt;统计研究&lt;/_journal&gt;&lt;_keywords&gt;高质量发展;社会主要矛盾;指标体系&lt;/_keywords&gt;&lt;_language&gt;Chinese&lt;/_language&gt;&lt;_modified&gt;63044488&lt;/_modified&gt;&lt;_pages&gt;4-14&lt;/_pages&gt;&lt;_url&gt;http://kns.cnki.net/KCMS/detail/detail.aspx?FileName=TJYJ201901002&amp;amp;DbName=CJFQ2019&lt;/_url&gt;&lt;_volume&gt;36&lt;/_volume&gt;&lt;_translated_author&gt;Li, Jinchang;Shi, Longmei;Xu, Aiting&lt;/_translated_author&gt;&lt;/Details&gt;&lt;Extra&gt;&lt;DBUID&gt;{6F35D732-D9FF-4EE9-905F-B0CC4953C663}&lt;/DBUID&gt;&lt;/Extra&gt;&lt;/Item&gt;&lt;/References&gt;&lt;/Group&gt;&lt;/Citation&gt;_x000a_"/>
    <w:docVar w:name="NE.Ref{C0E50070-41C5-4E59-969A-2A76167A3630}" w:val=" ADDIN NE.Ref.{C0E50070-41C5-4E59-969A-2A76167A3630}&lt;Citation&gt;&lt;Group&gt;&lt;References&gt;&lt;Item&gt;&lt;ID&gt;1785&lt;/ID&gt;&lt;UID&gt;{49396026-0225-4E95-9959-9A58B5D0F452}&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4.816&lt;/_impact_factor&gt;&lt;_isbn&gt;1462-9011&lt;/_isbn&gt;&lt;_journal&gt;Environmental Science &amp;amp; Policy&lt;/_journal&gt;&lt;_modified&gt;63281728&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6F35D732-D9FF-4EE9-905F-B0CC4953C663}&lt;/DBUID&gt;&lt;/Extra&gt;&lt;/Item&gt;&lt;/References&gt;&lt;/Group&gt;&lt;/Citation&gt;_x000a_"/>
    <w:docVar w:name="NE.Ref{C126AF7C-06B9-4FD0-B5C5-BA1B994BC299}" w:val=" ADDIN NE.Ref.{C126AF7C-06B9-4FD0-B5C5-BA1B994BC299}&lt;Citation&gt;&lt;Group&gt;&lt;References&gt;&lt;Item&gt;&lt;ID&gt;850&lt;/ID&gt;&lt;UID&gt;{30067F11-4B19-4EC5-B925-699ED8DF1D86}&lt;/UID&gt;&lt;Title&gt;实现第二个“一百年”目标需要多高增速?&lt;/Title&gt;&lt;Template&gt;Journal Article&lt;/Template&gt;&lt;Star&gt;1&lt;/Star&gt;&lt;Tag&gt;5&lt;/Tag&gt;&lt;Author&gt;盛来运; 郑鑫&lt;/Author&gt;&lt;Year&gt;2017&lt;/Year&gt;&lt;Details&gt;&lt;_accessed&gt;63025784&lt;/_accessed&gt;&lt;_author_aff&gt;国家统计局;国家统计局国民经济综合统计司;&lt;/_author_aff&gt;&lt;_collection_scope&gt;CSSCI-C;PKU&lt;/_collection_scope&gt;&lt;_created&gt;63025784&lt;/_created&gt;&lt;_date&gt;61950240&lt;/_date&gt;&lt;_db_provider&gt;CNKI: 期刊&lt;/_db_provider&gt;&lt;_db_updated&gt;CNKI - Reference&lt;/_db_updated&gt;&lt;_issue&gt;10&lt;/_issue&gt;&lt;_journal&gt;管理世界&lt;/_journal&gt;&lt;_keywords&gt;“两个一百年”;现代化;人均GDP;赶超&lt;/_keywords&gt;&lt;_language&gt;Chinese&lt;/_language&gt;&lt;_modified&gt;63025891&lt;/_modified&gt;&lt;_pages&gt;1-7&lt;/_pages&gt;&lt;_url&gt;http://kns.cnki.net/KCMS/detail/detail.aspx?FileName=GLSJ201710007&amp;amp;DbName=CJFQ2017&lt;/_url&gt;&lt;_translated_author&gt;Sheng, Laiyun;Zheng, Xin&lt;/_translated_author&gt;&lt;/Details&gt;&lt;Extra&gt;&lt;DBUID&gt;{6F35D732-D9FF-4EE9-905F-B0CC4953C663}&lt;/DBUID&gt;&lt;/Extra&gt;&lt;/Item&gt;&lt;/References&gt;&lt;/Group&gt;&lt;/Citation&gt;_x000a_"/>
    <w:docVar w:name="NE.Ref{C1857EF8-980D-416F-BCDD-040AD140DF04}" w:val=" ADDIN NE.Ref.{C1857EF8-980D-416F-BCDD-040AD140DF04}&lt;Citation&gt;&lt;Group&gt;&lt;References&gt;&lt;Item&gt;&lt;ID&gt;903&lt;/ID&gt;&lt;UID&gt;{2B859672-FE7C-45C2-8CBF-B9A120F5BF92}&lt;/UID&gt;&lt;Title&gt;World Population Prospects 2019&lt;/Title&gt;&lt;Template&gt;Report&lt;/Template&gt;&lt;Star&gt;0&lt;/Star&gt;&lt;Tag&gt;0&lt;/Tag&gt;&lt;Author&gt;&amp;quot;United Nations, Department of Economic and Social Affairs, Population Division&amp;quot;&lt;/Author&gt;&lt;Year&gt;2019&lt;/Year&gt;&lt;Details&gt;&lt;_accessed&gt;63098517&lt;/_accessed&gt;&lt;_created&gt;63098517&lt;/_created&gt;&lt;_modified&gt;63098911&lt;/_modified&gt;&lt;_place_published&gt;New York&lt;/_place_published&gt;&lt;_publisher&gt;United Nations&lt;/_publisher&gt;&lt;_url&gt;https://population.un.org/wpp/Publications/&lt;/_url&gt;&lt;/Details&gt;&lt;Extra&gt;&lt;DBUID&gt;{6F35D732-D9FF-4EE9-905F-B0CC4953C663}&lt;/DBUID&gt;&lt;/Extra&gt;&lt;/Item&gt;&lt;/References&gt;&lt;/Group&gt;&lt;/Citation&gt;_x000a_"/>
    <w:docVar w:name="NE.Ref{C19658B1-91ED-4222-9831-35925DE1B581}" w:val=" ADDIN NE.Ref.{C19658B1-91ED-4222-9831-35925DE1B581}&lt;Citation&gt;&lt;Group&gt;&lt;References&gt;&lt;Item&gt;&lt;ID&gt;142&lt;/ID&gt;&lt;UID&gt;{79C9F700-665A-4FFA-8401-4FCFB3728901}&lt;/UID&gt;&lt;Title&gt;Understanding the Complexity of Economic, Ecological, and Social Systems&lt;/Title&gt;&lt;Template&gt;Journal Article&lt;/Template&gt;&lt;Star&gt;0&lt;/Star&gt;&lt;Tag&gt;0&lt;/Tag&gt;&lt;Author&gt;Holling, C S&lt;/Author&gt;&lt;Year&gt;2001&lt;/Year&gt;&lt;Details&gt;&lt;_collection_scope&gt;SCI;SCIE;&lt;/_collection_scope&gt;&lt;_created&gt;61348246&lt;/_created&gt;&lt;_impact_factor&gt;   4.198&lt;/_impact_factor&gt;&lt;_issue&gt;5&lt;/_issue&gt;&lt;_journal&gt;Ecosystems&lt;/_journal&gt;&lt;_modified&gt;62216494&lt;/_modified&gt;&lt;_pages&gt;390-405&lt;/_pages&gt;&lt;_volume&gt;4&lt;/_volume&gt;&lt;/Details&gt;&lt;Extra&gt;&lt;DBUID&gt;{E5CFCA40-B99A-4E9F-8A29-87F3858A6670}&lt;/DBUID&gt;&lt;/Extra&gt;&lt;/Item&gt;&lt;/References&gt;&lt;/Group&gt;&lt;/Citation&gt;_x000a_"/>
    <w:docVar w:name="NE.Ref{C1BB174A-13B1-4F7F-8908-AFAD9BDFD910}" w:val=" ADDIN NE.Ref.{C1BB174A-13B1-4F7F-8908-AFAD9BDFD910}&lt;Citation&gt;&lt;Group&gt;&lt;References&gt;&lt;Item&gt;&lt;ID&gt;1011&lt;/ID&gt;&lt;UID&gt;{47105390-A5F2-4FCD-B47E-5631405D6739}&lt;/UID&gt;&lt;Title&gt;Scenario Warning and Analysis of Water Resources Constraint Intensity on Urbanization in Arid Area&lt;/Title&gt;&lt;Template&gt;Journal Article&lt;/Template&gt;&lt;Star&gt;0&lt;/Star&gt;&lt;Tag&gt;0&lt;/Tag&gt;&lt;Author&gt;Bao, Chao; Fang, Chuanglin&lt;/Author&gt;&lt;Year&gt;2009&lt;/Year&gt;&lt;Details&gt;&lt;_created&gt;63242820&lt;/_created&gt;&lt;_issue&gt;4&lt;/_issue&gt;&lt;_journal&gt;Journal of Natural Resources&lt;/_journal&gt;&lt;_modified&gt;63242820&lt;/_modified&gt;&lt;_pages&gt;239-244&lt;/_pages&gt;&lt;_volume&gt;23&lt;/_volume&gt;&lt;/Details&gt;&lt;Extra&gt;&lt;DBUID&gt;{6F35D732-D9FF-4EE9-905F-B0CC4953C663}&lt;/DBUID&gt;&lt;/Extra&gt;&lt;/Item&gt;&lt;/References&gt;&lt;/Group&gt;&lt;/Citation&gt;_x000a_"/>
    <w:docVar w:name="NE.Ref{C1C3E053-04C1-4267-B691-338F81CDB603}" w:val=" ADDIN NE.Ref.{C1C3E053-04C1-4267-B691-338F81CDB603}&lt;Citation&gt;&lt;Group&gt;&lt;References&gt;&lt;Item&gt;&lt;ID&gt;1165&lt;/ID&gt;&lt;UID&gt;{CC23B36C-0DBE-4912-BA1D-5EDAD1837BCB}&lt;/UID&gt;&lt;Title&gt;Understanding water-energy-food and ecosystem interactions using the nexus simulation tool NexSym&lt;/Title&gt;&lt;Template&gt;Journal Article&lt;/Template&gt;&lt;Star&gt;0&lt;/Star&gt;&lt;Tag&gt;0&lt;/Tag&gt;&lt;Author&gt;Martinez-Hernandez, Elias; Leach, Matthew; Yang, Aidong&lt;/Author&gt;&lt;Year&gt;2017&lt;/Year&gt;&lt;Details&gt;&lt;_accession_num&gt;WOS:000415768400085&lt;/_accession_num&gt;&lt;_cited_count&gt;6&lt;/_cited_count&gt;&lt;_collection_scope&gt;EI;SCI;SCIE;&lt;/_collection_scope&gt;&lt;_created&gt;62557983&lt;/_created&gt;&lt;_date_display&gt;2017_x000d__x000a_NOV 15 2017&lt;/_date_display&gt;&lt;_doi&gt;10.1016/j.apenergy.2017.09.022&lt;/_doi&gt;&lt;_impact_factor&gt;   7.900&lt;/_impact_factor&gt;&lt;_isbn&gt;0306-2619&lt;/_isbn&gt;&lt;_journal&gt;Applied Energy&lt;/_journal&gt;&lt;_modified&gt;62574833&lt;/_modified&gt;&lt;_pages&gt;1009-1021&lt;/_pages&gt;&lt;_url&gt;https://ac.els-cdn.com/S0306261917312941/1-s2.0-S0306261917312941-main.pdf?_tid=b2d59051-4153-43f9-acb8-3ce60f2f0d67&amp;amp;acdnat=1544462371_db6d7315a59bee9ba17e1e15f91ed61a 全文链接_x000d__x000a_&lt;/_url&gt;&lt;_volume&gt;206&lt;/_volume&gt;&lt;/Details&gt;&lt;Extra&gt;&lt;DBUID&gt;{E5CFCA40-B99A-4E9F-8A29-87F3858A6670}&lt;/DBUID&gt;&lt;/Extra&gt;&lt;/Item&gt;&lt;/References&gt;&lt;/Group&gt;&lt;/Citation&gt;_x000a_"/>
    <w:docVar w:name="NE.Ref{C2293DC7-B1D9-4981-B30B-0CA5F6AA2597}" w:val=" ADDIN NE.Ref.{C2293DC7-B1D9-4981-B30B-0CA5F6AA2597} ADDIN NE.Ref.{C2293DC7-B1D9-4981-B30B-0CA5F6AA2597}&lt;Citation&gt;&lt;Group&gt;&lt;References&gt;&lt;Item&gt;&lt;ID&gt;14&lt;/ID&gt;&lt;UID&gt;{75F3C7F0-B31B-4E32-B45C-2DB8C63F181A}&lt;/UID&gt;&lt;Title&gt;Urban water resource utilization efficiency in China&lt;/Title&gt;&lt;Template&gt;Journal Article&lt;/Template&gt;&lt;Star&gt;0&lt;/Star&gt;&lt;Tag&gt;0&lt;/Tag&gt;&lt;Author&gt;Shi, Tiange; Zhang, Xiaolei; Du, Hongru; Shi, Hui&lt;/Author&gt;&lt;Year&gt;2015&lt;/Year&gt;&lt;Details&gt;&lt;_collection_scope&gt;CSCD;SCIE;中国科技核心期刊;&lt;/_collection_scope&gt;&lt;_created&gt;62293934&lt;/_created&gt;&lt;_impact_factor&gt;   1.154&lt;/_impact_factor&gt;&lt;_issue&gt;6&lt;/_issue&gt;&lt;_journal&gt;Chinese Geographical Science&lt;/_journal&gt;&lt;_modified&gt;62293934&lt;/_modified&gt;&lt;_pages&gt;1-14&lt;/_pages&gt;&lt;/Details&gt;&lt;Extra&gt;&lt;DBUID&gt;{5B762690-12B0-4DA5-BF5A-0AB6487B975C}&lt;/DBUID&gt;&lt;/Extra&gt;&lt;/Item&gt;&lt;/References&gt;&lt;/Group&gt;&lt;Group&gt;&lt;References&gt;&lt;Item&gt;&lt;ID&gt;15&lt;/ID&gt;&lt;UID&gt;{7CE32BD6-279B-4ECD-A3B9-BBDDB22AA617}&lt;/UID&gt;&lt;Title&gt;China&amp;apos;s Water Utilization Efficiency: An Analysis with Environmental Considerations&lt;/Title&gt;&lt;Template&gt;Journal Article&lt;/Template&gt;&lt;Star&gt;0&lt;/Star&gt;&lt;Tag&gt;0&lt;/Tag&gt;&lt;Author&gt;Ma, Hailiang; Shi, Chenling; Chou, Nan-Ting&lt;/Author&gt;&lt;Year&gt;2016&lt;/Year&gt;&lt;Details&gt;&lt;_collection_scope&gt;SCIE;SSCI;&lt;/_collection_scope&gt;&lt;_created&gt;62293936&lt;/_created&gt;&lt;_impact_factor&gt;   1.789&lt;/_impact_factor&gt;&lt;_issue&gt;6&lt;/_issue&gt;&lt;_journal&gt;Sustainability&lt;/_journal&gt;&lt;_modified&gt;62293942&lt;/_modified&gt;&lt;_pages&gt;516&lt;/_pages&gt;&lt;_volume&gt;8&lt;/_volume&gt;&lt;/Details&gt;&lt;Extra&gt;&lt;DBUID&gt;{5B762690-12B0-4DA5-BF5A-0AB6487B975C}&lt;/DBUID&gt;&lt;/Extra&gt;&lt;/Item&gt;&lt;/References&gt;&lt;/Group&gt;&lt;/Citation&gt;_x000a_"/>
    <w:docVar w:name="NE.Ref{C2793B2A-925B-4C67-8BB7-87A6443A4337}" w:val=" ADDIN NE.Ref.{C2793B2A-925B-4C67-8BB7-87A6443A4337}&lt;Citation&gt;&lt;Group&gt;&lt;References&gt;&lt;Item&gt;&lt;ID&gt;154&lt;/ID&gt;&lt;UID&gt;{5F70FE2E-944F-4213-A047-FF4FE81957DA}&lt;/UID&gt;&lt;Title&gt;基于GIS的城市社区暴雨内涝灾害风险评估&lt;/Title&gt;&lt;Template&gt;Journal Article&lt;/Template&gt;&lt;Star&gt;0&lt;/Star&gt;&lt;Tag&gt;0&lt;/Tag&gt;&lt;Author&gt;殷杰; 尹占娥; 王军; 许世远; 陈振楼&lt;/Author&gt;&lt;Year&gt;2009&lt;/Year&gt;&lt;Details&gt;&lt;_issue&gt;6&lt;/_issue&gt;&lt;_journal&gt;地理与地理信息科学&lt;/_journal&gt;&lt;_pages&gt;92-95&lt;/_pages&gt;&lt;_volume&gt;25&lt;/_volume&gt;&lt;_created&gt;61353316&lt;/_created&gt;&lt;_modified&gt;61353316&lt;/_modified&gt;&lt;_collection_scope&gt;中国科技核心期刊;中文核心期刊;CSCD;&lt;/_collection_scope&gt;&lt;_translated_author&gt;Yin, Jie;Yin, Zhan&amp;apos;e;Wang, Jun;Xu, Shiyuan;Chen, Zhenlou&lt;/_translated_author&gt;&lt;/Details&gt;&lt;Extra&gt;&lt;DBUID&gt;{31F9CFF5-4EB5-41E0-8180-BAFB923E486F}&lt;/DBUID&gt;&lt;/Extra&gt;&lt;/Item&gt;&lt;/References&gt;&lt;/Group&gt;&lt;/Citation&gt;_x000a_"/>
    <w:docVar w:name="NE.Ref{C37430E9-110F-4A1D-995A-B711733DE3A9}" w:val=" ADDIN NE.Ref.{C37430E9-110F-4A1D-995A-B711733DE3A9}&lt;Citation&gt;&lt;Group&gt;&lt;References&gt;&lt;Item&gt;&lt;ID&gt;938&lt;/ID&gt;&lt;UID&gt;{135FF386-9C1B-4F9D-BE11-4E7B49322EC4}&lt;/UID&gt;&lt;Title&gt;Perception and Representation of the Resource Nexus at the Interface between Society and the Natural Environment&lt;/Title&gt;&lt;Template&gt;Journal Article&lt;/Template&gt;&lt;Star&gt;0&lt;/Star&gt;&lt;Tag&gt;0&lt;/Tag&gt;&lt;Author&gt;Giampietro, Mario&lt;/Author&gt;&lt;Year&gt;2018&lt;/Year&gt;&lt;Details&gt;&lt;_accession_num&gt;WOS:000440947600436&lt;/_accession_num&gt;&lt;_cited_count&gt;0&lt;/_cited_count&gt;&lt;_collection_scope&gt;SCIE;SSCI;&lt;/_collection_scope&gt;&lt;_created&gt;62433489&lt;/_created&gt;&lt;_date_display&gt;2018_x000d__x000a_JUL 2018&lt;/_date_display&gt;&lt;_doi&gt;10.3390/su10072545&lt;/_doi&gt;&lt;_impact_factor&gt;   2.075&lt;/_impact_factor&gt;&lt;_isbn&gt;2071-1050&lt;/_isbn&gt;&lt;_issue&gt;7&lt;/_issue&gt;&lt;_journal&gt;Sustainability&lt;/_journal&gt;&lt;_modified&gt;62436105&lt;/_modified&gt;&lt;_url&gt;http://www.mdpi.com/2071-1050/10/7/2545/pdf 全文链接_x000d__x000a_&lt;/_url&gt;&lt;_volume&gt;10&lt;/_volume&gt;&lt;/Details&gt;&lt;Extra&gt;&lt;DBUID&gt;{E5CFCA40-B99A-4E9F-8A29-87F3858A6670}&lt;/DBUID&gt;&lt;/Extra&gt;&lt;/Item&gt;&lt;/References&gt;&lt;/Group&gt;&lt;/Citation&gt;_x000a_"/>
    <w:docVar w:name="NE.Ref{C3C2B87F-E0BD-4D54-A83B-C83C3878D740}" w:val=" ADDIN NE.Ref.{C3C2B87F-E0BD-4D54-A83B-C83C3878D740}&lt;Citation&gt;&lt;Group&gt;&lt;References&gt;&lt;Item&gt;&lt;ID&gt;298&lt;/ID&gt;&lt;UID&gt;{0D1E9F0C-B3BF-4D0C-8300-C2C6AE95AB45}&lt;/UID&gt;&lt;Title&gt;基于土地集约利用的长株潭城市群建设用地供需仿真模拟&lt;/Title&gt;&lt;Template&gt;Journal Article&lt;/Template&gt;&lt;Star&gt;1&lt;/Star&gt;&lt;Tag&gt;0&lt;/Tag&gt;&lt;Author&gt;熊鹰; 陈云; 李静芝; 阎晓静&lt;/Author&gt;&lt;Year&gt;2018&lt;/Year&gt;&lt;Details&gt;&lt;_accessed&gt;62194729&lt;/_accessed&gt;&lt;_author_aff&gt;长沙理工大学建筑学院;长沙理工大学资源环境与城乡规划研究中心;&lt;/_author_aff&gt;&lt;_collection_scope&gt;中国科技核心期刊;中文核心期刊;CSCD;&lt;/_collection_scope&gt;&lt;_created&gt;62194729&lt;/_created&gt;&lt;_date&gt;62174880&lt;/_date&gt;&lt;_db_provider&gt;CNKI: 期刊&lt;/_db_provider&gt;&lt;_db_updated&gt;CNKI - Reference&lt;/_db_updated&gt;&lt;_issue&gt;3&lt;/_issue&gt;&lt;_journal&gt;地理学报&lt;/_journal&gt;&lt;_keywords&gt;土地集约利用;建设用地供需;仿真模拟;系统动力学(SD);长株潭城市群&lt;/_keywords&gt;&lt;_language&gt;Chinese&lt;/_language&gt;&lt;_modified&gt;62870026&lt;/_modified&gt;&lt;_pages&gt;1-16&lt;/_pages&gt;&lt;_url&gt;http://kns.cnki.net/KCMS/detail/detail.aspx?FileName=DLXB2018032000C&amp;amp;DbName=CAPJ2018&lt;/_url&gt;&lt;_volume&gt;73&lt;/_volume&gt;&lt;_translated_author&gt;Xiong, Ying;Chen, Yun;Li, Jingzhi;Yan, Xiaojing&lt;/_translated_author&gt;&lt;/Details&gt;&lt;Extra&gt;&lt;DBUID&gt;{6F35D732-D9FF-4EE9-905F-B0CC4953C663}&lt;/DBUID&gt;&lt;/Extra&gt;&lt;/Item&gt;&lt;/References&gt;&lt;/Group&gt;&lt;/Citation&gt;_x000a_"/>
    <w:docVar w:name="NE.Ref{C43507FA-60D1-4B74-9C76-8E48A1096122}" w:val=" ADDIN NE.Ref.{C43507FA-60D1-4B74-9C76-8E48A1096122}&lt;Citation&gt;&lt;Group&gt;&lt;References&gt;&lt;Item&gt;&lt;ID&gt;1064&lt;/ID&gt;&lt;UID&gt;{46CEB50E-4195-492E-9A81-40CDE2B83F05}&lt;/UID&gt;&lt;Title&gt;我国国土空间规划的历程与思考&lt;/Title&gt;&lt;Template&gt;Journal Article&lt;/Template&gt;&lt;Star&gt;0&lt;/Star&gt;&lt;Tag&gt;0&lt;/Tag&gt;&lt;Author&gt;张晓玲; 赵雲泰; 贾克敬&lt;/Author&gt;&lt;Year&gt;2017&lt;/Year&gt;&lt;Details&gt;&lt;_accessed&gt;62267685&lt;/_accessed&gt;&lt;_author_aff&gt;中国土地勘测规划院;&lt;/_author_aff&gt;&lt;_collection_scope&gt;中文核心期刊;&lt;/_collection_scope&gt;&lt;_created&gt;62267684&lt;/_created&gt;&lt;_date&gt;61557120&lt;/_date&gt;&lt;_db_provider&gt;CNKI: 期刊&lt;/_db_provider&gt;&lt;_db_updated&gt;CNKI - Reference&lt;/_db_updated&gt;&lt;_issue&gt;1&lt;/_issue&gt;&lt;_journal&gt;中国土地&lt;/_journal&gt;&lt;_keywords&gt;国土空间;资源环境;国土开发;国土资源开发利用;规划;长远计划;&lt;/_keywords&gt;&lt;_language&gt;Chinese&lt;/_language&gt;&lt;_modified&gt;63260505&lt;/_modified&gt;&lt;_pages&gt;15-18&lt;/_pages&gt;&lt;_url&gt;http://kns.cnki.net/KCMS/detail/detail.aspx?FileName=ZGTD201701007&amp;amp;DbName=CJFQ2017&lt;/_url&gt;&lt;_translated_author&gt;Zhang, Xiaoling;Zhao, Yuntai;Jia, Kejing&lt;/_translated_author&gt;&lt;/Details&gt;&lt;Extra&gt;&lt;DBUID&gt;{6F35D732-D9FF-4EE9-905F-B0CC4953C663}&lt;/DBUID&gt;&lt;/Extra&gt;&lt;/Item&gt;&lt;/References&gt;&lt;/Group&gt;&lt;/Citation&gt;_x000a_"/>
    <w:docVar w:name="NE.Ref{C436DD96-9623-4771-8CA6-EAE3C1FB5401}" w:val=" ADDIN NE.Ref.{C436DD96-9623-4771-8CA6-EAE3C1FB5401}&lt;Citation&gt;&lt;Group&gt;&lt;References&gt;&lt;Item&gt;&lt;ID&gt;373&lt;/ID&gt;&lt;UID&gt;{FDED8486-2AC5-4CB5-8A6B-29F32B7B21D3}&lt;/UID&gt;&lt;Title&gt;Scholarly networks on resilience, vulnerability and adaptation within the human dimensions of global environmental change&lt;/Title&gt;&lt;Template&gt;Journal Article&lt;/Template&gt;&lt;Star&gt;0&lt;/Star&gt;&lt;Tag&gt;3&lt;/Tag&gt;&lt;Author&gt;Janssen, Marco A; Schoon, Michael L; Ke, Weimao; Börner, Katy&lt;/Author&gt;&lt;Year&gt;2006&lt;/Year&gt;&lt;Details&gt;&lt;_doi&gt;10.1016/j.gloenvcha.2006.04.001&lt;/_doi&gt;&lt;_created&gt;62248187&lt;/_created&gt;&lt;_modified&gt;62248215&lt;/_modified&gt;&lt;_url&gt;http://linkinghub.elsevier.com/retrieve/pii/S0959378006000367_x000d__x000a_http://api.elsevier.com/content/article/PII:S0959378006000367?httpAccept=text/xml&lt;/_url&gt;&lt;_journal&gt;Global Environmental Change&lt;/_journal&gt;&lt;_volume&gt;16&lt;/_volume&gt;&lt;_issue&gt;3&lt;/_issue&gt;&lt;_pages&gt;240-252&lt;/_pages&gt;&lt;_tertiary_title&gt;Global Environmental Change&lt;/_tertiary_title&gt;&lt;_isbn&gt;09593780&lt;/_isbn&gt;&lt;_accessed&gt;62248187&lt;/_accessed&gt;&lt;_db_updated&gt;CrossRef&lt;/_db_updated&gt;&lt;_impact_factor&gt;   6.327&lt;/_impact_factor&gt;&lt;/Details&gt;&lt;Extra&gt;&lt;DBUID&gt;{E5CFCA40-B99A-4E9F-8A29-87F3858A6670}&lt;/DBUID&gt;&lt;/Extra&gt;&lt;/Item&gt;&lt;/References&gt;&lt;/Group&gt;&lt;/Citation&gt;_x000a_"/>
    <w:docVar w:name="NE.Ref{C43D4782-8E16-4993-AB45-DEBE8803DC37}" w:val=" ADDIN NE.Ref.{C43D4782-8E16-4993-AB45-DEBE8803DC37}&lt;Citation&gt;&lt;Group&gt;&lt;References&gt;&lt;Item&gt;&lt;ID&gt;767&lt;/ID&gt;&lt;UID&gt;{1132B436-87B2-40B3-96D9-B4D607A5C0B8}&lt;/UID&gt;&lt;Title&gt;The nexus across water, energy, land and food (WELF): potential for improved resource use efficiency?&lt;/Title&gt;&lt;Template&gt;Journal Article&lt;/Template&gt;&lt;Star&gt;0&lt;/Star&gt;&lt;Tag&gt;0&lt;/Tag&gt;&lt;Author&gt;Ringler, Claudia; Bhaduri, Anik; Lawford, Richard&lt;/Author&gt;&lt;Year&gt;2013&lt;/Year&gt;&lt;Details&gt;&lt;_accession_num&gt;WOS:000331149400011&lt;/_accession_num&gt;&lt;_cited_count&gt;102&lt;/_cited_count&gt;&lt;_collection_scope&gt;SCIE;&lt;/_collection_scope&gt;&lt;_created&gt;62427502&lt;/_created&gt;&lt;_date_display&gt;2013_x000d__x000a_DEC 2013&lt;/_date_display&gt;&lt;_doi&gt;10.1016/j.cosust.2013.11.002&lt;/_doi&gt;&lt;_impact_factor&gt;   4.186&lt;/_impact_factor&gt;&lt;_isbn&gt;1877-3435&lt;/_isbn&gt;&lt;_issue&gt;6&lt;/_issue&gt;&lt;_journal&gt;Current Opinion in Environmental Sustainability&lt;/_journal&gt;&lt;_modified&gt;62438335&lt;/_modified&gt;&lt;_pages&gt;617-624&lt;/_pages&gt;&lt;_url&gt;https://ac.els-cdn.com/S1877343513001504/1-s2.0-S1877343513001504-main.pdf?_tid=688e18c7-e1b9-46a5-bd56-59d073615508&amp;amp;acdnat=1536636567_38f2af488fe6084ea5480dcf4cabe655 全文链接_x000d__x000a_&lt;/_url&gt;&lt;_volume&gt;5&lt;/_volume&gt;&lt;/Details&gt;&lt;Extra&gt;&lt;DBUID&gt;{E5CFCA40-B99A-4E9F-8A29-87F3858A6670}&lt;/DBUID&gt;&lt;/Extra&gt;&lt;/Item&gt;&lt;/References&gt;&lt;/Group&gt;&lt;/Citation&gt;_x000a_"/>
    <w:docVar w:name="NE.Ref{C4766CCC-2B67-4423-895E-262962280388}" w:val=" ADDIN NE.Ref.{C4766CCC-2B67-4423-895E-262962280388}&lt;Citation&gt;&lt;Group&gt;&lt;References&gt;&lt;Item&gt;&lt;ID&gt;169&lt;/ID&gt;&lt;UID&gt;{C9F95954-F32D-4E17-B544-86AEE472EAFC}&lt;/UID&gt;&lt;Title&gt;Spatial and temporal quantification of resilience at the community scale&lt;/Title&gt;&lt;Template&gt;Journal Article&lt;/Template&gt;&lt;Star&gt;0&lt;/Star&gt;&lt;Tag&gt;0&lt;/Tag&gt;&lt;Author&gt;Frazier, Tim G; Thompson, Courtney M; Dezzani, Ray J; Butsick, Danielle&lt;/Author&gt;&lt;Year&gt;2013&lt;/Year&gt;&lt;Details&gt;&lt;_issue&gt;8&lt;/_issue&gt;&lt;_journal&gt;Applied Geography&lt;/_journal&gt;&lt;_pages&gt;95-107&lt;/_pages&gt;&lt;_volume&gt;42&lt;/_volume&gt;&lt;_created&gt;61355162&lt;/_created&gt;&lt;_modified&gt;61355162&lt;/_modified&gt;&lt;_impact_factor&gt;   2.565&lt;/_impact_factor&gt;&lt;_collection_scope&gt;SSCI;&lt;/_collection_scope&gt;&lt;/Details&gt;&lt;Extra&gt;&lt;DBUID&gt;{31F9CFF5-4EB5-41E0-8180-BAFB923E486F}&lt;/DBUID&gt;&lt;/Extra&gt;&lt;/Item&gt;&lt;/References&gt;&lt;/Group&gt;&lt;/Citation&gt;_x000a_"/>
    <w:docVar w:name="NE.Ref{C483C680-E3EA-4821-808A-187FA6A9A171}" w:val=" ADDIN NE.Ref.{C483C680-E3EA-4821-808A-187FA6A9A171} ADDIN NE.Ref.{C483C680-E3EA-4821-808A-187FA6A9A171}&lt;Citation&gt;&lt;Group&gt;&lt;References&gt;&lt;Item&gt;&lt;ID&gt;31&lt;/ID&gt;&lt;UID&gt;{CCACDCE1-B96B-4965-B483-6397A95278B5}&lt;/UID&gt;&lt;Title&gt;21世纪中叶中国需水展望&lt;/Title&gt;&lt;Template&gt;Journal Article&lt;/Template&gt;&lt;Star&gt;0&lt;/Star&gt;&lt;Tag&gt;0&lt;/Tag&gt;&lt;Author&gt;姚建文; 徐子恺; 王建生&lt;/Author&gt;&lt;Year&gt;1999&lt;/Year&gt;&lt;Details&gt;&lt;_collection_scope&gt;中国科技核心期刊;中文核心期刊;CSCD;EI;&lt;/_collection_scope&gt;&lt;_created&gt;62294268&lt;/_created&gt;&lt;_issue&gt;2&lt;/_issue&gt;&lt;_journal&gt;水科学进展&lt;/_journal&gt;&lt;_modified&gt;62294274&lt;/_modified&gt;&lt;_pages&gt;190-194&lt;/_pages&gt;&lt;_volume&gt;10&lt;/_volume&gt;&lt;_translated_author&gt;Yao, Jianwen;Xu, Zikai;Wang, Jiansheng&lt;/_translated_author&gt;&lt;/Details&gt;&lt;Extra&gt;&lt;DBUID&gt;{5B762690-12B0-4DA5-BF5A-0AB6487B975C}&lt;/DBUID&gt;&lt;/Extra&gt;&lt;/Item&gt;&lt;/References&gt;&lt;/Group&gt;&lt;/Citation&gt;_x000a_"/>
    <w:docVar w:name="NE.Ref{C48F7F95-6FDE-4CAB-B6A1-A113FD074032}" w:val=" ADDIN NE.Ref.{C48F7F95-6FDE-4CAB-B6A1-A113FD074032}&lt;Citation&gt;&lt;Group&gt;&lt;References&gt;&lt;Item&gt;&lt;ID&gt;292&lt;/ID&gt;&lt;UID&gt;{491CCD3F-6FC1-4925-B058-5357C694E88D}&lt;/UID&gt;&lt;Title&gt;Land Use Planning Challenges: Coping with Conflicts in Visions of Sustainable Development and Livable Communities&lt;/Title&gt;&lt;Template&gt;Journal Article&lt;/Template&gt;&lt;Star&gt;0&lt;/Star&gt;&lt;Tag&gt;0&lt;/Tag&gt;&lt;Author&gt;Godschalk, David R&lt;/Author&gt;&lt;Year&gt;2004&lt;/Year&gt;&lt;Details&gt;&lt;_collection_scope&gt;SSCI;&lt;/_collection_scope&gt;&lt;_created&gt;62236512&lt;/_created&gt;&lt;_impact_factor&gt;   2.041&lt;/_impact_factor&gt;&lt;_issue&gt;1&lt;/_issue&gt;&lt;_journal&gt;Journal of the American Planning Association&lt;/_journal&gt;&lt;_modified&gt;62433282&lt;/_modified&gt;&lt;_pages&gt;5-13&lt;/_pages&gt;&lt;_volume&gt;70&lt;/_volume&gt;&lt;/Details&gt;&lt;Extra&gt;&lt;DBUID&gt;{E5CFCA40-B99A-4E9F-8A29-87F3858A6670}&lt;/DBUID&gt;&lt;/Extra&gt;&lt;/Item&gt;&lt;/References&gt;&lt;/Group&gt;&lt;/Citation&gt;_x000a_"/>
    <w:docVar w:name="NE.Ref{C517636F-A130-41E2-9807-872C0BBAB276}" w:val=" ADDIN NE.Ref.{C517636F-A130-41E2-9807-872C0BBAB276}&lt;Citation&gt;&lt;Group&gt;&lt;References&gt;&lt;Item&gt;&lt;ID&gt;1964&lt;/ID&gt;&lt;UID&gt;{25BCDEEE-C88B-44F0-AFF9-9F6BD9BAD151}&lt;/UID&gt;&lt;Title&gt;Integrated framework of system dynamics and meta-heuristic for multi-objective land use planning problem&lt;/Title&gt;&lt;Template&gt;Journal Article&lt;/Template&gt;&lt;Star&gt;0&lt;/Star&gt;&lt;Tag&gt;0&lt;/Tag&gt;&lt;Author&gt;Ramezanian, Reza; Hajipour, Morteza&lt;/Author&gt;&lt;Year&gt;2020&lt;/Year&gt;&lt;Details&gt;&lt;_accession_num&gt;WOS:000518146400001_x000d__x000a_ER&lt;/_accession_num&gt;&lt;_cited_count&gt;0&lt;/_cited_count&gt;&lt;_collection_scope&gt;SCIE&lt;/_collection_scope&gt;&lt;_created&gt;63349391&lt;/_created&gt;&lt;_date_display&gt;2020, APR 2020&lt;/_date_display&gt;&lt;_db_provider&gt;ISI&lt;/_db_provider&gt;&lt;_doi&gt;10.1007/s11355-020-00410-1&lt;/_doi&gt;&lt;_impact_factor&gt;   1.469&lt;/_impact_factor&gt;&lt;_isbn&gt;1860-1871&lt;/_isbn&gt;&lt;_issue&gt;2&lt;/_issue&gt;&lt;_journal&gt;Landscape and Ecological Engineering&lt;/_journal&gt;&lt;_modified&gt;63350604&lt;/_modified&gt;&lt;_pages&gt;113-133&lt;/_pages&gt;&lt;_url&gt;http://gateway.isiknowledge.com/gateway/Gateway.cgi?GWVersion=2&amp;amp;SrcAuth=AegeanSoftware&amp;amp;SrcApp=NoteExpress&amp;amp;DestLinkType=FullRecord&amp;amp;DestApp=WOS&amp;amp;KeyUT=000518146400001&lt;/_url&gt;&lt;_volume&gt;16&lt;/_volume&gt;&lt;/Details&gt;&lt;Extra&gt;&lt;DBUID&gt;{6F35D732-D9FF-4EE9-905F-B0CC4953C663}&lt;/DBUID&gt;&lt;/Extra&gt;&lt;/Item&gt;&lt;/References&gt;&lt;/Group&gt;&lt;/Citation&gt;_x000a_"/>
    <w:docVar w:name="NE.Ref{C53FC3CB-746D-466F-B18B-110FA51EA16E}" w:val=" ADDIN NE.Ref.{C53FC3CB-746D-466F-B18B-110FA51EA16E}&lt;Citation&gt;&lt;Group&gt;&lt;References&gt;&lt;Item&gt;&lt;ID&gt;289&lt;/ID&gt;&lt;UID&gt;{3CD06C9F-A890-4474-9D96-A58C9AB21915}&lt;/UID&gt;&lt;Title&gt;21世纪中叶中国需水展望&lt;/Title&gt;&lt;Template&gt;Journal Article&lt;/Template&gt;&lt;Star&gt;0&lt;/Star&gt;&lt;Tag&gt;0&lt;/Tag&gt;&lt;Author&gt;姚建文; 徐子恺; 王建生&lt;/Author&gt;&lt;Year&gt;1999&lt;/Year&gt;&lt;Details&gt;&lt;_accessed&gt;62131211&lt;/_accessed&gt;&lt;_author_aff&gt;水利部南京水文水资源研究所&lt;/_author_aff&gt;&lt;_collection_scope&gt;中国科技核心期刊;中文核心期刊;CSCD;EI;&lt;/_collection_scope&gt;&lt;_created&gt;62126735&lt;/_created&gt;&lt;_date&gt;52328160&lt;/_date&gt;&lt;_db_provider&gt;CNKI: 期刊&lt;/_db_provider&gt;&lt;_db_updated&gt;CNKI - Reference&lt;/_db_updated&gt;&lt;_issue&gt;2&lt;/_issue&gt;&lt;_journal&gt;水科学进展&lt;/_journal&gt;&lt;_keywords&gt;21世纪;需水;展望;中国&lt;/_keywords&gt;&lt;_modified&gt;63286397&lt;/_modified&gt;&lt;_pages&gt;91-95&lt;/_pages&gt;&lt;_url&gt;http://kns.cnki.net/KCMS/detail/detail.aspx?FileName=SKXJ902.016&amp;amp;DbName=CJFQ1999&lt;/_url&gt;&lt;_volume&gt;10&lt;/_volume&gt;&lt;_translated_author&gt;Yao, Jianwen;Xu, Zikai;Wang, Jiansheng&lt;/_translated_author&gt;&lt;/Details&gt;&lt;Extra&gt;&lt;DBUID&gt;{6F35D732-D9FF-4EE9-905F-B0CC4953C663}&lt;/DBUID&gt;&lt;/Extra&gt;&lt;/Item&gt;&lt;/References&gt;&lt;/Group&gt;&lt;/Citation&gt;_x000a_"/>
    <w:docVar w:name="NE.Ref{C546DBEE-2559-4F4E-82C5-E289F4E79E78}" w:val=" ADDIN NE.Ref.{C546DBEE-2559-4F4E-82C5-E289F4E79E78}&lt;Citation&gt;&lt;Group&gt;&lt;References&gt;&lt;Item&gt;&lt;ID&gt;903&lt;/ID&gt;&lt;UID&gt;{2B859672-FE7C-45C2-8CBF-B9A120F5BF92}&lt;/UID&gt;&lt;Title&gt;World Population Prospects 2019&lt;/Title&gt;&lt;Template&gt;Report&lt;/Template&gt;&lt;Star&gt;0&lt;/Star&gt;&lt;Tag&gt;0&lt;/Tag&gt;&lt;Author&gt;&amp;quot;United Nations, Department of Economic and Social Affairs, Population Division&amp;quot;&lt;/Author&gt;&lt;Year&gt;2019&lt;/Year&gt;&lt;Details&gt;&lt;_accessed&gt;63098517&lt;/_accessed&gt;&lt;_created&gt;63098517&lt;/_created&gt;&lt;_modified&gt;63098911&lt;/_modified&gt;&lt;_place_published&gt;New York&lt;/_place_published&gt;&lt;_publisher&gt;United Nations&lt;/_publisher&gt;&lt;_url&gt;https://population.un.org/wpp/Publications/&lt;/_url&gt;&lt;/Details&gt;&lt;Extra&gt;&lt;DBUID&gt;{6F35D732-D9FF-4EE9-905F-B0CC4953C663}&lt;/DBUID&gt;&lt;/Extra&gt;&lt;/Item&gt;&lt;/References&gt;&lt;/Group&gt;&lt;/Citation&gt;_x000a_"/>
    <w:docVar w:name="NE.Ref{C5D35E4C-4A37-47E2-BB60-6618FF2E8AA4}" w:val=" ADDIN NE.Ref.{C5D35E4C-4A37-47E2-BB60-6618FF2E8AA4}&lt;Citation&gt;&lt;Group&gt;&lt;References&gt;&lt;Item&gt;&lt;ID&gt;1841&lt;/ID&gt;&lt;UID&gt;{4B300254-E4F0-4EE2-8D33-96D8106A8E9D}&lt;/UID&gt;&lt;Title&gt;中国快速城市化过程中的资源环境保障问题与对策建议&lt;/Title&gt;&lt;Template&gt;Journal Article&lt;/Template&gt;&lt;Star&gt;0&lt;/Star&gt;&lt;Tag&gt;0&lt;/Tag&gt;&lt;Author&gt;方创琳&lt;/Author&gt;&lt;Year&gt;2009&lt;/Year&gt;&lt;Details&gt;&lt;_language&gt;Chinese&lt;/_language&gt;&lt;_created&gt;63284714&lt;/_created&gt;&lt;_modified&gt;63284719&lt;/_modified&gt;&lt;_url&gt;http://kns.cnki.net/KCMS/detail/detail.aspx?FileName=KYYX200905003&amp;amp;DbName=CJFQ2009&lt;/_url&gt;&lt;_journal&gt;中国科学院院刊&lt;/_journal&gt;&lt;_volume&gt;24&lt;/_volume&gt;&lt;_issue&gt;5&lt;/_issue&gt;&lt;_pages&gt;468-474&lt;/_pages&gt;&lt;_date&gt;57699360&lt;/_date&gt;&lt;_keywords&gt;城市化;资源环境保障;资源环境剥夺;对策建议&lt;/_keywords&gt;&lt;_author_aff&gt;中国科学院地理科学与资源研究所;&lt;/_author_aff&gt;&lt;_db_provider&gt;CNKI: 期刊&lt;/_db_provider&gt;&lt;_accessed&gt;63284714&lt;/_accessed&gt;&lt;_db_updated&gt;CNKI - Reference&lt;/_db_updated&gt;&lt;_collection_scope&gt;CSCD&lt;/_collection_scope&gt;&lt;_translated_author&gt;Fang, Chuanglin&lt;/_translated_author&gt;&lt;/Details&gt;&lt;Extra&gt;&lt;DBUID&gt;{6F35D732-D9FF-4EE9-905F-B0CC4953C663}&lt;/DBUID&gt;&lt;/Extra&gt;&lt;/Item&gt;&lt;/References&gt;&lt;/Group&gt;&lt;/Citation&gt;_x000a_"/>
    <w:docVar w:name="NE.Ref{C6C8DF78-DCD7-4E5E-A346-807F4CFDE400}" w:val=" ADDIN NE.Ref.{C6C8DF78-DCD7-4E5E-A346-807F4CFDE400}&lt;Citation&gt;&lt;Group&gt;&lt;References&gt;&lt;Item&gt;&lt;ID&gt;1185&lt;/ID&gt;&lt;UID&gt;{E3DDD175-1A92-4645-8A99-5A9053895815}&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4.395&lt;/_impact_factor&gt;&lt;_isbn&gt;2212-0416&lt;/_isbn&gt;&lt;_journal&gt;Ecosystem Services&lt;/_journal&gt;&lt;_modified&gt;62734568&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E5CFCA40-B99A-4E9F-8A29-87F3858A6670}&lt;/DBUID&gt;&lt;/Extra&gt;&lt;/Item&gt;&lt;/References&gt;&lt;/Group&gt;&lt;/Citation&gt;_x000a_"/>
    <w:docVar w:name="NE.Ref{C6DE4AAE-46A4-4762-9B90-7595735BC617}" w:val=" ADDIN NE.Ref.{C6DE4AAE-46A4-4762-9B90-7595735BC617}&lt;Citation&gt;&lt;Group&gt;&lt;References&gt;&lt;Item&gt;&lt;ID&gt;995&lt;/ID&gt;&lt;UID&gt;{DCC2A452-508E-42C4-B04A-B1EFB3A075EC}&lt;/UID&gt;&lt;Title&gt;中国资本存量K的再估算:1952～2006年&lt;/Title&gt;&lt;Template&gt;Journal Article&lt;/Template&gt;&lt;Star&gt;0&lt;/Star&gt;&lt;Tag&gt;0&lt;/Tag&gt;&lt;Author&gt;单豪杰&lt;/Author&gt;&lt;Year&gt;2008&lt;/Year&gt;&lt;Details&gt;&lt;_accessed&gt;63238491&lt;/_accessed&gt;&lt;_author_aff&gt;南洋理工大学经济增长中心;南京大学经济学院;&lt;/_author_aff&gt;&lt;_collection_scope&gt;CSSCI-C;PKU&lt;/_collection_scope&gt;&lt;_created&gt;63238491&lt;/_created&gt;&lt;_date&gt;57202560&lt;/_date&gt;&lt;_db_provider&gt;CNKI: 期刊&lt;/_db_provider&gt;&lt;_db_updated&gt;CNKI - Reference&lt;/_db_updated&gt;&lt;_issue&gt;10&lt;/_issue&gt;&lt;_journal&gt;数量经济技术经济研究&lt;/_journal&gt;&lt;_keywords&gt;资本存量;永续盘存法;折旧率;投资价格指数&lt;/_keywords&gt;&lt;_language&gt;Chinese&lt;/_language&gt;&lt;_modified&gt;63238491&lt;/_modified&gt;&lt;_pages&gt;17-31&lt;/_pages&gt;&lt;_url&gt;http://kns.cnki.net/KCMS/detail/detail.aspx?FileName=SLJY200810004&amp;amp;DbName=CJFQ2008&lt;/_url&gt;&lt;_volume&gt;25&lt;/_volume&gt;&lt;_translated_author&gt;Dan, Haojie&lt;/_translated_author&gt;&lt;/Details&gt;&lt;Extra&gt;&lt;DBUID&gt;{6F35D732-D9FF-4EE9-905F-B0CC4953C663}&lt;/DBUID&gt;&lt;/Extra&gt;&lt;/Item&gt;&lt;/References&gt;&lt;/Group&gt;&lt;/Citation&gt;_x000a_"/>
    <w:docVar w:name="NE.Ref{C7683D41-E2C2-4F4A-86D8-E98E15C3E357}" w:val=" ADDIN NE.Ref.{C7683D41-E2C2-4F4A-86D8-E98E15C3E357}&lt;Citation&gt;&lt;Group&gt;&lt;References&gt;&lt;Item&gt;&lt;ID&gt;29&lt;/ID&gt;&lt;UID&gt;{0CB0F9BA-4FB6-40EC-B5D4-9034430D8EF8}&lt;/UID&gt;&lt;Title&gt;基于生态适应性循环三维框架的城市景观生态风险评价&lt;/Title&gt;&lt;Template&gt;Journal Article&lt;/Template&gt;&lt;Star&gt;1&lt;/Star&gt;&lt;Tag&gt;0&lt;/Tag&gt;&lt;Author&gt;刘焱序; 王仰麟; 彭建; 张甜; 魏海&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765120&lt;/_date&gt;&lt;_db_provider&gt;CNKI: 期刊&lt;/_db_provider&gt;&lt;_db_updated&gt;CNKI - Reference&lt;/_db_updated&gt;&lt;_issue&gt;7&lt;/_issue&gt;&lt;_journal&gt;地理学报&lt;/_journal&gt;&lt;_keywords&gt;城市景观生态风险;生态适应性循环;有序加权平均;城市发展空间权衡;深圳市&lt;/_keywords&gt;&lt;_language&gt;Chinese&lt;/_language&gt;&lt;_modified&gt;61357939&lt;/_modified&gt;&lt;_pages&gt;1052-1067&lt;/_pages&gt;&lt;_url&gt;http://www.cnki.net/KCMS/detail/detail.aspx?FileName=DLXB201507004&amp;amp;DbName=CJFQ2015&lt;/_url&gt;&lt;_volume&gt;70&lt;/_volume&gt;&lt;_translated_author&gt;Liu, Yanxu;Wang, Yanglin;Peng, Jian;Zhang, Tian;Wei, Hai&lt;/_translated_author&gt;&lt;/Details&gt;&lt;Extra&gt;&lt;DBUID&gt;{31F9CFF5-4EB5-41E0-8180-BAFB923E486F}&lt;/DBUID&gt;&lt;/Extra&gt;&lt;/Item&gt;&lt;/References&gt;&lt;/Group&gt;&lt;/Citation&gt;_x000a_"/>
    <w:docVar w:name="NE.Ref{C77E4C68-B642-450B-A0E0-4BBAF0CE3FE9}" w:val=" ADDIN NE.Ref.{C77E4C68-B642-450B-A0E0-4BBAF0CE3FE9}&lt;Citation&gt;&lt;Group&gt;&lt;References&gt;&lt;Item&gt;&lt;ID&gt;150&lt;/ID&gt;&lt;UID&gt;{E3C756CE-4132-4ED4-8951-B0E21B9BFF5A}&lt;/UID&gt;&lt;Title&gt;Joint analysis of stressors and ecosystem services to enhance restoration effectiveness&lt;/Title&gt;&lt;Template&gt;Journal Article&lt;/Template&gt;&lt;Star&gt;0&lt;/Star&gt;&lt;Tag&gt;0&lt;/Tag&gt;&lt;Author&gt;Allan, J D; McIntyre, P B; Smith, S D P; Halpern, B S; Boyer, G L; Buchsbaum, A; Burton, G A; Campbell, L M; Chadderton, W L; Ciborowski, J J H; Doran, P J; Eder, T; Infante, D M; Johnson, L B; Joseph, C A; Marino, A L; Prusevich, A; Read, J G; Rose, J B; Rutherford, E S; Sowa, S P; Steinman, A D&lt;/Author&gt;&lt;Year&gt;2013&lt;/Year&gt;&lt;Details&gt;&lt;_accessed&gt;61409781&lt;/_accessed&gt;&lt;_created&gt;61409781&lt;/_created&gt;&lt;_date&gt;59434560&lt;/_date&gt;&lt;_db_updated&gt;CrossRef&lt;/_db_updated&gt;&lt;_doi&gt;10.1073/pnas.1213841110&lt;/_doi&gt;&lt;_impact_factor&gt;   9.661&lt;/_impact_factor&gt;&lt;_isbn&gt;0027-8424&lt;/_isbn&gt;&lt;_issue&gt;1&lt;/_issue&gt;&lt;_journal&gt;Proceedings of the National Academy of Sciences&lt;/_journal&gt;&lt;_modified&gt;61790398&lt;/_modified&gt;&lt;_pages&gt;372-377&lt;/_pages&gt;&lt;_tertiary_title&gt;Proceedings of the National Academy of Sciences&lt;/_tertiary_title&gt;&lt;_url&gt;http://www.pnas.org/cgi/doi/10.1073/pnas.1213841110&lt;/_url&gt;&lt;_volume&gt;110&lt;/_volume&gt;&lt;/Details&gt;&lt;Extra&gt;&lt;DBUID&gt;{4586FB26-B343-42AF-9C29-3BE2E8064B11}&lt;/DBUID&gt;&lt;/Extra&gt;&lt;/Item&gt;&lt;/References&gt;&lt;/Group&gt;&lt;/Citation&gt;_x000a_"/>
    <w:docVar w:name="NE.Ref{C7BE9158-CC9F-4096-A563-C2DD0C2C07B6}" w:val=" ADDIN NE.Ref.{C7BE9158-CC9F-4096-A563-C2DD0C2C07B6}&lt;Citation&gt;&lt;Group&gt;&lt;References&gt;&lt;Item&gt;&lt;ID&gt;158&lt;/ID&gt;&lt;UID&gt;{9F08F09D-F54B-4ADC-BE97-CB6E6D99593C}&lt;/UID&gt;&lt;Title&gt;Complexity of Coupled Human and Natural Systems&lt;/Title&gt;&lt;Template&gt;Journal Article&lt;/Template&gt;&lt;Star&gt;0&lt;/Star&gt;&lt;Tag&gt;0&lt;/Tag&gt;&lt;Author&gt;Liu, J G; Dietz, T; Carpenter, S R; Alberti, M; Folke, C; Moran, E; Pell, A N; Deadman, P; Kratz, T; Lubchenco, J&lt;/Author&gt;&lt;Year&gt;2007&lt;/Year&gt;&lt;Details&gt;&lt;_collection_scope&gt;SCI;SCIE;&lt;/_collection_scope&gt;&lt;_created&gt;61352253&lt;/_created&gt;&lt;_impact_factor&gt;  34.661&lt;/_impact_factor&gt;&lt;_issue&gt;5844&lt;/_issue&gt;&lt;_journal&gt;Science&lt;/_journal&gt;&lt;_modified&gt;61413830&lt;/_modified&gt;&lt;_pages&gt;1513-1516&lt;/_pages&gt;&lt;_volume&gt;317&lt;/_volume&gt;&lt;/Details&gt;&lt;Extra&gt;&lt;DBUID&gt;{4586FB26-B343-42AF-9C29-3BE2E8064B11}&lt;/DBUID&gt;&lt;/Extra&gt;&lt;/Item&gt;&lt;/References&gt;&lt;/Group&gt;&lt;/Citation&gt;_x000a_"/>
    <w:docVar w:name="NE.Ref{C824BB87-B3A7-47EC-B1EA-71DD9C988DC0}" w:val=" ADDIN NE.Ref.{C824BB87-B3A7-47EC-B1EA-71DD9C988DC0}&lt;Citation&gt;&lt;Group&gt;&lt;References&gt;&lt;Item&gt;&lt;ID&gt;886&lt;/ID&gt;&lt;UID&gt;{43A49004-0697-477C-AC81-47D701DB9F8A}&lt;/UID&gt;&lt;Title&gt;刘俏：中国经济发展最大的不确定性是什么？http://www.gsm.pku.edu.cn/dba/info/1204/1533.htm&lt;/Title&gt;&lt;Template&gt;Web Page&lt;/Template&gt;&lt;Star&gt;0&lt;/Star&gt;&lt;Tag&gt;0&lt;/Tag&gt;&lt;Author&gt;刘俏&lt;/Author&gt;&lt;Year&gt;2019&lt;/Year&gt;&lt;Details&gt;&lt;_accessed&gt;63091614&lt;/_accessed&gt;&lt;_created&gt;63091614&lt;/_created&gt;&lt;_date_display&gt;2019-11-29&lt;/_date_display&gt;&lt;_issue&gt;2019-11-29&lt;/_issue&gt;&lt;_modified&gt;63329005&lt;/_modified&gt;&lt;_url&gt;http://www.gsm.pku.edu.cn/dba/info/1204/1533.htm&lt;/_url&gt;&lt;_volume&gt;2019&lt;/_volume&gt;&lt;_translated_author&gt;Liu, Qiao&lt;/_translated_author&gt;&lt;/Details&gt;&lt;Extra&gt;&lt;DBUID&gt;{6F35D732-D9FF-4EE9-905F-B0CC4953C663}&lt;/DBUID&gt;&lt;/Extra&gt;&lt;/Item&gt;&lt;/References&gt;&lt;/Group&gt;&lt;/Citation&gt;_x000a_"/>
    <w:docVar w:name="NE.Ref{C86582DC-CF26-4E1B-AF69-6ECEA3219D76}" w:val=" ADDIN NE.Ref.{C86582DC-CF26-4E1B-AF69-6ECEA3219D76}&lt;Citation&gt;&lt;Group&gt;&lt;References&gt;&lt;Item&gt;&lt;ID&gt;26&lt;/ID&gt;&lt;UID&gt;{AAF90F38-B2A3-423E-B340-C679562A53B5}&lt;/UID&gt;&lt;Title&gt;武汉市洪山区农地城市流转概率预测&lt;/Title&gt;&lt;Template&gt;Journal Article&lt;/Template&gt;&lt;Star&gt;0&lt;/Star&gt;&lt;Tag&gt;0&lt;/Tag&gt;&lt;Author&gt;乔荣锋; 高进云; 周智; 张安录&lt;/Author&gt;&lt;Year&gt;2008&lt;/Year&gt;&lt;Details&gt;&lt;_accessed&gt;60793988&lt;/_accessed&gt;&lt;_author_aff&gt;华中农业大学土地管理学院;华中农业大学土地管理学院;河北农业大学城乡建设学院;华中农业大学土地管理学院 武汉430070;武汉430070;保定071001;武汉430070&lt;/_author_aff&gt;&lt;_collection_scope&gt;CSSCI;中国科技核心期刊;中文核心期刊;CSCD;&lt;/_collection_scope&gt;&lt;_created&gt;60793983&lt;/_created&gt;&lt;_date&gt;56953440&lt;/_date&gt;&lt;_db_provider&gt;CNKI: 期刊&lt;/_db_provider&gt;&lt;_db_updated&gt;CNKI - Reference&lt;/_db_updated&gt;&lt;_issue&gt;4&lt;/_issue&gt;&lt;_journal&gt;资源科学&lt;/_journal&gt;&lt;_keywords&gt;公共管理;流转概率;Probit模型;空间相关性&lt;/_keywords&gt;&lt;_language&gt;Chinese&lt;/_language&gt;&lt;_modified&gt;60793988&lt;/_modified&gt;&lt;_pages&gt;585-590&lt;/_pages&gt;&lt;_url&gt;http://www.cnki.net/KCMS/detail/detail.aspx?FileName=ZRZY200804015&amp;amp;DbName=CJFQ2008&lt;/_url&gt;&lt;_volume&gt;30&lt;/_volume&gt;&lt;_translated_author&gt;Qiao, Rongfeng;Gao, Jinyun;Zhou, Zhi;Zhang, Anlu&lt;/_translated_author&gt;&lt;/Details&gt;&lt;Extra&gt;&lt;DBUID&gt;{25970773-76E5-4D32-824E-71E4B431B102}&lt;/DBUID&gt;&lt;/Extra&gt;&lt;/Item&gt;&lt;/References&gt;&lt;/Group&gt;&lt;/Citation&gt;_x000a_"/>
    <w:docVar w:name="NE.Ref{C8A503D2-A331-4651-A7DA-37E837BC97B5}" w:val=" ADDIN NE.Ref.{C8A503D2-A331-4651-A7DA-37E837BC97B5}&lt;Citation&gt;&lt;Group&gt;&lt;References&gt;&lt;Item&gt;&lt;ID&gt;12&lt;/ID&gt;&lt;UID&gt;{709EFD49-78D8-4F3B-8B85-E04D45C432BB}&lt;/UID&gt;&lt;Title&gt;Does Sustainable Development Offer a New Direction for Planning? Challenges for the Twenty-First Century&lt;/Title&gt;&lt;Template&gt;Journal Article&lt;/Template&gt;&lt;Star&gt;1&lt;/Star&gt;&lt;Tag&gt;0&lt;/Tag&gt;&lt;Author&gt;Berke, Philip R&lt;/Author&gt;&lt;Year&gt;2002&lt;/Year&gt;&lt;Details&gt;&lt;_accessed&gt;62157159&lt;/_accessed&gt;&lt;_created&gt;62157158&lt;/_created&gt;&lt;_db_updated&gt;PKU Search&lt;/_db_updated&gt;&lt;_doi&gt;10.1177/088122017001002&lt;/_doi&gt;&lt;_impact_factor&gt;   2.125&lt;/_impact_factor&gt;&lt;_isbn&gt;0885-4122&lt;/_isbn&gt;&lt;_issue&gt;1&lt;/_issue&gt;&lt;_keywords&gt;Sustainable development; Planning; Community development&lt;/_keywords&gt;&lt;_language&gt;English&lt;/_language&gt;&lt;_modified&gt;62159786&lt;/_modified&gt;&lt;_pages&gt;21 - 36&lt;/_pages&gt;&lt;_place_published&gt;Thousand Oaks, CA&lt;/_place_published&gt;&lt;_url&gt;http://pku.summon.serialssolutions.com/2.0.0/link/0/eLvHCXMwpV1LSwMxEB5re9CLb7E-IAiKl213N5vuFnygtUVEUbC9eClJNguitMVaxN_pH3JmH1ZFuwXP-TYbQmbmSzL5BoC7Fdv64RNC25foLSOJEcWEdS78kEeuxnAX-korOim4vw6ubt1WU1wWIKuymM7nsEJJVji-2HWTrdPZdDW9cqyioTiuS0IwthMLS5aQJ9tBEUqnZ5edm89LBVLLSkilsDz8IlX6-aWL70FqzDy_JHvF8ae1-L-hLsFCyjvZabJQlqFgeiswlz1LHq7A5ufTFbbPkke7LNEQeVudeT9UTBPPPtql3EtJ2SFPtK3HwLd7fN43w8OqOmYTUXfjp1r54C-5TPngG6rxkg-TDD36FL9OgkC_lw9Fws-yqk-EPpkMb2SFa6aYLeoauTlrv-IUvBHemohvPSCNz--2kXAMAq5Bp9VsNy6stByGpTnFLV8IYWqeE3HBjeMpW9naqSnONTpVtCETSF13POMbyUmWX0TG5mGAhFrgvjpSfB2KvX7PbABTPjabmiOl9j3tCaWR5XmSB8bUg0DpMhxk6787SFRPuk4mDP99CZdhK7OPbmYDXZfkoOnGvQx7ZA_jlj962ZwStwXzcTmeOANzG4ovzyOzA7ODx9EHNbJXdQ&lt;/_url&gt;&lt;_volume&gt;17&lt;/_volume&gt;&lt;/Details&gt;&lt;Extra&gt;&lt;DBUID&gt;{AA9B00FE-9AD8-4701-8D10-7F6B57E98978}&lt;/DBUID&gt;&lt;/Extra&gt;&lt;/Item&gt;&lt;/References&gt;&lt;/Group&gt;&lt;/Citation&gt;_x000a_"/>
    <w:docVar w:name="NE.Ref{C940290B-341E-4F6A-B82F-E5D638AAA555}" w:val=" ADDIN NE.Ref.{C940290B-341E-4F6A-B82F-E5D638AAA555}&lt;Citation&gt;&lt;Group&gt;&lt;References&gt;&lt;Item&gt;&lt;ID&gt;316&lt;/ID&gt;&lt;UID&gt;{F777F44E-4F62-4EA0-8719-7759B76691F8}&lt;/UID&gt;&lt;Title&gt;Introduction&lt;/Title&gt;&lt;Template&gt;Book Section&lt;/Template&gt;&lt;Star&gt;0&lt;/Star&gt;&lt;Tag&gt;0&lt;/Tag&gt;&lt;Author&gt;Berkes, F; Colding, J; Folke, C&lt;/Author&gt;&lt;Year&gt;2003&lt;/Year&gt;&lt;Details&gt;&lt;_accessed&gt;62238820&lt;/_accessed&gt;&lt;_created&gt;62238820&lt;/_created&gt;&lt;_modified&gt;62238820&lt;/_modified&gt;&lt;_place_published&gt;Cambridge&lt;/_place_published&gt;&lt;_publisher&gt;Cambridge University Press&lt;/_publisher&gt;&lt;_secondary_author&gt;Berkes, F; Colding, J; Folke, C&lt;/_secondary_author&gt;&lt;_secondary_title&gt;Navigating socialecological systems: Building resilience for complexity and change&lt;/_secondary_title&gt;&lt;/Details&gt;&lt;Extra&gt;&lt;DBUID&gt;{E5CFCA40-B99A-4E9F-8A29-87F3858A6670}&lt;/DBUID&gt;&lt;/Extra&gt;&lt;/Item&gt;&lt;/References&gt;&lt;/Group&gt;&lt;Group&gt;&lt;References&gt;&lt;Item&gt;&lt;ID&gt;142&lt;/ID&gt;&lt;UID&gt;{79C9F700-665A-4FFA-8401-4FCFB3728901}&lt;/UID&gt;&lt;Title&gt;Understanding the Complexity of Economic, Ecological, and Social Systems&lt;/Title&gt;&lt;Template&gt;Journal Article&lt;/Template&gt;&lt;Star&gt;0&lt;/Star&gt;&lt;Tag&gt;0&lt;/Tag&gt;&lt;Author&gt;Holling, C S&lt;/Author&gt;&lt;Year&gt;2001&lt;/Year&gt;&lt;Details&gt;&lt;_collection_scope&gt;SCI;SCIE;&lt;/_collection_scope&gt;&lt;_created&gt;61348246&lt;/_created&gt;&lt;_impact_factor&gt;   4.198&lt;/_impact_factor&gt;&lt;_issue&gt;5&lt;/_issue&gt;&lt;_journal&gt;Ecosystems&lt;/_journal&gt;&lt;_modified&gt;62216494&lt;/_modified&gt;&lt;_pages&gt;390-405&lt;/_pages&gt;&lt;_volume&gt;4&lt;/_volume&gt;&lt;/Details&gt;&lt;Extra&gt;&lt;DBUID&gt;{E5CFCA40-B99A-4E9F-8A29-87F3858A6670}&lt;/DBUID&gt;&lt;/Extra&gt;&lt;/Item&gt;&lt;/References&gt;&lt;/Group&gt;&lt;/Citation&gt;_x000a_"/>
    <w:docVar w:name="NE.Ref{C947C43F-04E7-443E-BE61-1ACF3395B8F6}" w:val=" ADDIN NE.Ref.{C947C43F-04E7-443E-BE61-1ACF3395B8F6}&lt;Citation&gt;&lt;Group&gt;&lt;References&gt;&lt;Item&gt;&lt;ID&gt;139&lt;/ID&gt;&lt;UID&gt;{B1D54CEC-6EAC-4947-BE15-FF3B114C2755}&lt;/UID&gt;&lt;Title&gt;Panarchy: Understanding Transformations in Human and Natural Systems&lt;/Title&gt;&lt;Template&gt;Book&lt;/Template&gt;&lt;Star&gt;0&lt;/Star&gt;&lt;Tag&gt;0&lt;/Tag&gt;&lt;Author&gt;Gunderson, L H; Holling, C S&lt;/Author&gt;&lt;Year&gt;2002&lt;/Year&gt;&lt;Details&gt;&lt;_accessed&gt;61349502&lt;/_accessed&gt;&lt;_created&gt;61349502&lt;/_created&gt;&lt;_modified&gt;62182693&lt;/_modified&gt;&lt;_place_published&gt;Washington D.C.&lt;/_place_published&gt;&lt;_publisher&gt;Island Press&lt;/_publisher&gt;&lt;/Details&gt;&lt;Extra&gt;&lt;DBUID&gt;{E5CFCA40-B99A-4E9F-8A29-87F3858A6670}&lt;/DBUID&gt;&lt;/Extra&gt;&lt;/Item&gt;&lt;/References&gt;&lt;/Group&gt;&lt;Group&gt;&lt;References&gt;&lt;Item&gt;&lt;ID&gt;142&lt;/ID&gt;&lt;UID&gt;{79C9F700-665A-4FFA-8401-4FCFB3728901}&lt;/UID&gt;&lt;Title&gt;Understanding the Complexity of Economic, Ecological, and Social Systems&lt;/Title&gt;&lt;Template&gt;Journal Article&lt;/Template&gt;&lt;Star&gt;0&lt;/Star&gt;&lt;Tag&gt;0&lt;/Tag&gt;&lt;Author&gt;Holling, C S&lt;/Author&gt;&lt;Year&gt;2001&lt;/Year&gt;&lt;Details&gt;&lt;_collection_scope&gt;SCI;SCIE;&lt;/_collection_scope&gt;&lt;_created&gt;61348246&lt;/_created&gt;&lt;_impact_factor&gt;   4.198&lt;/_impact_factor&gt;&lt;_issue&gt;5&lt;/_issue&gt;&lt;_journal&gt;Ecosystems&lt;/_journal&gt;&lt;_modified&gt;62216494&lt;/_modified&gt;&lt;_pages&gt;390-405&lt;/_pages&gt;&lt;_volume&gt;4&lt;/_volume&gt;&lt;/Details&gt;&lt;Extra&gt;&lt;DBUID&gt;{E5CFCA40-B99A-4E9F-8A29-87F3858A6670}&lt;/DBUID&gt;&lt;/Extra&gt;&lt;/Item&gt;&lt;/References&gt;&lt;/Group&gt;&lt;/Citation&gt;_x000a_"/>
    <w:docVar w:name="NE.Ref{C95F23E4-7B57-4F0C-BF33-AD9B1CA42F5D}" w:val=" ADDIN NE.Ref.{C95F23E4-7B57-4F0C-BF33-AD9B1CA42F5D}&lt;Citation&gt;&lt;Group&gt;&lt;References&gt;&lt;Item&gt;&lt;ID&gt;127&lt;/ID&gt;&lt;UID&gt;{2E02B43E-D216-4804-BCEE-E701B275A49D}&lt;/UID&gt;&lt;Title&gt;Mapping social-ecological vulnerability to flooding: a sub-national approach for Germany&lt;/Title&gt;&lt;Template&gt;Thesis&lt;/Template&gt;&lt;Star&gt;0&lt;/Star&gt;&lt;Tag&gt;0&lt;/Tag&gt;&lt;Author&gt;Damm, Marion&lt;/Author&gt;&lt;Year&gt;2010&lt;/Year&gt;&lt;Details&gt;&lt;_created&gt;61350709&lt;/_created&gt;&lt;_modified&gt;61350711&lt;/_modified&gt;&lt;_publisher&gt;Rheinischen Friedrich-Wilhelms University of Bonn, United Nations University-EHS&lt;/_publisher&gt;&lt;_place_published&gt;Bonn&lt;/_place_published&gt;&lt;/Details&gt;&lt;Extra&gt;&lt;DBUID&gt;{31F9CFF5-4EB5-41E0-8180-BAFB923E486F}&lt;/DBUID&gt;&lt;/Extra&gt;&lt;/Item&gt;&lt;/References&gt;&lt;/Group&gt;&lt;/Citation&gt;_x000a_"/>
    <w:docVar w:name="NE.Ref{C9B54AB0-578F-4647-A0EC-F0403C3BD24A}" w:val=" ADDIN NE.Ref.{C9B54AB0-578F-4647-A0EC-F0403C3BD24A}&lt;Citation&gt;&lt;Group&gt;&lt;References&gt;&lt;Item&gt;&lt;ID&gt;974&lt;/ID&gt;&lt;UID&gt;{40030AA9-524E-449D-BD22-59CD7FCF19D5}&lt;/UID&gt;&lt;Title&gt;2050年世界与中国能源展望（2019版）. http://etri.cnpc.com.cn/cmsresources/01/15/2fec27864f4c957abee4a0376a32_1.0.pdf&lt;/Title&gt;&lt;Template&gt;Electronic Source&lt;/Template&gt;&lt;Star&gt;0&lt;/Star&gt;&lt;Tag&gt;0&lt;/Tag&gt;&lt;Author&gt;中国石油经济技术研究院&lt;/Author&gt;&lt;Year&gt;2019&lt;/Year&gt;&lt;Details&gt;&lt;_created&gt;63208381&lt;/_created&gt;&lt;_modified&gt;63229874&lt;/_modified&gt;&lt;_place_published&gt;北京&lt;/_place_published&gt;&lt;_url&gt;http://etri.cnpc.com.cn/cmsresources/01/15/2fec27864f4c957abee4a0376a32_1.0.pdf&lt;/_url&gt;&lt;_translated_author&gt;Zhong, Guoshiyoujingjijishuyanjiuyuan&lt;/_translated_author&gt;&lt;/Details&gt;&lt;Extra&gt;&lt;DBUID&gt;{6F35D732-D9FF-4EE9-905F-B0CC4953C663}&lt;/DBUID&gt;&lt;/Extra&gt;&lt;/Item&gt;&lt;/References&gt;&lt;/Group&gt;&lt;/Citation&gt;_x000a_"/>
    <w:docVar w:name="NE.Ref{CAB25749-DC86-49AB-BA38-3B1472066715}" w:val=" ADDIN NE.Ref.{CAB25749-DC86-49AB-BA38-3B1472066715}&lt;Citation&gt;&lt;Group&gt;&lt;References&gt;&lt;Item&gt;&lt;ID&gt;1033&lt;/ID&gt;&lt;UID&gt;{8AC541FB-00C6-45DA-A725-A2CAA8BB6828}&lt;/UID&gt;&lt;Title&gt;试论国土空间整体保护、系统修复与综合治理&lt;/Title&gt;&lt;Template&gt;Journal Article&lt;/Template&gt;&lt;Star&gt;0&lt;/Star&gt;&lt;Tag&gt;0&lt;/Tag&gt;&lt;Author&gt;白中科; 周伟; 王金满; 赵中秋; 曹银贵; 周妍&lt;/Author&gt;&lt;Year&gt;2019&lt;/Year&gt;&lt;Details&gt;&lt;_author_adr&gt;中国地质大学(北京)土地科学技术学院;自然资源部土地整治重点实验室;自然资源部国土整治中心;&lt;/_author_adr&gt;&lt;_collection_scope&gt;CSSCI-C;PKU&lt;/_collection_scope&gt;&lt;_created&gt;62747618&lt;/_created&gt;&lt;_db_provider&gt;CNKI&lt;/_db_provider&gt;&lt;_isbn&gt;1001-8158&lt;/_isbn&gt;&lt;_issue&gt;2&lt;/_issue&gt;&lt;_journal&gt;中国土地科学&lt;/_journal&gt;&lt;_keywords&gt;土地整治;;“两山论”;;“绿水青山”;;“金山银山”;;国土空间;;整体保护;;系统修复;;综合治理&lt;/_keywords&gt;&lt;_modified&gt;63260465&lt;/_modified&gt;&lt;_pages&gt;1-11&lt;/_pages&gt;&lt;_url&gt;http://epub.cnki.net/kns/download.aspx?filename=Gdn5EeklFOmFVVvl3d3dkTUlndEdjczhDbx0UTzs0c6dHU4ITay10KVRmbBZ3UhhTWHJUdLV0ZKVEb=0DMaBTN4ljdyFDcJFUaXl1YkZTerUzRSJmRDJEV0FlNwJUUMpXSz5UTmlHWHlEZOlnS5gEdOZmVtZ&amp;amp;tablename=CJFDTEMP&amp;amp;dflag=pdfdown 全文链接_x000d__x000a_&lt;/_url&gt;&lt;_volume&gt;33&lt;/_volume&gt;&lt;_translated_author&gt;Bai, Zhongke;Zhou, Wei;Wang, Jinman;Zhao, Zhongqiu;Cao, Yingui;Zhou, Yan&lt;/_translated_author&gt;&lt;/Details&gt;&lt;Extra&gt;&lt;DBUID&gt;{6F35D732-D9FF-4EE9-905F-B0CC4953C663}&lt;/DBUID&gt;&lt;/Extra&gt;&lt;/Item&gt;&lt;/References&gt;&lt;/Group&gt;&lt;/Citation&gt;_x000a_"/>
    <w:docVar w:name="NE.Ref{CACE1AF1-4091-432A-9A70-77A3A5B74293}" w:val=" ADDIN NE.Ref.{CACE1AF1-4091-432A-9A70-77A3A5B74293}&lt;Citation&gt;&lt;Group&gt;&lt;References&gt;&lt;Item&gt;&lt;ID&gt;1183&lt;/ID&gt;&lt;UID&gt;{7B1B888A-E5DA-4916-B477-D6D9E1B737C8}&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424959&lt;/_created&gt;&lt;_impact_factor&gt;   2.719&lt;/_impact_factor&gt;&lt;_issue&gt;3&lt;/_issue&gt;&lt;_journal&gt;Journal of the American Planning Association&lt;/_journal&gt;&lt;_modified&gt;63260456&lt;/_modified&gt;&lt;_pages&gt;296-312&lt;/_pages&gt;&lt;_volume&gt;62&lt;/_volume&gt;&lt;/Details&gt;&lt;Extra&gt;&lt;DBUID&gt;{6F35D732-D9FF-4EE9-905F-B0CC4953C663}&lt;/DBUID&gt;&lt;/Extra&gt;&lt;/Item&gt;&lt;/References&gt;&lt;/Group&gt;&lt;/Citation&gt;_x000a_"/>
    <w:docVar w:name="NE.Ref{CB605B99-BBD7-448F-8E73-A9A258CCE379}" w:val=" ADDIN NE.Ref.{CB605B99-BBD7-448F-8E73-A9A258CCE379}&lt;Citation&gt;&lt;Group&gt;&lt;References&gt;&lt;Item&gt;&lt;ID&gt;261&lt;/ID&gt;&lt;UID&gt;{6F080352-3CCA-48BA-87C1-D7E0F7F3A486}&lt;/UID&gt;&lt;Title&gt;Resilience and sustainable development: Building adaptive capacity in a world of transformations&lt;/Title&gt;&lt;Template&gt;Journal Article&lt;/Template&gt;&lt;Star&gt;0&lt;/Star&gt;&lt;Tag&gt;0&lt;/Tag&gt;&lt;Author&gt;Folke, C; Carpenter, S; Elmqvist, T; Gunderson, L; Holling, C S; Walker, B&lt;/Author&gt;&lt;Year&gt;2002&lt;/Year&gt;&lt;Details&gt;&lt;_accessed&gt;62232516&lt;/_accessed&gt;&lt;_accession_num&gt;WOS:000178085900008&lt;/_accession_num&gt;&lt;_cited_count&gt;732&lt;/_cited_count&gt;&lt;_collection_scope&gt;SCI;SCIE;&lt;/_collection_scope&gt;&lt;_created&gt;62232514&lt;/_created&gt;&lt;_date_display&gt;2002, AUG 2002&lt;/_date_display&gt;&lt;_db_provider&gt;ISI&lt;/_db_provider&gt;&lt;_db_updated&gt;Web of Science-All&lt;/_db_updated&gt;&lt;_doi&gt;10.1639/0044-7447(2002)031[0437:RASDBA]2.0.CO;2&lt;/_doi&gt;&lt;_impact_factor&gt;   3.687&lt;/_impact_factor&gt;&lt;_isbn&gt;0044-7447&lt;/_isbn&gt;&lt;_issue&gt;5&lt;/_issue&gt;&lt;_journal&gt;AMBIO&lt;/_journal&gt;&lt;_modified&gt;62232516&lt;/_modified&gt;&lt;_pages&gt;437-440&lt;/_pages&gt;&lt;_url&gt;http://gateway.isiknowledge.com/gateway/Gateway.cgi?GWVersion=2&amp;amp;SrcAuth=AegeanSoftware&amp;amp;SrcApp=NoteExpress&amp;amp;DestLinkType=FullRecord&amp;amp;DestApp=WOS&amp;amp;KeyUT=000178085900008&lt;/_url&gt;&lt;_volume&gt;31&lt;/_volume&gt;&lt;/Details&gt;&lt;Extra&gt;&lt;DBUID&gt;{E5CFCA40-B99A-4E9F-8A29-87F3858A6670}&lt;/DBUID&gt;&lt;/Extra&gt;&lt;/Item&gt;&lt;/References&gt;&lt;/Group&gt;&lt;Group&gt;&lt;References&gt;&lt;Item&gt;&lt;ID&gt;262&lt;/ID&gt;&lt;UID&gt;{191E4EC1-E857-482B-8E23-9E2AAE6A5866}&lt;/UID&gt;&lt;Title&gt;Building Resilience in Lagoon Social-Ecological Systems: A Local-Level Perspective&lt;/Title&gt;&lt;Template&gt;Journal Article&lt;/Template&gt;&lt;Star&gt;0&lt;/Star&gt;&lt;Tag&gt;0&lt;/Tag&gt;&lt;Author&gt;Berkes, Fikret; Seixas, Cristiana S&lt;/Author&gt;&lt;Year&gt;2005&lt;/Year&gt;&lt;Details&gt;&lt;_collection_scope&gt;SCI;SCIE;&lt;/_collection_scope&gt;&lt;_created&gt;62232516&lt;/_created&gt;&lt;_impact_factor&gt;   4.198&lt;/_impact_factor&gt;&lt;_issue&gt;8&lt;/_issue&gt;&lt;_journal&gt;Ecosystems&lt;/_journal&gt;&lt;_modified&gt;62232517&lt;/_modified&gt;&lt;_pages&gt;967-974&lt;/_pages&gt;&lt;_volume&gt;8&lt;/_volume&gt;&lt;/Details&gt;&lt;Extra&gt;&lt;DBUID&gt;{E5CFCA40-B99A-4E9F-8A29-87F3858A6670}&lt;/DBUID&gt;&lt;/Extra&gt;&lt;/Item&gt;&lt;/References&gt;&lt;/Group&gt;&lt;/Citation&gt;_x000a_"/>
    <w:docVar w:name="NE.Ref{CB703881-EE5D-4E17-BE8C-F82B1238E29C}" w:val=" ADDIN NE.Ref.{CB703881-EE5D-4E17-BE8C-F82B1238E29C}&lt;Citation&gt;&lt;Group&gt;&lt;References&gt;&lt;Item&gt;&lt;ID&gt;146&lt;/ID&gt;&lt;UID&gt;{5CE1FD9F-AF09-4D99-B839-95CB2ABC1444}&lt;/UID&gt;&lt;Title&gt;基于GIS的红壤丘陵区脆弱生态系统土壤侵蚀研究——以长沙市为例&lt;/Title&gt;&lt;Template&gt;Journal Article&lt;/Template&gt;&lt;Star&gt;0&lt;/Star&gt;&lt;Tag&gt;0&lt;/Tag&gt;&lt;Author&gt;李忠武; 张棋; 曾光明; 朱华; 杨静翎&lt;/Author&gt;&lt;Year&gt;2006&lt;/Year&gt;&lt;Details&gt;&lt;_issue&gt;5&lt;/_issue&gt;&lt;_journal&gt;资源科学&lt;/_journal&gt;&lt;_pages&gt;201-206&lt;/_pages&gt;&lt;_volume&gt;28&lt;/_volume&gt;&lt;_created&gt;61352446&lt;/_created&gt;&lt;_modified&gt;61352446&lt;/_modified&gt;&lt;_collection_scope&gt;CSSCI;中国科技核心期刊;中文核心期刊;CSCD;&lt;/_collection_scope&gt;&lt;_translated_author&gt;Li, Zhongwu;Zhang, Qi;Ceng, Guangming;Zhu, Hua;Yang, Jingling&lt;/_translated_author&gt;&lt;/Details&gt;&lt;Extra&gt;&lt;DBUID&gt;{31F9CFF5-4EB5-41E0-8180-BAFB923E486F}&lt;/DBUID&gt;&lt;/Extra&gt;&lt;/Item&gt;&lt;/References&gt;&lt;/Group&gt;&lt;/Citation&gt;_x000a_"/>
    <w:docVar w:name="NE.Ref{CBB23D6E-A287-4583-BE91-88D9BB717B45}" w:val=" ADDIN NE.Ref.{CBB23D6E-A287-4583-BE91-88D9BB717B45}&lt;Citation&gt;&lt;Group&gt;&lt;References&gt;&lt;Item&gt;&lt;ID&gt;40&lt;/ID&gt;&lt;UID&gt;{329C7346-CDEB-434F-9BDB-22E9E7AEC5D9}&lt;/UID&gt;&lt;Title&gt;If planning is everything, maybe it&amp;apos;s nothing&lt;/Title&gt;&lt;Template&gt;Journal Article&lt;/Template&gt;&lt;Star&gt;0&lt;/Star&gt;&lt;Tag&gt;0&lt;/Tag&gt;&lt;Author&gt;Wildavsky, A&lt;/Author&gt;&lt;Year&gt;1973&lt;/Year&gt;&lt;Details&gt;&lt;_accessed&gt;63071827&lt;/_accessed&gt;&lt;_collection_scope&gt;SSCI&lt;/_collection_scope&gt;&lt;_created&gt;63071827&lt;/_created&gt;&lt;_impact_factor&gt;   2.619&lt;/_impact_factor&gt;&lt;_issue&gt;2&lt;/_issue&gt;&lt;_journal&gt;Policy Sciences&lt;/_journal&gt;&lt;_modified&gt;63071827&lt;/_modified&gt;&lt;_pages&gt;127-153&lt;/_pages&gt;&lt;_volume&gt;4&lt;/_volume&gt;&lt;/Details&gt;&lt;Extra&gt;&lt;DBUID&gt;{AA9B00FE-9AD8-4701-8D10-7F6B57E98978}&lt;/DBUID&gt;&lt;/Extra&gt;&lt;/Item&gt;&lt;/References&gt;&lt;/Group&gt;&lt;/Citation&gt;_x000a_"/>
    <w:docVar w:name="NE.Ref{CBB5B74E-A6F1-4BC0-A612-E869C5014E7B}" w:val=" ADDIN NE.Ref.{CBB5B74E-A6F1-4BC0-A612-E869C5014E7B}&lt;Citation&gt;&lt;Group&gt;&lt;References&gt;&lt;Item&gt;&lt;ID&gt;28&lt;/ID&gt;&lt;UID&gt;{4096F4B1-D723-458A-B4F1-492185F2EABE}&lt;/UID&gt;&lt;Title&gt;Our common future&lt;/Title&gt;&lt;Template&gt;Book&lt;/Template&gt;&lt;Star&gt;0&lt;/Star&gt;&lt;Tag&gt;0&lt;/Tag&gt;&lt;Author&gt;&amp;quot;World Commission on Environment and Development (WCED)&amp;quot;&lt;/Author&gt;&lt;Year&gt;1987&lt;/Year&gt;&lt;Details&gt;&lt;_accessed&gt;63071794&lt;/_accessed&gt;&lt;_created&gt;63071794&lt;/_created&gt;&lt;_modified&gt;63071794&lt;/_modified&gt;&lt;_place_published&gt;Oxford, UK&lt;/_place_published&gt;&lt;_publisher&gt;Oxford University Press&lt;/_publisher&gt;&lt;/Details&gt;&lt;Extra&gt;&lt;DBUID&gt;{AA9B00FE-9AD8-4701-8D10-7F6B57E98978}&lt;/DBUID&gt;&lt;/Extra&gt;&lt;/Item&gt;&lt;/References&gt;&lt;/Group&gt;&lt;/Citation&gt;_x000a_"/>
    <w:docVar w:name="NE.Ref{CC5299F8-9626-4B5C-ADA6-A526E588696C}" w:val=" ADDIN NE.Ref.{CC5299F8-9626-4B5C-ADA6-A526E588696C}&lt;Citation&gt;&lt;Group&gt;&lt;References&gt;&lt;Item&gt;&lt;ID&gt;61&lt;/ID&gt;&lt;UID&gt;{D1287072-8AAB-49F5-BCB4-3C896120E415}&lt;/UID&gt;&lt;Title&gt;社会生态系统及脆弱性驱动机制分析&lt;/Title&gt;&lt;Template&gt;Journal Article&lt;/Template&gt;&lt;Star&gt;1&lt;/Star&gt;&lt;Tag&gt;0&lt;/Tag&gt;&lt;Author&gt;余中元; 李波; 张新时&lt;/Author&gt;&lt;Year&gt;2014&lt;/Year&gt;&lt;Details&gt;&lt;_accessed&gt;61338976&lt;/_accessed&gt;&lt;_author_aff&gt;海南师范大学地理与旅游学院;北京师范大学资源学院/地表过程与资源生态国家重点实验室;中国科学院植物研究所植被数量生态学开放研究实验室;&lt;/_author_aff&gt;&lt;_collection_scope&gt;中国科技核心期刊;中文核心期刊;CSCD;&lt;/_collection_scope&gt;&lt;_created&gt;61338975&lt;/_created&gt;&lt;_date&gt;59968800&lt;/_date&gt;&lt;_db_provider&gt;CNKI: 期刊&lt;/_db_provider&gt;&lt;_db_updated&gt;CNKI - Reference&lt;/_db_updated&gt;&lt;_issue&gt;7&lt;/_issue&gt;&lt;_journal&gt;生态学报&lt;/_journal&gt;&lt;_keywords&gt;社会生态系统;研究进展;脆弱性;驱动机制&lt;/_keywords&gt;&lt;_language&gt;Chinese&lt;/_language&gt;&lt;_modified&gt;61352187&lt;/_modified&gt;&lt;_pages&gt;1870-1879&lt;/_pages&gt;&lt;_url&gt;http://www.cnki.net/KCMS/detail/detail.aspx?FileName=STXB201407027&amp;amp;DbName=CJFQ2014&lt;/_url&gt;&lt;_volume&gt;34&lt;/_volume&gt;&lt;_translated_author&gt;Yu, Zhongyuan;Li, Bo;Zhang, Xinshi&lt;/_translated_author&gt;&lt;/Details&gt;&lt;Extra&gt;&lt;DBUID&gt;{31F9CFF5-4EB5-41E0-8180-BAFB923E486F}&lt;/DBUID&gt;&lt;/Extra&gt;&lt;/Item&gt;&lt;/References&gt;&lt;/Group&gt;&lt;/Citation&gt;_x000a_"/>
    <w:docVar w:name="NE.Ref{CD069734-8301-443E-B3DC-EAD6C1A32148}" w:val=" ADDIN NE.Ref.{CD069734-8301-443E-B3DC-EAD6C1A32148}&lt;Citation&gt;&lt;Group&gt;&lt;References&gt;&lt;Item&gt;&lt;ID&gt;1433&lt;/ID&gt;&lt;UID&gt;{A08A15FB-C362-4ECB-9C24-94AFE640466E}&lt;/UID&gt;&lt;Title&gt;新时代国土空间规划的十大关系&lt;/Title&gt;&lt;Template&gt;Journal Article&lt;/Template&gt;&lt;Star&gt;0&lt;/Star&gt;&lt;Tag&gt;0&lt;/Tag&gt;&lt;Author&gt;董祚继&lt;/Author&gt;&lt;Year&gt;2019&lt;/Year&gt;&lt;Details&gt;&lt;_accessed&gt;63260551&lt;/_accessed&gt;&lt;_author_aff&gt;中国科学院大学国家土地科学研究中心;&lt;/_author_aff&gt;&lt;_collection_scope&gt;CSCD;CSSCI-C;PKU&lt;/_collection_scope&gt;&lt;_created&gt;63260551&lt;/_created&gt;&lt;_date&gt;62975520&lt;/_date&gt;&lt;_db_provider&gt;CNKI: 期刊&lt;/_db_provider&gt;&lt;_db_updated&gt;CNKI - Reference&lt;/_db_updated&gt;&lt;_issue&gt;9&lt;/_issue&gt;&lt;_journal&gt;资源科学&lt;/_journal&gt;&lt;_keywords&gt;国土空间规划;多规合一;规划功能;规划主题;规划方法&lt;/_keywords&gt;&lt;_language&gt;Chinese&lt;/_language&gt;&lt;_modified&gt;63260551&lt;/_modified&gt;&lt;_pages&gt;1589-1599&lt;/_pages&gt;&lt;_url&gt;http://kns.cnki.net/KCMS/detail/detail.aspx?FileName=ZRZY201909001&amp;amp;DbName=CJFQ2019&lt;/_url&gt;&lt;_volume&gt;41&lt;/_volume&gt;&lt;_translated_author&gt;Dong, Zuoji&lt;/_translated_author&gt;&lt;/Details&gt;&lt;Extra&gt;&lt;DBUID&gt;{6F35D732-D9FF-4EE9-905F-B0CC4953C663}&lt;/DBUID&gt;&lt;/Extra&gt;&lt;/Item&gt;&lt;/References&gt;&lt;/Group&gt;&lt;/Citation&gt;_x000a_"/>
    <w:docVar w:name="NE.Ref{CD5CB6F7-8826-4F9E-8E43-1B421F510466}" w:val=" ADDIN NE.Ref.{CD5CB6F7-8826-4F9E-8E43-1B421F510466}&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5&lt;/Tag&gt;&lt;Author&gt;Susnik, Janez; Chew, Chengzi; Domingo, Xavier; Mereu, Simone; Trabucco, Antonio; Evans, Barry; Vamvakeridou-Lyroudia, Lydia; Savic, Dragan A; Laspidou, Chrysi; Brouwer, Floor&lt;/Author&gt;&lt;Year&gt;2018&lt;/Year&gt;&lt;Details&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473004&lt;/_modified&gt;&lt;_pages&gt;139-159&lt;/_pages&gt;&lt;_url&gt;http://www.mdpi.com/2073-4441/10/2/139/pdf 全文链接_x000d__x000a_&lt;/_url&gt;&lt;_volume&gt;10&lt;/_volume&gt;&lt;/Details&gt;&lt;Extra&gt;&lt;DBUID&gt;{E5CFCA40-B99A-4E9F-8A29-87F3858A6670}&lt;/DBUID&gt;&lt;/Extra&gt;&lt;/Item&gt;&lt;/References&gt;&lt;/Group&gt;&lt;/Citation&gt;_x000a_"/>
    <w:docVar w:name="NE.Ref{CD7372DA-7399-4FAD-8A80-4AC2B92BDA84}" w:val=" ADDIN NE.Ref.{CD7372DA-7399-4FAD-8A80-4AC2B92BDA84}&lt;Citation&gt;&lt;Group&gt;&lt;References&gt;&lt;Item&gt;&lt;ID&gt;974&lt;/ID&gt;&lt;UID&gt;{40030AA9-524E-449D-BD22-59CD7FCF19D5}&lt;/UID&gt;&lt;Title&gt;2050年世界与中国能源展望（2019版）. http://etri.cnpc.com.cn/cmsresources/01/15/2fec27864f4c957abee4a0376a32_1.0.pdf&lt;/Title&gt;&lt;Template&gt;Electronic Source&lt;/Template&gt;&lt;Star&gt;0&lt;/Star&gt;&lt;Tag&gt;0&lt;/Tag&gt;&lt;Author&gt;中国石油经济技术研究院&lt;/Author&gt;&lt;Year&gt;2019&lt;/Year&gt;&lt;Details&gt;&lt;_created&gt;63208381&lt;/_created&gt;&lt;_modified&gt;63229874&lt;/_modified&gt;&lt;_place_published&gt;北京&lt;/_place_published&gt;&lt;_url&gt;http://etri.cnpc.com.cn/cmsresources/01/15/2fec27864f4c957abee4a0376a32_1.0.pdf&lt;/_url&gt;&lt;_translated_author&gt;Zhong, Guoshiyoujingjijishuyanjiuyuan&lt;/_translated_author&gt;&lt;/Details&gt;&lt;Extra&gt;&lt;DBUID&gt;{6F35D732-D9FF-4EE9-905F-B0CC4953C663}&lt;/DBUID&gt;&lt;/Extra&gt;&lt;/Item&gt;&lt;/References&gt;&lt;/Group&gt;&lt;/Citation&gt;_x000a_"/>
    <w:docVar w:name="NE.Ref{CD84C0FA-7660-46F2-A181-51320C436C9E}" w:val=" ADDIN NE.Ref.{CD84C0FA-7660-46F2-A181-51320C436C9E}&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CD95A85C-5A86-469F-89CF-F4957C611159}" w:val=" ADDIN NE.Ref.{CD95A85C-5A86-469F-89CF-F4957C611159}&lt;Citation&gt;&lt;Group&gt;&lt;References&gt;&lt;Item&gt;&lt;ID&gt;1020&lt;/ID&gt;&lt;UID&gt;{80ACF019-AB62-4FB1-B520-84920A427562}&lt;/UID&gt;&lt;Title&gt;现代区域经济学&lt;/Title&gt;&lt;Template&gt;Book&lt;/Template&gt;&lt;Star&gt;0&lt;/Star&gt;&lt;Tag&gt;0&lt;/Tag&gt;&lt;Author&gt;魏后凯&lt;/Author&gt;&lt;Year&gt;2006&lt;/Year&gt;&lt;Details&gt;&lt;_accessed&gt;63244560&lt;/_accessed&gt;&lt;_created&gt;63244560&lt;/_created&gt;&lt;_modified&gt;63244560&lt;/_modified&gt;&lt;_place_published&gt;北京&lt;/_place_published&gt;&lt;_publisher&gt;经济管理出版社&lt;/_publisher&gt;&lt;_translated_author&gt;Wei, Houkai&lt;/_translated_author&gt;&lt;/Details&gt;&lt;Extra&gt;&lt;DBUID&gt;{6F35D732-D9FF-4EE9-905F-B0CC4953C663}&lt;/DBUID&gt;&lt;/Extra&gt;&lt;/Item&gt;&lt;/References&gt;&lt;/Group&gt;&lt;/Citation&gt;_x000a_"/>
    <w:docVar w:name="NE.Ref{CDEA8D29-CBFB-4030-9C55-A089A5DDDE35}" w:val=" ADDIN NE.Ref.{CDEA8D29-CBFB-4030-9C55-A089A5DDDE35}&lt;Citation&gt;&lt;Group&gt;&lt;References&gt;&lt;Item&gt;&lt;ID&gt;29&lt;/ID&gt;&lt;UID&gt;{8A75E7F8-669A-4501-9EE3-D28AEE81C226}&lt;/UID&gt;&lt;Title&gt;Planning for sustainable development&lt;/Title&gt;&lt;Template&gt;Book&lt;/Template&gt;&lt;Star&gt;0&lt;/Star&gt;&lt;Tag&gt;0&lt;/Tag&gt;&lt;Author&gt;Rees, W&lt;/Author&gt;&lt;Year&gt;1989&lt;/Year&gt;&lt;Details&gt;&lt;_accessed&gt;63157896&lt;/_accessed&gt;&lt;_created&gt;63071797&lt;/_created&gt;&lt;_modified&gt;63071797&lt;/_modified&gt;&lt;_place_published&gt;Vancouver, Canada&lt;/_place_published&gt;&lt;_publisher&gt;UBC Centre for Human Settlements&lt;/_publisher&gt;&lt;/Details&gt;&lt;Extra&gt;&lt;DBUID&gt;{AA9B00FE-9AD8-4701-8D10-7F6B57E98978}&lt;/DBUID&gt;&lt;/Extra&gt;&lt;/Item&gt;&lt;/References&gt;&lt;/Group&gt;&lt;Group&gt;&lt;References&gt;&lt;Item&gt;&lt;ID&gt;30&lt;/ID&gt;&lt;UID&gt;{60A9CA30-FD27-46E4-8238-9E7BEFDC8F3A}&lt;/UID&gt;&lt;Title&gt;Planners, plans and sustainable development&lt;/Title&gt;&lt;Template&gt;Journal Article&lt;/Template&gt;&lt;Star&gt;0&lt;/Star&gt;&lt;Tag&gt;0&lt;/Tag&gt;&lt;Author&gt;Healey, P; Shaw, T&lt;/Author&gt;&lt;Year&gt;1993&lt;/Year&gt;&lt;Details&gt;&lt;_accessed&gt;63071799&lt;/_accessed&gt;&lt;_collection_scope&gt;SSCI&lt;/_collection_scope&gt;&lt;_created&gt;63071799&lt;/_created&gt;&lt;_impact_factor&gt;   3.074&lt;/_impact_factor&gt;&lt;_issue&gt;8&lt;/_issue&gt;&lt;_journal&gt;Regional Studies&lt;/_journal&gt;&lt;_modified&gt;63071799&lt;/_modified&gt;&lt;_pages&gt;769-776&lt;/_pages&gt;&lt;_volume&gt;27&lt;/_volume&gt;&lt;/Details&gt;&lt;Extra&gt;&lt;DBUID&gt;{AA9B00FE-9AD8-4701-8D10-7F6B57E98978}&lt;/DBUID&gt;&lt;/Extra&gt;&lt;/Item&gt;&lt;/References&gt;&lt;/Group&gt;&lt;Group&gt;&lt;References&gt;&lt;Item&gt;&lt;ID&gt;31&lt;/ID&gt;&lt;UID&gt;{8E660A7C-E93E-4499-98A9-9CDE38553975}&lt;/UID&gt;&lt;Title&gt;Sustainability comes to Main Street&lt;/Title&gt;&lt;Template&gt;Journal Article&lt;/Template&gt;&lt;Star&gt;0&lt;/Star&gt;&lt;Tag&gt;0&lt;/Tag&gt;&lt;Author&gt;Beatley, T; Brower, D J&lt;/Author&gt;&lt;Year&gt;1993&lt;/Year&gt;&lt;Details&gt;&lt;_accessed&gt;63071801&lt;/_accessed&gt;&lt;_created&gt;63071801&lt;/_created&gt;&lt;_issue&gt;5&lt;/_issue&gt;&lt;_journal&gt;Planning&lt;/_journal&gt;&lt;_modified&gt;63071801&lt;/_modified&gt;&lt;_pages&gt;16-19&lt;/_pages&gt;&lt;_volume&gt;59&lt;/_volume&gt;&lt;/Details&gt;&lt;Extra&gt;&lt;DBUID&gt;{AA9B00FE-9AD8-4701-8D10-7F6B57E98978}&lt;/DBUID&gt;&lt;/Extra&gt;&lt;/Item&gt;&lt;/References&gt;&lt;/Group&gt;&lt;Group&gt;&lt;References&gt;&lt;Item&gt;&lt;ID&gt;32&lt;/ID&gt;&lt;UID&gt;{4075222A-5839-4DDF-AB34-0448CCEC26CF}&lt;/UID&gt;&lt;Title&gt;Sustainable development and urban form&lt;/Title&gt;&lt;Template&gt;Book&lt;/Template&gt;&lt;Star&gt;0&lt;/Star&gt;&lt;Tag&gt;0&lt;/Tag&gt;&lt;Author&gt;Breheny, M J&lt;/Author&gt;&lt;Year&gt;1992&lt;/Year&gt;&lt;Details&gt;&lt;_accessed&gt;63071803&lt;/_accessed&gt;&lt;_created&gt;63071803&lt;/_created&gt;&lt;_modified&gt;63071803&lt;/_modified&gt;&lt;_place_published&gt;London, UK&lt;/_place_published&gt;&lt;_publisher&gt;Pion&lt;/_publisher&gt;&lt;/Details&gt;&lt;Extra&gt;&lt;DBUID&gt;{AA9B00FE-9AD8-4701-8D10-7F6B57E98978}&lt;/DBUID&gt;&lt;/Extra&gt;&lt;/Item&gt;&lt;/References&gt;&lt;/Group&gt;&lt;Group&gt;&lt;References&gt;&lt;Item&gt;&lt;ID&gt;33&lt;/ID&gt;&lt;UID&gt;{CB5F4356-9893-43DC-834F-242CAC7D9703}&lt;/UID&gt;&lt;Title&gt;Sustainable communities: A new design synthesis for cities, suburbs and towns&lt;/Title&gt;&lt;Template&gt;Book&lt;/Template&gt;&lt;Star&gt;0&lt;/Star&gt;&lt;Tag&gt;0&lt;/Tag&gt;&lt;Author&gt;Van der Ryn, S; Calthorpe, P&lt;/Author&gt;&lt;Year&gt;1991&lt;/Year&gt;&lt;Details&gt;&lt;_accessed&gt;63071805&lt;/_accessed&gt;&lt;_created&gt;63071805&lt;/_created&gt;&lt;_modified&gt;63071805&lt;/_modified&gt;&lt;_place_published&gt;San Francisco, CA&lt;/_place_published&gt;&lt;_publisher&gt;Sierra Club Books&lt;/_publisher&gt;&lt;/Details&gt;&lt;Extra&gt;&lt;DBUID&gt;{AA9B00FE-9AD8-4701-8D10-7F6B57E98978}&lt;/DBUID&gt;&lt;/Extra&gt;&lt;/Item&gt;&lt;/References&gt;&lt;/Group&gt;&lt;Group&gt;&lt;References&gt;&lt;Item&gt;&lt;ID&gt;34&lt;/ID&gt;&lt;UID&gt;{31274F8F-A117-49FE-B308-AA30040DE091}&lt;/UID&gt;&lt;Title&gt;Outline of an applied aesthetics for sustainable development: Aristotle, Foucault and progressive phronesis&lt;/Title&gt;&lt;Template&gt;Book&lt;/Template&gt;&lt;Star&gt;0&lt;/Star&gt;&lt;Tag&gt;0&lt;/Tag&gt;&lt;Author&gt;Flyvbjerg, B&lt;/Author&gt;&lt;Year&gt;1993&lt;/Year&gt;&lt;Details&gt;&lt;_accessed&gt;63071807&lt;/_accessed&gt;&lt;_created&gt;63071807&lt;/_created&gt;&lt;_modified&gt;63071807&lt;/_modified&gt;&lt;_place_published&gt;Aalborg, Denmark&lt;/_place_published&gt;&lt;_publisher&gt;Department of Development and Planning, Aalborg University.&lt;/_publisher&gt;&lt;/Details&gt;&lt;Extra&gt;&lt;DBUID&gt;{AA9B00FE-9AD8-4701-8D10-7F6B57E98978}&lt;/DBUID&gt;&lt;/Extra&gt;&lt;/Item&gt;&lt;/References&gt;&lt;/Group&gt;&lt;Group&gt;&lt;References&gt;&lt;Item&gt;&lt;ID&gt;35&lt;/ID&gt;&lt;UID&gt;{8754A8AE-9BB2-4FE4-8EB3-799A8ED20F8F}&lt;/UID&gt;&lt;Title&gt;Urban sustainability as strategic planning&lt;/Title&gt;&lt;Template&gt;Journal Article&lt;/Template&gt;&lt;Star&gt;0&lt;/Star&gt;&lt;Tag&gt;0&lt;/Tag&gt;&lt;Author&gt;Barton, J R&lt;/Author&gt;&lt;Year&gt;2006&lt;/Year&gt;&lt;Details&gt;&lt;_accessed&gt;63071809&lt;/_accessed&gt;&lt;_created&gt;63071809&lt;/_created&gt;&lt;_issue&gt;96&lt;/_issue&gt;&lt;_journal&gt;Eure Revista Latinoamericana De Estudios Urbano Regionales&lt;/_journal&gt;&lt;_modified&gt;63071809&lt;/_modified&gt;&lt;_pages&gt;27-45&lt;/_pages&gt;&lt;_volume&gt;32&lt;/_volume&gt;&lt;/Details&gt;&lt;Extra&gt;&lt;DBUID&gt;{AA9B00FE-9AD8-4701-8D10-7F6B57E98978}&lt;/DBUID&gt;&lt;/Extra&gt;&lt;/Item&gt;&lt;/References&gt;&lt;/Group&gt;&lt;Group&gt;&lt;References&gt;&lt;Item&gt;&lt;ID&gt;36&lt;/ID&gt;&lt;UID&gt;{9CC6897A-6139-42B8-B58C-0BE80499739D}&lt;/UID&gt;&lt;Title&gt;Prioritizing Sustainability Criteria in Urban Planning Processes: Methodology Application&lt;/Title&gt;&lt;Template&gt;Journal Article&lt;/Template&gt;&lt;Star&gt;0&lt;/Star&gt;&lt;Tag&gt;0&lt;/Tag&gt;&lt;Author&gt;Wallbaum, H; Krank, S; Teloh, R&lt;/Author&gt;&lt;Year&gt;2011&lt;/Year&gt;&lt;Details&gt;&lt;_accessed&gt;63071811&lt;/_accessed&gt;&lt;_created&gt;63071811&lt;/_created&gt;&lt;_issue&gt;1&lt;/_issue&gt;&lt;_journal&gt;Journal of Urban Planning &amp;amp; Development&lt;/_journal&gt;&lt;_modified&gt;63071811&lt;/_modified&gt;&lt;_pages&gt;20-28&lt;/_pages&gt;&lt;_volume&gt;137&lt;/_volume&gt;&lt;/Details&gt;&lt;Extra&gt;&lt;DBUID&gt;{AA9B00FE-9AD8-4701-8D10-7F6B57E98978}&lt;/DBUID&gt;&lt;/Extra&gt;&lt;/Item&gt;&lt;/References&gt;&lt;/Group&gt;&lt;/Citation&gt;_x000a_"/>
    <w:docVar w:name="NE.Ref{CDF4B114-6FE2-41BB-BE78-D6C73B6AD571}" w:val=" ADDIN NE.Ref.{CDF4B114-6FE2-41BB-BE78-D6C73B6AD571} ADDIN NE.Ref.{CDF4B114-6FE2-41BB-BE78-D6C73B6AD571}&lt;Citation&gt;&lt;Group&gt;&lt;References&gt;&lt;Item&gt;&lt;ID&gt;23&lt;/ID&gt;&lt;UID&gt;{86A8BAA8-6B16-409F-9D39-0EAC8461D89D}&lt;/UID&gt;&lt;Title&gt;An integrated model for water management in a rapidly urbanizing catchment&lt;/Title&gt;&lt;Template&gt;Journal Article&lt;/Template&gt;&lt;Star&gt;0&lt;/Star&gt;&lt;Tag&gt;0&lt;/Tag&gt;&lt;Author&gt;Qin, Hua Peng; Su, Qiong; Khu, Soon Thiam&lt;/Author&gt;&lt;Year&gt;2011&lt;/Year&gt;&lt;Details&gt;&lt;_collection_scope&gt;SCIE;&lt;/_collection_scope&gt;&lt;_created&gt;62293958&lt;/_created&gt;&lt;_impact_factor&gt;   4.404&lt;/_impact_factor&gt;&lt;_issue&gt;12&lt;/_issue&gt;&lt;_journal&gt;Environmental Modelling &amp;amp; Software&lt;/_journal&gt;&lt;_modified&gt;62294283&lt;/_modified&gt;&lt;_pages&gt;1502-1514&lt;/_pages&gt;&lt;_volume&gt;26&lt;/_volume&gt;&lt;/Details&gt;&lt;Extra&gt;&lt;DBUID&gt;{5B762690-12B0-4DA5-BF5A-0AB6487B975C}&lt;/DBUID&gt;&lt;/Extra&gt;&lt;/Item&gt;&lt;/References&gt;&lt;/Group&gt;&lt;Group&gt;&lt;References&gt;&lt;Item&gt;&lt;ID&gt;24&lt;/ID&gt;&lt;UID&gt;{043746E7-5D7D-4650-A1C7-8DFB7F33FAA2}&lt;/UID&gt;&lt;Title&gt;Synthesis of System Dynamics Tools for Holistic Conceptualization of Water Resources Problems&lt;/Title&gt;&lt;Template&gt;Journal Article&lt;/Template&gt;&lt;Star&gt;0&lt;/Star&gt;&lt;Tag&gt;0&lt;/Tag&gt;&lt;Author&gt;Mirchi, Ali&lt;/Author&gt;&lt;Year&gt;2012&lt;/Year&gt;&lt;Details&gt;&lt;_collection_scope&gt;EI;SCIE;&lt;/_collection_scope&gt;&lt;_created&gt;62293969&lt;/_created&gt;&lt;_impact_factor&gt;   2.848&lt;/_impact_factor&gt;&lt;_issue&gt;9&lt;/_issue&gt;&lt;_journal&gt;Water Resources Management&lt;/_journal&gt;&lt;_modified&gt;62293969&lt;/_modified&gt;&lt;_pages&gt;2421-2442&lt;/_pages&gt;&lt;_volume&gt;26&lt;/_volume&gt;&lt;/Details&gt;&lt;Extra&gt;&lt;DBUID&gt;{5B762690-12B0-4DA5-BF5A-0AB6487B975C}&lt;/DBUID&gt;&lt;/Extra&gt;&lt;/Item&gt;&lt;/References&gt;&lt;/Group&gt;&lt;Group&gt;&lt;References&gt;&lt;Item&gt;&lt;ID&gt;27&lt;/ID&gt;&lt;UID&gt;{084C832B-9A0B-4D7F-9058-C28C27C733F8}&lt;/UID&gt;&lt;Title&gt;Development and application of coupled system dynamics and game theory: A dynamic water conflict resolution method&lt;/Title&gt;&lt;Template&gt;Journal Article&lt;/Template&gt;&lt;Star&gt;0&lt;/Star&gt;&lt;Tag&gt;0&lt;/Tag&gt;&lt;Author&gt;Zomorodian, Mehdi; Lai, Sai Hin; Homayounfar, Mehran; Ibrahim, Shaliza; Pender, Gareth&lt;/Author&gt;&lt;Year&gt;2017&lt;/Year&gt;&lt;Details&gt;&lt;_collection_scope&gt;SCIE;&lt;/_collection_scope&gt;&lt;_created&gt;62293977&lt;/_created&gt;&lt;_impact_factor&gt;   2.806&lt;/_impact_factor&gt;&lt;_issue&gt;12&lt;/_issue&gt;&lt;_journal&gt;Plos One&lt;/_journal&gt;&lt;_modified&gt;62293977&lt;/_modified&gt;&lt;_pages&gt;e0188489&lt;/_pages&gt;&lt;_volume&gt;12&lt;/_volume&gt;&lt;/Details&gt;&lt;Extra&gt;&lt;DBUID&gt;{5B762690-12B0-4DA5-BF5A-0AB6487B975C}&lt;/DBUID&gt;&lt;/Extra&gt;&lt;/Item&gt;&lt;/References&gt;&lt;/Group&gt;&lt;/Citation&gt;_x000a_"/>
    <w:docVar w:name="NE.Ref{CE1F4C36-0DA4-45F4-9109-A8EC9E13B234}" w:val=" ADDIN NE.Ref.{CE1F4C36-0DA4-45F4-9109-A8EC9E13B234}&lt;Citation&gt;&lt;Group&gt;&lt;References&gt;&lt;Item&gt;&lt;ID&gt;886&lt;/ID&gt;&lt;UID&gt;{43A49004-0697-477C-AC81-47D701DB9F8A}&lt;/UID&gt;&lt;Title&gt;刘俏：中国经济发展最大的不确定性是什么？http://www.gsm.pku.edu.cn/dba/info/1204/1533.htm&lt;/Title&gt;&lt;Template&gt;Web Page&lt;/Template&gt;&lt;Star&gt;0&lt;/Star&gt;&lt;Tag&gt;0&lt;/Tag&gt;&lt;Author&gt;刘俏&lt;/Author&gt;&lt;Year&gt;2019&lt;/Year&gt;&lt;Details&gt;&lt;_accessed&gt;63091614&lt;/_accessed&gt;&lt;_created&gt;63091614&lt;/_created&gt;&lt;_date_display&gt;2019-11-29&lt;/_date_display&gt;&lt;_issue&gt;2019-11-29&lt;/_issue&gt;&lt;_modified&gt;63329005&lt;/_modified&gt;&lt;_url&gt;http://www.gsm.pku.edu.cn/dba/info/1204/1533.htm&lt;/_url&gt;&lt;_volume&gt;2019&lt;/_volume&gt;&lt;_translated_author&gt;Liu, Qiao&lt;/_translated_author&gt;&lt;/Details&gt;&lt;Extra&gt;&lt;DBUID&gt;{6F35D732-D9FF-4EE9-905F-B0CC4953C663}&lt;/DBUID&gt;&lt;/Extra&gt;&lt;/Item&gt;&lt;/References&gt;&lt;/Group&gt;&lt;/Citation&gt;_x000a_"/>
    <w:docVar w:name="NE.Ref{CE6FE6B4-B4DF-4576-9AD1-293E2C75CA21}" w:val=" ADDIN NE.Ref.{CE6FE6B4-B4DF-4576-9AD1-293E2C75CA21}&lt;Citation&gt;&lt;Group&gt;&lt;References&gt;&lt;Item&gt;&lt;ID&gt;886&lt;/ID&gt;&lt;UID&gt;{4BF55CEA-E38D-4900-AFD8-A75D56129612}&lt;/UID&gt;&lt;Title&gt;European large-scale farmland investments and the land-water-energy-food nexus&lt;/Title&gt;&lt;Template&gt;Journal Article&lt;/Template&gt;&lt;Star&gt;0&lt;/Star&gt;&lt;Tag&gt;0&lt;/Tag&gt;&lt;Author&gt;Siciliano, Giuseppina; Rulli, Maria Cristina; D&amp;apos;Odorico, Paolo&lt;/Author&gt;&lt;Year&gt;2017&lt;/Year&gt;&lt;Details&gt;&lt;_accession_num&gt;WOS:000418262400046&lt;/_accession_num&gt;&lt;_cited_count&gt;0&lt;/_cited_count&gt;&lt;_collection_scope&gt;EI;SCI;SCIE;&lt;/_collection_scope&gt;&lt;_created&gt;62432508&lt;/_created&gt;&lt;_date_display&gt;2017_x000d__x000a_DEC 2017&lt;/_date_display&gt;&lt;_doi&gt;10.1016/j.advwatres.2017.08.012&lt;/_doi&gt;&lt;_impact_factor&gt;   3.512&lt;/_impact_factor&gt;&lt;_isbn&gt;0309-1708&lt;/_isbn&gt;&lt;_journal&gt;ADVANCES IN WATER RESOURCES&lt;/_journal&gt;&lt;_modified&gt;62437853&lt;/_modified&gt;&lt;_pages&gt;579-590&lt;/_pages&gt;&lt;_url&gt;https://ac.els-cdn.com/S0309170817308278/1-s2.0-S0309170817308278-main.pdf?_tid=599578be-46db-47a1-9e25-61cb92f37553&amp;amp;acdnat=1536933153_065309aa0f1cd7fcd217d3f853f6992d 全文链接_x000d__x000a_&lt;/_url&gt;&lt;_volume&gt;110&lt;/_volume&gt;&lt;/Details&gt;&lt;Extra&gt;&lt;DBUID&gt;{E5CFCA40-B99A-4E9F-8A29-87F3858A6670}&lt;/DBUID&gt;&lt;/Extra&gt;&lt;/Item&gt;&lt;/References&gt;&lt;/Group&gt;&lt;Group&gt;&lt;References&gt;&lt;Item&gt;&lt;ID&gt;894&lt;/ID&gt;&lt;UID&gt;{1D4B6916-455E-49F0-9DB4-97AFBEFD3762}&lt;/UID&gt;&lt;Title&gt;Water and energy futures for Melbourne: implications of land use, water use, and water supply strategy&lt;/Title&gt;&lt;Template&gt;Journal Article&lt;/Template&gt;&lt;Star&gt;0&lt;/Star&gt;&lt;Tag&gt;0&lt;/Tag&gt;&lt;Author&gt;Kenway, S J; Turner, G M; Cook, S; Baynes, T&lt;/Author&gt;&lt;Year&gt;2014&lt;/Year&gt;&lt;Details&gt;&lt;_accession_num&gt;WOS:000343163600004&lt;/_accession_num&gt;&lt;_cited_count&gt;4&lt;/_cited_count&gt;&lt;_collection_scope&gt;EI;SCIE;&lt;/_collection_scope&gt;&lt;_created&gt;62432508&lt;/_created&gt;&lt;_date_display&gt;2014_x000d__x000a_2014&lt;/_date_display&gt;&lt;_doi&gt;10.2166/wcc.2013.188&lt;/_doi&gt;&lt;_impact_factor&gt;   0.809&lt;/_impact_factor&gt;&lt;_isbn&gt;2040-2244&lt;/_isbn&gt;&lt;_issue&gt;2&lt;/_issue&gt;&lt;_journal&gt;Journal of Water and Climate Change&lt;/_journal&gt;&lt;_modified&gt;62440489&lt;/_modified&gt;&lt;_pages&gt;163-175&lt;/_pages&gt;&lt;_url&gt;https://iwaponline.com/jwcc/article-pdf/5/2/163/375002/163.pdf 全文链接_x000d__x000a_&lt;/_url&gt;&lt;_volume&gt;5&lt;/_volume&gt;&lt;/Details&gt;&lt;Extra&gt;&lt;DBUID&gt;{E5CFCA40-B99A-4E9F-8A29-87F3858A6670}&lt;/DBUID&gt;&lt;/Extra&gt;&lt;/Item&gt;&lt;/References&gt;&lt;/Group&gt;&lt;/Citation&gt;_x000a_"/>
    <w:docVar w:name="NE.Ref{CE73322A-AA00-47BB-B05F-EA1DD8D0B857}" w:val=" ADDIN NE.Ref.{CE73322A-AA00-47BB-B05F-EA1DD8D0B857}&lt;Citation&gt;&lt;Group&gt;&lt;References&gt;&lt;Item&gt;&lt;ID&gt;1025&lt;/ID&gt;&lt;UID&gt;{64EB0490-8355-4A49-AB61-CBC26896B146}&lt;/UID&gt;&lt;Title&gt;Systems dynamics of future urbanization and energy-related CO2 emissions in china&lt;/Title&gt;&lt;Template&gt;Journal Article&lt;/Template&gt;&lt;Star&gt;0&lt;/Star&gt;&lt;Tag&gt;0&lt;/Tag&gt;&lt;Author&gt;Zhou, Wei; Mi, Hong&lt;/Author&gt;&lt;Year&gt;2009&lt;/Year&gt;&lt;Details&gt;&lt;_collection_scope&gt;EI;&lt;/_collection_scope&gt;&lt;_created&gt;62442257&lt;/_created&gt;&lt;_issue&gt;10&lt;/_issue&gt;&lt;_journal&gt;Wseas Transactions on Systems&lt;/_journal&gt;&lt;_modified&gt;62442529&lt;/_modified&gt;&lt;_pages&gt;1145-1154&lt;/_pages&gt;&lt;_volume&gt;8&lt;/_volume&gt;&lt;/Details&gt;&lt;Extra&gt;&lt;DBUID&gt;{E5CFCA40-B99A-4E9F-8A29-87F3858A6670}&lt;/DBUID&gt;&lt;/Extra&gt;&lt;/Item&gt;&lt;/References&gt;&lt;/Group&gt;&lt;/Citation&gt;_x000a_"/>
    <w:docVar w:name="NE.Ref{CEBC6512-D039-4434-A584-375BE9DB3277}" w:val=" ADDIN NE.Ref.{CEBC6512-D039-4434-A584-375BE9DB3277}&lt;Citation&gt;&lt;Group&gt;&lt;References&gt;&lt;Item&gt;&lt;ID&gt;756&lt;/ID&gt;&lt;UID&gt;{A4169A25-A919-4BCF-A5E9-DF03E871B8F3}&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194&lt;/_impact_factor&gt;&lt;_isbn&gt;0264-8377&lt;/_isbn&gt;&lt;_journal&gt;Land Use Policy&lt;/_journal&gt;&lt;_modified&gt;62563255&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E5CFCA40-B99A-4E9F-8A29-87F3858A6670}&lt;/DBUID&gt;&lt;/Extra&gt;&lt;/Item&gt;&lt;/References&gt;&lt;/Group&gt;&lt;/Citation&gt;_x000a_"/>
    <w:docVar w:name="NE.Ref{CEDE9BCE-CC75-43F8-913A-1E793468B4A1}" w:val=" ADDIN NE.Ref.{CEDE9BCE-CC75-43F8-913A-1E793468B4A1}&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0&lt;/Tag&gt;&lt;Author&gt;Susnik, Janez; Chew, Chengzi; Domingo, Xavier; Mereu, Simone; Trabucco, Antonio; Evans, Barry; Vamvakeridou-Lyroudia, Lydia; Savic, Dragan A; Laspidou, Chrysi; Brouwer, Floor&lt;/Author&gt;&lt;Year&gt;2018&lt;/Year&gt;&lt;Details&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436995&lt;/_modified&gt;&lt;_url&gt;http://www.mdpi.com/2073-4441/10/2/139/pdf 全文链接_x000d__x000a_&lt;/_url&gt;&lt;_volume&gt;10&lt;/_volume&gt;&lt;/Details&gt;&lt;Extra&gt;&lt;DBUID&gt;{E5CFCA40-B99A-4E9F-8A29-87F3858A6670}&lt;/DBUID&gt;&lt;/Extra&gt;&lt;/Item&gt;&lt;/References&gt;&lt;/Group&gt;&lt;/Citation&gt;_x000a_"/>
    <w:docVar w:name="NE.Ref{CEEAEE86-93D5-4E4E-99B6-3ECDFF95B67A}" w:val=" ADDIN NE.Ref.{CEEAEE86-93D5-4E4E-99B6-3ECDFF95B67A}&lt;Citation&gt;&lt;Group&gt;&lt;References&gt;&lt;Item&gt;&lt;ID&gt;399&lt;/ID&gt;&lt;UID&gt;{DB2F52BE-127F-42A0-9231-5B08955AF4D5}&lt;/UID&gt;&lt;Title&gt;Dynamic simulation and assessment of the coupling coordination degree of the economy-resource-environment system: Case of Wuhan City in China&lt;/Title&gt;&lt;Template&gt;Journal Article&lt;/Template&gt;&lt;Star&gt;1&lt;/Star&gt;&lt;Tag&gt;0&lt;/Tag&gt;&lt;Author&gt;Xing, Lu; Xue, Minggao; Hu, Mingsheng&lt;/Author&gt;&lt;Year&gt;2019&lt;/Year&gt;&lt;Details&gt;&lt;_accessed&gt;62685712&lt;/_accessed&gt;&lt;_collection_scope&gt;SCI;SCIE&lt;/_collection_scope&gt;&lt;_created&gt;62685712&lt;/_created&gt;&lt;_date&gt;62588160&lt;/_date&gt;&lt;_date_display&gt;2019&lt;/_date_display&gt;&lt;_db_updated&gt;PKU Search&lt;/_db_updated&gt;&lt;_doi&gt;10.1016/j.jenvman.2018.09.065&lt;/_doi&gt;&lt;_impact_factor&gt;   4.865&lt;/_impact_factor&gt;&lt;_isbn&gt;0301-4797_x000d__x000a_&lt;/_isbn&gt;&lt;_journal&gt;Journal of Environmental Management&lt;/_journal&gt;&lt;_keywords&gt;Scenario analysis_x000d__x000a_; Coupling coordination degree_x000d__x000a_; Economy–resource–environment (ERE) system_x000d__x000a_; System dynamics (SD)_x000d__x000a_; China, Wuhan City_x000d__x000a_; Economic aspects_x000d__x000a_; Sustainable urban development_x000d__x000a_; Business schools_x000d__x000a_; Consumption (Economics)_x000d__x000a_; Economic conditions_x000d__x000a_; Analysis_x000d__x000a_&lt;/_keywords&gt;&lt;_modified&gt;62867321&lt;/_modified&gt;&lt;_number&gt;1&lt;/_number&gt;&lt;_ori_publication&gt;Elsevier Ltd_x000d__x000a_&lt;/_ori_publication&gt;&lt;_pages&gt;474-487&lt;/_pages&gt;&lt;_place_published&gt;England_x000d__x000a_&lt;/_place_published&gt;&lt;_url&gt;http://pku.summon.serialssolutions.com/2.0.0/link/0/eLvHCXMwrV1Pb9MwFLfGLnBhMNhWBpNvnNLW8X9uo2uFJpCQACFxsRzbgXRaWrUr0m77CmjfkE_Cc-J0K0KaNHGKk7woTp7ze-85_r2HEM37w-wvTJBOgJ0tCl1IT4baulwVXmgStMg1C5Gr_O2Dev8xn4z56RYaddSYuMoymYIW4hvwTkcG6eUO5lU1-NQEB1ID1oLHInneENpFHPqTk7drcKZ5U4Q3CsdJJXlD6hlM-9NQ_zy3MSsqUU3202hy_m2uEn5vuKKNSZrs_JfeP0GPk0eKj1u5p2gr1LvoYUdYXu6ivfENGQ4EExosn6FfJ205e7yszlMVMGxrj-062yeelRg8TOxmq8j8_Q4NCHardgYS-wDBfuhkQnPHy99X14v0SwGat3h4uE06_QaPwPDGi76uftgajyCMwBVsYyHw5-jLZPx59C5LJR4ylzMlMqoZJ0UgzgtHJWCtp8QFLqkXnimvHFXMEm69LbwlVlihmIIQyTHuhZAl3UPb9awOBwh7XwRlGR2WijJZMh1z9VlGrOWa8pL2UL_TpJm3mTxMt8RtapLqTVS9GWoDqu8h1enbbGjRgLW569L9OD5MBImLhXUG_EoqFVeyh15vnLGJBQHPEBNxmeNbkvvt4Fr3FrwNFlPwvbh_xw7RI9iLK-Qywl-i7YvFKrxCD-Znq6PmO_kDFJgiyQ _x000d__x000a_https://ac.els-cdn.com/S0301479718310752/1-s2.0-S0301479718310752-main.pdf?_tid=948c36ac-60c6-41c3-8847-9999bd8f1de7&amp;amp;acdnat=1552125332_78ede1892ce5e305c98bcdf45ce2d280 全文链接_x000d__x000a_&lt;/_url&gt;&lt;_volume&gt;230&lt;/_volume&gt;&lt;/Details&gt;&lt;Extra&gt;&lt;DBUID&gt;{6F35D732-D9FF-4EE9-905F-B0CC4953C663}&lt;/DBUID&gt;&lt;/Extra&gt;&lt;/Item&gt;&lt;/References&gt;&lt;/Group&gt;&lt;/Citation&gt;_x000a_"/>
    <w:docVar w:name="NE.Ref{CEF3BDB2-B739-4D37-B0C9-AC779EFEFA20}" w:val=" ADDIN NE.Ref.{CEF3BDB2-B739-4D37-B0C9-AC779EFEFA20}&lt;Citation&gt;&lt;Group&gt;&lt;References&gt;&lt;Item&gt;&lt;ID&gt;44&lt;/ID&gt;&lt;UID&gt;{5C9C5019-52E8-42D8-BBB2-94E23B97EB76}&lt;/UID&gt;&lt;Title&gt;Regenerative design for sustainable development&lt;/Title&gt;&lt;Template&gt;Book&lt;/Template&gt;&lt;Star&gt;0&lt;/Star&gt;&lt;Tag&gt;0&lt;/Tag&gt;&lt;Author&gt;Lyle, J T&lt;/Author&gt;&lt;Year&gt;1994&lt;/Year&gt;&lt;Details&gt;&lt;_accessed&gt;63071834&lt;/_accessed&gt;&lt;_created&gt;63071834&lt;/_created&gt;&lt;_modified&gt;63071834&lt;/_modified&gt;&lt;_place_published&gt;New York, NY&lt;/_place_published&gt;&lt;_publisher&gt;Wiley&lt;/_publisher&gt;&lt;/Details&gt;&lt;Extra&gt;&lt;DBUID&gt;{AA9B00FE-9AD8-4701-8D10-7F6B57E98978}&lt;/DBUID&gt;&lt;/Extra&gt;&lt;/Item&gt;&lt;/References&gt;&lt;/Group&gt;&lt;Group&gt;&lt;References&gt;&lt;Item&gt;&lt;ID&gt;45&lt;/ID&gt;&lt;UID&gt;{8F49B08D-20C8-4FA1-8601-26D97C95CFEB}&lt;/UID&gt;&lt;Title&gt;Regenerative design, socio-ecological systems and co-evolution&lt;/Title&gt;&lt;Template&gt;Journal Article&lt;/Template&gt;&lt;Star&gt;0&lt;/Star&gt;&lt;Tag&gt;0&lt;/Tag&gt;&lt;Author&gt;Cole, R J; Oliver, A; Robinson, J&lt;/Author&gt;&lt;Year&gt;2013&lt;/Year&gt;&lt;Details&gt;&lt;_accessed&gt;63071836&lt;/_accessed&gt;&lt;_collection_scope&gt;SCIE;EI&lt;/_collection_scope&gt;&lt;_created&gt;63071836&lt;/_created&gt;&lt;_impact_factor&gt;   3.744&lt;/_impact_factor&gt;&lt;_issue&gt;2&lt;/_issue&gt;&lt;_journal&gt;Building Research and Information&lt;/_journal&gt;&lt;_modified&gt;63071836&lt;/_modified&gt;&lt;_pages&gt;237-247&lt;/_pages&gt;&lt;_volume&gt;41&lt;/_volume&gt;&lt;/Details&gt;&lt;Extra&gt;&lt;DBUID&gt;{AA9B00FE-9AD8-4701-8D10-7F6B57E98978}&lt;/DBUID&gt;&lt;/Extra&gt;&lt;/Item&gt;&lt;/References&gt;&lt;/Group&gt;&lt;Group&gt;&lt;References&gt;&lt;Item&gt;&lt;ID&gt;46&lt;/ID&gt;&lt;UID&gt;{69F46B6A-4722-4D80-9959-B3ECAEC83CA0}&lt;/UID&gt;&lt;Title&gt;Theoretical underpinnings of regenerative sustainability&lt;/Title&gt;&lt;Template&gt;Journal Article&lt;/Template&gt;&lt;Star&gt;0&lt;/Star&gt;&lt;Tag&gt;0&lt;/Tag&gt;&lt;Author&gt;Robinson, J; Cole, R J&lt;/Author&gt;&lt;Year&gt;2014&lt;/Year&gt;&lt;Details&gt;&lt;_accessed&gt;63071837&lt;/_accessed&gt;&lt;_created&gt;63071837&lt;/_created&gt;&lt;_issue&gt;2&lt;/_issue&gt;&lt;_journal&gt;Building Research &amp;amp; Information&lt;/_journal&gt;&lt;_modified&gt;63071837&lt;/_modified&gt;&lt;_pages&gt;1-11&lt;/_pages&gt;&lt;_volume&gt;43&lt;/_volume&gt;&lt;/Details&gt;&lt;Extra&gt;&lt;DBUID&gt;{AA9B00FE-9AD8-4701-8D10-7F6B57E98978}&lt;/DBUID&gt;&lt;/Extra&gt;&lt;/Item&gt;&lt;/References&gt;&lt;/Group&gt;&lt;/Citation&gt;_x000a_"/>
    <w:docVar w:name="NE.Ref{CF376B51-DB82-48BC-9185-1669AAB02186}" w:val=" ADDIN NE.Ref.{CF376B51-DB82-48BC-9185-1669AAB02186}&lt;Citation&gt;&lt;Group&gt;&lt;References&gt;&lt;Item&gt;&lt;ID&gt;177&lt;/ID&gt;&lt;UID&gt;{8D4F4927-7FA2-425D-9348-E993A66F3345}&lt;/UID&gt;&lt;Title&gt;Urban thermal environment dynamics and associated landscape pattern factors: A case study in the Beijing metropolitan region&lt;/Title&gt;&lt;Template&gt;Journal Article&lt;/Template&gt;&lt;Star&gt;0&lt;/Star&gt;&lt;Tag&gt;0&lt;/Tag&gt;&lt;Author&gt;Peng, Jian; Xie, Pan; Liu, Yanxu; Ma, Jing&lt;/Author&gt;&lt;Year&gt;2016&lt;/Year&gt;&lt;Details&gt;&lt;_journal&gt;Remote Sensing of Environment&lt;/_journal&gt;&lt;_pages&gt;145-155&lt;/_pages&gt;&lt;_volume&gt;173&lt;/_volume&gt;&lt;_created&gt;61362078&lt;/_created&gt;&lt;_modified&gt;61362078&lt;/_modified&gt;&lt;_impact_factor&gt;   5.881&lt;/_impact_factor&gt;&lt;_collection_scope&gt;EI;SCI;SCIE;&lt;/_collection_scope&gt;&lt;/Details&gt;&lt;Extra&gt;&lt;DBUID&gt;{31F9CFF5-4EB5-41E0-8180-BAFB923E486F}&lt;/DBUID&gt;&lt;/Extra&gt;&lt;/Item&gt;&lt;/References&gt;&lt;/Group&gt;&lt;Group&gt;&lt;References&gt;&lt;Item&gt;&lt;ID&gt;75&lt;/ID&gt;&lt;UID&gt;{ED02C99F-E00E-4CE2-BFE1-7708313F1598}&lt;/UID&gt;&lt;Title&gt;基于社会脆弱性的中国高温灾害人群健康风险评价&lt;/Title&gt;&lt;Template&gt;Journal Article&lt;/Template&gt;&lt;Star&gt;1&lt;/Star&gt;&lt;Tag&gt;0&lt;/Tag&gt;&lt;Author&gt;谢盼; 王仰麟; 刘焱序; 彭建&lt;/Author&gt;&lt;Year&gt;2015&lt;/Year&gt;&lt;Details&gt;&lt;_abstract&gt;本研究通过综合考虑高温胁迫、社会脆弱性和人口暴露,提出基于社会脆弱性的高温灾害风险评价框架,结合气象数据、遥感数据、社会经济数据构建多元数据融合的评价指标体系,开展全国分县高温灾害风险评价。研究结果表明,高温灾害脆弱性热点区域主要集中在中国新疆西部、豫西皖北交界处、四川盆地、洞庭湖流域、广西境内珠江流域;而华中地区湖北江汉平原和湖南洞庭湖流域、西南地区四川省和重庆市交界处的四川盆地、华东地区江浙沪一带、华南珠江流域,则是中国突出的高温灾害风险热点区。高温灾害脆弱性热点区和高温灾害风险热点区的分布出现比较明显的差异,高温灾害脆弱性热点区主要分布于高温胁迫较高或社会经济较差的不发达地区,区域人群由...&lt;/_abstract&gt;&lt;_accessed&gt;61342455&lt;/_accessed&gt;&lt;_author_aff&gt;北京大学城市与环境学院地表过程分析与模拟教育部重点实验室;&lt;/_author_aff&gt;&lt;_collection_scope&gt;中国科技核心期刊;中文核心期刊;CSCD;&lt;/_collection_scope&gt;&lt;_created&gt;61342455&lt;/_created&gt;&lt;_date&gt;60765120&lt;/_date&gt;&lt;_db_provider&gt;CNKI: 期刊&lt;/_db_provider&gt;&lt;_db_updated&gt;CNKI - Reference&lt;/_db_updated&gt;&lt;_issue&gt;7&lt;/_issue&gt;&lt;_journal&gt;地理学报&lt;/_journal&gt;&lt;_keywords&gt;高温灾害风险;人群健康;高温胁迫;社会脆弱性;主导因子分区&lt;/_keywords&gt;&lt;_language&gt;Chinese&lt;/_language&gt;&lt;_modified&gt;61357948&lt;/_modified&gt;&lt;_notes&gt;页数: 11&lt;/_notes&gt;&lt;_pages&gt;1041-1051&lt;/_pages&gt;&lt;_url&gt;http://www.cnki.net/KCMS/detail/detail.aspx?FileName=DLXB201507003&amp;amp;DbName=CJFQ2015&lt;/_url&gt;&lt;_volume&gt;70&lt;/_volume&gt;&lt;_translated_author&gt;Xie, Pan;Wang, Yanglin;Liu, Yanxu;Peng, Jian&lt;/_translated_author&gt;&lt;/Details&gt;&lt;Extra&gt;&lt;DBUID&gt;{31F9CFF5-4EB5-41E0-8180-BAFB923E486F}&lt;/DBUID&gt;&lt;/Extra&gt;&lt;/Item&gt;&lt;/References&gt;&lt;/Group&gt;&lt;/Citation&gt;_x000a_"/>
    <w:docVar w:name="NE.Ref{CFA14A3C-E64C-4F7B-A249-20858240F2B9}" w:val=" ADDIN NE.Ref.{CFA14A3C-E64C-4F7B-A249-20858240F2B9}&lt;Citation&gt;&lt;Group&gt;&lt;References&gt;&lt;Item&gt;&lt;ID&gt;72&lt;/ID&gt;&lt;UID&gt;{6691A84D-544F-4AB4-855C-AC62ADF75B8B}&lt;/UID&gt;&lt;Title&gt;Ecological Risk Assessment of Land Use Change in the Poyang Lake Eco-economic Zone, China&lt;/Title&gt;&lt;Template&gt;Journal Article&lt;/Template&gt;&lt;Star&gt;1&lt;/Star&gt;&lt;Tag&gt;0&lt;/Tag&gt;&lt;Author&gt;Xie, Hualin; Wang, Peng; Huang, Hongsheng&lt;/Author&gt;&lt;Year&gt;2013&lt;/Year&gt;&lt;Details&gt;&lt;_accessed&gt;61398041&lt;/_accessed&gt;&lt;_collection_scope&gt;SCIE;&lt;/_collection_scope&gt;&lt;_created&gt;61398041&lt;/_created&gt;&lt;_date&gt;59451840&lt;/_date&gt;&lt;_db_updated&gt;CrossRef&lt;/_db_updated&gt;&lt;_doi&gt;10.3390/ijerph10010328&lt;/_doi&gt;&lt;_impact_factor&gt;   2.101&lt;/_impact_factor&gt;&lt;_isbn&gt;1660-4601&lt;/_isbn&gt;&lt;_issue&gt;1&lt;/_issue&gt;&lt;_journal&gt;International Journal of Environmental Research and Public Health&lt;/_journal&gt;&lt;_modified&gt;61832162&lt;/_modified&gt;&lt;_pages&gt;328-346&lt;/_pages&gt;&lt;_tertiary_title&gt;IJERPH&lt;/_tertiary_title&gt;&lt;_url&gt;http://www.mdpi.com/1660-4601/10/1/328/&lt;/_url&gt;&lt;_volume&gt;10&lt;/_volume&gt;&lt;/Details&gt;&lt;Extra&gt;&lt;DBUID&gt;{4586FB26-B343-42AF-9C29-3BE2E8064B11}&lt;/DBUID&gt;&lt;/Extra&gt;&lt;/Item&gt;&lt;/References&gt;&lt;/Group&gt;&lt;Group&gt;&lt;References&gt;&lt;Item&gt;&lt;ID&gt;65&lt;/ID&gt;&lt;UID&gt;{529D9033-C663-4BAD-B9B2-18298E5DE979}&lt;/UID&gt;&lt;Title&gt;Dynamic Ecological Risk Assessment and Management of Land Use in the Middle Reaches of the Heihe River Based on Landscape Patterns and Spatial Statistics&lt;/Title&gt;&lt;Template&gt;Journal Article&lt;/Template&gt;&lt;Star&gt;1&lt;/Star&gt;&lt;Tag&gt;0&lt;/Tag&gt;&lt;Author&gt;Fan, Jiahui; Wang, Ya; Zhou, Zhen; You, Nanshan; Meng, Jijun&lt;/Author&gt;&lt;Year&gt;2016&lt;/Year&gt;&lt;Details&gt;&lt;_accessed&gt;61382087&lt;/_accessed&gt;&lt;_collection_scope&gt;SCIE;SSCI;&lt;/_collection_scope&gt;&lt;_created&gt;61382087&lt;/_created&gt;&lt;_date&gt;61236000&lt;/_date&gt;&lt;_db_updated&gt;CrossRef&lt;/_db_updated&gt;&lt;_doi&gt;10.3390/su8060536&lt;/_doi&gt;&lt;_impact_factor&gt;   1.789&lt;/_impact_factor&gt;&lt;_isbn&gt;2071-1050&lt;/_isbn&gt;&lt;_issue&gt;6&lt;/_issue&gt;&lt;_journal&gt;Sustainability&lt;/_journal&gt;&lt;_modified&gt;61832164&lt;/_modified&gt;&lt;_pages&gt;536&lt;/_pages&gt;&lt;_tertiary_title&gt;Sustainability&lt;/_tertiary_title&gt;&lt;_url&gt;http://www.mdpi.com/2071-1050/8/6/536&lt;/_url&gt;&lt;_volume&gt;8&lt;/_volume&gt;&lt;/Details&gt;&lt;Extra&gt;&lt;DBUID&gt;{4586FB26-B343-42AF-9C29-3BE2E8064B11}&lt;/DBUID&gt;&lt;/Extra&gt;&lt;/Item&gt;&lt;/References&gt;&lt;/Group&gt;&lt;/Citation&gt;_x000a_"/>
    <w:docVar w:name="NE.Ref{CFB8AFE4-E69F-448E-89F8-8892B123602A}" w:val=" ADDIN NE.Ref.{CFB8AFE4-E69F-448E-89F8-8892B123602A}&lt;Citation&gt;&lt;Group&gt;&lt;References&gt;&lt;Item&gt;&lt;ID&gt;1794&lt;/ID&gt;&lt;UID&gt;{09EBA2BE-6D31-4B01-A7B1-75D63E2F17E0}&lt;/UID&gt;&lt;Title&gt;Global water crisis and future food security in an era of climate change&lt;/Title&gt;&lt;Template&gt;Journal Article&lt;/Template&gt;&lt;Star&gt;0&lt;/Star&gt;&lt;Tag&gt;0&lt;/Tag&gt;&lt;Author&gt;Hanjra, Munir A; Qureshi, M Ejaz&lt;/Author&gt;&lt;Year&gt;2010&lt;/Year&gt;&lt;Details&gt;&lt;_accessed&gt;62573033&lt;/_accessed&gt;&lt;_collection_scope&gt;SCI;SCIE;SSCI;&lt;/_collection_scope&gt;&lt;_created&gt;62573033&lt;/_created&gt;&lt;_db_updated&gt;CrossRef&lt;/_db_updated&gt;&lt;_doi&gt;10.1016/j.foodpol.2010.05.006&lt;/_doi&gt;&lt;_impact_factor&gt;   3.788&lt;/_impact_factor&gt;&lt;_isbn&gt;03069192&lt;/_isbn&gt;&lt;_issue&gt;5&lt;/_issue&gt;&lt;_journal&gt;Food Policy&lt;/_journal&gt;&lt;_modified&gt;63281472&lt;/_modified&gt;&lt;_pages&gt;365-377&lt;/_pages&gt;&lt;_tertiary_title&gt;Food Policy&lt;/_tertiary_title&gt;&lt;_url&gt;https://linkinghub.elsevier.com/retrieve/pii/S030691921000059X_x000d__x000a_https://api.elsevier.com/content/article/PII:S030691921000059X?httpAccept=text/xml&lt;/_url&gt;&lt;_volume&gt;35&lt;/_volume&gt;&lt;/Details&gt;&lt;Extra&gt;&lt;DBUID&gt;{6F35D732-D9FF-4EE9-905F-B0CC4953C663}&lt;/DBUID&gt;&lt;/Extra&gt;&lt;/Item&gt;&lt;/References&gt;&lt;/Group&gt;&lt;/Citation&gt;_x000a_"/>
    <w:docVar w:name="NE.Ref{D047DC99-27E8-4F7C-AF0D-430045032968}" w:val=" ADDIN NE.Ref.{D047DC99-27E8-4F7C-AF0D-430045032968}&lt;Citation&gt;&lt;Group&gt;&lt;References&gt;&lt;Item&gt;&lt;ID&gt;814&lt;/ID&gt;&lt;UID&gt;{10FD5341-FFF3-4C31-BA46-E54C309EBDDD}&lt;/UID&gt;&lt;Title&gt;20世纪80年代末以来中国土地利用变化的基本特征与空间格局&lt;/Title&gt;&lt;Template&gt;Journal Article&lt;/Template&gt;&lt;Star&gt;0&lt;/Star&gt;&lt;Tag&gt;0&lt;/Tag&gt;&lt;Author&gt;刘纪远; 匡文慧; 张增祥; 徐新良; 秦元伟; 宁佳; 周万村; 张树文; 李仁东; 颜长珍; 吴世新; 史学正; 江南; 于东升; 潘贤章; 迟文峰&lt;/Author&gt;&lt;Year&gt;2014&lt;/Year&gt;&lt;Details&gt;&lt;_author_adr&gt;中国科学院地理科学与资源研究所;中国科学院遥感与数字地球研究所;中国科学院大学;中国科学院成都山地灾害与环境研究所;中国科学院东北地理与农业生态研究所;中国科学院武汉测量与地球物理研究所;中国科学院寒区旱区环境与工程研究所;中国科学院新疆生态与地理研究所;中国科学院南京土壤研究所;中国科学院南京地理与湖泊研究所;&lt;/_author_adr&gt;&lt;_collection_scope&gt;CSCD;CSSCI-C;PKU;EI&lt;/_collection_scope&gt;&lt;_created&gt;62933367&lt;/_created&gt;&lt;_db_provider&gt;CNKI&lt;/_db_provider&gt;&lt;_isbn&gt;0375-5444&lt;/_isbn&gt;&lt;_issue&gt;1&lt;/_issue&gt;&lt;_journal&gt;地理学报&lt;/_journal&gt;&lt;_keywords&gt;卫星遥感;;土地利用变化;;特征;;空间格局;;中国&lt;/_keywords&gt;&lt;_modified&gt;63243206&lt;/_modified&gt;&lt;_pages&gt;3-14&lt;/_pages&gt;&lt;_url&gt;http://epub.cnki.net/kns/download.aspx?filename=rdkQsZjYT9EVhtUdyV1T2cTMRlTd0QzVqhEan9iW0I0YWtUY0gGdxs0V4g2RT9STql0YDZGVUtEbXFlZBJFSCRHT1JESMBndnRVNEhVaoh0dmFXSod0VupXSw9WVrd0Z5IjarljQVB1QWd1Y2N0c2pWdVF3Yl10R&amp;amp;tablename=CJFD2014&amp;amp;dflag=pdfdown 全文链接_x000d__x000a_&lt;/_url&gt;&lt;_volume&gt;69&lt;/_volume&gt;&lt;_translated_author&gt;Liu, Jiyuan;Kuang, Wenhui;Zhang, Zengxiang;Xu, Xinliang;Qin, Yuanwei;Ning, Jia;Zhou, Wancun;Zhang, Shuwen;Li, Rendong;Yan, Zhangzhen;Wu, Shixin;Shi, Xuezheng;Jiang, Nan;Yu, Dongsheng;Pan, Xianzhang;Chi, Wenfeng&lt;/_translated_author&gt;&lt;/Details&gt;&lt;Extra&gt;&lt;DBUID&gt;{6F35D732-D9FF-4EE9-905F-B0CC4953C663}&lt;/DBUID&gt;&lt;/Extra&gt;&lt;/Item&gt;&lt;/References&gt;&lt;/Group&gt;&lt;/Citation&gt;_x000a_"/>
    <w:docVar w:name="NE.Ref{D04EDC51-34BF-4381-A5E0-B5D8E56CEDF8}" w:val=" ADDIN NE.Ref.{D04EDC51-34BF-4381-A5E0-B5D8E56CEDF8}&lt;Citation&gt;&lt;Group&gt;&lt;References&gt;&lt;Item&gt;&lt;ID&gt;180&lt;/ID&gt;&lt;UID&gt;{F9E3784D-2A61-4CCE-B7E2-2BC6CD217A8A}&lt;/UID&gt;&lt;Title&gt;Driving forces of Chinese primary air pollution emissions: an index decomposition analysis&lt;/Title&gt;&lt;Template&gt;Journal Article&lt;/Template&gt;&lt;Star&gt;0&lt;/Star&gt;&lt;Tag&gt;0&lt;/Tag&gt;&lt;Author&gt;Lyu, Wanning; Li, Yuan; Guan, Dabo; Zhao, Hongyan; Zhang, Qiang; Liu, Zhu&lt;/Author&gt;&lt;Year&gt;2016&lt;/Year&gt;&lt;Details&gt;&lt;_journal&gt;Journal of Cleaner Production&lt;/_journal&gt;&lt;_pages&gt;136-144&lt;/_pages&gt;&lt;_volume&gt;133&lt;/_volume&gt;&lt;_created&gt;61362115&lt;/_created&gt;&lt;_modified&gt;61362115&lt;/_modified&gt;&lt;_impact_factor&gt;   4.959&lt;/_impact_factor&gt;&lt;_collection_scope&gt;EI;SCIE;&lt;/_collection_scope&gt;&lt;/Details&gt;&lt;Extra&gt;&lt;DBUID&gt;{31F9CFF5-4EB5-41E0-8180-BAFB923E486F}&lt;/DBUID&gt;&lt;/Extra&gt;&lt;/Item&gt;&lt;/References&gt;&lt;/Group&gt;&lt;/Citation&gt;_x000a_"/>
    <w:docVar w:name="NE.Ref{D05CE481-4B99-4742-81A6-31281EA9C42F}" w:val=" ADDIN NE.Ref.{D05CE481-4B99-4742-81A6-31281EA9C42F}&lt;Citation&gt;&lt;Group&gt;&lt;References&gt;&lt;Item&gt;&lt;ID&gt;170&lt;/ID&gt;&lt;UID&gt;{8083E969-436F-46FD-9B96-D14E9913AF0B}&lt;/UID&gt;&lt;Title&gt;Vulnerability index construction: methodological choices and their influence on identifying vulnerable neighbourhoods&lt;/Title&gt;&lt;Template&gt;Journal Article&lt;/Template&gt;&lt;Star&gt;0&lt;/Star&gt;&lt;Tag&gt;0&lt;/Tag&gt;&lt;Author&gt;Jones, Brenda&lt;/Author&gt;&lt;Year&gt;2007&lt;/Year&gt;&lt;Details&gt;&lt;_issue&gt;2&lt;/_issue&gt;&lt;_journal&gt;International Journal of Emergency Management&lt;/_journal&gt;&lt;_volume&gt;4&lt;/_volume&gt;&lt;_created&gt;61357576&lt;/_created&gt;&lt;_modified&gt;61357576&lt;/_modified&gt;&lt;_collection_scope&gt;EI;&lt;/_collection_scope&gt;&lt;_pages&gt;269-295&lt;/_pages&gt;&lt;/Details&gt;&lt;Extra&gt;&lt;DBUID&gt;{31F9CFF5-4EB5-41E0-8180-BAFB923E486F}&lt;/DBUID&gt;&lt;/Extra&gt;&lt;/Item&gt;&lt;/References&gt;&lt;/Group&gt;&lt;/Citation&gt;_x000a_"/>
    <w:docVar w:name="NE.Ref{D0741BEB-A69E-4462-9A9E-B7ADD39EC75C}" w:val=" ADDIN NE.Ref.{D0741BEB-A69E-4462-9A9E-B7ADD39EC75C}&lt;Citation&gt;&lt;Group&gt;&lt;References&gt;&lt;Item&gt;&lt;ID&gt;1840&lt;/ID&gt;&lt;UID&gt;{8939760E-3D26-4B48-B263-E83712D76F7E}&lt;/UID&gt;&lt;Title&gt;Global projections of future urban land expansion under shared socioeconomic pathways&lt;/Title&gt;&lt;Template&gt;Journal Article&lt;/Template&gt;&lt;Star&gt;1&lt;/Star&gt;&lt;Tag&gt;0&lt;/Tag&gt;&lt;Author&gt;Chen, Guangzhao; Li, Xia; Liu, Xiaoping; Chen, Yimin; Liang, Xun; Leng, Jiye; Xu, Xiaocong; Liao, Weilin; Qiu, Yue An; Wu, Qianlian; Huang, Kangning&lt;/Author&gt;&lt;Year&gt;2020&lt;/Year&gt;&lt;Details&gt;&lt;_doi&gt;10.1038/s41467-020-14386-x&lt;/_doi&gt;&lt;_created&gt;63284686&lt;/_created&gt;&lt;_modified&gt;63284687&lt;/_modified&gt;&lt;_url&gt;http://www.nature.com/articles/s41467-020-14386-x_x000d__x000a_http://www.nature.com/articles/s41467-020-14386-x.pdf&lt;/_url&gt;&lt;_journal&gt;Nature Communications&lt;/_journal&gt;&lt;_volume&gt;11&lt;/_volume&gt;&lt;_tertiary_title&gt;Nat Commun&lt;/_tertiary_title&gt;&lt;_isbn&gt;2041-1723&lt;/_isbn&gt;&lt;_accessed&gt;63284686&lt;/_accessed&gt;&lt;_db_updated&gt;CrossRef&lt;/_db_updated&gt;&lt;_impact_factor&gt;  11.878&lt;/_impact_factor&gt;&lt;_collection_scope&gt;SCI;SCIE&lt;/_collection_scope&gt;&lt;_pages&gt;537&lt;/_pages&gt;&lt;/Details&gt;&lt;Extra&gt;&lt;DBUID&gt;{6F35D732-D9FF-4EE9-905F-B0CC4953C663}&lt;/DBUID&gt;&lt;/Extra&gt;&lt;/Item&gt;&lt;/References&gt;&lt;/Group&gt;&lt;/Citation&gt;_x000a_"/>
    <w:docVar w:name="NE.Ref{D0A11FD5-EA13-4EE2-B319-D58985FEE4FD}" w:val=" ADDIN NE.Ref.{D0A11FD5-EA13-4EE2-B319-D58985FEE4FD} ADDIN NE.Ref.{D0A11FD5-EA13-4EE2-B319-D58985FEE4FD}&lt;Citation&gt;&lt;Group&gt;&lt;References&gt;&lt;Item&gt;&lt;ID&gt;5&lt;/ID&gt;&lt;UID&gt;{69DBFE54-24EA-4A5C-8FBF-BA5CDF23B6B2}&lt;/UID&gt;&lt;Title&gt;How Does Urbanization Affect Water Withdrawals?: Insights from an Econometric-Based Landscape Simulation&lt;/Title&gt;&lt;Template&gt;Journal Article&lt;/Template&gt;&lt;Star&gt;0&lt;/Star&gt;&lt;Tag&gt;0&lt;/Tag&gt;&lt;Author&gt;Bigelow, Daniel P; Plantinga, Andrew J; Lewis, David J; Langpap, Christian&lt;/Author&gt;&lt;Year&gt;2017&lt;/Year&gt;&lt;Details&gt;&lt;_collection_scope&gt;SSCI;&lt;/_collection_scope&gt;&lt;_created&gt;62293633&lt;/_created&gt;&lt;_impact_factor&gt;   1.895&lt;/_impact_factor&gt;&lt;_issue&gt;3&lt;/_issue&gt;&lt;_journal&gt;Land Economics&lt;/_journal&gt;&lt;_modified&gt;62293633&lt;/_modified&gt;&lt;_pages&gt;413-436&lt;/_pages&gt;&lt;_volume&gt;93&lt;/_volume&gt;&lt;/Details&gt;&lt;Extra&gt;&lt;DBUID&gt;{5B762690-12B0-4DA5-BF5A-0AB6487B975C}&lt;/DBUID&gt;&lt;/Extra&gt;&lt;/Item&gt;&lt;/References&gt;&lt;/Group&gt;&lt;Group&gt;&lt;References&gt;&lt;Item&gt;&lt;ID&gt;6&lt;/ID&gt;&lt;UID&gt;{D6FBA282-6C5A-416F-9B65-C526656AEBFA}&lt;/UID&gt;&lt;Title&gt;Poverty, urbanization, and environmental degradation: urban streams in the developing world&lt;/Title&gt;&lt;Template&gt;Journal Article&lt;/Template&gt;&lt;Star&gt;0&lt;/Star&gt;&lt;Tag&gt;0&lt;/Tag&gt;&lt;Author&gt;Capps, Krista A; Bentsen, Catherine N; Ramírez, Alonso&lt;/Author&gt;&lt;Year&gt;2016&lt;/Year&gt;&lt;Details&gt;&lt;_collection_scope&gt;SCI;SCIE;&lt;/_collection_scope&gt;&lt;_created&gt;62293634&lt;/_created&gt;&lt;_impact_factor&gt;   2.197&lt;/_impact_factor&gt;&lt;_journal&gt;Freshwater Science&lt;/_journal&gt;&lt;_modified&gt;62293634&lt;/_modified&gt;&lt;_pages&gt;000-000&lt;/_pages&gt;&lt;/Details&gt;&lt;Extra&gt;&lt;DBUID&gt;{5B762690-12B0-4DA5-BF5A-0AB6487B975C}&lt;/DBUID&gt;&lt;/Extra&gt;&lt;/Item&gt;&lt;/References&gt;&lt;/Group&gt;&lt;Group&gt;&lt;References&gt;&lt;Item&gt;&lt;ID&gt;7&lt;/ID&gt;&lt;UID&gt;{32113E99-544A-40B3-95AB-2C197E8128DD}&lt;/UID&gt;&lt;Title&gt;Effects of urbanisation on the water balance - A long-term trajectory&lt;/Title&gt;&lt;Template&gt;Journal Article&lt;/Template&gt;&lt;Star&gt;0&lt;/Star&gt;&lt;Tag&gt;0&lt;/Tag&gt;&lt;Author&gt;Haase, D&lt;/Author&gt;&lt;Year&gt;2009&lt;/Year&gt;&lt;Details&gt;&lt;_collection_scope&gt;EI;SSCI;&lt;/_collection_scope&gt;&lt;_created&gt;62293635&lt;/_created&gt;&lt;_impact_factor&gt;   3.094&lt;/_impact_factor&gt;&lt;_issue&gt;4&lt;/_issue&gt;&lt;_journal&gt;Environmental Impact Assessment Review&lt;/_journal&gt;&lt;_modified&gt;62293923&lt;/_modified&gt;&lt;_pages&gt;211-219&lt;/_pages&gt;&lt;_volume&gt;29&lt;/_volume&gt;&lt;/Details&gt;&lt;Extra&gt;&lt;DBUID&gt;{5B762690-12B0-4DA5-BF5A-0AB6487B975C}&lt;/DBUID&gt;&lt;/Extra&gt;&lt;/Item&gt;&lt;/References&gt;&lt;/Group&gt;&lt;Group&gt;&lt;References&gt;&lt;Item&gt;&lt;ID&gt;8&lt;/ID&gt;&lt;UID&gt;{A2C9ECB4-5D0B-4BAF-BC05-8883725042D4}&lt;/UID&gt;&lt;Title&gt;The temporal-spatial variation of water resources constraint on urbanization in the northwestern China: examples from the Gansu section of west Longhai–Lanxin economic zone&lt;/Title&gt;&lt;Template&gt;Journal Article&lt;/Template&gt;&lt;Star&gt;0&lt;/Star&gt;&lt;Tag&gt;0&lt;/Tag&gt;&lt;Author&gt;Gao, Xiang; Yu, Tengfei&lt;/Author&gt;&lt;Year&gt;2014&lt;/Year&gt;&lt;Details&gt;&lt;_collection_scope&gt;EI;SCI;SCIE;&lt;/_collection_scope&gt;&lt;_created&gt;62293637&lt;/_created&gt;&lt;_impact_factor&gt;   1.569&lt;/_impact_factor&gt;&lt;_issue&gt;9&lt;/_issue&gt;&lt;_journal&gt;Environmental Earth Sciences&lt;/_journal&gt;&lt;_modified&gt;62293637&lt;/_modified&gt;&lt;_pages&gt;4029-4037&lt;/_pages&gt;&lt;_volume&gt;71&lt;/_volume&gt;&lt;/Details&gt;&lt;Extra&gt;&lt;DBUID&gt;{5B762690-12B0-4DA5-BF5A-0AB6487B975C}&lt;/DBUID&gt;&lt;/Extra&gt;&lt;/Item&gt;&lt;/References&gt;&lt;/Group&gt;&lt;Group&gt;&lt;References&gt;&lt;Item&gt;&lt;ID&gt;9&lt;/ID&gt;&lt;UID&gt;{E0C50B46-C2D1-4359-A7B0-1EB8DAB68246}&lt;/UID&gt;&lt;Title&gt;Integrated assessment model of water resources constraint intensity on urbanization in arid area&lt;/Title&gt;&lt;Template&gt;Journal Article&lt;/Template&gt;&lt;Star&gt;0&lt;/Star&gt;&lt;Tag&gt;0&lt;/Tag&gt;&lt;Author&gt;Bao, Chao; Fang, Chuanglin&lt;/Author&gt;&lt;Year&gt;2009&lt;/Year&gt;&lt;Details&gt;&lt;_collection_scope&gt;CSCD;SCIE;中国科技核心期刊;&lt;/_collection_scope&gt;&lt;_created&gt;62293637&lt;/_created&gt;&lt;_impact_factor&gt;   2.364&lt;/_impact_factor&gt;&lt;_issue&gt;3&lt;/_issue&gt;&lt;_journal&gt;Journal of Geographical Sciences&lt;/_journal&gt;&lt;_modified&gt;62293638&lt;/_modified&gt;&lt;_pages&gt;273-286&lt;/_pages&gt;&lt;_volume&gt;19&lt;/_volume&gt;&lt;/Details&gt;&lt;Extra&gt;&lt;DBUID&gt;{5B762690-12B0-4DA5-BF5A-0AB6487B975C}&lt;/DBUID&gt;&lt;/Extra&gt;&lt;/Item&gt;&lt;/References&gt;&lt;/Group&gt;&lt;/Citation&gt;_x000a_"/>
    <w:docVar w:name="NE.Ref{D0CF032D-EFBA-4E0A-8B31-2374805AE057}" w:val=" ADDIN NE.Ref.{D0CF032D-EFBA-4E0A-8B31-2374805AE057}&lt;Citation&gt;&lt;Group&gt;&lt;References&gt;&lt;Item&gt;&lt;ID&gt;994&lt;/ID&gt;&lt;UID&gt;{FAC9D707-47DA-4A1C-B53A-47C3CBE2AC4B}&lt;/UID&gt;&lt;Title&gt;我国资产的估算&lt;/Title&gt;&lt;Template&gt;Journal Article&lt;/Template&gt;&lt;Star&gt;0&lt;/Star&gt;&lt;Tag&gt;0&lt;/Tag&gt;&lt;Author&gt;贺菊煌&lt;/Author&gt;&lt;Year&gt;1992&lt;/Year&gt;&lt;Details&gt;&lt;_language&gt;Chinese&lt;/_language&gt;&lt;_created&gt;63238491&lt;/_created&gt;&lt;_modified&gt;63238528&lt;/_modified&gt;&lt;_url&gt;http://kns.cnki.net/KCMS/detail/detail.aspx?FileName=SLJY199208004&amp;amp;DbName=CJFQ1992&lt;/_url&gt;&lt;_journal&gt;数量经济技术经济研究&lt;/_journal&gt;&lt;_issue&gt;8&lt;/_issue&gt;&lt;_pages&gt;24-27&lt;/_pages&gt;&lt;_date&gt;48732480&lt;/_date&gt;&lt;_keywords&gt;生产性积累;可比价格;全民所有制;不变价格;社会主义公有制;资产;产业资本;&lt;/_keywords&gt;&lt;_author_aff&gt;中国社会科学院数量经济与技术经济研究所;&lt;/_author_aff&gt;&lt;_db_provider&gt;CNKI: 期刊&lt;/_db_provider&gt;&lt;_accessed&gt;63238491&lt;/_accessed&gt;&lt;_db_updated&gt;CNKI - Reference&lt;/_db_updated&gt;&lt;_collection_scope&gt;CSSCI-C;PKU&lt;/_collection_scope&gt;&lt;_translated_author&gt;He, Juhuang&lt;/_translated_author&gt;&lt;/Details&gt;&lt;Extra&gt;&lt;DBUID&gt;{6F35D732-D9FF-4EE9-905F-B0CC4953C663}&lt;/DBUID&gt;&lt;/Extra&gt;&lt;/Item&gt;&lt;/References&gt;&lt;/Group&gt;&lt;/Citation&gt;_x000a_"/>
    <w:docVar w:name="NE.Ref{D0F953D7-5AA7-4C57-8AF8-189289C1545B}" w:val=" ADDIN NE.Ref.{D0F953D7-5AA7-4C57-8AF8-189289C1545B}&lt;Citation&gt;&lt;Group&gt;&lt;References&gt;&lt;Item&gt;&lt;ID&gt;3&lt;/ID&gt;&lt;UID&gt;{9D2BB44D-3B4F-470C-B1B7-98F981AB1212}&lt;/UID&gt;&lt;Title&gt;基于生态系统服务的生态风险评价研究进展&lt;/Title&gt;&lt;Template&gt;Journal Article&lt;/Template&gt;&lt;Star&gt;1&lt;/Star&gt;&lt;Tag&gt;0&lt;/Tag&gt;&lt;Author&gt;康鹏; 陈卫平; 王美娥&lt;/Author&gt;&lt;Year&gt;2016&lt;/Year&gt;&lt;Details&gt;&lt;_accessed&gt;61337489&lt;/_accessed&gt;&lt;_author_aff&gt;中国科学院生态环境研究中心城市与区域生态国家重点实验室;&lt;/_author_aff&gt;&lt;_collection_scope&gt;中国科技核心期刊;中文核心期刊;CSCD;&lt;/_collection_scope&gt;&lt;_created&gt;61337488&lt;/_created&gt;&lt;_date&gt;60775200&lt;/_date&gt;&lt;_db_provider&gt;CNKI: 期刊&lt;/_db_provider&gt;&lt;_db_updated&gt;CNKI - Reference&lt;/_db_updated&gt;&lt;_issue&gt;5&lt;/_issue&gt;&lt;_journal&gt;生态学报&lt;/_journal&gt;&lt;_keywords&gt;生态风险;生态系统服务;评价终点;生态系统结构与过程;风险管理&lt;/_keywords&gt;&lt;_language&gt;Chinese&lt;/_language&gt;&lt;_modified&gt;61408361&lt;/_modified&gt;&lt;_pages&gt;1192-1203&lt;/_pages&gt;&lt;_url&gt;http://www.cnki.net/KCMS/detail/detail.aspx?FileName=STXB201605002&amp;amp;DbName=CJFQ2016&lt;/_url&gt;&lt;_volume&gt;36&lt;/_volume&gt;&lt;_translated_author&gt;Kang, Peng;Chen, Weiping;Wang, Mei&amp;apos;e&lt;/_translated_author&gt;&lt;/Details&gt;&lt;Extra&gt;&lt;DBUID&gt;{4586FB26-B343-42AF-9C29-3BE2E8064B11}&lt;/DBUID&gt;&lt;/Extra&gt;&lt;/Item&gt;&lt;/References&gt;&lt;/Group&gt;&lt;/Citation&gt;_x000a_"/>
    <w:docVar w:name="NE.Ref{D18EAA49-5A93-4CC4-96ED-0F94DA055184}" w:val=" ADDIN NE.Ref.{D18EAA49-5A93-4CC4-96ED-0F94DA055184}&lt;Citation&gt;&lt;Group&gt;&lt;References&gt;&lt;Item&gt;&lt;ID&gt;1775&lt;/ID&gt;&lt;UID&gt;{22E41EDE-6C8D-4077-A87E-EF0007866BFA}&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5.572&lt;/_impact_factor&gt;&lt;_isbn&gt;2212-0416&lt;/_isbn&gt;&lt;_journal&gt;Ecosystem Services&lt;/_journal&gt;&lt;_modified&gt;63281472&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6F35D732-D9FF-4EE9-905F-B0CC4953C663}&lt;/DBUID&gt;&lt;/Extra&gt;&lt;/Item&gt;&lt;/References&gt;&lt;/Group&gt;&lt;/Citation&gt;_x000a_"/>
    <w:docVar w:name="NE.Ref{D1F4F4B1-F545-4261-BBAC-7621A93A2716}" w:val=" ADDIN NE.Ref.{D1F4F4B1-F545-4261-BBAC-7621A93A2716}&lt;Citation&gt;&lt;Group&gt;&lt;References&gt;&lt;Item&gt;&lt;ID&gt;767&lt;/ID&gt;&lt;UID&gt;{1132B436-87B2-40B3-96D9-B4D607A5C0B8}&lt;/UID&gt;&lt;Title&gt;The nexus across water, energy, land and food (WELF): potential for improved resource use efficiency?&lt;/Title&gt;&lt;Template&gt;Journal Article&lt;/Template&gt;&lt;Star&gt;0&lt;/Star&gt;&lt;Tag&gt;0&lt;/Tag&gt;&lt;Author&gt;Ringler, Claudia; Bhaduri, Anik; Lawford, Richard&lt;/Author&gt;&lt;Year&gt;2013&lt;/Year&gt;&lt;Details&gt;&lt;_accession_num&gt;WOS:000331149400011&lt;/_accession_num&gt;&lt;_cited_count&gt;102&lt;/_cited_count&gt;&lt;_collection_scope&gt;SCIE;&lt;/_collection_scope&gt;&lt;_created&gt;62427502&lt;/_created&gt;&lt;_date_display&gt;2013_x000d__x000a_DEC 2013&lt;/_date_display&gt;&lt;_doi&gt;10.1016/j.cosust.2013.11.002&lt;/_doi&gt;&lt;_impact_factor&gt;   4.186&lt;/_impact_factor&gt;&lt;_isbn&gt;1877-3435&lt;/_isbn&gt;&lt;_issue&gt;6&lt;/_issue&gt;&lt;_journal&gt;Current Opinion in Environmental Sustainability&lt;/_journal&gt;&lt;_modified&gt;62438335&lt;/_modified&gt;&lt;_pages&gt;617-624&lt;/_pages&gt;&lt;_url&gt;https://ac.els-cdn.com/S1877343513001504/1-s2.0-S1877343513001504-main.pdf?_tid=688e18c7-e1b9-46a5-bd56-59d073615508&amp;amp;acdnat=1536636567_38f2af488fe6084ea5480dcf4cabe655 全文链接_x000d__x000a_&lt;/_url&gt;&lt;_volume&gt;5&lt;/_volume&gt;&lt;/Details&gt;&lt;Extra&gt;&lt;DBUID&gt;{E5CFCA40-B99A-4E9F-8A29-87F3858A6670}&lt;/DBUID&gt;&lt;/Extra&gt;&lt;/Item&gt;&lt;/References&gt;&lt;/Group&gt;&lt;/Citation&gt;_x000a_"/>
    <w:docVar w:name="NE.Ref{D249BFAA-568A-43F0-BC4D-1FB49F30B924}" w:val=" ADDIN NE.Ref.{D249BFAA-568A-43F0-BC4D-1FB49F30B924}&lt;Citation&gt;&lt;Group&gt;&lt;References&gt;&lt;Item&gt;&lt;ID&gt;1002&lt;/ID&gt;&lt;UID&gt;{177364F3-036B-46AB-958D-ABFF1D9827BD}&lt;/UID&gt;&lt;Title&gt;人口与资源预测中Logistic模型承载量参数的自回归估计&lt;/Title&gt;&lt;Template&gt;Journal Article&lt;/Template&gt;&lt;Star&gt;0&lt;/Star&gt;&lt;Tag&gt;0&lt;/Tag&gt;&lt;Author&gt;陈彦光&lt;/Author&gt;&lt;Year&gt;2009&lt;/Year&gt;&lt;Details&gt;&lt;_accessed&gt;63239957&lt;/_accessed&gt;&lt;_author_aff&gt;北京大学城市与环境学院;&lt;/_author_aff&gt;&lt;_collection_scope&gt;CSCD;CSSCI-C;PKU&lt;/_collection_scope&gt;&lt;_created&gt;63239957&lt;/_created&gt;&lt;_date&gt;57566880&lt;/_date&gt;&lt;_db_provider&gt;CNKI: 期刊&lt;/_db_provider&gt;&lt;_db_updated&gt;CNKI - Reference&lt;/_db_updated&gt;&lt;_issue&gt;6&lt;/_issue&gt;&lt;_journal&gt;自然资源学报&lt;/_journal&gt;&lt;_keywords&gt;Logistic模型;承载量;人口预测;城市化水平;自回归;对称&lt;/_keywords&gt;&lt;_modified&gt;63239957&lt;/_modified&gt;&lt;_pages&gt;1105-1114&lt;/_pages&gt;&lt;_url&gt;http://kns.cnki.net/KCMS/detail/detail.aspx?FileName=ZRZX200906019&amp;amp;DbName=CJFQ2009&lt;/_url&gt;&lt;_volume&gt;24&lt;/_volume&gt;&lt;_translated_author&gt;Chen, Yanguang&lt;/_translated_author&gt;&lt;/Details&gt;&lt;Extra&gt;&lt;DBUID&gt;{6F35D732-D9FF-4EE9-905F-B0CC4953C663}&lt;/DBUID&gt;&lt;/Extra&gt;&lt;/Item&gt;&lt;/References&gt;&lt;/Group&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Group&gt;&lt;References&gt;&lt;Item&gt;&lt;ID&gt;1003&lt;/ID&gt;&lt;UID&gt;{D425878D-754F-47CE-92A9-BFB9766A6F4E}&lt;/UID&gt;&lt;Title&gt;Logistic population growth in the world&amp;apos;s largest cities &lt;/Title&gt;&lt;Template&gt;Journal Article&lt;/Template&gt;&lt;Star&gt;0&lt;/Star&gt;&lt;Tag&gt;0&lt;/Tag&gt;&lt;Author&gt;Mulligan, Gordon F&lt;/Author&gt;&lt;Year&gt;2006&lt;/Year&gt;&lt;Details&gt;&lt;_accessed&gt;63239963&lt;/_accessed&gt;&lt;_collection_scope&gt;SSCI&lt;/_collection_scope&gt;&lt;_created&gt;63239963&lt;/_created&gt;&lt;_impact_factor&gt;   1.955&lt;/_impact_factor&gt;&lt;_issue&gt;4&lt;/_issue&gt;&lt;_journal&gt;Geographical Analysis&lt;/_journal&gt;&lt;_modified&gt;63239969&lt;/_modified&gt;&lt;_pages&gt;344-370&lt;/_pages&gt;&lt;_volume&gt;38&lt;/_volume&gt;&lt;/Details&gt;&lt;Extra&gt;&lt;DBUID&gt;{6F35D732-D9FF-4EE9-905F-B0CC4953C663}&lt;/DBUID&gt;&lt;/Extra&gt;&lt;/Item&gt;&lt;/References&gt;&lt;/Group&gt;&lt;/Citation&gt;_x000a_"/>
    <w:docVar w:name="NE.Ref{D249FEB3-217D-4498-9DF9-7AC9F7978255}" w:val=" ADDIN NE.Ref.{D249FEB3-217D-4498-9DF9-7AC9F7978255}&lt;Citation&gt;&lt;Group&gt;&lt;References&gt;&lt;Item&gt;&lt;ID&gt;945&lt;/ID&gt;&lt;UID&gt;{0BFE9677-1993-4013-86A9-049D827F5A19}&lt;/UID&gt;&lt;Title&gt;系统动力学&lt;/Title&gt;&lt;Template&gt;Book&lt;/Template&gt;&lt;Star&gt;0&lt;/Star&gt;&lt;Tag&gt;0&lt;/Tag&gt;&lt;Author&gt;王其藩&lt;/Author&gt;&lt;Year&gt;2009&lt;/Year&gt;&lt;Details&gt;&lt;_accessed&gt;63159785&lt;/_accessed&gt;&lt;_created&gt;63159785&lt;/_created&gt;&lt;_modified&gt;63159785&lt;/_modified&gt;&lt;_place_published&gt;上海&lt;/_place_published&gt;&lt;_publisher&gt;上海财经大学出版社&lt;/_publisher&gt;&lt;_translated_author&gt;Wang, Qifan&lt;/_translated_author&gt;&lt;/Details&gt;&lt;Extra&gt;&lt;DBUID&gt;{6F35D732-D9FF-4EE9-905F-B0CC4953C663}&lt;/DBUID&gt;&lt;/Extra&gt;&lt;/Item&gt;&lt;/References&gt;&lt;/Group&gt;&lt;/Citation&gt;_x000a_"/>
    <w:docVar w:name="NE.Ref{D2807E3A-FAEA-4AE3-871E-0480FBAF9454}" w:val=" ADDIN NE.Ref.{D2807E3A-FAEA-4AE3-871E-0480FBAF9454}&lt;Citation&gt;&lt;Group&gt;&lt;References&gt;&lt;Item&gt;&lt;ID&gt;125&lt;/ID&gt;&lt;UID&gt;{70BDBDE6-91FA-4BD3-AA64-1802677F15D6}&lt;/UID&gt;&lt;Title&gt;Synthesis of System Dynamics Tools for Holistic Conceptualization of Water Resources Problems&lt;/Title&gt;&lt;Template&gt;Journal Article&lt;/Template&gt;&lt;Star&gt;0&lt;/Star&gt;&lt;Tag&gt;0&lt;/Tag&gt;&lt;Author&gt;Mirchi, Ali; Madani, Kaveh; Watkins, David; Ahmad, Sajjad&lt;/Author&gt;&lt;Year&gt;2012&lt;/Year&gt;&lt;Details&gt;&lt;_accessed&gt;61956643&lt;/_accessed&gt;&lt;_collection_scope&gt;EI;SCIE;&lt;/_collection_scope&gt;&lt;_created&gt;61956641&lt;/_created&gt;&lt;_db_updated&gt;CrossRef&lt;/_db_updated&gt;&lt;_doi&gt;10.1007/s11269-012-0024-2&lt;/_doi&gt;&lt;_impact_factor&gt;   2.987&lt;/_impact_factor&gt;&lt;_isbn&gt;0920-4741&lt;/_isbn&gt;&lt;_issue&gt;9&lt;/_issue&gt;&lt;_journal&gt;Water Resources Management&lt;/_journal&gt;&lt;_modified&gt;62869923&lt;/_modified&gt;&lt;_pages&gt;2421-2442&lt;/_pages&gt;&lt;_tertiary_title&gt;Water Resour Manage&lt;/_tertiary_title&gt;&lt;_url&gt;http://link.springer.com/10.1007/s11269-012-0024-2_x000d__x000a_http://www.springerlink.com/index/pdf/10.1007/s11269-012-0024-2&lt;/_url&gt;&lt;_volume&gt;26&lt;/_volume&gt;&lt;/Details&gt;&lt;Extra&gt;&lt;DBUID&gt;{6F35D732-D9FF-4EE9-905F-B0CC4953C663}&lt;/DBUID&gt;&lt;/Extra&gt;&lt;/Item&gt;&lt;/References&gt;&lt;/Group&gt;&lt;Group&gt;&lt;References&gt;&lt;Item&gt;&lt;ID&gt;690&lt;/ID&gt;&lt;UID&gt;{31FE09FF-27F2-4DD1-91CB-F92CDC78E9BC}&lt;/UID&gt;&lt;Title&gt;Development and application of coupled system dynamics and game theory: A dynamic water conflict resolution method&lt;/Title&gt;&lt;Template&gt;Journal Article&lt;/Template&gt;&lt;Star&gt;0&lt;/Star&gt;&lt;Tag&gt;0&lt;/Tag&gt;&lt;Author&gt;Zomorodian, Mehdi; Lai, Sai Hin; Homayounfar, Mehran; Ibrahim, Shaliza; Pender, Gareth&lt;/Author&gt;&lt;Year&gt;2017&lt;/Year&gt;&lt;Details&gt;&lt;_collection_scope&gt;SCIE;&lt;/_collection_scope&gt;&lt;_created&gt;62293977&lt;/_created&gt;&lt;_impact_factor&gt;   2.776&lt;/_impact_factor&gt;&lt;_issue&gt;12&lt;/_issue&gt;&lt;_journal&gt;Plos One&lt;/_journal&gt;&lt;_modified&gt;62869925&lt;/_modified&gt;&lt;_pages&gt;e0188489&lt;/_pages&gt;&lt;_volume&gt;12&lt;/_volume&gt;&lt;/Details&gt;&lt;Extra&gt;&lt;DBUID&gt;{6F35D732-D9FF-4EE9-905F-B0CC4953C663}&lt;/DBUID&gt;&lt;/Extra&gt;&lt;/Item&gt;&lt;/References&gt;&lt;/Group&gt;&lt;Group&gt;&lt;References&gt;&lt;Item&gt;&lt;ID&gt;126&lt;/ID&gt;&lt;UID&gt;{7BFAC15C-DC72-43BC-A41C-10DBD13D5696}&lt;/UID&gt;&lt;Title&gt;System dynamics analysis of water supply and demand in the North China Plain&lt;/Title&gt;&lt;Template&gt;Journal Article&lt;/Template&gt;&lt;Star&gt;0&lt;/Star&gt;&lt;Tag&gt;0&lt;/Tag&gt;&lt;Author&gt;Qin, Huanhuan; Cha-tien Sun, Amy; Liu, Jie; Zheng, Chunmiao&lt;/Author&gt;&lt;Year&gt;2012&lt;/Year&gt;&lt;Details&gt;&lt;_accessed&gt;61956643&lt;/_accessed&gt;&lt;_collection_scope&gt;SCIE;&lt;/_collection_scope&gt;&lt;_created&gt;61956641&lt;/_created&gt;&lt;_db_updated&gt;CrossRef&lt;/_db_updated&gt;&lt;_doi&gt;10.2166/wp.2011.106&lt;/_doi&gt;&lt;_impact_factor&gt;   1.011&lt;/_impact_factor&gt;&lt;_isbn&gt;1366-7017&lt;/_isbn&gt;&lt;_issue&gt;2&lt;/_issue&gt;&lt;_journal&gt;Water Policy&lt;/_journal&gt;&lt;_modified&gt;62868853&lt;/_modified&gt;&lt;_pages&gt;214&lt;/_pages&gt;&lt;_tertiary_title&gt;Water Policy&lt;/_tertiary_title&gt;&lt;_url&gt;http://wp.iwaponline.com/cgi/doi/10.2166/wp.2011.106_x000d__x000a_https://syndication.highwire.org/content/doi/10.2166/wp.2011.106&lt;/_url&gt;&lt;_volume&gt;14&lt;/_volume&gt;&lt;/Details&gt;&lt;Extra&gt;&lt;DBUID&gt;{6F35D732-D9FF-4EE9-905F-B0CC4953C663}&lt;/DBUID&gt;&lt;/Extra&gt;&lt;/Item&gt;&lt;/References&gt;&lt;/Group&gt;&lt;Group&gt;&lt;References&gt;&lt;Item&gt;&lt;ID&gt;1981&lt;/ID&gt;&lt;UID&gt;{8C23D5BE-E2D1-477E-9DA5-2B14A7BC20FB}&lt;/UID&gt;&lt;Title&gt;Resilience Dynamics of Urban Water Supply Security and Potential of Tipping Points&lt;/Title&gt;&lt;Template&gt;Journal Article&lt;/Template&gt;&lt;Star&gt;0&lt;/Star&gt;&lt;Tag&gt;0&lt;/Tag&gt;&lt;Author&gt;Krueger, E H; Borchardt, D; Jawitz, J W; Klammler, H; Yang, S; Zischg, J; Rao, P S C&lt;/Author&gt;&lt;Year&gt;2019&lt;/Year&gt;&lt;Details&gt;&lt;_doi&gt;10.1029/2019EF001306&lt;/_doi&gt;&lt;_created&gt;63353708&lt;/_created&gt;&lt;_modified&gt;63353708&lt;/_modified&gt;&lt;_url&gt;https://onlinelibrary.wiley.com/doi/abs/10.1029/2019EF001306_x000d__x000a_https://onlinelibrary.wiley.com/doi/pdf/10.1029/2019EF001306&lt;/_url&gt;&lt;_journal&gt;Earth&amp;apos;s Future&lt;/_journal&gt;&lt;_volume&gt;7&lt;/_volume&gt;&lt;_issue&gt;10&lt;/_issue&gt;&lt;_pages&gt;1167-1191&lt;/_pages&gt;&lt;_tertiary_title&gt;Earth&amp;apos;s Future&lt;/_tertiary_title&gt;&lt;_isbn&gt;2328-4277&lt;/_isbn&gt;&lt;_accessed&gt;63353708&lt;/_accessed&gt;&lt;_db_updated&gt;CrossRef&lt;/_db_updated&gt;&lt;_impact_factor&gt;   5.781&lt;/_impact_factor&gt;&lt;/Details&gt;&lt;Extra&gt;&lt;DBUID&gt;{6F35D732-D9FF-4EE9-905F-B0CC4953C663}&lt;/DBUID&gt;&lt;/Extra&gt;&lt;/Item&gt;&lt;/References&gt;&lt;/Group&gt;&lt;/Citation&gt;_x000a_"/>
    <w:docVar w:name="NE.Ref{D286F03F-6D19-436D-85E7-9D6E36F22B4B}" w:val=" ADDIN NE.Ref.{D286F03F-6D19-436D-85E7-9D6E36F22B4B}&lt;Citation&gt;&lt;Group&gt;&lt;References&gt;&lt;Item&gt;&lt;ID&gt;885&lt;/ID&gt;&lt;UID&gt;{90C2D178-1513-46FA-9BD1-355865592BCD}&lt;/UID&gt;&lt;Title&gt;北大国情报告：在朗润园读懂中国&lt;/Title&gt;&lt;Template&gt;Book&lt;/Template&gt;&lt;Star&gt;0&lt;/Star&gt;&lt;Tag&gt;0&lt;/Tag&gt;&lt;Author&gt;林毅夫; 姚洋; 黄益平&lt;/Author&gt;&lt;Year&gt;2015&lt;/Year&gt;&lt;Details&gt;&lt;_created&gt;63091301&lt;/_created&gt;&lt;_modified&gt;63091305&lt;/_modified&gt;&lt;_place_published&gt;北京&lt;/_place_published&gt;&lt;_publisher&gt;中信出版社&lt;/_publisher&gt;&lt;_translated_author&gt;Lin, Yifu;Yao, Yang;Huang, Yiping&lt;/_translated_author&gt;&lt;/Details&gt;&lt;Extra&gt;&lt;DBUID&gt;{6F35D732-D9FF-4EE9-905F-B0CC4953C663}&lt;/DBUID&gt;&lt;/Extra&gt;&lt;/Item&gt;&lt;/References&gt;&lt;/Group&gt;&lt;/Citation&gt;_x000a_"/>
    <w:docVar w:name="NE.Ref{D28EB8E4-562F-4D17-8A4E-C6FC85AA1E77}" w:val=" ADDIN NE.Ref.{D28EB8E4-562F-4D17-8A4E-C6FC85AA1E77}&lt;Citation&gt;&lt;Group&gt;&lt;References&gt;&lt;Item&gt;&lt;ID&gt;305&lt;/ID&gt;&lt;UID&gt;{B3D28652-9513-4E45-87E9-1A800676C133}&lt;/UID&gt;&lt;Title&gt;Chinese urbanization 2050: SD modeling and process simulation&lt;/Title&gt;&lt;Template&gt;Journal Article&lt;/Template&gt;&lt;Star&gt;0&lt;/Star&gt;&lt;Tag&gt;0&lt;/Tag&gt;&lt;Author&gt;Gu, ChaoLin; Guan, WeiHua; Liu, HeLin&lt;/Author&gt;&lt;Year&gt;2017&lt;/Year&gt;&lt;Details&gt;&lt;_accessed&gt;62522540&lt;/_accessed&gt;&lt;_collection_scope&gt;EI;&lt;/_collection_scope&gt;&lt;_created&gt;62034386&lt;/_created&gt;&lt;_db_updated&gt;CrossRef&lt;/_db_updated&gt;&lt;_doi&gt;10.1007/s11430-016-9022-2&lt;/_doi&gt;&lt;_impact_factor&gt;   2.058&lt;/_impact_factor&gt;&lt;_isbn&gt;1674-7313&lt;/_isbn&gt;&lt;_issue&gt;6&lt;/_issue&gt;&lt;_journal&gt;Science China Earth Sciences&lt;/_journal&gt;&lt;_modified&gt;62522020&lt;/_modified&gt;&lt;_pages&gt;1067-1082&lt;/_pages&gt;&lt;_tertiary_title&gt;Sci. China Earth Sci.&lt;/_tertiary_title&gt;&lt;_url&gt;http://link.springer.com/10.1007/s11430-016-9022-2_x000d__x000a_http://link.springer.com/content/pdf/10.1007/s11430-016-9022-2.pdf&lt;/_url&gt;&lt;_volume&gt;60&lt;/_volume&gt;&lt;/Details&gt;&lt;Extra&gt;&lt;DBUID&gt;{E5CFCA40-B99A-4E9F-8A29-87F3858A6670}&lt;/DBUID&gt;&lt;/Extra&gt;&lt;/Item&gt;&lt;/References&gt;&lt;/Group&gt;&lt;/Citation&gt;_x000a_"/>
    <w:docVar w:name="NE.Ref{D2FD7A4B-3917-404E-9E48-FD583E762B39}" w:val=" ADDIN NE.Ref.{D2FD7A4B-3917-404E-9E48-FD583E762B39}&lt;Citation&gt;&lt;Group&gt;&lt;References&gt;&lt;Item&gt;&lt;ID&gt;51&lt;/ID&gt;&lt;UID&gt;{F0955C7A-CFE2-4A9C-A58C-74F476A8E4D0}&lt;/UID&gt;&lt;Title&gt;Land Use Planning Challenges: Coping with Conflicts in Visions of Sustainable Development and Livable Communities&lt;/Title&gt;&lt;Template&gt;Journal Article&lt;/Template&gt;&lt;Star&gt;0&lt;/Star&gt;&lt;Tag&gt;0&lt;/Tag&gt;&lt;Author&gt;Godschalk, D R&lt;/Author&gt;&lt;Year&gt;2004&lt;/Year&gt;&lt;Details&gt;&lt;_accessed&gt;63071848&lt;/_accessed&gt;&lt;_collection_scope&gt;SSCI&lt;/_collection_scope&gt;&lt;_created&gt;63071848&lt;/_created&gt;&lt;_impact_factor&gt;   2.719&lt;/_impact_factor&gt;&lt;_issue&gt;1&lt;/_issue&gt;&lt;_journal&gt;Journal of the American Planning Association&lt;/_journal&gt;&lt;_modified&gt;63071848&lt;/_modified&gt;&lt;_pages&gt;5-13&lt;/_pages&gt;&lt;_volume&gt;70&lt;/_volume&gt;&lt;/Details&gt;&lt;Extra&gt;&lt;DBUID&gt;{AA9B00FE-9AD8-4701-8D10-7F6B57E98978}&lt;/DBUID&gt;&lt;/Extra&gt;&lt;/Item&gt;&lt;/References&gt;&lt;/Group&gt;&lt;Group&gt;&lt;References&gt;&lt;Item&gt;&lt;ID&gt;1189&lt;/ID&gt;&lt;UID&gt;{F411165B-AAF5-47A7-9B71-F66CF277306B}&lt;/UID&gt;&lt;Title&gt;Land Use Planning Challenges: Coping with Conflicts in Visions of Sustainable Development and Livable Communities&lt;/Title&gt;&lt;Template&gt;Journal Article&lt;/Template&gt;&lt;Star&gt;1&lt;/Star&gt;&lt;Tag&gt;0&lt;/Tag&gt;&lt;Author&gt;Godschalk, David R&lt;/Author&gt;&lt;Year&gt;2004&lt;/Year&gt;&lt;Details&gt;&lt;_accessed&gt;62157159&lt;/_accessed&gt;&lt;_created&gt;62157158&lt;/_created&gt;&lt;_db_provider&gt;ProQuest Research Library&lt;/_db_provider&gt;&lt;_db_updated&gt;PKU Search&lt;/_db_updated&gt;&lt;_doi&gt;10.1080/01944360408976334&lt;/_doi&gt;&lt;_impact_factor&gt;   2.719&lt;/_impact_factor&gt;&lt;_isbn&gt;0194-4363&lt;/_isbn&gt;&lt;_issue&gt;1&lt;/_issue&gt;&lt;_keywords&gt;United States; Analysis; Land use; Studies; Area planning &amp;amp; development; Urban planning; Ecology; Conflicts; Sustainable development&lt;/_keywords&gt;&lt;_language&gt;English&lt;/_language&gt;&lt;_modified&gt;63263427&lt;/_modified&gt;&lt;_pages&gt;5-13&lt;/_pages&gt;&lt;_place_published&gt;Chicago&lt;/_place_published&gt;&lt;_url&gt;http://pku.summon.serialssolutions.com/2.0.0/link/0/eLvHCXMwpV3fa9RAEB5tRRTBH1e1VxVCwRchNtlNNkmpleO4Q-SKgtYHX5b9KUXJnU1O6v_qH9Od3MamFi4FX_KSL5uE7Dc7mZ1vBoCS11H4j03AMujMaKkLRmzCiIxiqUiaU6mKKBcYf_t6lM8-kukkfd8R9fvP3VrJxnTrucKo-R4hBeZtZOzt4meIbaRwu9X31NiAW26uUuzlcEQ-XJhmmnr9dBImlNFLi5E3yZcqll6x0M2yM33w_0_4EO57lzMYrebII7hpygHcG3V2EAZwe9JUr_49gDutVLnauvHnQAYK3es3u5hyKTAp5Af-zbv1bvdwJkp9sCcPg7Wo48r0g9rWSf3Icdv8pULsfg-4UYP1D4rB6GDsBTJVP_6kDL40mvxrYOc2-HQhUuvHd7K4-sHuCwSzk1_XG9lrgbCCLoIfw_F08nn8LvTtMEKFaukwT61Wyoo4duyx1ojMKqx-RKRIEp1nOTUZbqorlTpS6cJZauO8VRlJKxmlhj6BzXJemm0InBunRWwiSYhKZEFyIWK3zjGmU0GyVA7hVcsLvlhVPeFxW0zWkcdxxxn_3LmylCZDeInM4b5rqjtU-GbVN7GsKj6KY0oopSwdwtMGh_yqT4XinTNRl3S8boJVdtVZ5uoNeX1WDyFZc8maZ91pmcr9phz_y9KddSefwd1V0hZG357DZn26NC9gY_F9eQ7l6o5z&lt;/_url&gt;&lt;_volume&gt;70&lt;/_volume&gt;&lt;_journal&gt;Journal of the American Planning Association&lt;/_journal&gt;&lt;_collection_scope&gt;SSCI&lt;/_collection_scope&gt;&lt;/Details&gt;&lt;Extra&gt;&lt;DBUID&gt;{6F35D732-D9FF-4EE9-905F-B0CC4953C663}&lt;/DBUID&gt;&lt;/Extra&gt;&lt;/Item&gt;&lt;/References&gt;&lt;/Group&gt;&lt;/Citation&gt;_x000a_"/>
    <w:docVar w:name="NE.Ref{D33ADE07-6C69-4B0D-BB7A-B26C73478E47}" w:val=" ADDIN NE.Ref.{D33ADE07-6C69-4B0D-BB7A-B26C73478E47}&lt;Citation&gt;&lt;Group&gt;&lt;References&gt;&lt;Item&gt;&lt;ID&gt;945&lt;/ID&gt;&lt;UID&gt;{0BFE9677-1993-4013-86A9-049D827F5A19}&lt;/UID&gt;&lt;Title&gt;系统动力学&lt;/Title&gt;&lt;Template&gt;Book&lt;/Template&gt;&lt;Star&gt;0&lt;/Star&gt;&lt;Tag&gt;0&lt;/Tag&gt;&lt;Author&gt;王其藩&lt;/Author&gt;&lt;Year&gt;2009&lt;/Year&gt;&lt;Details&gt;&lt;_accessed&gt;63159785&lt;/_accessed&gt;&lt;_created&gt;63159785&lt;/_created&gt;&lt;_modified&gt;63159785&lt;/_modified&gt;&lt;_place_published&gt;上海&lt;/_place_published&gt;&lt;_publisher&gt;上海财经大学出版社&lt;/_publisher&gt;&lt;_translated_author&gt;Wang, Qifan&lt;/_translated_author&gt;&lt;/Details&gt;&lt;Extra&gt;&lt;DBUID&gt;{6F35D732-D9FF-4EE9-905F-B0CC4953C663}&lt;/DBUID&gt;&lt;/Extra&gt;&lt;/Item&gt;&lt;/References&gt;&lt;/Group&gt;&lt;Group&gt;&lt;References&gt;&lt;Item&gt;&lt;ID&gt;238&lt;/ID&gt;&lt;UID&gt;{3F4BE580-0AC7-40F8-B80A-D360EB3867E2}&lt;/UID&gt;&lt;Title&gt;Chinese urbanization 2050: SD modeling and process simulation&lt;/Title&gt;&lt;Template&gt;Journal Article&lt;/Template&gt;&lt;Star&gt;0&lt;/Star&gt;&lt;Tag&gt;0&lt;/Tag&gt;&lt;Author&gt;Gu, Chaolin; Guan, Weihua; Liu, Helin&lt;/Author&gt;&lt;Year&gt;2017&lt;/Year&gt;&lt;Details&gt;&lt;_accessed&gt;62034386&lt;/_accessed&gt;&lt;_collection_scope&gt;EI;&lt;/_collection_scope&gt;&lt;_created&gt;62034386&lt;/_created&gt;&lt;_db_updated&gt;CrossRef&lt;/_db_updated&gt;&lt;_doi&gt;10.1007/s11430-016-9022-2&lt;/_doi&gt;&lt;_impact_factor&gt;   2.258&lt;/_impact_factor&gt;&lt;_isbn&gt;1674-7313&lt;/_isbn&gt;&lt;_issue&gt;6&lt;/_issue&gt;&lt;_journal&gt;Science China-Earth Sciences&lt;/_journal&gt;&lt;_modified&gt;62922183&lt;/_modified&gt;&lt;_pages&gt;1067-1082&lt;/_pages&gt;&lt;_tertiary_title&gt;Sci. China Earth Sci.&lt;/_tertiary_title&gt;&lt;_url&gt;http://link.springer.com/10.1007/s11430-016-9022-2_x000d__x000a_http://link.springer.com/content/pdf/10.1007/s11430-016-9022-2.pdf&lt;/_url&gt;&lt;_volume&gt;60&lt;/_volume&gt;&lt;/Details&gt;&lt;Extra&gt;&lt;DBUID&gt;{6F35D732-D9FF-4EE9-905F-B0CC4953C663}&lt;/DBUID&gt;&lt;/Extra&gt;&lt;/Item&gt;&lt;/References&gt;&lt;/Group&gt;&lt;/Citation&gt;_x000a_"/>
    <w:docVar w:name="NE.Ref{D35418F9-47F7-44E7-AAB4-D381DA6FF5C8}" w:val=" ADDIN NE.Ref.{D35418F9-47F7-44E7-AAB4-D381DA6FF5C8}&lt;Citation&gt;&lt;Group&gt;&lt;References&gt;&lt;Item&gt;&lt;ID&gt;1198&lt;/ID&gt;&lt;UID&gt;{A0B0E538-469A-49AA-AE6E-8273568C8B9B}&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956&lt;/_impact_factor&gt;&lt;_isbn&gt;0250-8060_x000d__x000a_&lt;/_isbn&gt;&lt;_issue&gt;5-6_x000d__x000a_&lt;/_issue&gt;&lt;_journal&gt;Water International&lt;/_journal&gt;&lt;_keywords&gt;systems thinking_x000d__x000a_; viability loops_x000d__x000a_; Cyprus_x000d__x000a_; water-energy-food nexus_x000d__x000a_; reflexive governance_x000d__x000a_&lt;/_keywords&gt;&lt;_modified&gt;62560293&lt;/_modified&gt;&lt;_number&gt;1&lt;/_number&gt;&lt;_ori_publication&gt;Routledge_x000d__x000a_&lt;/_ori_publication&gt;&lt;_pages&gt;877_x000d__x000a_-894_x000d__x000a_&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E5CFCA40-B99A-4E9F-8A29-87F3858A6670}&lt;/DBUID&gt;&lt;/Extra&gt;&lt;/Item&gt;&lt;/References&gt;&lt;/Group&gt;&lt;/Citation&gt;_x000a_"/>
    <w:docVar w:name="NE.Ref{D3FB8BFB-A95E-41DB-ABE8-6B0E637EDA64}" w:val=" ADDIN NE.Ref.{D3FB8BFB-A95E-41DB-ABE8-6B0E637EDA64}&lt;Citation&gt;&lt;Group&gt;&lt;References&gt;&lt;Item&gt;&lt;ID&gt;307&lt;/ID&gt;&lt;UID&gt;{C2AF0F4E-2592-423F-967B-F388DD1162F5}&lt;/UID&gt;&lt;Title&gt;From fail-safe to safe-to-fail: Sustainability and resilience in the new urban world&lt;/Title&gt;&lt;Template&gt;Journal Article&lt;/Template&gt;&lt;Star&gt;0&lt;/Star&gt;&lt;Tag&gt;0&lt;/Tag&gt;&lt;Author&gt;Ahern, Jack&lt;/Author&gt;&lt;Year&gt;2011&lt;/Year&gt;&lt;Details&gt;&lt;_accessed&gt;62237528&lt;/_accessed&gt;&lt;_collection_scope&gt;EI;SCIE;SSCI;&lt;/_collection_scope&gt;&lt;_created&gt;62237528&lt;/_created&gt;&lt;_db_updated&gt;CrossRef&lt;/_db_updated&gt;&lt;_doi&gt;10.1016/j.landurbplan.2011.02.021&lt;/_doi&gt;&lt;_impact_factor&gt;   4.563&lt;/_impact_factor&gt;&lt;_isbn&gt;01692046&lt;/_isbn&gt;&lt;_issue&gt;4&lt;/_issue&gt;&lt;_journal&gt;Landscape and Urban Planning&lt;/_journal&gt;&lt;_modified&gt;62238106&lt;/_modified&gt;&lt;_pages&gt;341-343&lt;/_pages&gt;&lt;_tertiary_title&gt;Landscape and Urban Planning&lt;/_tertiary_title&gt;&lt;_url&gt;http://linkinghub.elsevier.com/retrieve/pii/S016920461100079X_x000d__x000a_http://api.elsevier.com/content/article/PII:S016920461100079X?httpAccept=text/xml&lt;/_url&gt;&lt;_volume&gt;100&lt;/_volume&gt;&lt;/Details&gt;&lt;Extra&gt;&lt;DBUID&gt;{E5CFCA40-B99A-4E9F-8A29-87F3858A6670}&lt;/DBUID&gt;&lt;/Extra&gt;&lt;/Item&gt;&lt;/References&gt;&lt;/Group&gt;&lt;/Citation&gt;_x000a_"/>
    <w:docVar w:name="NE.Ref{D3FF093C-CBA8-44A3-A11E-9610CB012392}" w:val=" ADDIN NE.Ref.{D3FF093C-CBA8-44A3-A11E-9610CB012392}&lt;Citation&gt;&lt;Group&gt;&lt;References&gt;&lt;Item&gt;&lt;ID&gt;1023&lt;/ID&gt;&lt;UID&gt;{A7D6FA1C-5F64-4BAF-A9CA-B552187C33A6}&lt;/UID&gt;&lt;Title&gt;An integrated model to evaluate water-energy-food nexus at a household scale&lt;/Title&gt;&lt;Template&gt;Journal Article&lt;/Template&gt;&lt;Star&gt;0&lt;/Star&gt;&lt;Tag&gt;0&lt;/Tag&gt;&lt;Author&gt;Hussien, Wa&amp;apos;el A; Memon, Fayyaz A; Savic, Dragan A&lt;/Author&gt;&lt;Year&gt;2017&lt;/Year&gt;&lt;Details&gt;&lt;_accessed&gt;62442138&lt;/_accessed&gt;&lt;_collection_scope&gt;SCIE;&lt;/_collection_scope&gt;&lt;_created&gt;62442137&lt;/_created&gt;&lt;_db_updated&gt;CrossRef&lt;/_db_updated&gt;&lt;_doi&gt;10.1016/j.envsoft.2017.03.034&lt;/_doi&gt;&lt;_impact_factor&gt;   4.177&lt;/_impact_factor&gt;&lt;_isbn&gt;13648152&lt;/_isbn&gt;&lt;_journal&gt;Environmental Modelling &amp;amp; Software&lt;/_journal&gt;&lt;_keywords&gt;Seasonal variability; Household scale; System dynamics modelling; Water-energy-food nexus; Income; End-use&lt;/_keywords&gt;&lt;_language&gt;English&lt;/_language&gt;&lt;_modified&gt;62442138&lt;/_modified&gt;&lt;_pages&gt;366-380&lt;/_pages&gt;&lt;_tertiary_title&gt;Environmental Modelling &amp;amp; Software&lt;/_tertiary_title&gt;&lt;_url&gt;https://linkinghub.elsevier.com/retrieve/pii/S1364815216306594_x000d__x000a_https://api.elsevier.com/content/article/PII:S1364815216306594?httpAccept=text/xml&lt;/_url&gt;&lt;_volume&gt;93&lt;/_volume&gt;&lt;/Details&gt;&lt;Extra&gt;&lt;DBUID&gt;{E5CFCA40-B99A-4E9F-8A29-87F3858A6670}&lt;/DBUID&gt;&lt;/Extra&gt;&lt;/Item&gt;&lt;/References&gt;&lt;/Group&gt;&lt;Group&gt;&lt;References&gt;&lt;Item&gt;&lt;ID&gt;1024&lt;/ID&gt;&lt;UID&gt;{4B2318B1-A27B-4F13-819C-66966D0E7605}&lt;/UID&gt;&lt;Title&gt;Quantification of the urban water-energy nexus in México City, México, with an assessment of water-system related carbon emissions&lt;/Title&gt;&lt;Template&gt;Journal Article&lt;/Template&gt;&lt;Star&gt;0&lt;/Star&gt;&lt;Tag&gt;0&lt;/Tag&gt;&lt;Author&gt;Valek, Adrián Moredia; Sušnik, Janez; Grafakos, Stelios&lt;/Author&gt;&lt;Year&gt;2017&lt;/Year&gt;&lt;Details&gt;&lt;_accessed&gt;62442144&lt;/_accessed&gt;&lt;_accession_num&gt;28262366&lt;/_accession_num&gt;&lt;_author_adr&gt;Institute for Housing and Urban Development Studies, Erasmus University Rotterdam, Rotterdam, The Netherlands.; Integrated Water Systems and Governance Department, UNESCO-IHE Institute for Water Education, Delft, The Netherlands. Electronic address: j.susnik@unesco-ihe.org.; Institute for Housing and Urban Development Studies, Erasmus University Rotterdam, Rotterdam, The Netherlands.&lt;/_author_adr&gt;&lt;_collection_scope&gt;EI;SCI;SCIE;&lt;/_collection_scope&gt;&lt;_created&gt;62442143&lt;/_created&gt;&lt;_date&gt;61817760&lt;/_date&gt;&lt;_date_display&gt;2017 Jul 15&lt;/_date_display&gt;&lt;_db_updated&gt;CrossRef&lt;/_db_updated&gt;&lt;_doi&gt;10.1016/j.scitotenv.2017.02.234&lt;/_doi&gt;&lt;_impact_factor&gt;   4.610&lt;/_impact_factor&gt;&lt;_isbn&gt;00489697&lt;/_isbn&gt;&lt;_journal&gt;Science of The Total Environment&lt;/_journal&gt;&lt;_keywords&gt;Mexico City; Water savings measures; Water system CO(2)e emissions; Water-energy nexus&lt;/_keywords&gt;&lt;_language&gt;eng&lt;/_language&gt;&lt;_modified&gt;62442257&lt;/_modified&gt;&lt;_ori_publication&gt;Copyright (c) 2017 Elsevier B.V. All rights reserved.&lt;/_ori_publication&gt;&lt;_pages&gt;258-268&lt;/_pages&gt;&lt;_tertiary_title&gt;Science of the Total Environment&lt;/_tertiary_title&gt;&lt;_type_work&gt;Journal Article&lt;/_type_work&gt;&lt;_url&gt;https://linkinghub.elsevier.com/retrieve/pii/S0048969717304990_x000d__x000a_https://api.elsevier.com/content/article/PII:S0048969717304990?httpAccept=text/xml&lt;/_url&gt;&lt;_volume&gt;590-591&lt;/_volume&gt;&lt;/Details&gt;&lt;Extra&gt;&lt;DBUID&gt;{E5CFCA40-B99A-4E9F-8A29-87F3858A6670}&lt;/DBUID&gt;&lt;/Extra&gt;&lt;/Item&gt;&lt;/References&gt;&lt;/Group&gt;&lt;/Citation&gt;_x000a_"/>
    <w:docVar w:name="NE.Ref{D413E1E1-8E5F-48FF-8750-728507DB09A1}" w:val=" ADDIN NE.Ref.{D413E1E1-8E5F-48FF-8750-728507DB09A1}&lt;Citation&gt;&lt;Group&gt;&lt;References&gt;&lt;Item&gt;&lt;ID&gt;95&lt;/ID&gt;&lt;UID&gt;{AFB06DD1-9D60-4A05-8961-FAEFDA9071C6}&lt;/UID&gt;&lt;Title&gt;Temporal and spatial changes in social vulnerability to natural hazards&lt;/Title&gt;&lt;Template&gt;Journal Article&lt;/Template&gt;&lt;Star&gt;1&lt;/Star&gt;&lt;Tag&gt;0&lt;/Tag&gt;&lt;Author&gt;Cutter, S L; Finch, C&lt;/Author&gt;&lt;Year&gt;2008&lt;/Year&gt;&lt;Details&gt;&lt;_accessed&gt;61344767&lt;/_accessed&gt;&lt;_cited_count&gt;307&lt;/_cited_count&gt;&lt;_created&gt;61344767&lt;/_created&gt;&lt;_db_updated&gt;kuakujiansuo&lt;/_db_updated&gt;&lt;_journal&gt;Proceedings of the National Academy of Sciences&lt;/_journal&gt;&lt;_keywords&gt;disasters; inequality&lt;/_keywords&gt;&lt;_modified&gt;61345014&lt;/_modified&gt;&lt;_url&gt;http://xueshu.baidu.com/s?wd=paperuri:%282b2d1c06aa4d2e028e3c4b9da4d90279%29&amp;amp;filter=sc_long_sign&amp;amp;tn=SE_xueshusource_2kduw22v&amp;amp;sc_vurl=http://europepmc.org/articles/PMC2268131/&amp;amp;ie=utf-8&amp;amp;sc_us=7076399466546200521&lt;/_url&gt;&lt;/Details&gt;&lt;Extra&gt;&lt;DBUID&gt;{31F9CFF5-4EB5-41E0-8180-BAFB923E486F}&lt;/DBUID&gt;&lt;/Extra&gt;&lt;/Item&gt;&lt;/References&gt;&lt;/Group&gt;&lt;/Citation&gt;_x000a_"/>
    <w:docVar w:name="NE.Ref{D43254A7-0BEE-4C1D-8A4B-D53DF824CC9A}" w:val=" ADDIN NE.Ref.{D43254A7-0BEE-4C1D-8A4B-D53DF824CC9A}&lt;Citation&gt;&lt;Group&gt;&lt;References&gt;&lt;Item&gt;&lt;ID&gt;1725&lt;/ID&gt;&lt;UID&gt;{883FEA3F-AE61-49ED-9678-8AE428A1E5B7}&lt;/UID&gt;&lt;Title&gt;Seeking Sustainable Climate Land Energy and Water (CLEW) strategies&lt;/Title&gt;&lt;Template&gt;Report&lt;/Template&gt;&lt;Star&gt;0&lt;/Star&gt;&lt;Tag&gt;0&lt;/Tag&gt;&lt;Author&gt;&amp;quot;International Atomic Energy Agency (IAEA)&amp;quot;&lt;/Author&gt;&lt;Year&gt;2009&lt;/Year&gt;&lt;Details&gt;&lt;_accessed&gt;62561511&lt;/_accessed&gt;&lt;_created&gt;62561511&lt;/_created&gt;&lt;_modified&gt;63281472&lt;/_modified&gt;&lt;_place_published&gt;Austria&lt;/_place_published&gt;&lt;_secondary_title&gt;Nuclear Technology Review 2009&lt;/_secondary_title&gt;&lt;_url&gt;https://www.iaea.org/OurWork/ST/NE/Pess/assets/09-22271_NTR_2009_web.pdf&lt;/_url&gt;&lt;/Details&gt;&lt;Extra&gt;&lt;DBUID&gt;{6F35D732-D9FF-4EE9-905F-B0CC4953C663}&lt;/DBUID&gt;&lt;/Extra&gt;&lt;/Item&gt;&lt;/References&gt;&lt;/Group&gt;&lt;/Citation&gt;_x000a_"/>
    <w:docVar w:name="NE.Ref{D45EA47A-7FC2-47CA-88E0-336FD6590134}" w:val=" ADDIN NE.Ref.{D45EA47A-7FC2-47CA-88E0-336FD6590134}&lt;Citation&gt;&lt;Group&gt;&lt;References&gt;&lt;Item&gt;&lt;ID&gt;291&lt;/ID&gt;&lt;UID&gt;{0A9E3666-99DC-4440-A3B8-D3E2B648A3E6}&lt;/UID&gt;&lt;Title&gt;Natural capitalism: Creating the next industrial revolution&lt;/Title&gt;&lt;Template&gt;Book&lt;/Template&gt;&lt;Star&gt;0&lt;/Star&gt;&lt;Tag&gt;0&lt;/Tag&gt;&lt;Author&gt;Hawken, P; Lovins, A; Lovins, L H&lt;/Author&gt;&lt;Year&gt;1999&lt;/Year&gt;&lt;Details&gt;&lt;_accessed&gt;62236511&lt;/_accessed&gt;&lt;_created&gt;62236511&lt;/_created&gt;&lt;_modified&gt;62236511&lt;/_modified&gt;&lt;_place_published&gt;Boston&lt;/_place_published&gt;&lt;_publisher&gt;Little, Brown&lt;/_publisher&gt;&lt;/Details&gt;&lt;Extra&gt;&lt;DBUID&gt;{E5CFCA40-B99A-4E9F-8A29-87F3858A6670}&lt;/DBUID&gt;&lt;/Extra&gt;&lt;/Item&gt;&lt;/References&gt;&lt;/Group&gt;&lt;/Citation&gt;_x000a_"/>
    <w:docVar w:name="NE.Ref{D4678498-63A8-4474-9042-50A5B550C9CE}" w:val=" ADDIN NE.Ref.{D4678498-63A8-4474-9042-50A5B550C9CE}&lt;Citation&gt;&lt;Group&gt;&lt;References&gt;&lt;Item&gt;&lt;ID&gt;1032&lt;/ID&gt;&lt;UID&gt;{58561A34-C79E-44B9-8648-3DBACD79562E}&lt;/UID&gt;&lt;Title&gt;An analysis of the implications of China’s urbanization policy for economic growth and energy consumption&lt;/Title&gt;&lt;Template&gt;Journal Article&lt;/Template&gt;&lt;Star&gt;0&lt;/Star&gt;&lt;Tag&gt;0&lt;/Tag&gt;&lt;Author&gt;Yang, Yingchun; Liu, Jianghua; Zhang, Yutao&lt;/Author&gt;&lt;Year&gt;2017&lt;/Year&gt;&lt;Details&gt;&lt;_collection_scope&gt;EI;SCIE;&lt;/_collection_scope&gt;&lt;_created&gt;62442522&lt;/_created&gt;&lt;_impact_factor&gt;   5.651&lt;/_impact_factor&gt;&lt;_journal&gt;Journal of Cleaner Production&lt;/_journal&gt;&lt;_modified&gt;62442523&lt;/_modified&gt;&lt;_volume&gt;161&lt;/_volume&gt;&lt;/Details&gt;&lt;Extra&gt;&lt;DBUID&gt;{E5CFCA40-B99A-4E9F-8A29-87F3858A6670}&lt;/DBUID&gt;&lt;/Extra&gt;&lt;/Item&gt;&lt;/References&gt;&lt;/Group&gt;&lt;/Citation&gt;_x000a_"/>
    <w:docVar w:name="NE.Ref{D47E1172-A75F-4D30-A0D8-1FEF25CE6D39}" w:val=" ADDIN NE.Ref.{D47E1172-A75F-4D30-A0D8-1FEF25CE6D39}&lt;Citation&gt;&lt;Group&gt;&lt;References&gt;&lt;Item&gt;&lt;ID&gt;1709&lt;/ID&gt;&lt;UID&gt;{6A95C1AC-6C86-48EA-820D-FE9291D655FB}&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3281751&lt;/_modified&gt;&lt;_pages&gt;1203&lt;/_pages&gt;&lt;_url&gt;http://www.mdpi.com/1996-1073/11/5/1203/pdf 全文链接_x000d__x000a_&lt;/_url&gt;&lt;_volume&gt;11&lt;/_volume&gt;&lt;/Details&gt;&lt;Extra&gt;&lt;DBUID&gt;{6F35D732-D9FF-4EE9-905F-B0CC4953C663}&lt;/DBUID&gt;&lt;/Extra&gt;&lt;/Item&gt;&lt;/References&gt;&lt;/Group&gt;&lt;/Citation&gt;_x000a_"/>
    <w:docVar w:name="NE.Ref{D51EAF90-D36E-4848-AB29-A85CED1EBBAE}" w:val=" ADDIN NE.Ref.{D51EAF90-D36E-4848-AB29-A85CED1EBBAE}&lt;Citation&gt;&lt;Group&gt;&lt;References&gt;&lt;Item&gt;&lt;ID&gt;984&lt;/ID&gt;&lt;UID&gt;{2ECE128D-5C85-4670-B7A4-630F4158F9DA}&lt;/UID&gt;&lt;Title&gt;Ecosystems and Human Well-Being&lt;/Title&gt;&lt;Template&gt;Book&lt;/Template&gt;&lt;Star&gt;0&lt;/Star&gt;&lt;Tag&gt;0&lt;/Tag&gt;&lt;Author&gt;&amp;quot;Millennium Ecosystem Assessment (MA)&amp;quot;&lt;/Author&gt;&lt;Year&gt;2005&lt;/Year&gt;&lt;Details&gt;&lt;_accessed&gt;63327767&lt;/_accessed&gt;&lt;_created&gt;63228578&lt;/_created&gt;&lt;_modified&gt;63327768&lt;/_modified&gt;&lt;_place_published&gt;Washington, DC&lt;/_place_published&gt;&lt;_publisher&gt;Island Press&lt;/_publisher&gt;&lt;/Details&gt;&lt;Extra&gt;&lt;DBUID&gt;{6F35D732-D9FF-4EE9-905F-B0CC4953C663}&lt;/DBUID&gt;&lt;/Extra&gt;&lt;/Item&gt;&lt;/References&gt;&lt;/Group&gt;&lt;/Citation&gt;_x000a_"/>
    <w:docVar w:name="NE.Ref{D545323C-0CB3-4D5E-A358-5577B20390BC}" w:val=" ADDIN NE.Ref.{D545323C-0CB3-4D5E-A358-5577B20390BC}&lt;Citation&gt;&lt;Group&gt;&lt;References&gt;&lt;Item&gt;&lt;ID&gt;41&lt;/ID&gt;&lt;UID&gt;{E72FBD73-1E3C-4A25-B0C7-A82CF4DA581A}&lt;/UID&gt;&lt;Title&gt;Cities as art: Exploring the possibility of an aesthetic dimension in planning&lt;/Title&gt;&lt;Template&gt;Journal Article&lt;/Template&gt;&lt;Star&gt;0&lt;/Star&gt;&lt;Tag&gt;0&lt;/Tag&gt;&lt;Author&gt;Talen, E; Ellis, C&lt;/Author&gt;&lt;Year&gt;2004&lt;/Year&gt;&lt;Details&gt;&lt;_accessed&gt;63071828&lt;/_accessed&gt;&lt;_collection_scope&gt;SSCI&lt;/_collection_scope&gt;&lt;_created&gt;63071828&lt;/_created&gt;&lt;_impact_factor&gt;   2.321&lt;/_impact_factor&gt;&lt;_issue&gt;1&lt;/_issue&gt;&lt;_journal&gt;Planning Theory &amp;amp; Practice&lt;/_journal&gt;&lt;_modified&gt;63071828&lt;/_modified&gt;&lt;_pages&gt;11-32&lt;/_pages&gt;&lt;_volume&gt;5&lt;/_volume&gt;&lt;/Details&gt;&lt;Extra&gt;&lt;DBUID&gt;{AA9B00FE-9AD8-4701-8D10-7F6B57E98978}&lt;/DBUID&gt;&lt;/Extra&gt;&lt;/Item&gt;&lt;/References&gt;&lt;/Group&gt;&lt;/Citation&gt;_x000a_"/>
    <w:docVar w:name="NE.Ref{D56B29E8-E946-4DC9-8C93-F2F77948F04C}" w:val=" ADDIN NE.Ref.{D56B29E8-E946-4DC9-8C93-F2F77948F04C}&lt;Citation&gt;&lt;Group&gt;&lt;References&gt;&lt;Item&gt;&lt;ID&gt;887&lt;/ID&gt;&lt;UID&gt;{0E904D61-4D3B-4A08-9470-170F2690AF3D}&lt;/UID&gt;&lt;Title&gt;十九大后的中国经济 2018、2035、2050&lt;/Title&gt;&lt;Template&gt;Report&lt;/Template&gt;&lt;Star&gt;0&lt;/Star&gt;&lt;Tag&gt;0&lt;/Tag&gt;&lt;Author&gt;李稻葵; 袁钢明; 厉克奥博; 伏霖; 冯明; 吴舒钰; 石锦建; 金星晔; 龙少波; 周迪; 胡思佳; 李雨纱; 陈大鹏; 张驰; 陈逸凡; 王绪硕; 周彭; 张鹤; 郎昆&lt;/Author&gt;&lt;Year&gt;2017&lt;/Year&gt;&lt;Details&gt;&lt;_accessed&gt;63091747&lt;/_accessed&gt;&lt;_created&gt;63091747&lt;/_created&gt;&lt;_modified&gt;63225532&lt;/_modified&gt;&lt;_number&gt;研究报告（总第84期）&lt;/_number&gt;&lt;_place_published&gt;北京&lt;/_place_published&gt;&lt;_publisher&gt;清华大学中国与世界经济研究中心&lt;/_publisher&gt;&lt;_url&gt;http://www.ccwe.tsinghua.edu.cn/upload_files/file/20171116/1510805397525056015.pdf&lt;/_url&gt;&lt;_translated_author&gt;Li, Daokui;Yuan, Gangming;Li, Ke&amp;apos;aobo;Fu, Lin;Feng, Ming;Wu, Shuyu;Shi, Jinjian;Jin, Xingye;Long, Shaobo;Zhou, Di;Hu, Sijia;Li, Yusha;Chen, Dapeng;Zhang, Chi;Chen, Yifan;Wang, Xushuo;Zhou, Peng;Zhang, He;Lang, Kun&lt;/_translated_author&gt;&lt;/Details&gt;&lt;Extra&gt;&lt;DBUID&gt;{6F35D732-D9FF-4EE9-905F-B0CC4953C663}&lt;/DBUID&gt;&lt;/Extra&gt;&lt;/Item&gt;&lt;/References&gt;&lt;/Group&gt;&lt;/Citation&gt;_x000a_"/>
    <w:docVar w:name="NE.Ref{D582642B-3EC2-4572-AB81-E967D93B7748}" w:val=" ADDIN NE.Ref.{D582642B-3EC2-4572-AB81-E967D93B7748}&lt;Citation&gt;&lt;Group&gt;&lt;References&gt;&lt;Item&gt;&lt;ID&gt;293&lt;/ID&gt;&lt;UID&gt;{E75794CC-112B-49E6-BAEB-5A563AC04C38}&lt;/UID&gt;&lt;Title&gt;Is Los Angeles-Style Sprawl Desirable?&lt;/Title&gt;&lt;Template&gt;Journal Article&lt;/Template&gt;&lt;Star&gt;0&lt;/Star&gt;&lt;Tag&gt;0&lt;/Tag&gt;&lt;Author&gt;Ewing, Reid&lt;/Author&gt;&lt;Year&gt;1997&lt;/Year&gt;&lt;Details&gt;&lt;_collection_scope&gt;SSCI;&lt;/_collection_scope&gt;&lt;_created&gt;62236520&lt;/_created&gt;&lt;_impact_factor&gt;   1.981&lt;/_impact_factor&gt;&lt;_issue&gt;1&lt;/_issue&gt;&lt;_journal&gt;Journal of the American Planning Association&lt;/_journal&gt;&lt;_modified&gt;62236520&lt;/_modified&gt;&lt;_pages&gt;107-126&lt;/_pages&gt;&lt;_volume&gt;63&lt;/_volume&gt;&lt;/Details&gt;&lt;Extra&gt;&lt;DBUID&gt;{E5CFCA40-B99A-4E9F-8A29-87F3858A6670}&lt;/DBUID&gt;&lt;/Extra&gt;&lt;/Item&gt;&lt;/References&gt;&lt;/Group&gt;&lt;Group&gt;&lt;References&gt;&lt;Item&gt;&lt;ID&gt;294&lt;/ID&gt;&lt;UID&gt;{55461CE7-DED3-454C-93FA-1B7516E56D6B}&lt;/UID&gt;&lt;Title&gt;Are Compact Cities a Desirable Planning Goal?&lt;/Title&gt;&lt;Template&gt;Journal Article&lt;/Template&gt;&lt;Star&gt;0&lt;/Star&gt;&lt;Tag&gt;0&lt;/Tag&gt;&lt;Author&gt;Gordon, Peter; Richardson, Harry W&lt;/Author&gt;&lt;Year&gt;1997&lt;/Year&gt;&lt;Details&gt;&lt;_collection_scope&gt;SSCI;&lt;/_collection_scope&gt;&lt;_created&gt;62236520&lt;/_created&gt;&lt;_impact_factor&gt;   1.981&lt;/_impact_factor&gt;&lt;_issue&gt;1&lt;/_issue&gt;&lt;_journal&gt;Journal of the American Planning Association&lt;/_journal&gt;&lt;_modified&gt;62236520&lt;/_modified&gt;&lt;_pages&gt;95-106&lt;/_pages&gt;&lt;_volume&gt;63&lt;/_volume&gt;&lt;/Details&gt;&lt;Extra&gt;&lt;DBUID&gt;{E5CFCA40-B99A-4E9F-8A29-87F3858A6670}&lt;/DBUID&gt;&lt;/Extra&gt;&lt;/Item&gt;&lt;/References&gt;&lt;/Group&gt;&lt;/Citation&gt;_x000a_"/>
    <w:docVar w:name="NE.Ref{D58D81ED-716F-4425-8D0B-418C46494F6A}" w:val=" ADDIN NE.Ref.{D58D81ED-716F-4425-8D0B-418C46494F6A}&lt;Citation&gt;&lt;Group&gt;&lt;References&gt;&lt;Item&gt;&lt;ID&gt;16&lt;/ID&gt;&lt;UID&gt;{6F60FB6A-40B9-49A3-81A8-87A461D5C352}&lt;/UID&gt;&lt;Title&gt;区域城镇化进程中的土地利用问题研究——以长沙县为例&lt;/Title&gt;&lt;Template&gt;Journal Article&lt;/Template&gt;&lt;Star&gt;0&lt;/Star&gt;&lt;Tag&gt;0&lt;/Tag&gt;&lt;Author&gt;熊鹰&lt;/Author&gt;&lt;Year&gt;2007&lt;/Year&gt;&lt;Details&gt;&lt;_author_aff&gt;长沙理工大学城乡发展与规划研究所 长沙410076;湖南大学环境科学与工程学院;长沙410082&lt;/_author_aff&gt;&lt;_date&gt;2007-03-30&lt;/_date&gt;&lt;_db_provider&gt;CNKI: 期刊&lt;/_db_provider&gt;&lt;_issue&gt;2&lt;/_issue&gt;&lt;_journal&gt;热带地理&lt;/_journal&gt;&lt;_keywords&gt;城镇化发展;土地利用;效率;长沙县&lt;/_keywords&gt;&lt;_pages&gt;139-143&lt;/_pages&gt;&lt;_url&gt;http://www.cnki.net/KCMS/detail/detail.aspx?FileName=RDDD200702008&amp;amp;DbName=CJFQ2007&lt;/_url&gt;&lt;_created&gt;60472537&lt;/_created&gt;&lt;_modified&gt;60472537&lt;/_modified&gt;&lt;_db_updated&gt;CNKI - Reference&lt;/_db_updated&gt;&lt;_volume&gt;27&lt;/_volume&gt;&lt;_translated_author&gt;Xiong, Ying&lt;/_translated_author&gt;&lt;/Details&gt;&lt;Extra&gt;&lt;DBUID&gt;{C255BD7B-CF42-4161-96D1-ECCED0DF1603}&lt;/DBUID&gt;&lt;/Extra&gt;&lt;/Item&gt;&lt;/References&gt;&lt;/Group&gt;&lt;/Citation&gt;_x000a_"/>
    <w:docVar w:name="NE.Ref{D5BA1BCC-F91C-4A2C-AF0D-9D7A1A95C5D8}" w:val=" ADDIN NE.Ref.{D5BA1BCC-F91C-4A2C-AF0D-9D7A1A95C5D8}&lt;Citation&gt;&lt;Group&gt;&lt;References&gt;&lt;Item&gt;&lt;ID&gt;322&lt;/ID&gt;&lt;UID&gt;{B37B435E-8122-40BF-A212-975AC34E210F}&lt;/UID&gt;&lt;Title&gt;A discussion of resilience and sustainability: Land use planning recovery from the Canterbury earthquake sequence, New Zealand&lt;/Title&gt;&lt;Template&gt;Journal Article&lt;/Template&gt;&lt;Star&gt;0&lt;/Star&gt;&lt;Tag&gt;0&lt;/Tag&gt;&lt;Author&gt;Saunders, W S A; Becker, J S&lt;/Author&gt;&lt;Year&gt;2015&lt;/Year&gt;&lt;Details&gt;&lt;_collection_scope&gt;SCIE;&lt;/_collection_scope&gt;&lt;_created&gt;62238980&lt;/_created&gt;&lt;_impact_factor&gt;   1.603&lt;/_impact_factor&gt;&lt;_journal&gt;International Journal of Disaster Risk Reduction&lt;/_journal&gt;&lt;_modified&gt;62238980&lt;/_modified&gt;&lt;_pages&gt;73-81&lt;/_pages&gt;&lt;_volume&gt;14&lt;/_volume&gt;&lt;/Details&gt;&lt;Extra&gt;&lt;DBUID&gt;{E5CFCA40-B99A-4E9F-8A29-87F3858A6670}&lt;/DBUID&gt;&lt;/Extra&gt;&lt;/Item&gt;&lt;/References&gt;&lt;/Group&gt;&lt;Group&gt;&lt;References&gt;&lt;Item&gt;&lt;ID&gt;323&lt;/ID&gt;&lt;UID&gt;{AA590D8B-BE86-4D55-ACB9-C8F535261B66}&lt;/UID&gt;&lt;Title&gt;The sustainability spectrum and the sciences of sustainability&lt;/Title&gt;&lt;Template&gt;Journal Article&lt;/Template&gt;&lt;Star&gt;0&lt;/Star&gt;&lt;Tag&gt;0&lt;/Tag&gt;&lt;Author&gt;Seager, Thomas P&lt;/Author&gt;&lt;Year&gt;2010&lt;/Year&gt;&lt;Details&gt;&lt;_created&gt;62238981&lt;/_created&gt;&lt;_issue&gt;7&lt;/_issue&gt;&lt;_journal&gt;Business Strategy &amp;amp; the Environment&lt;/_journal&gt;&lt;_modified&gt;62238981&lt;/_modified&gt;&lt;_pages&gt;444-453&lt;/_pages&gt;&lt;_volume&gt;17&lt;/_volume&gt;&lt;/Details&gt;&lt;Extra&gt;&lt;DBUID&gt;{E5CFCA40-B99A-4E9F-8A29-87F3858A6670}&lt;/DBUID&gt;&lt;/Extra&gt;&lt;/Item&gt;&lt;/References&gt;&lt;/Group&gt;&lt;/Citation&gt;_x000a_"/>
    <w:docVar w:name="NE.Ref{D5F98841-3F6F-497C-8F73-1254007EDD36}" w:val=" ADDIN NE.Ref.{D5F98841-3F6F-497C-8F73-1254007EDD36}&lt;Citation&gt;&lt;Group&gt;&lt;References&gt;&lt;Item&gt;&lt;ID&gt;552&lt;/ID&gt;&lt;UID&gt;{0DA612D6-C635-4A23-A15E-EA9D47EEEC53}&lt;/UID&gt;&lt;Title&gt;Chinese urbanization 2050: SD modeling and process simulation&lt;/Title&gt;&lt;Template&gt;Journal Article&lt;/Template&gt;&lt;Star&gt;0&lt;/Star&gt;&lt;Tag&gt;0&lt;/Tag&gt;&lt;Author&gt;Gu, ChaoLin; Guan, WeiHua; Liu, HeLin&lt;/Author&gt;&lt;Year&gt;2017&lt;/Year&gt;&lt;Details&gt;&lt;_accessed&gt;61831681&lt;/_accessed&gt;&lt;_collection_scope&gt;EI;&lt;/_collection_scope&gt;&lt;_created&gt;61831681&lt;/_created&gt;&lt;_db_updated&gt;CrossRef&lt;/_db_updated&gt;&lt;_doi&gt;10.1007/s11430-016-9022-2&lt;/_doi&gt;&lt;_impact_factor&gt;   1.989&lt;/_impact_factor&gt;&lt;_isbn&gt;1674-7313&lt;/_isbn&gt;&lt;_issue&gt;6&lt;/_issue&gt;&lt;_journal&gt;Science China Earth Sciences&lt;/_journal&gt;&lt;_modified&gt;61832821&lt;/_modified&gt;&lt;_pages&gt;1067-1082&lt;/_pages&gt;&lt;_tertiary_title&gt;Sci. China Earth Sci.&lt;/_tertiary_title&gt;&lt;_url&gt;http://link.springer.com/10.1007/s11430-016-9022-2_x000d__x000a_http://link.springer.com/content/pdf/10.1007/s11430-016-9022-2.pdf&lt;/_url&gt;&lt;_volume&gt;60&lt;/_volume&gt;&lt;/Details&gt;&lt;Extra&gt;&lt;DBUID&gt;{4586FB26-B343-42AF-9C29-3BE2E8064B11}&lt;/DBUID&gt;&lt;/Extra&gt;&lt;/Item&gt;&lt;/References&gt;&lt;/Group&gt;&lt;/Citation&gt;_x000a_"/>
    <w:docVar w:name="NE.Ref{D61CBE84-78A2-4A93-B933-2B5DDC0DCACC}" w:val=" ADDIN NE.Ref.{D61CBE84-78A2-4A93-B933-2B5DDC0DCACC}&lt;Citation&gt;&lt;Group&gt;&lt;References&gt;&lt;Item&gt;&lt;ID&gt;46&lt;/ID&gt;&lt;UID&gt;{4C1E2B67-5317-4E15-BEB1-A9B5B40751CE}&lt;/UID&gt;&lt;Title&gt;Rural land use in England and Wales between 1930 and 1998: Mapping trajectories of change with a high resolution spatio-temporal dataset&lt;/Title&gt;&lt;Template&gt;Journal Article&lt;/Template&gt;&lt;Star&gt;0&lt;/Star&gt;&lt;Tag&gt;0&lt;/Tag&gt;&lt;Author&gt;Swetnam, Ruth D&lt;/Author&gt;&lt;Year&gt;2007&lt;/Year&gt;&lt;Details&gt;&lt;_accessed&gt;60809186&lt;/_accessed&gt;&lt;_collection_scope&gt;EI;SCIE;SSCI;&lt;/_collection_scope&gt;&lt;_created&gt;60809186&lt;/_created&gt;&lt;_db_updated&gt;CrossRef&lt;/_db_updated&gt;&lt;_doi&gt;10.1016/j.landurbplan.2006.10.013&lt;/_doi&gt;&lt;_impact_factor&gt;   0.000&lt;/_impact_factor&gt;&lt;_isbn&gt;01692046&lt;/_isbn&gt;&lt;_issue&gt;1-2&lt;/_issue&gt;&lt;_journal&gt;Landscape and Urban Planning&lt;/_journal&gt;&lt;_modified&gt;60809189&lt;/_modified&gt;&lt;_pages&gt;91-103&lt;/_pages&gt;&lt;_tertiary_title&gt;Landscape and Urban Planning&lt;/_tertiary_title&gt;&lt;_url&gt;http://linkinghub.elsevier.com/retrieve/pii/S0169204606002362_x000d__x000a_http://api.elsevier.com/content/article/PII:S0169204606002362?httpAccept=text/xml&lt;/_url&gt;&lt;_volume&gt;81&lt;/_volume&gt;&lt;/Details&gt;&lt;Extra&gt;&lt;DBUID&gt;{25970773-76E5-4D32-824E-71E4B431B102}&lt;/DBUID&gt;&lt;/Extra&gt;&lt;/Item&gt;&lt;/References&gt;&lt;/Group&gt;&lt;Group&gt;&lt;References&gt;&lt;Item&gt;&lt;ID&gt;38&lt;/ID&gt;&lt;UID&gt;{29391F52-6A5D-4532-8FFF-910D5CF8EFEC}&lt;/UID&gt;&lt;Title&gt;成都市近20年林地景观变化特征&lt;/Title&gt;&lt;Template&gt;Journal Article&lt;/Template&gt;&lt;Star&gt;0&lt;/Star&gt;&lt;Tag&gt;0&lt;/Tag&gt;&lt;Author&gt;古琳; 刘波; 龚固堂; 陈俊华; 朱志芳; 张海鸥; 慕长龙&lt;/Author&gt;&lt;Year&gt;2010&lt;/Year&gt;&lt;Details&gt;&lt;_accessed&gt;60809159&lt;/_accessed&gt;&lt;_author_aff&gt;四川省林业科学研究院;四川省林业调查规划院;&lt;/_author_aff&gt;&lt;_collection_scope&gt;中国科技核心期刊;中文核心期刊;CSCD;&lt;/_collection_scope&gt;&lt;_created&gt;60809159&lt;/_created&gt;&lt;_date&gt;58047840&lt;/_date&gt;&lt;_db_provider&gt;CNKI: 期刊&lt;/_db_provider&gt;&lt;_db_updated&gt;CNKI - Reference&lt;/_db_updated&gt;&lt;_issue&gt;5&lt;/_issue&gt;&lt;_journal&gt;应用生态学报&lt;/_journal&gt;&lt;_keywords&gt;林地;景观变化;特征;成都市;面积;斑块&lt;/_keywords&gt;&lt;_modified&gt;60809257&lt;/_modified&gt;&lt;_pages&gt;1081-1089&lt;/_pages&gt;&lt;_url&gt;http://www.cnki.net/KCMS/detail/detail.aspx?FileName=YYSB201005002&amp;amp;DbName=CJFQ2010&lt;/_url&gt;&lt;_volume&gt;21&lt;/_volume&gt;&lt;_translated_author&gt;Gu, Lin;Liu, Bo;Gong, Gutang;Chen, Junhua;Zhu, Zhifang;Zhang, Hai&amp;apos;ou;Mu, Zhanglong&lt;/_translated_author&gt;&lt;/Details&gt;&lt;Extra&gt;&lt;DBUID&gt;{25970773-76E5-4D32-824E-71E4B431B102}&lt;/DBUID&gt;&lt;/Extra&gt;&lt;/Item&gt;&lt;/References&gt;&lt;/Group&gt;&lt;/Citation&gt;_x000a_"/>
    <w:docVar w:name="NE.Ref{D623EF95-64A5-4C4B-AB18-8A1516DE15AA}" w:val=" ADDIN NE.Ref.{D623EF95-64A5-4C4B-AB18-8A1516DE15AA}&lt;Citation&gt;&lt;Group&gt;&lt;References&gt;&lt;Item&gt;&lt;ID&gt;1471&lt;/ID&gt;&lt;UID&gt;{A90C932F-2924-4BEE-A6B0-39E0E8463B10}&lt;/UID&gt;&lt;Title&gt;Transforming our world: The 2030 agenda for sustainable development&lt;/Title&gt;&lt;Template&gt;Book&lt;/Template&gt;&lt;Star&gt;0&lt;/Star&gt;&lt;Tag&gt;0&lt;/Tag&gt;&lt;Author&gt;&amp;quot;United Nations&amp;quot;&lt;/Author&gt;&lt;Year&gt;2015&lt;/Year&gt;&lt;Details&gt;&lt;_accessed&gt;63071892&lt;/_accessed&gt;&lt;_created&gt;63071892&lt;/_created&gt;&lt;_modified&gt;63327783&lt;/_modified&gt;&lt;_place_published&gt;New York&lt;/_place_published&gt;&lt;_publisher&gt;United Nations&lt;/_publisher&gt;&lt;_url&gt;https://sustainabledevelopment.un.org/post2015/transformingourworld/publication&lt;/_url&gt;&lt;/Details&gt;&lt;Extra&gt;&lt;DBUID&gt;{6F35D732-D9FF-4EE9-905F-B0CC4953C663}&lt;/DBUID&gt;&lt;/Extra&gt;&lt;/Item&gt;&lt;/References&gt;&lt;/Group&gt;&lt;/Citation&gt;_x000a_"/>
    <w:docVar w:name="NE.Ref{D74CF9CF-6E5B-4869-962B-2F62CFF517FD}" w:val=" ADDIN NE.Ref.{D74CF9CF-6E5B-4869-962B-2F62CFF517FD}&lt;Citation&gt;&lt;Group&gt;&lt;References&gt;&lt;Item&gt;&lt;ID&gt;1564&lt;/ID&gt;&lt;UID&gt;{43C4133E-40F8-4331-8CAC-00CBC2EA9FFC}&lt;/UID&gt;&lt;Title&gt;The water-food-energy Nexus - Realising a new paradigm&lt;/Title&gt;&lt;Template&gt;Journal Article&lt;/Template&gt;&lt;Star&gt;0&lt;/Star&gt;&lt;Tag&gt;0&lt;/Tag&gt;&lt;Author&gt;Smajgl, Alex; Ward, John; Pluschke, Lucie&lt;/Author&gt;&lt;Year&gt;2016&lt;/Year&gt;&lt;Details&gt;&lt;_collection_scope&gt;EI;SCI;SCIE;&lt;/_collection_scope&gt;&lt;_created&gt;62573774&lt;/_created&gt;&lt;_impact_factor&gt;   4.405&lt;/_impact_factor&gt;&lt;_journal&gt;Journal of Hydrology&lt;/_journal&gt;&lt;_modified&gt;63328274&lt;/_modified&gt;&lt;_pages&gt;533-540&lt;/_pages&gt;&lt;_volume&gt;533&lt;/_volume&gt;&lt;/Details&gt;&lt;Extra&gt;&lt;DBUID&gt;{6F35D732-D9FF-4EE9-905F-B0CC4953C663}&lt;/DBUID&gt;&lt;/Extra&gt;&lt;/Item&gt;&lt;/References&gt;&lt;/Group&gt;&lt;/Citation&gt;_x000a_"/>
    <w:docVar w:name="NE.Ref{D77B99E4-0F86-4D9C-9059-16841D9F759A}" w:val=" ADDIN NE.Ref.{D77B99E4-0F86-4D9C-9059-16841D9F759A}&lt;Citation&gt;&lt;Group&gt;&lt;References&gt;&lt;Item&gt;&lt;ID&gt;298&lt;/ID&gt;&lt;UID&gt;{129149EE-8FA3-4DDC-A93A-12A3B3B7CD82}&lt;/UID&gt;&lt;Title&gt;The new urban frontier: Gentrification and the revanchist city&lt;/Title&gt;&lt;Template&gt;Book&lt;/Template&gt;&lt;Star&gt;0&lt;/Star&gt;&lt;Tag&gt;0&lt;/Tag&gt;&lt;Author&gt;Smith, N&lt;/Author&gt;&lt;Year&gt;1996&lt;/Year&gt;&lt;Details&gt;&lt;_accessed&gt;62236526&lt;/_accessed&gt;&lt;_created&gt;62236526&lt;/_created&gt;&lt;_modified&gt;62236526&lt;/_modified&gt;&lt;_place_published&gt;New York&lt;/_place_published&gt;&lt;_publisher&gt;Routledge&lt;/_publisher&gt;&lt;/Details&gt;&lt;Extra&gt;&lt;DBUID&gt;{E5CFCA40-B99A-4E9F-8A29-87F3858A6670}&lt;/DBUID&gt;&lt;/Extra&gt;&lt;/Item&gt;&lt;/References&gt;&lt;/Group&gt;&lt;Group&gt;&lt;References&gt;&lt;Item&gt;&lt;ID&gt;299&lt;/ID&gt;&lt;UID&gt;{DC2ACEFB-707F-499C-9DB4-569817905401}&lt;/UID&gt;&lt;Title&gt;Building livable communities: A policymaker&amp;apos;s guide to infill development&lt;/Title&gt;&lt;Template&gt;Book&lt;/Template&gt;&lt;Star&gt;0&lt;/Star&gt;&lt;Tag&gt;0&lt;/Tag&gt;&lt;Author&gt;Bragado, N; Corbett, J; Sprowls, S&lt;/Author&gt;&lt;Year&gt;2001&lt;/Year&gt;&lt;Details&gt;&lt;_accessed&gt;62236528&lt;/_accessed&gt;&lt;_created&gt;62236528&lt;/_created&gt;&lt;_modified&gt;62236528&lt;/_modified&gt;&lt;_place_published&gt;Sacramento, CA&lt;/_place_published&gt;&lt;_publisher&gt;Center for Livable Communities, Local Government Commission&lt;/_publisher&gt;&lt;/Details&gt;&lt;Extra&gt;&lt;DBUID&gt;{E5CFCA40-B99A-4E9F-8A29-87F3858A6670}&lt;/DBUID&gt;&lt;/Extra&gt;&lt;/Item&gt;&lt;/References&gt;&lt;/Group&gt;&lt;/Citation&gt;_x000a_"/>
    <w:docVar w:name="NE.Ref{D7BF85F7-D3FA-41C4-BB89-9E0A681E3B9B}" w:val=" ADDIN NE.Ref.{D7BF85F7-D3FA-41C4-BB89-9E0A681E3B9B}&lt;Citation&gt;&lt;Group&gt;&lt;References&gt;&lt;Item&gt;&lt;ID&gt;1873&lt;/ID&gt;&lt;UID&gt;{AD24A5F8-3C6E-471A-9C26-696F2E836E4A}&lt;/UID&gt;&lt;Title&gt;基于发达国家比较的中国能源消费峰值预测&lt;/Title&gt;&lt;Template&gt;Journal Article&lt;/Template&gt;&lt;Star&gt;1&lt;/Star&gt;&lt;Tag&gt;5&lt;/Tag&gt;&lt;Author&gt;马丽; 刘立涛&lt;/Author&gt;&lt;Year&gt;2016&lt;/Year&gt;&lt;Details&gt;&lt;_accessed&gt;63290177&lt;/_accessed&gt;&lt;_author_aff&gt;中国科学院地理科学与资源研究所;&lt;/_author_aff&gt;&lt;_collection_scope&gt;CSCD;CSSCI-C;PKU&lt;/_collection_scope&gt;&lt;_created&gt;63290177&lt;/_created&gt;&lt;_date&gt;61286400&lt;/_date&gt;&lt;_db_provider&gt;CNKI: 期刊&lt;/_db_provider&gt;&lt;_db_updated&gt;CNKI - Reference&lt;/_db_updated&gt;&lt;_issue&gt;7&lt;/_issue&gt;&lt;_journal&gt;地理科学&lt;/_journal&gt;&lt;_keywords&gt;能源消费;峰值背景;峰值预测;中国&lt;/_keywords&gt;&lt;_language&gt;Chinese&lt;/_language&gt;&lt;_modified&gt;63290400&lt;/_modified&gt;&lt;_pages&gt;980-988&lt;/_pages&gt;&lt;_url&gt;http://kns.cnki.net/KCMS/detail/detail.aspx?FileName=DLKX201607003&amp;amp;DbName=CJFQ2016&lt;/_url&gt;&lt;_volume&gt;36&lt;/_volume&gt;&lt;_translated_author&gt;Ma, Li;Liu, Litao&lt;/_translated_author&gt;&lt;/Details&gt;&lt;Extra&gt;&lt;DBUID&gt;{6F35D732-D9FF-4EE9-905F-B0CC4953C663}&lt;/DBUID&gt;&lt;/Extra&gt;&lt;/Item&gt;&lt;/References&gt;&lt;/Group&gt;&lt;/Citation&gt;_x000a_"/>
    <w:docVar w:name="NE.Ref{D7C390C4-9404-4163-AB4E-D2F09AE001A2}" w:val=" ADDIN NE.Ref.{D7C390C4-9404-4163-AB4E-D2F09AE001A2}&lt;Citation&gt;&lt;Group&gt;&lt;References&gt;&lt;Item&gt;&lt;ID&gt;71&lt;/ID&gt;&lt;UID&gt;{B7086DF3-9C0A-4F61-9B7D-5DDEFC274963}&lt;/UID&gt;&lt;Title&gt;中国统计年鉴：2015&lt;/Title&gt;&lt;Template&gt;Book&lt;/Template&gt;&lt;Star&gt;0&lt;/Star&gt;&lt;Tag&gt;0&lt;/Tag&gt;&lt;Author&gt;中华人民共和国国家统计局&lt;/Author&gt;&lt;Year&gt;2015&lt;/Year&gt;&lt;Details&gt;&lt;_accessed&gt;60893191&lt;/_accessed&gt;&lt;_created&gt;60893191&lt;/_created&gt;&lt;_modified&gt;60893191&lt;/_modified&gt;&lt;_place_published&gt;北京&lt;/_place_published&gt;&lt;_publisher&gt;中国统计出版社&lt;/_publisher&gt;&lt;_translated_author&gt;Zhong, Huarenmingongheguoguojiatongjiju&lt;/_translated_author&gt;&lt;/Details&gt;&lt;Extra&gt;&lt;DBUID&gt;{25970773-76E5-4D32-824E-71E4B431B102}&lt;/DBUID&gt;&lt;/Extra&gt;&lt;/Item&gt;&lt;/References&gt;&lt;/Group&gt;&lt;/Citation&gt;_x000a_"/>
    <w:docVar w:name="NE.Ref{D7F8B05F-3298-4283-9B79-3DA59AF2C427}" w:val=" ADDIN NE.Ref.{D7F8B05F-3298-4283-9B79-3DA59AF2C427}&lt;Citation&gt;&lt;Group&gt;&lt;References&gt;&lt;Item&gt;&lt;ID&gt;1992&lt;/ID&gt;&lt;UID&gt;{D2E9F24C-FC59-4006-BF0E-2874C910D7FB}&lt;/UID&gt;&lt;Title&gt;Our Ecological Footprint: Reducing HumanImpact on the Earth&lt;/Title&gt;&lt;Template&gt;Book&lt;/Template&gt;&lt;Star&gt;0&lt;/Star&gt;&lt;Tag&gt;0&lt;/Tag&gt;&lt;Author&gt;Wackernagel, M; Rees, W E&lt;/Author&gt;&lt;Year&gt;1996&lt;/Year&gt;&lt;Details&gt;&lt;_publisher&gt;New Society&lt;/_publisher&gt;&lt;_translated_publisher&gt;Gabriola Island, British Columbia&lt;/_translated_publisher&gt;&lt;_accessed&gt;63354126&lt;/_accessed&gt;&lt;_created&gt;63354126&lt;/_created&gt;&lt;_modified&gt;63354126&lt;/_modified&gt;&lt;/Details&gt;&lt;Extra&gt;&lt;DBUID&gt;{6F35D732-D9FF-4EE9-905F-B0CC4953C663}&lt;/DBUID&gt;&lt;/Extra&gt;&lt;/Item&gt;&lt;/References&gt;&lt;/Group&gt;&lt;/Citation&gt;_x000a_"/>
    <w:docVar w:name="NE.Ref{D88E5867-AB49-4950-B814-B8F8B3ACFC7A}" w:val=" ADDIN NE.Ref.{D88E5867-AB49-4950-B814-B8F8B3ACFC7A}&lt;Citation&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bstract&gt;通过将中国划分为4个生态区,在综合考虑社会经济和自然因素的前提下,利用系统动力学的原理和方法,选取对土地利用变化影响最大的驱动因素,分区构建中国土地利用变化系统动力学模型并模拟4种发展情景下2050年中国土地利用变化情况。结果表明:在不同情景设定下,土地利用变化差异较大,其中平稳发展情景较理想,生态用地保持良好,城市扩张较为合理;建设用地发展给予的压力以及气候条件的不断恶化,使得4种情景下水域面积在2045年前都呈现减少趋势,需要管理者严控城市扩张,提早规划布局以应对相应挑战;气温和降水对4个生态区的林地和草地影响程度不同,水域面积主要受到降水影响,而技术进步带来的粮食单产提高是影响耕地面积变化的重要因素。&lt;/_abstract&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notes&gt;页数: 15&lt;/_notes&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Citation&gt;_x000a_"/>
    <w:docVar w:name="NE.Ref{D8A0917A-4AF3-4C3B-8C94-DBECCD5D9331}" w:val=" ADDIN NE.Ref.{D8A0917A-4AF3-4C3B-8C94-DBECCD5D9331}&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565045&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D8BE2B92-CE81-4B53-8676-C522C30C1BAD}" w:val=" ADDIN NE.Ref.{D8BE2B92-CE81-4B53-8676-C522C30C1BAD}&lt;Citation&gt;&lt;Group&gt;&lt;References&gt;&lt;Item&gt;&lt;ID&gt;808&lt;/ID&gt;&lt;UID&gt;{6B57D2DC-3E4F-4848-B597-90196ED74319}&lt;/UID&gt;&lt;Title&gt;论新时代国土空间规划技术创新&lt;/Title&gt;&lt;Template&gt;Journal Article&lt;/Template&gt;&lt;Star&gt;0&lt;/Star&gt;&lt;Tag&gt;0&lt;/Tag&gt;&lt;Author&gt;顾朝林; 曹根榕&lt;/Author&gt;&lt;Year&gt;2019&lt;/Year&gt;&lt;Details&gt;&lt;_accessed&gt;62923641&lt;/_accessed&gt;&lt;_author_aff&gt;清华大学建筑学院;&lt;/_author_aff&gt;&lt;_created&gt;62923641&lt;/_created&gt;&lt;_date&gt;62883360&lt;/_date&gt;&lt;_db_provider&gt;CNKI: 期刊&lt;/_db_provider&gt;&lt;_db_updated&gt;CNKI - Reference&lt;/_db_updated&gt;&lt;_issue&gt;4&lt;/_issue&gt;&lt;_journal&gt;北京规划建设&lt;/_journal&gt;&lt;_keywords&gt;国土空间规划;资源环境承载能力;国土开发;技术创新&lt;/_keywords&gt;&lt;_language&gt;Chinese&lt;/_language&gt;&lt;_modified&gt;62935201&lt;/_modified&gt;&lt;_pages&gt;64-70&lt;/_pages&gt;&lt;_url&gt;http://kns.cnki.net/KCMS/detail/detail.aspx?FileName=GHJS201904016&amp;amp;DbName=DKFXTEMP&lt;/_url&gt;&lt;_translated_author&gt;Gu, Chaolin;Cao, Genrong&lt;/_translated_author&gt;&lt;/Details&gt;&lt;Extra&gt;&lt;DBUID&gt;{6F35D732-D9FF-4EE9-905F-B0CC4953C663}&lt;/DBUID&gt;&lt;/Extra&gt;&lt;/Item&gt;&lt;/References&gt;&lt;/Group&gt;&lt;/Citation&gt;_x000a_"/>
    <w:docVar w:name="NE.Ref{D8F7DF1F-7C33-4D5A-ACFD-1993FA4B04DE}" w:val=" ADDIN NE.Ref.{D8F7DF1F-7C33-4D5A-ACFD-1993FA4B04DE}&lt;Citation&gt;&lt;Group&gt;&lt;References&gt;&lt;Item&gt;&lt;ID&gt;28&lt;/ID&gt;&lt;UID&gt;{4096F4B1-D723-458A-B4F1-492185F2EABE}&lt;/UID&gt;&lt;Title&gt;Our common future&lt;/Title&gt;&lt;Template&gt;Book&lt;/Template&gt;&lt;Star&gt;0&lt;/Star&gt;&lt;Tag&gt;0&lt;/Tag&gt;&lt;Author&gt;&amp;quot;World Commission on Environment and Development (WCED)&amp;quot;&lt;/Author&gt;&lt;Year&gt;1987&lt;/Year&gt;&lt;Details&gt;&lt;_accessed&gt;63071794&lt;/_accessed&gt;&lt;_created&gt;63071794&lt;/_created&gt;&lt;_modified&gt;63071794&lt;/_modified&gt;&lt;_place_published&gt;Oxford, UK&lt;/_place_published&gt;&lt;_publisher&gt;Oxford University Press&lt;/_publisher&gt;&lt;/Details&gt;&lt;Extra&gt;&lt;DBUID&gt;{AA9B00FE-9AD8-4701-8D10-7F6B57E98978}&lt;/DBUID&gt;&lt;/Extra&gt;&lt;/Item&gt;&lt;/References&gt;&lt;/Group&gt;&lt;Group&gt;&lt;References&gt;&lt;Item&gt;&lt;ID&gt;12&lt;/ID&gt;&lt;UID&gt;{709EFD49-78D8-4F3B-8B85-E04D45C432BB}&lt;/UID&gt;&lt;Title&gt;Does Sustainable Development Offer a New Direction for Planning? Challenges for the Twenty-First Century&lt;/Title&gt;&lt;Template&gt;Journal Article&lt;/Template&gt;&lt;Star&gt;1&lt;/Star&gt;&lt;Tag&gt;0&lt;/Tag&gt;&lt;Author&gt;Berke, Philip R&lt;/Author&gt;&lt;Year&gt;2002&lt;/Year&gt;&lt;Details&gt;&lt;_accessed&gt;62157159&lt;/_accessed&gt;&lt;_created&gt;62157158&lt;/_created&gt;&lt;_db_updated&gt;PKU Search&lt;/_db_updated&gt;&lt;_doi&gt;10.1177/088122017001002&lt;/_doi&gt;&lt;_impact_factor&gt;   2.125&lt;/_impact_factor&gt;&lt;_isbn&gt;0885-4122&lt;/_isbn&gt;&lt;_issue&gt;1&lt;/_issue&gt;&lt;_keywords&gt;Sustainable development; Planning; Community development&lt;/_keywords&gt;&lt;_language&gt;English&lt;/_language&gt;&lt;_modified&gt;63157954&lt;/_modified&gt;&lt;_pages&gt;21 - 36&lt;/_pages&gt;&lt;_place_published&gt;Thousand Oaks, CA&lt;/_place_published&gt;&lt;_url&gt;http://pku.summon.serialssolutions.com/2.0.0/link/0/eLvHCXMwpV1LSwMxEB5re9CLb7E-IAiKl213N5vuFnygtUVEUbC9eClJNguitMVaxN_pH3JmH1ZFuwXP-TYbQmbmSzL5BoC7Fdv64RNC25foLSOJEcWEdS78kEeuxnAX-korOim4vw6ubt1WU1wWIKuymM7nsEJJVji-2HWTrdPZdDW9cqyioTiuS0IwthMLS5aQJ9tBEUqnZ5edm89LBVLLSkilsDz8IlX6-aWL70FqzDy_JHvF8ae1-L-hLsFCyjvZabJQlqFgeiswlz1LHq7A5ufTFbbPkke7LNEQeVudeT9UTBPPPtql3EtJ2SFPtK3HwLd7fN43w8OqOmYTUXfjp1r54C-5TPngG6rxkg-TDD36FL9OgkC_lw9Fws-yqk-EPpkMb2SFa6aYLeoauTlrv-IUvBHemohvPSCNz--2kXAMAq5Bp9VsNy6stByGpTnFLV8IYWqeE3HBjeMpW9naqSnONTpVtCETSF13POMbyUmWX0TG5mGAhFrgvjpSfB2KvX7PbABTPjabmiOl9j3tCaWR5XmSB8bUg0DpMhxk6787SFRPuk4mDP99CZdhK7OPbmYDXZfkoOnGvQx7ZA_jlj962ZwStwXzcTmeOANzG4ovzyOzA7ODx9EHNbJXdQ&lt;/_url&gt;&lt;_volume&gt;17&lt;/_volume&gt;&lt;/Details&gt;&lt;Extra&gt;&lt;DBUID&gt;{AA9B00FE-9AD8-4701-8D10-7F6B57E98978}&lt;/DBUID&gt;&lt;/Extra&gt;&lt;/Item&gt;&lt;/References&gt;&lt;/Group&gt;&lt;/Citation&gt;_x000a_"/>
    <w:docVar w:name="NE.Ref{D94C7107-F52A-4DA5-8925-11B3EEE0ECFB}" w:val=" ADDIN NE.Ref.{D94C7107-F52A-4DA5-8925-11B3EEE0ECFB}&lt;Citation&gt;&lt;Group&gt;&lt;References&gt;&lt;Item&gt;&lt;ID&gt;387&lt;/ID&gt;&lt;UID&gt;{CE6CE555-AAC2-4EA6-8EAF-8F9A9878CB5A}&lt;/UID&gt;&lt;Title&gt;A sub-pixel analysis of urbanization effect on land surface temperature and its interplay with impervious surface and vegetation coverage in Indianapolis, United States&lt;/Title&gt;&lt;Template&gt;Journal Article&lt;/Template&gt;&lt;Star&gt;0&lt;/Star&gt;&lt;Tag&gt;0&lt;/Tag&gt;&lt;Author&gt;Weng, Qihao; Lu, Dengsheng&lt;/Author&gt;&lt;Year&gt;2008&lt;/Year&gt;&lt;Details&gt;&lt;_accessed&gt;61670728&lt;/_accessed&gt;&lt;_collection_scope&gt;SCIE;&lt;/_collection_scope&gt;&lt;_created&gt;61670727&lt;/_created&gt;&lt;_db_updated&gt;CrossRef&lt;/_db_updated&gt;&lt;_doi&gt;10.1016/j.jag.2007.05.002&lt;/_doi&gt;&lt;_impact_factor&gt;   3.930&lt;/_impact_factor&gt;&lt;_isbn&gt;03032434&lt;/_isbn&gt;&lt;_issue&gt;1&lt;/_issue&gt;&lt;_journal&gt;International Journal of Applied Earth Observation and Geoinformation&lt;/_journal&gt;&lt;_modified&gt;61855164&lt;/_modified&gt;&lt;_pages&gt;68-83&lt;/_pages&gt;&lt;_tertiary_title&gt;International Journal of Applied Earth Observation and Geoinformation&lt;/_tertiary_title&gt;&lt;_url&gt;http://linkinghub.elsevier.com/retrieve/pii/S0303243407000384_x000d__x000a_http://api.elsevier.com/content/article/PII:S0303243407000384?httpAccept=text/xml&lt;/_url&gt;&lt;_volume&gt;10&lt;/_volume&gt;&lt;/Details&gt;&lt;Extra&gt;&lt;DBUID&gt;{4586FB26-B343-42AF-9C29-3BE2E8064B11}&lt;/DBUID&gt;&lt;/Extra&gt;&lt;/Item&gt;&lt;/References&gt;&lt;/Group&gt;&lt;/Citation&gt;_x000a_"/>
    <w:docVar w:name="NE.Ref{D9544CCB-1EDA-4AD5-80C9-903AE7AAACD0}" w:val=" ADDIN NE.Ref.{D9544CCB-1EDA-4AD5-80C9-903AE7AAACD0}&lt;Citation&gt;&lt;Group&gt;&lt;References&gt;&lt;Item&gt;&lt;ID&gt;1842&lt;/ID&gt;&lt;UID&gt;{F11C38E1-DD0B-4D1A-BF55-842322479154}&lt;/UID&gt;&lt;Title&gt;基于系统动力学模型和元胞自动机模型的土地利用情景模型研究&lt;/Title&gt;&lt;Template&gt;Journal Article&lt;/Template&gt;&lt;Star&gt;0&lt;/Star&gt;&lt;Tag&gt;0&lt;/Tag&gt;&lt;Author&gt;何春阳; 史培军; 陈晋; 潘耀忠; 李晓兵; 李京; 李月臣; 李景刚&lt;/Author&gt;&lt;Year&gt;2005&lt;/Year&gt;&lt;Details&gt;&lt;_language&gt;Chinese&lt;/_language&gt;&lt;_created&gt;63284953&lt;/_created&gt;&lt;_modified&gt;63284953&lt;/_modified&gt;&lt;_url&gt;http://kns.cnki.net/KCMS/detail/detail.aspx?FileName=JDXK200505009&amp;amp;DbName=CJFQ2005&lt;/_url&gt;&lt;_journal&gt;中国科学(D辑:地球科学)&lt;/_journal&gt;&lt;_issue&gt;5&lt;/_issue&gt;&lt;_pages&gt;464-473&lt;/_pages&gt;&lt;_date&gt;55425600&lt;/_date&gt;&lt;_keywords&gt;系统动力学模型;元胞自动机模型;土地利用;情景模型&lt;/_keywords&gt;&lt;_author_aff&gt;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 北京100875_x000d__x000a__x000d__x000a__x000d__x000a__x000d__x000a__x000d__x000a__x000d__x000a__x000d__x000a__x000d__x000a_;北京100875_x000d__x000a__x000d__x000a__x000d__x000a__x000d__x000a__x000d__x000a__x000d__x000a__x000d__x000a__x000d__x000a_;北京100875_x000d__x000a__x000d__x000a__x000d__x000a__x000d__x000a__x000d__x000a__x000d__x000a__x000d__x000a__x000d__x000a_;北京100875_x000d__x000a__x000d__x000a__x000d__x000a__x000d__x000a__x000d__x000a__x000d__x000a__x000d__x000a__x000d__x000a_;北京100875_x000d__x000a__x000d__x000a__x000d__x000a__x000d__x000a__x000d__x000a__x000d__x000a__x000d__x000a__x000d__x000a_;北京100875_x000d__x000a__x000d__x000a__x000d__x000a__x000d__x000a__x000d__x000a__x000d__x000a__x000d__x000a__x000d__x000a_;北京100875_x000d__x000a__x000d__x000a__x000d__x000a__x000d__x000a__x000d__x000a__x000d__x000a__x000d__x000a__x000d__x000a_;北京100875&lt;/_author_aff&gt;&lt;_db_provider&gt;CNKI: 期刊&lt;/_db_provider&gt;&lt;_accessed&gt;63284953&lt;/_accessed&gt;&lt;_db_updated&gt;CNKI - Reference&lt;/_db_updated&gt;&lt;_volume&gt;35&lt;/_volume&gt;&lt;_translated_author&gt;He, Chunyang;Shi, Peijun;Chen, Jin;Pan, Yaozhong;Li, Xiaobing;Li, Jing;Li, Yuechen;Li, Jinggang&lt;/_translated_author&gt;&lt;/Details&gt;&lt;Extra&gt;&lt;DBUID&gt;{6F35D732-D9FF-4EE9-905F-B0CC4953C663}&lt;/DBUID&gt;&lt;/Extra&gt;&lt;/Item&gt;&lt;/References&gt;&lt;/Group&gt;&lt;/Citation&gt;_x000a_"/>
    <w:docVar w:name="NE.Ref{D983F6EB-CD0B-44A0-AB81-8FCCB47D7606}" w:val=" ADDIN NE.Ref.{D983F6EB-CD0B-44A0-AB81-8FCCB47D7606}&lt;Citation&gt;&lt;Group&gt;&lt;References&gt;&lt;Item&gt;&lt;ID&gt;59&lt;/ID&gt;&lt;UID&gt;{CFBCD04E-FC3F-4F24-86BD-E043A5E1A561}&lt;/UID&gt;&lt;Title&gt;Multiple spatial scale logistic and autologistic habitat selection models for northern pygmy owls, along the eastern slopes of Alberta’s Rocky Mountains&lt;/Title&gt;&lt;Template&gt;Journal Article&lt;/Template&gt;&lt;Star&gt;0&lt;/Star&gt;&lt;Tag&gt;0&lt;/Tag&gt;&lt;Author&gt;Piorecky, Mark D; Prescott, David R C&lt;/Author&gt;&lt;Year&gt;2006&lt;/Year&gt;&lt;Details&gt;&lt;_collection_scope&gt;SCI;SCIE;&lt;/_collection_scope&gt;&lt;_created&gt;60809472&lt;/_created&gt;&lt;_issue&gt;3&lt;/_issue&gt;&lt;_journal&gt;Biological Conservation&lt;/_journal&gt;&lt;_modified&gt;60809472&lt;/_modified&gt;&lt;_pages&gt;360-371&lt;/_pages&gt;&lt;_volume&gt;129&lt;/_volume&gt;&lt;/Details&gt;&lt;Extra&gt;&lt;DBUID&gt;{25970773-76E5-4D32-824E-71E4B431B102}&lt;/DBUID&gt;&lt;/Extra&gt;&lt;/Item&gt;&lt;/References&gt;&lt;/Group&gt;&lt;/Citation&gt;_x000a_"/>
    <w:docVar w:name="NE.Ref{D9B121CB-E8BE-4DBA-87AF-C9129351DEFA}" w:val=" ADDIN NE.Ref.{D9B121CB-E8BE-4DBA-87AF-C9129351DEFA}&lt;Citation&gt;&lt;Group&gt;&lt;References&gt;&lt;Item&gt;&lt;ID&gt;933&lt;/ID&gt;&lt;UID&gt;{7D697BB5-52EC-4C7D-8A70-A7C7AC48B78D}&lt;/UID&gt;&lt;Title&gt;中国水资源现状评价和供需发展趋势分析&lt;/Title&gt;&lt;Template&gt;Book&lt;/Template&gt;&lt;Star&gt;0&lt;/Star&gt;&lt;Tag&gt;0&lt;/Tag&gt;&lt;Author&gt;刘昌明; 陈志恺&lt;/Author&gt;&lt;Year&gt;2001&lt;/Year&gt;&lt;Details&gt;&lt;_accessed&gt;63113334&lt;/_accessed&gt;&lt;_created&gt;63113334&lt;/_created&gt;&lt;_modified&gt;63113334&lt;/_modified&gt;&lt;_place_published&gt;北京&lt;/_place_published&gt;&lt;_publisher&gt;中国水利水电出版社&lt;/_publisher&gt;&lt;_translated_author&gt;Liu, Changming;Chen, Zhikai&lt;/_translated_author&gt;&lt;/Details&gt;&lt;Extra&gt;&lt;DBUID&gt;{6F35D732-D9FF-4EE9-905F-B0CC4953C663}&lt;/DBUID&gt;&lt;/Extra&gt;&lt;/Item&gt;&lt;/References&gt;&lt;/Group&gt;&lt;/Citation&gt;_x000a_"/>
    <w:docVar w:name="NE.Ref{D9C435C9-47F1-4881-AAA2-0F3599DF1D6F}" w:val=" ADDIN NE.Ref.{D9C435C9-47F1-4881-AAA2-0F3599DF1D6F}&lt;Citation&gt;&lt;Group&gt;&lt;References&gt;&lt;Item&gt;&lt;ID&gt;1004&lt;/ID&gt;&lt;UID&gt;{C14370E8-8022-4B92-AD76-8A8D8FBD0AAA}&lt;/UID&gt;&lt;Title&gt;Dynamic simulation of urban water metabolism under water environmental carrying capacity restrictions&lt;/Title&gt;&lt;Template&gt;Journal Article&lt;/Template&gt;&lt;Star&gt;0&lt;/Star&gt;&lt;Tag&gt;0&lt;/Tag&gt;&lt;Author&gt;Zeng, Weihua; Wu, Bo; Chai, Ying&lt;/Author&gt;&lt;Year&gt;2016&lt;/Year&gt;&lt;Details&gt;&lt;_collection_scope&gt;CSCD;SCIE;&lt;/_collection_scope&gt;&lt;_created&gt;62293979&lt;/_created&gt;&lt;_impact_factor&gt;   1.961&lt;/_impact_factor&gt;&lt;_issue&gt;1&lt;/_issue&gt;&lt;_journal&gt;Frontiers of Environmental Science &amp;amp; Engineering&lt;/_journal&gt;&lt;_modified&gt;62440780&lt;/_modified&gt;&lt;_pages&gt;114-128&lt;/_pages&gt;&lt;_volume&gt;10&lt;/_volume&gt;&lt;/Details&gt;&lt;Extra&gt;&lt;DBUID&gt;{E5CFCA40-B99A-4E9F-8A29-87F3858A6670}&lt;/DBUID&gt;&lt;/Extra&gt;&lt;/Item&gt;&lt;/References&gt;&lt;/Group&gt;&lt;/Citation&gt;_x000a_"/>
    <w:docVar w:name="NE.Ref{DA10D995-434C-4B75-B0D5-3CF81E69FCA8}" w:val=" ADDIN NE.Ref.{DA10D995-434C-4B75-B0D5-3CF81E69FCA8}&lt;Citation&gt;&lt;Group&gt;&lt;References&gt;&lt;Item&gt;&lt;ID&gt;737&lt;/ID&gt;&lt;UID&gt;{7CC0A352-3413-4DDA-A5E9-F1BD7AC6C553}&lt;/UID&gt;&lt;Title&gt;水-能源-粮食关联关系:区域可持续发展研究的新视角&lt;/Title&gt;&lt;Template&gt;Journal Article&lt;/Template&gt;&lt;Star&gt;1&lt;/Star&gt;&lt;Tag&gt;0&lt;/Tag&gt;&lt;Author&gt;李桂君; 黄道涵; 李玉龙&lt;/Author&gt;&lt;Year&gt;2016&lt;/Year&gt;&lt;Details&gt;&lt;_author_adr&gt;中央财经大学管理科学与工程学院;&lt;/_author_adr&gt;&lt;_collection_scope&gt;CSSCI;中文核心期刊;&lt;/_collection_scope&gt;&lt;_created&gt;62427435&lt;/_created&gt;&lt;_db_provider&gt;CNKI&lt;/_db_provider&gt;&lt;_isbn&gt;1000-1549&lt;/_isbn&gt;&lt;_issue&gt;12&lt;/_issue&gt;&lt;_journal&gt;中央财经大学学报&lt;/_journal&gt;&lt;_keywords&gt;水-能源-粮食;;关联关系;;可持续发展;;文献分析&lt;/_keywords&gt;&lt;_modified&gt;62560276&lt;/_modified&gt;&lt;_pages&gt;76-90&lt;/_pages&gt;&lt;_url&gt;http://kns.cnki.net/kns/download.aspx?filename=2lmWFZjaEFmVXl0TtN2avdTWx8kWSZ2RrEmROVlQzN2RGJTOkFzZpV3bsNzaot0TYVVSDZWRUJ0ZqVnYk5WRptSe0xGMyJ1TzZ0dohDbSNlaHdWRx8ETWREeMxEVLV2alNEex1GdqN1SmpVQ1JVZ31WNQZEMl9WY&amp;amp;tablename=CJFDLAST2017&amp;amp;dflag=pdfdown 全文链接_x000d__x000a_&lt;/_url&gt;&lt;_translated_author&gt;Li, Guijun;Huang, Daohan;Li, Yulong&lt;/_translated_author&gt;&lt;/Details&gt;&lt;Extra&gt;&lt;DBUID&gt;{E5CFCA40-B99A-4E9F-8A29-87F3858A6670}&lt;/DBUID&gt;&lt;/Extra&gt;&lt;/Item&gt;&lt;/References&gt;&lt;/Group&gt;&lt;/Citation&gt;_x000a_"/>
    <w:docVar w:name="NE.Ref{DA507909-0FFF-48E0-B2F5-DCB666B108D4}" w:val=" ADDIN NE.Ref.{DA507909-0FFF-48E0-B2F5-DCB666B108D4}&lt;Citation&gt;&lt;Group&gt;&lt;References&gt;&lt;Item&gt;&lt;ID&gt;407&lt;/ID&gt;&lt;UID&gt;{1D3D2260-E252-40F2-A59E-E01D217B9354}&lt;/UID&gt;&lt;Title&gt;新型城镇化下中国城市土地集约利用格局与机理研究&lt;/Title&gt;&lt;Template&gt;Journal Article&lt;/Template&gt;&lt;Star&gt;0&lt;/Star&gt;&lt;Tag&gt;0&lt;/Tag&gt;&lt;Author&gt;李晓玲; 修春亮; 孙平军&lt;/Author&gt;&lt;Year&gt;2015&lt;/Year&gt;&lt;Details&gt;&lt;_issue&gt;1&lt;/_issue&gt;&lt;_journal&gt;世界地理研究&lt;/_journal&gt;&lt;_pages&gt;60-67&lt;/_pages&gt;&lt;_volume&gt;24&lt;/_volume&gt;&lt;_created&gt;62275136&lt;/_created&gt;&lt;_modified&gt;62275136&lt;/_modified&gt;&lt;_collection_scope&gt;CSSCI;&lt;/_collection_scope&gt;&lt;_translated_author&gt;Li, Xiaoling;Xiu, Chunliang;Sun, Pingjun&lt;/_translated_author&gt;&lt;/Details&gt;&lt;Extra&gt;&lt;DBUID&gt;{E5CFCA40-B99A-4E9F-8A29-87F3858A6670}&lt;/DBUID&gt;&lt;/Extra&gt;&lt;/Item&gt;&lt;/References&gt;&lt;/Group&gt;&lt;/Citation&gt;_x000a_"/>
    <w:docVar w:name="NE.Ref{DAB4A241-3537-4D9D-9183-F730947C5FA5}" w:val=" ADDIN NE.Ref.{DAB4A241-3537-4D9D-9183-F730947C5FA5}&lt;Citation&gt;&lt;Group&gt;&lt;References&gt;&lt;Item&gt;&lt;ID&gt;1960&lt;/ID&gt;&lt;UID&gt;{1335EFCB-8B53-48A6-AD24-0A82D1BBC9F2}&lt;/UID&gt;&lt;Title&gt;国土空间系统认知与规划改革构想&lt;/Title&gt;&lt;Template&gt;Journal Article&lt;/Template&gt;&lt;Star&gt;0&lt;/Star&gt;&lt;Tag&gt;0&lt;/Tag&gt;&lt;Author&gt;张衍毓; 陈美景&lt;/Author&gt;&lt;Year&gt;2016&lt;/Year&gt;&lt;Details&gt;&lt;_language&gt;Chinese&lt;/_language&gt;&lt;_created&gt;63347719&lt;/_created&gt;&lt;_modified&gt;63347720&lt;/_modified&gt;&lt;_url&gt;http://kns.cnki.net/KCMS/detail/detail.aspx?FileName=ZTKX201602003&amp;amp;DbName=CJFQ2016&lt;/_url&gt;&lt;_journal&gt;中国土地科学&lt;/_journal&gt;&lt;_volume&gt;30&lt;/_volume&gt;&lt;_issue&gt;2&lt;/_issue&gt;&lt;_pages&gt;11-21&lt;/_pages&gt;&lt;_date&gt;61074720&lt;/_date&gt;&lt;_keywords&gt;土地规划;空间系统认知;空间规划;管理体制;协调机制;编制体系;改革创新&lt;/_keywords&gt;&lt;_author_aff&gt;中国土地勘测规划院;国土资源部土地利用重点实验室;&lt;/_author_aff&gt;&lt;_db_provider&gt;CNKI: 期刊&lt;/_db_provider&gt;&lt;_accessed&gt;63347719&lt;/_accessed&gt;&lt;_db_updated&gt;CNKI - Reference&lt;/_db_updated&gt;&lt;_collection_scope&gt;CSSCI-C;PKU&lt;/_collection_scope&gt;&lt;_translated_author&gt;Zhang, Yanyu;Chen, Meijing&lt;/_translated_author&gt;&lt;/Details&gt;&lt;Extra&gt;&lt;DBUID&gt;{6F35D732-D9FF-4EE9-905F-B0CC4953C663}&lt;/DBUID&gt;&lt;/Extra&gt;&lt;/Item&gt;&lt;/References&gt;&lt;/Group&gt;&lt;/Citation&gt;_x000a_"/>
    <w:docVar w:name="NE.Ref{DAB88028-924A-41E9-95E5-9EE3147C18CD}" w:val=" ADDIN NE.Ref.{DAB88028-924A-41E9-95E5-9EE3147C18CD}&lt;Citation&gt;&lt;Group&gt;&lt;References&gt;&lt;Item&gt;&lt;ID&gt;679&lt;/ID&gt;&lt;UID&gt;{F143D1E4-590A-405D-BA3F-36A1FE08C81C}&lt;/UID&gt;&lt;Title&gt;从人口红利到改革红利：基于中国潜在增长率的模拟&lt;/Title&gt;&lt;Template&gt;Journal Article&lt;/Template&gt;&lt;Star&gt;1&lt;/Star&gt;&lt;Tag&gt;0&lt;/Tag&gt;&lt;Author&gt;陆旸; 蔡昉&lt;/Author&gt;&lt;Year&gt;2016&lt;/Year&gt;&lt;Details&gt;&lt;_accessed&gt;62809141&lt;/_accessed&gt;&lt;_author_aff&gt;中国社会科学院人口与劳动经济研究所;中国社会科学院;&lt;/_author_aff&gt;&lt;_collection_scope&gt;CSSCI-C;PKU&lt;/_collection_scope&gt;&lt;_created&gt;62809140&lt;/_created&gt;&lt;_date&gt;61022880&lt;/_date&gt;&lt;_db_provider&gt;CNKI: 期刊&lt;/_db_provider&gt;&lt;_db_updated&gt;CNKI - Reference&lt;/_db_updated&gt;&lt;_issue&gt;1&lt;/_issue&gt;&lt;_journal&gt;世界经济&lt;/_journal&gt;&lt;_keywords&gt;人口红利;改革红利;潜在增长率;全要素生产率;劳动参与率&lt;/_keywords&gt;&lt;_language&gt;Chinese&lt;/_language&gt;&lt;_modified&gt;62874328&lt;/_modified&gt;&lt;_pages&gt;3-23&lt;/_pages&gt;&lt;_url&gt;http://kns.cnki.net/KCMS/detail/detail.aspx?FileName=SJJJ201601002&amp;amp;DbName=CJFQ2016&lt;/_url&gt;&lt;_volume&gt;39&lt;/_volume&gt;&lt;_translated_author&gt;Lu, Yang;Cai, Fang&lt;/_translated_author&gt;&lt;/Details&gt;&lt;Extra&gt;&lt;DBUID&gt;{6F35D732-D9FF-4EE9-905F-B0CC4953C663}&lt;/DBUID&gt;&lt;/Extra&gt;&lt;/Item&gt;&lt;/References&gt;&lt;/Group&gt;&lt;Group&gt;&lt;References&gt;&lt;Item&gt;&lt;ID&gt;895&lt;/ID&gt;&lt;UID&gt;{E6385965-6A3F-4A5E-9925-C54FF8B45EF8}&lt;/UID&gt;&lt;Title&gt;Take-off, Persistence and Sustainability: The Demographic Factor in Chinese Growth&lt;/Title&gt;&lt;Template&gt;Journal Article&lt;/Template&gt;&lt;Star&gt;0&lt;/Star&gt;&lt;Tag&gt;0&lt;/Tag&gt;&lt;Author&gt;Cai, Fang; Lu, Yang&lt;/Author&gt;&lt;Year&gt;2016&lt;/Year&gt;&lt;Details&gt;&lt;_accessed&gt;63093115&lt;/_accessed&gt;&lt;_accession_num&gt;WOS:000390926300007_x000d__x000a_ER&lt;/_accession_num&gt;&lt;_cited_count&gt;6&lt;/_cited_count&gt;&lt;_created&gt;63093113&lt;/_created&gt;&lt;_date_display&gt;2016, MAY 2016&lt;/_date_display&gt;&lt;_db_provider&gt;ISI&lt;/_db_provider&gt;&lt;_db_updated&gt;CrossRef&lt;/_db_updated&gt;&lt;_doi&gt;10.1002/app5.139&lt;/_doi&gt;&lt;_impact_factor&gt;   1.046&lt;/_impact_factor&gt;&lt;_isbn&gt;2050-2680&lt;/_isbn&gt;&lt;_issue&gt;2&lt;/_issue&gt;&lt;_journal&gt;Asia &amp;amp; the Pacific Policy Studies&lt;/_journal&gt;&lt;_modified&gt;63097148&lt;/_modified&gt;&lt;_pages&gt;203-225&lt;/_pages&gt;&lt;_tertiary_title&gt;Asia &amp;amp; the Pacific Policy Studies&lt;/_tertiary_title&gt;&lt;_url&gt;http://doi.wiley.com/10.1002/app5.139_x000d__x000a_https://onlinelibrary.wiley.com/doi/full/10.1002/app5.139&lt;/_url&gt;&lt;_volume&gt;3&lt;/_volume&gt;&lt;/Details&gt;&lt;Extra&gt;&lt;DBUID&gt;{6F35D732-D9FF-4EE9-905F-B0CC4953C663}&lt;/DBUID&gt;&lt;/Extra&gt;&lt;/Item&gt;&lt;/References&gt;&lt;/Group&gt;&lt;/Citation&gt;_x000a_"/>
    <w:docVar w:name="NE.Ref{DB0DB3F8-1DC9-439E-B226-A90B03064546}" w:val=" ADDIN NE.Ref.{DB0DB3F8-1DC9-439E-B226-A90B03064546}&lt;Citation&gt;&lt;Group&gt;&lt;References&gt;&lt;Item&gt;&lt;ID&gt;588&lt;/ID&gt;&lt;UID&gt;{5397EE51-D9A6-40AD-A86D-97F76A89721C}&lt;/UID&gt;&lt;Title&gt;The Water-Energy-Food Nexus and the Transboundary Context: Insights from Large Asian Rivers&lt;/Title&gt;&lt;Template&gt;Journal Article&lt;/Template&gt;&lt;Star&gt;0&lt;/Star&gt;&lt;Tag&gt;0&lt;/Tag&gt;&lt;Author&gt;Keskinen, Marko; Guillaume, Joseph H A; Kattelus, Mirja; Porkka, Miina; Räsänen, Timo A; Varis, Olli&lt;/Author&gt;&lt;Year&gt;2016&lt;/Year&gt;&lt;Details&gt;&lt;_collection_scope&gt;SCIE;&lt;/_collection_scope&gt;&lt;_created&gt;62573777&lt;/_created&gt;&lt;_impact_factor&gt;   2.524&lt;/_impact_factor&gt;&lt;_issue&gt;5&lt;/_issue&gt;&lt;_journal&gt;Water&lt;/_journal&gt;&lt;_modified&gt;63281536&lt;/_modified&gt;&lt;_pages&gt;193&lt;/_pages&gt;&lt;_volume&gt;8&lt;/_volume&gt;&lt;/Details&gt;&lt;Extra&gt;&lt;DBUID&gt;{6F35D732-D9FF-4EE9-905F-B0CC4953C663}&lt;/DBUID&gt;&lt;/Extra&gt;&lt;/Item&gt;&lt;/References&gt;&lt;/Group&gt;&lt;/Citation&gt;_x000a_"/>
    <w:docVar w:name="NE.Ref{DB1CAAC7-AB87-4A39-9BA7-A52C7BD44D23}" w:val=" ADDIN NE.Ref.{DB1CAAC7-AB87-4A39-9BA7-A52C7BD44D23}&lt;Citation&gt;&lt;Group&gt;&lt;References&gt;&lt;Item&gt;&lt;ID&gt;1218&lt;/ID&gt;&lt;UID&gt;{DF073CE4-2C56-4448-9645-2E7B8CBF5F90}&lt;/UID&gt;&lt;Title&gt;The water–food–energy Nexus – Realising a new paradigm&lt;/Title&gt;&lt;Template&gt;Journal Article&lt;/Template&gt;&lt;Star&gt;0&lt;/Star&gt;&lt;Tag&gt;0&lt;/Tag&gt;&lt;Author&gt;Smajgl, Alex; Ward, John; Pluschke, Lucie&lt;/Author&gt;&lt;Year&gt;2016&lt;/Year&gt;&lt;Details&gt;&lt;_collection_scope&gt;EI;SCI;SCIE;&lt;/_collection_scope&gt;&lt;_created&gt;62573774&lt;/_created&gt;&lt;_impact_factor&gt;   3.727&lt;/_impact_factor&gt;&lt;_journal&gt;Journal of Hydrology&lt;/_journal&gt;&lt;_modified&gt;62578148&lt;/_modified&gt;&lt;_pages&gt;533-540&lt;/_pages&gt;&lt;_volume&gt;533&lt;/_volume&gt;&lt;/Details&gt;&lt;Extra&gt;&lt;DBUID&gt;{E5CFCA40-B99A-4E9F-8A29-87F3858A6670}&lt;/DBUID&gt;&lt;/Extra&gt;&lt;/Item&gt;&lt;/References&gt;&lt;/Group&gt;&lt;/Citation&gt;_x000a_"/>
    <w:docVar w:name="NE.Ref{DBBECBF5-2172-4CD1-B52D-2EA414AFF3A4}" w:val=" ADDIN NE.Ref.{DBBECBF5-2172-4CD1-B52D-2EA414AFF3A4}&lt;Citation&gt;&lt;Group&gt;&lt;References&gt;&lt;Item&gt;&lt;ID&gt;1019&lt;/ID&gt;&lt;UID&gt;{CADD476E-05F1-4D23-8576-A417DD363A14}&lt;/UID&gt;&lt;Title&gt;A Contribution to the Theory of Economic Growth&lt;/Title&gt;&lt;Template&gt;Journal Article&lt;/Template&gt;&lt;Star&gt;0&lt;/Star&gt;&lt;Tag&gt;0&lt;/Tag&gt;&lt;Author&gt;Solow, Robert M&lt;/Author&gt;&lt;Year&gt;1956&lt;/Year&gt;&lt;Details&gt;&lt;_created&gt;63244377&lt;/_created&gt;&lt;_issue&gt;1&lt;/_issue&gt;&lt;_journal&gt;The Quarterly Journal of Economics&lt;/_journal&gt;&lt;_modified&gt;63244378&lt;/_modified&gt;&lt;_pages&gt;65-94&lt;/_pages&gt;&lt;_url&gt;https://www.jstor.org/stable/1884513&lt;/_url&gt;&lt;_volume&gt;70&lt;/_volume&gt;&lt;/Details&gt;&lt;Extra&gt;&lt;DBUID&gt;{6F35D732-D9FF-4EE9-905F-B0CC4953C663}&lt;/DBUID&gt;&lt;/Extra&gt;&lt;/Item&gt;&lt;/References&gt;&lt;/Group&gt;&lt;/Citation&gt;_x000a_"/>
    <w:docVar w:name="NE.Ref{DC35EBFA-FEC6-40FC-ACE6-CAD8D873F6D3}" w:val=" ADDIN NE.Ref.{DC35EBFA-FEC6-40FC-ACE6-CAD8D873F6D3}&lt;Citation&gt;&lt;Group&gt;&lt;References&gt;&lt;Item&gt;&lt;ID&gt;94&lt;/ID&gt;&lt;UID&gt;{EA0F9177-A009-4575-A705-FDFAF507D416}&lt;/UID&gt;&lt;Title&gt;Mapping social vulnerability to natural hazards in Italy: A suitable tool for risk mitigation strategies&lt;/Title&gt;&lt;Template&gt;Journal Article&lt;/Template&gt;&lt;Star&gt;1&lt;/Star&gt;&lt;Tag&gt;4&lt;/Tag&gt;&lt;Author&gt;Frigerio, Ivan; De Amicis, Mattia&lt;/Author&gt;&lt;Year&gt;2016&lt;/Year&gt;&lt;Details&gt;&lt;_accessed&gt;61344669&lt;/_accessed&gt;&lt;_collection_scope&gt;SCIE;&lt;/_collection_scope&gt;&lt;_created&gt;61344669&lt;/_created&gt;&lt;_db_updated&gt;CrossRef&lt;/_db_updated&gt;&lt;_doi&gt;10.1016/j.envsci.2016.06.001&lt;/_doi&gt;&lt;_impact_factor&gt;   3.751&lt;/_impact_factor&gt;&lt;_isbn&gt;14629011&lt;/_isbn&gt;&lt;_journal&gt;Environmental Science &amp;amp; Policy&lt;/_journal&gt;&lt;_modified&gt;62182693&lt;/_modified&gt;&lt;_pages&gt;187-196&lt;/_pages&gt;&lt;_tertiary_title&gt;Environmental Science &amp;amp; Policy&lt;/_tertiary_title&gt;&lt;_url&gt;http://linkinghub.elsevier.com/retrieve/pii/S1462901116302702_x000d__x000a_http://api.elsevier.com/content/article/PII:S1462901116302702?httpAccept=text/xml&lt;/_url&gt;&lt;_volume&gt;63&lt;/_volume&gt;&lt;/Details&gt;&lt;Extra&gt;&lt;DBUID&gt;{E5CFCA40-B99A-4E9F-8A29-87F3858A6670}&lt;/DBUID&gt;&lt;/Extra&gt;&lt;/Item&gt;&lt;/References&gt;&lt;/Group&gt;&lt;Group&gt;&lt;References&gt;&lt;Item&gt;&lt;ID&gt;105&lt;/ID&gt;&lt;UID&gt;{87ED09C6-22E9-451F-878F-654B9A2CE4A0}&lt;/UID&gt;&lt;Title&gt;Temporal and spatial changes in social vulnerability to natural hazards&lt;/Title&gt;&lt;Template&gt;Journal Article&lt;/Template&gt;&lt;Star&gt;1&lt;/Star&gt;&lt;Tag&gt;0&lt;/Tag&gt;&lt;Author&gt;Cutter, S L; Finch, C&lt;/Author&gt;&lt;Year&gt;2008&lt;/Year&gt;&lt;Details&gt;&lt;_accessed&gt;61344767&lt;/_accessed&gt;&lt;_cited_count&gt;307&lt;/_cited_count&gt;&lt;_collection_scope&gt;SCI;SCIE;&lt;/_collection_scope&gt;&lt;_created&gt;61344767&lt;/_created&gt;&lt;_db_updated&gt;kuakujiansuo&lt;/_db_updated&gt;&lt;_impact_factor&gt;   9.661&lt;/_impact_factor&gt;&lt;_issue&gt;7&lt;/_issue&gt;&lt;_journal&gt;Proceedings of the National Academy of Sciences of the United States of America&lt;/_journal&gt;&lt;_keywords&gt;disasters; inequality&lt;/_keywords&gt;&lt;_modified&gt;62203124&lt;/_modified&gt;&lt;_pages&gt;2301-2306&lt;/_pages&gt;&lt;_url&gt;http://xueshu.baidu.com/s?wd=paperuri:%282b2d1c06aa4d2e028e3c4b9da4d90279%29&amp;amp;filter=sc_long_sign&amp;amp;tn=SE_xueshusource_2kduw22v&amp;amp;sc_vurl=http://europepmc.org/articles/PMC2268131/&amp;amp;ie=utf-8&amp;amp;sc_us=7076399466546200521&lt;/_url&gt;&lt;_volume&gt;105&lt;/_volume&gt;&lt;/Details&gt;&lt;Extra&gt;&lt;DBUID&gt;{E5CFCA40-B99A-4E9F-8A29-87F3858A6670}&lt;/DBUID&gt;&lt;/Extra&gt;&lt;/Item&gt;&lt;/References&gt;&lt;/Group&gt;&lt;/Citation&gt;_x000a_"/>
    <w:docVar w:name="NE.Ref{DC7D2A8A-EB9E-49CE-B8A1-2B09B125FA07}" w:val=" ADDIN NE.Ref.{DC7D2A8A-EB9E-49CE-B8A1-2B09B125FA07}&lt;Citation&gt;&lt;Group&gt;&lt;References&gt;&lt;Item&gt;&lt;ID&gt;155&lt;/ID&gt;&lt;UID&gt;{15FFA853-A7C4-423C-BA92-5FF330F786C8}&lt;/UID&gt;&lt;Title&gt;Complexity of Coupled Human and Natural Systems&lt;/Title&gt;&lt;Template&gt;Journal Article&lt;/Template&gt;&lt;Star&gt;0&lt;/Star&gt;&lt;Tag&gt;0&lt;/Tag&gt;&lt;Author&gt;Liu, J G; Dietz, T; Carpenter, S R; Alberti, M; Folke, C; Moran, E; Pell, A N; Deadman, P; Kratz, T; Lubchenco, J&lt;/Author&gt;&lt;Year&gt;2007&lt;/Year&gt;&lt;Details&gt;&lt;_collection_scope&gt;SCI;SCIE;&lt;/_collection_scope&gt;&lt;_created&gt;61352253&lt;/_created&gt;&lt;_impact_factor&gt;  37.205&lt;/_impact_factor&gt;&lt;_issue&gt;5844&lt;/_issue&gt;&lt;_journal&gt;Science&lt;/_journal&gt;&lt;_modified&gt;62182693&lt;/_modified&gt;&lt;_pages&gt;1513-1516&lt;/_pages&gt;&lt;_volume&gt;317&lt;/_volume&gt;&lt;/Details&gt;&lt;Extra&gt;&lt;DBUID&gt;{E5CFCA40-B99A-4E9F-8A29-87F3858A6670}&lt;/DBUID&gt;&lt;/Extra&gt;&lt;/Item&gt;&lt;/References&gt;&lt;/Group&gt;&lt;/Citation&gt;_x000a_"/>
    <w:docVar w:name="NE.Ref{DCC47836-96E4-4597-B587-15B1A21889D7}" w:val=" ADDIN NE.Ref.{DCC47836-96E4-4597-B587-15B1A21889D7}&lt;Citation&gt;&lt;Group&gt;&lt;References&gt;&lt;Item&gt;&lt;ID&gt;325&lt;/ID&gt;&lt;UID&gt;{A69007D6-4B7B-433B-91DA-DEC68AC81C7D}&lt;/UID&gt;&lt;Title&gt;Integrating the system dynamic and cellular automata models to predict land use and land cover change&lt;/Title&gt;&lt;Template&gt;Journal Article&lt;/Template&gt;&lt;Star&gt;0&lt;/Star&gt;&lt;Tag&gt;0&lt;/Tag&gt;&lt;Author&gt;Xu, Xiaoming; Du, Ziqiang; Zhang, Hong&lt;/Author&gt;&lt;Year&gt;2016&lt;/Year&gt;&lt;Details&gt;&lt;_accessed&gt;63334989&lt;/_accessed&gt;&lt;_accession_num&gt;WOS:000383003500052&lt;/_accession_num&gt;&lt;_cited_count&gt;4&lt;/_cited_count&gt;&lt;_collection_scope&gt;SCIE;&lt;/_collection_scope&gt;&lt;_created&gt;62405994&lt;/_created&gt;&lt;_date_display&gt;2016_x000d__x000a_OCT 2016&lt;/_date_display&gt;&lt;_doi&gt;10.1016/j.jag.2016.07.022&lt;/_doi&gt;&lt;_impact_factor&gt;   4.846&lt;/_impact_factor&gt;&lt;_isbn&gt;0303-2434&lt;/_isbn&gt;&lt;_journal&gt;International Journal of Applied Earth Observation and Geoinformation&lt;/_journal&gt;&lt;_modified&gt;62871279&lt;/_modified&gt;&lt;_pages&gt;568-579&lt;/_pages&gt;&lt;_url&gt;https://ac.els-cdn.com/S0303243416301301/1-s2.0-S0303243416301301-main.pdf?_tid=8735d285-5781-45bd-ac98-895945138d21&amp;amp;acdnat=1535358831_b644e2961d30579731f0623218d0665f 全文链接_x000d__x000a_&lt;/_url&gt;&lt;_volume&gt;52&lt;/_volume&gt;&lt;/Details&gt;&lt;Extra&gt;&lt;DBUID&gt;{6F35D732-D9FF-4EE9-905F-B0CC4953C663}&lt;/DBUID&gt;&lt;/Extra&gt;&lt;/Item&gt;&lt;/References&gt;&lt;/Group&gt;&lt;/Citation&gt;_x000a_"/>
    <w:docVar w:name="NE.Ref{DCD924B4-572C-484F-9E08-AE6218006C71}" w:val=" ADDIN NE.Ref.{DCD924B4-572C-484F-9E08-AE6218006C71}&lt;Citation&gt;&lt;Group&gt;&lt;References&gt;&lt;Item&gt;&lt;ID&gt;881&lt;/ID&gt;&lt;UID&gt;{2C59D817-64DD-4CF7-BF0A-53E693A8C029}&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5.651&lt;/_impact_factor&gt;&lt;_isbn&gt;0959-6526&lt;/_isbn&gt;&lt;_journal&gt;Journal of Cleaner Production&lt;/_journal&gt;&lt;_modified&gt;62563703&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E5CFCA40-B99A-4E9F-8A29-87F3858A6670}&lt;/DBUID&gt;&lt;/Extra&gt;&lt;/Item&gt;&lt;/References&gt;&lt;/Group&gt;&lt;Group&gt;&lt;References&gt;&lt;Item&gt;&lt;ID&gt;1123&lt;/ID&gt;&lt;UID&gt;{532D4B0D-5CDA-4738-830D-B7E840F351CE}&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361&lt;/_impact_factor&gt;&lt;_isbn&gt;0043-1397&lt;/_isbn&gt;&lt;_issue&gt;10&lt;/_issue&gt;&lt;_journal&gt;Water Resources Research&lt;/_journal&gt;&lt;_modified&gt;62568652&lt;/_modified&gt;&lt;_pages&gt;7511-7533&lt;/_pages&gt;&lt;_url&gt;https://agupubs.onlinelibrary.wiley.com/doi/pdf/10.1029/2017WR022478 全文链接_x000d__x000a_&lt;/_url&gt;&lt;_volume&gt;54&lt;/_volume&gt;&lt;/Details&gt;&lt;Extra&gt;&lt;DBUID&gt;{E5CFCA40-B99A-4E9F-8A29-87F3858A6670}&lt;/DBUID&gt;&lt;/Extra&gt;&lt;/Item&gt;&lt;/References&gt;&lt;/Group&gt;&lt;/Citation&gt;_x000a_"/>
    <w:docVar w:name="NE.Ref{DCF7091F-B94B-4060-99AA-7B52F757D140}" w:val=" ADDIN NE.Ref.{DCF7091F-B94B-4060-99AA-7B52F757D140}&lt;Citation&gt;&lt;Group&gt;&lt;References&gt;&lt;Item&gt;&lt;ID&gt;1524&lt;/ID&gt;&lt;UID&gt;{8070FA3A-51CE-4156-B29E-290FBEB2371A}&lt;/UID&gt;&lt;Title&gt;中国水土资源对经济的“增长阻尼”研究&lt;/Title&gt;&lt;Template&gt;Journal Article&lt;/Template&gt;&lt;Star&gt;0&lt;/Star&gt;&lt;Tag&gt;0&lt;/Tag&gt;&lt;Author&gt;杨杨; 吴次芳; 罗罡辉; 韦仕川&lt;/Author&gt;&lt;Year&gt;2007&lt;/Year&gt;&lt;Details&gt;&lt;_language&gt;Chinese&lt;/_language&gt;&lt;_created&gt;63268738&lt;/_created&gt;&lt;_modified&gt;63269194&lt;/_modified&gt;&lt;_url&gt;http://kns.cnki.net/KCMS/detail/detail.aspx?FileName=JJDL200704001&amp;amp;DbName=CJFQ2007&lt;/_url&gt;&lt;_journal&gt;经济地理&lt;/_journal&gt;&lt;_issue&gt;4&lt;/_issue&gt;&lt;_pages&gt;529-532+537&lt;/_pages&gt;&lt;_date&gt;56557440&lt;/_date&gt;&lt;_keywords&gt;Romer模型;增长阻尼;水土资源;经济发展;中国&lt;/_keywords&gt;&lt;_author_aff&gt;浙江大学公共管理学院;浙江大学公共管理学院;深圳市房地产研究中心;浙江大学公共管理学院 中国浙江杭州310029;中国浙江杭州310029;中国广东深圳518034;中国浙江杭州310029&lt;/_author_aff&gt;&lt;_db_provider&gt;CNKI: 期刊&lt;/_db_provider&gt;&lt;_accessed&gt;63268738&lt;/_accessed&gt;&lt;_db_updated&gt;CNKI - Reference&lt;/_db_updated&gt;&lt;_collection_scope&gt;CSCD;CSSCI-C&lt;/_collection_scope&gt;&lt;_volume&gt;27&lt;/_volume&gt;&lt;_translated_author&gt;Yang, Yang;Wu, Cifang;Luo, Ganghui;Wei, Shichuan&lt;/_translated_author&gt;&lt;/Details&gt;&lt;Extra&gt;&lt;DBUID&gt;{6F35D732-D9FF-4EE9-905F-B0CC4953C663}&lt;/DBUID&gt;&lt;/Extra&gt;&lt;/Item&gt;&lt;/References&gt;&lt;/Group&gt;&lt;/Citation&gt;_x000a_"/>
    <w:docVar w:name="NE.Ref{DD476EBA-7C44-462B-839A-3D440A198D0B}" w:val=" ADDIN NE.Ref.{DD476EBA-7C44-462B-839A-3D440A198D0B}&lt;Citation&gt;&lt;Group&gt;&lt;References&gt;&lt;Item&gt;&lt;ID&gt;142&lt;/ID&gt;&lt;UID&gt;{E00D09E3-984B-4CA3-9E8D-4A30CA23B799}&lt;/UID&gt;&lt;Title&gt;北京市水-能源-粮食可持续发展系统动力学模型构建与仿真&lt;/Title&gt;&lt;Template&gt;Journal Article&lt;/Template&gt;&lt;Star&gt;0&lt;/Star&gt;&lt;Tag&gt;5&lt;/Tag&gt;&lt;Author&gt;李桂君; 李玉龙; 贾晓菁; 杜磊; 黄道涵&lt;/Author&gt;&lt;Year&gt;2016&lt;/Year&gt;&lt;Details&gt;&lt;_accessed&gt;61958274&lt;/_accessed&gt;&lt;_author_aff&gt;中央财经大学管理科学与工程学院;中央财经大学商学院;招商银行总行;&lt;/_author_aff&gt;&lt;_collection_scope&gt;CSSCI;中国科技核心期刊;中文核心期刊;&lt;/_collection_scope&gt;&lt;_created&gt;61958274&lt;/_created&gt;&lt;_date&gt;61447680&lt;/_date&gt;&lt;_db_provider&gt;CNKI: 期刊&lt;/_db_provider&gt;&lt;_db_updated&gt;CNKI - Reference&lt;/_db_updated&gt;&lt;_issue&gt;10&lt;/_issue&gt;&lt;_journal&gt;管理评论&lt;/_journal&gt;&lt;_keywords&gt;水-能源-粮食;关联系统;可持续发展;系统动力学&lt;/_keywords&gt;&lt;_language&gt;Chinese&lt;/_language&gt;&lt;_modified&gt;62734614&lt;/_modified&gt;&lt;_pages&gt;11-26&lt;/_pages&gt;&lt;_url&gt;http://kns.cnki.net/KCMS/detail/detail.aspx?FileName=ZWGD201610002&amp;amp;DbName=CJFQ2016&lt;/_url&gt;&lt;_volume&gt;28&lt;/_volume&gt;&lt;_translated_author&gt;Li, Guijun;Li, Yulong;Jia, Xiaojing;Du, Lei;Huang, Daohan&lt;/_translated_author&gt;&lt;/Details&gt;&lt;Extra&gt;&lt;DBUID&gt;{6F35D732-D9FF-4EE9-905F-B0CC4953C663}&lt;/DBUID&gt;&lt;/Extra&gt;&lt;/Item&gt;&lt;/References&gt;&lt;/Group&gt;&lt;/Citation&gt;_x000a_"/>
    <w:docVar w:name="NE.Ref{DD5B629C-A930-4CBB-84DB-0BB680340AFB}" w:val=" ADDIN NE.Ref.{DD5B629C-A930-4CBB-84DB-0BB680340AFB}&lt;Citation&gt;&lt;Group&gt;&lt;References&gt;&lt;Item&gt;&lt;ID&gt;988&lt;/ID&gt;&lt;UID&gt;{BE5CE8B6-98E1-4B52-9DE6-E3770783CBEF}&lt;/UID&gt;&lt;Title&gt;China&amp;apos;s changing energy intensity trend: A decomposition analysis&lt;/Title&gt;&lt;Template&gt;Journal Article&lt;/Template&gt;&lt;Star&gt;0&lt;/Star&gt;&lt;Tag&gt;0&lt;/Tag&gt;&lt;Author&gt;Ma, Chunbo; Stern, David I&lt;/Author&gt;&lt;Year&gt;2008&lt;/Year&gt;&lt;Details&gt;&lt;_collection_scope&gt;SSCI;EI&lt;/_collection_scope&gt;&lt;_created&gt;63235614&lt;/_created&gt;&lt;_impact_factor&gt;   4.151&lt;/_impact_factor&gt;&lt;_issue&gt;3&lt;/_issue&gt;&lt;_journal&gt;Energy Economics&lt;/_journal&gt;&lt;_modified&gt;63235615&lt;/_modified&gt;&lt;_pages&gt;1037-1053&lt;/_pages&gt;&lt;_volume&gt;30&lt;/_volume&gt;&lt;/Details&gt;&lt;Extra&gt;&lt;DBUID&gt;{6F35D732-D9FF-4EE9-905F-B0CC4953C663}&lt;/DBUID&gt;&lt;/Extra&gt;&lt;/Item&gt;&lt;/References&gt;&lt;/Group&gt;&lt;Group&gt;&lt;References&gt;&lt;Item&gt;&lt;ID&gt;989&lt;/ID&gt;&lt;UID&gt;{D742CE49-537A-48BD-82D3-4123E4112740}&lt;/UID&gt;&lt;Title&gt;What is driving China&amp;apos;s decline in energy intensity?&lt;/Title&gt;&lt;Template&gt;Journal Article&lt;/Template&gt;&lt;Star&gt;0&lt;/Star&gt;&lt;Tag&gt;0&lt;/Tag&gt;&lt;Author&gt;Fisher-Vanden, Karen; Jefferson, Gary H; Liu, Hongmei; Tao, Quan&lt;/Author&gt;&lt;Year&gt;2004&lt;/Year&gt;&lt;Details&gt;&lt;_created&gt;63235618&lt;/_created&gt;&lt;_issue&gt;1&lt;/_issue&gt;&lt;_journal&gt;Resource &amp;amp; Energy Economics&lt;/_journal&gt;&lt;_modified&gt;63235618&lt;/_modified&gt;&lt;_pages&gt;77-97&lt;/_pages&gt;&lt;_volume&gt;26&lt;/_volume&gt;&lt;/Details&gt;&lt;Extra&gt;&lt;DBUID&gt;{6F35D732-D9FF-4EE9-905F-B0CC4953C663}&lt;/DBUID&gt;&lt;/Extra&gt;&lt;/Item&gt;&lt;/References&gt;&lt;/Group&gt;&lt;/Citation&gt;_x000a_"/>
    <w:docVar w:name="NE.Ref{DD90955F-DB82-438B-822C-05AD39DE5A87}" w:val=" ADDIN NE.Ref.{DD90955F-DB82-438B-822C-05AD39DE5A87}&lt;Citation&gt;&lt;Group&gt;&lt;References&gt;&lt;Item&gt;&lt;ID&gt;10&lt;/ID&gt;&lt;UID&gt;{9D17986A-84F7-4709-8AC0-B6D565384C92}&lt;/UID&gt;&lt;Title&gt;Land allocation for housing: a review of practice and possibilities in England&lt;/Title&gt;&lt;Template&gt;Journal Article&lt;/Template&gt;&lt;Star&gt;0&lt;/Star&gt;&lt;Tag&gt;0&lt;/Tag&gt;&lt;Author&gt;Goodchild, Barry&lt;/Author&gt;&lt;Year&gt;1992&lt;/Year&gt;&lt;Details&gt;&lt;_created&gt;60471410&lt;/_created&gt;&lt;_isbn&gt;0267-3037&lt;/_isbn&gt;&lt;_issue&gt;1&lt;/_issue&gt;&lt;_journal&gt;Housing studies&lt;/_journal&gt;&lt;_modified&gt;60471425&lt;/_modified&gt;&lt;_pages&gt;45-55&lt;/_pages&gt;&lt;_volume&gt;7&lt;/_volume&gt;&lt;/Details&gt;&lt;Extra&gt;&lt;DBUID&gt;{C255BD7B-CF42-4161-96D1-ECCED0DF1603}&lt;/DBUID&gt;&lt;/Extra&gt;&lt;/Item&gt;&lt;/References&gt;&lt;/Group&gt;&lt;/Citation&gt;_x000a_"/>
    <w:docVar w:name="NE.Ref{DD9DCB0C-539E-470C-A232-F5113CF6EBC8}" w:val=" ADDIN NE.Ref.{DD9DCB0C-539E-470C-A232-F5113CF6EBC8}&lt;Citation&gt;&lt;Group&gt;&lt;References&gt;&lt;Item&gt;&lt;ID&gt;567&lt;/ID&gt;&lt;UID&gt;{5977D500-D37C-46B4-8502-0086E74A2E03}&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6.395&lt;/_impact_factor&gt;&lt;_isbn&gt;0959-6526&lt;/_isbn&gt;&lt;_journal&gt;Journal of Cleaner Production&lt;/_journal&gt;&lt;_modified&gt;62933634&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6F35D732-D9FF-4EE9-905F-B0CC4953C663}&lt;/DBUID&gt;&lt;/Extra&gt;&lt;/Item&gt;&lt;/References&gt;&lt;/Group&gt;&lt;Group&gt;&lt;References&gt;&lt;Item&gt;&lt;ID&gt;568&lt;/ID&gt;&lt;UID&gt;{DF0A0E48-2D68-4F11-A39E-63B8439F78C0}&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142&lt;/_impact_factor&gt;&lt;_isbn&gt;0043-1397&lt;/_isbn&gt;&lt;_issue&gt;10&lt;/_issue&gt;&lt;_journal&gt;Water Resources Research&lt;/_journal&gt;&lt;_modified&gt;63281518&lt;/_modified&gt;&lt;_pages&gt;7511-7533&lt;/_pages&gt;&lt;_url&gt;https://agupubs.onlinelibrary.wiley.com/doi/pdf/10.1029/2017WR022478 全文链接_x000d__x000a_&lt;/_url&gt;&lt;_volume&gt;54&lt;/_volume&gt;&lt;/Details&gt;&lt;Extra&gt;&lt;DBUID&gt;{6F35D732-D9FF-4EE9-905F-B0CC4953C663}&lt;/DBUID&gt;&lt;/Extra&gt;&lt;/Item&gt;&lt;/References&gt;&lt;/Group&gt;&lt;/Citation&gt;_x000a_"/>
    <w:docVar w:name="NE.Ref{DDF97B15-FA80-4259-9246-B66C0F699D7C}" w:val=" ADDIN NE.Ref.{DDF97B15-FA80-4259-9246-B66C0F699D7C}&lt;Citation&gt;&lt;Group&gt;&lt;References&gt;&lt;Item&gt;&lt;ID&gt;1982&lt;/ID&gt;&lt;UID&gt;{C7111073-48FB-423A-8A82-BDCA794A79C5}&lt;/UID&gt;&lt;Title&gt;Understanding and managing the food-energy-water nexus – opportunities for water resources research&lt;/Title&gt;&lt;Template&gt;Journal Article&lt;/Template&gt;&lt;Star&gt;0&lt;/Star&gt;&lt;Tag&gt;0&lt;/Tag&gt;&lt;Author&gt;Cai, Ximing; Wallington, Kevin; Shafiee-Jood, Majid; Marston, Landon&lt;/Author&gt;&lt;Year&gt;2018&lt;/Year&gt;&lt;Details&gt;&lt;_doi&gt;10.1016/j.advwatres.2017.11.014&lt;/_doi&gt;&lt;_created&gt;63353726&lt;/_created&gt;&lt;_modified&gt;63353726&lt;/_modified&gt;&lt;_url&gt;https://linkinghub.elsevier.com/retrieve/pii/S0309170817304475_x000d__x000a_https://api.elsevier.com/content/article/PII:S0309170817304475?httpAccept=text/xml&lt;/_url&gt;&lt;_journal&gt;Advances in Water Resources&lt;/_journal&gt;&lt;_volume&gt;111&lt;/_volume&gt;&lt;_pages&gt;259-273&lt;/_pages&gt;&lt;_tertiary_title&gt;Advances in Water Resources&lt;/_tertiary_title&gt;&lt;_isbn&gt;03091708&lt;/_isbn&gt;&lt;_accessed&gt;63353726&lt;/_accessed&gt;&lt;_db_updated&gt;CrossRef&lt;/_db_updated&gt;&lt;_impact_factor&gt;   3.673&lt;/_impact_factor&gt;&lt;_collection_scope&gt;SCI;SCIE;EI&lt;/_collection_scope&gt;&lt;/Details&gt;&lt;Extra&gt;&lt;DBUID&gt;{6F35D732-D9FF-4EE9-905F-B0CC4953C663}&lt;/DBUID&gt;&lt;/Extra&gt;&lt;/Item&gt;&lt;/References&gt;&lt;/Group&gt;&lt;Group&gt;&lt;References&gt;&lt;Item&gt;&lt;ID&gt;1574&lt;/ID&gt;&lt;UID&gt;{F6C1056E-34FC-4FBD-BDA0-F62FFD28E334}&lt;/UID&gt;&lt;Title&gt;Understanding the NEXUS. Background Paper for the Bonn2011 Conference: The Water, Energy and Food Security Nexus&lt;/Title&gt;&lt;Template&gt;Book&lt;/Template&gt;&lt;Star&gt;0&lt;/Star&gt;&lt;Tag&gt;0&lt;/Tag&gt;&lt;Author&gt;Hoff, Holger&lt;/Author&gt;&lt;Year&gt;2011&lt;/Year&gt;&lt;Details&gt;&lt;_accessed&gt;63353727&lt;/_accessed&gt;&lt;_created&gt;62437695&lt;/_created&gt;&lt;_modified&gt;63280742&lt;/_modified&gt;&lt;_place_published&gt;Stockholm&lt;/_place_published&gt;&lt;_publisher&gt;Stockholm Environment Institute&lt;/_publisher&gt;&lt;/Details&gt;&lt;Extra&gt;&lt;DBUID&gt;{6F35D732-D9FF-4EE9-905F-B0CC4953C663}&lt;/DBUID&gt;&lt;/Extra&gt;&lt;/Item&gt;&lt;/References&gt;&lt;/Group&gt;&lt;/Citation&gt;_x000a_"/>
    <w:docVar w:name="NE.Ref{DE0CC90E-D036-4624-A0FB-911EE2626007}" w:val=" ADDIN NE.Ref.{DE0CC90E-D036-4624-A0FB-911EE2626007}&lt;Citation&gt;&lt;Group&gt;&lt;References&gt;&lt;Item&gt;&lt;ID&gt;1785&lt;/ID&gt;&lt;UID&gt;{49396026-0225-4E95-9959-9A58B5D0F452}&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4.816&lt;/_impact_factor&gt;&lt;_isbn&gt;1462-9011&lt;/_isbn&gt;&lt;_journal&gt;Environmental Science &amp;amp; Policy&lt;/_journal&gt;&lt;_modified&gt;63281728&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6F35D732-D9FF-4EE9-905F-B0CC4953C663}&lt;/DBUID&gt;&lt;/Extra&gt;&lt;/Item&gt;&lt;/References&gt;&lt;/Group&gt;&lt;/Citation&gt;_x000a_"/>
    <w:docVar w:name="NE.Ref{DE2A15DF-1FF8-443B-AEEA-6EDA3749DD93}" w:val=" ADDIN NE.Ref.{DE2A15DF-1FF8-443B-AEEA-6EDA3749DD93}&lt;Citation&gt;&lt;Group&gt;&lt;References&gt;&lt;Item&gt;&lt;ID&gt;1002&lt;/ID&gt;&lt;UID&gt;{B248F836-9A84-473A-BFB9-D8F776CAF655}&lt;/UID&gt;&lt;Title&gt;An analysis of the sustainability of basin water resources using Vensim model&lt;/Title&gt;&lt;Template&gt;Journal Article&lt;/Template&gt;&lt;Star&gt;0&lt;/Star&gt;&lt;Tag&gt;0&lt;/Tag&gt;&lt;Author&gt;Abadi, Leili Sadeghi Khalegh; Shamsai, Abolfazl; Goharnejad, Hamid&lt;/Author&gt;&lt;Year&gt;2014&lt;/Year&gt;&lt;Details&gt;&lt;_collection_scope&gt;EI;SCIE;&lt;/_collection_scope&gt;&lt;_created&gt;62293978&lt;/_created&gt;&lt;_impact_factor&gt;   0.940&lt;/_impact_factor&gt;&lt;_issue&gt;6&lt;/_issue&gt;&lt;_journal&gt;Ksce Journal of Civil Engineering&lt;/_journal&gt;&lt;_modified&gt;62440803&lt;/_modified&gt;&lt;_pages&gt;1-9&lt;/_pages&gt;&lt;_volume&gt;19&lt;/_volume&gt;&lt;/Details&gt;&lt;Extra&gt;&lt;DBUID&gt;{E5CFCA40-B99A-4E9F-8A29-87F3858A6670}&lt;/DBUID&gt;&lt;/Extra&gt;&lt;/Item&gt;&lt;/References&gt;&lt;/Group&gt;&lt;/Citation&gt;_x000a_"/>
    <w:docVar w:name="NE.Ref{DE4448A0-DCB5-4CE2-AD70-72B6EED46B3A}" w:val=" ADDIN NE.Ref.{DE4448A0-DCB5-4CE2-AD70-72B6EED46B3A}&lt;Citation&gt;&lt;Group&gt;&lt;References&gt;&lt;Item&gt;&lt;ID&gt;692&lt;/ID&gt;&lt;UID&gt;{B7450C5C-1B48-4987-9840-3C5755ACDA04}&lt;/UID&gt;&lt;Title&gt;A study of regional sustainable development based on GIS/RS and SD model — Case of Hadaqi industrial corridor&lt;/Title&gt;&lt;Template&gt;Journal Article&lt;/Template&gt;&lt;Star&gt;0&lt;/Star&gt;&lt;Tag&gt;0&lt;/Tag&gt;&lt;Author&gt;Wan, Luhe; Zhang, Yuwei; Qi, Shaoqun; Li, Haiyan; Chen, Xiaohong; Zang, Shuying&lt;/Author&gt;&lt;Year&gt;2017&lt;/Year&gt;&lt;Details&gt;&lt;_accessed&gt;62871665&lt;/_accessed&gt;&lt;_collection_scope&gt;SCIE;EI&lt;/_collection_scope&gt;&lt;_created&gt;62871466&lt;/_created&gt;&lt;_db_updated&gt;CrossRef&lt;/_db_updated&gt;&lt;_doi&gt;10.1016/j.jclepro.2016.09.086&lt;/_doi&gt;&lt;_impact_factor&gt;   6.395&lt;/_impact_factor&gt;&lt;_isbn&gt;09596526&lt;/_isbn&gt;&lt;_journal&gt;Journal of Cleaner Production&lt;/_journal&gt;&lt;_modified&gt;63293142&lt;/_modified&gt;&lt;_pages&gt;654-662&lt;/_pages&gt;&lt;_tertiary_title&gt;Journal of Cleaner Production&lt;/_tertiary_title&gt;&lt;_url&gt;https://linkinghub.elsevier.com/retrieve/pii/S0959652616314275_x000d__x000a_https://api.elsevier.com/content/article/PII:S0959652616314275?httpAccept=text/xml&lt;/_url&gt;&lt;_volume&gt;142&lt;/_volume&gt;&lt;/Details&gt;&lt;Extra&gt;&lt;DBUID&gt;{6F35D732-D9FF-4EE9-905F-B0CC4953C663}&lt;/DBUID&gt;&lt;/Extra&gt;&lt;/Item&gt;&lt;/References&gt;&lt;/Group&gt;&lt;Group&gt;&lt;References&gt;&lt;Item&gt;&lt;ID&gt;1859&lt;/ID&gt;&lt;UID&gt;{F1A975ED-2415-4ABC-9B5F-8921FD56B3FA}&lt;/UID&gt;&lt;Title&gt;Research on the Sustainable Development of an Economic-Energy-Environment (3E) System Based on System Dynamics (SD): A Case Study of the Beijing-Tianjin-Hebei Region in China&lt;/Title&gt;&lt;Template&gt;Journal Article&lt;/Template&gt;&lt;Star&gt;0&lt;/Star&gt;&lt;Tag&gt;0&lt;/Tag&gt;&lt;Author&gt;Zuo, Yi; Shi, Ying-ling; Zhang, Yu-zhuo&lt;/Author&gt;&lt;Year&gt;2017&lt;/Year&gt;&lt;Details&gt;&lt;_accession_num&gt;WOS:000414896200058_x000d__x000a_ER&lt;/_accession_num&gt;&lt;_cited_count&gt;3&lt;/_cited_count&gt;&lt;_collection_scope&gt;SCIE;SSCI&lt;/_collection_scope&gt;&lt;_created&gt;63289401&lt;/_created&gt;&lt;_date_display&gt;2017, OCT 2017&lt;/_date_display&gt;&lt;_db_provider&gt;ISI&lt;/_db_provider&gt;&lt;_doi&gt;10.3390/su9101727&lt;/_doi&gt;&lt;_impact_factor&gt;   2.592&lt;/_impact_factor&gt;&lt;_isbn&gt;2071-1050&lt;/_isbn&gt;&lt;_journal&gt;Sustainability&lt;/_journal&gt;&lt;_modified&gt;63293304&lt;/_modified&gt;&lt;_pages&gt;1727&lt;/_pages&gt;&lt;_url&gt;http://gateway.isiknowledge.com/gateway/Gateway.cgi?GWVersion=2&amp;amp;SrcAuth=AegeanSoftware&amp;amp;SrcApp=NoteExpress&amp;amp;DestLinkType=FullRecord&amp;amp;DestApp=WOS&amp;amp;KeyUT=000414896200058&lt;/_url&gt;&lt;_volume&gt;9&lt;/_volume&gt;&lt;/Details&gt;&lt;Extra&gt;&lt;DBUID&gt;{6F35D732-D9FF-4EE9-905F-B0CC4953C663}&lt;/DBUID&gt;&lt;/Extra&gt;&lt;/Item&gt;&lt;/References&gt;&lt;/Group&gt;&lt;/Citation&gt;_x000a_"/>
    <w:docVar w:name="NE.Ref{DE5C321E-A1BF-4C69-A90C-4140B4CC04EE}" w:val=" ADDIN NE.Ref.{DE5C321E-A1BF-4C69-A90C-4140B4CC04EE}&lt;Citation&gt;&lt;Group&gt;&lt;References&gt;&lt;Item&gt;&lt;ID&gt;1006&lt;/ID&gt;&lt;UID&gt;{67A7B9D4-EDE8-4606-8D10-CF5EBF5200DF}&lt;/UID&gt;&lt;Title&gt;中国水资源现状评价和供需发展趋势分析&lt;/Title&gt;&lt;Template&gt;Book&lt;/Template&gt;&lt;Star&gt;0&lt;/Star&gt;&lt;Tag&gt;0&lt;/Tag&gt;&lt;Author&gt;刘昌明; 陈志恺&lt;/Author&gt;&lt;Year&gt;2001&lt;/Year&gt;&lt;Details&gt;&lt;_created&gt;62294269&lt;/_created&gt;&lt;_modified&gt;62440780&lt;/_modified&gt;&lt;_place_published&gt;北京&lt;/_place_published&gt;&lt;_publisher&gt;中国水利水电出版社&lt;/_publisher&gt;&lt;_translated_author&gt;Liu, Changming;Chen, Zhikai&lt;/_translated_author&gt;&lt;/Details&gt;&lt;Extra&gt;&lt;DBUID&gt;{E5CFCA40-B99A-4E9F-8A29-87F3858A6670}&lt;/DBUID&gt;&lt;/Extra&gt;&lt;/Item&gt;&lt;/References&gt;&lt;/Group&gt;&lt;/Citation&gt;_x000a_"/>
    <w:docVar w:name="NE.Ref{DE7249B1-FDCB-40C5-8183-211779ACB5AE}" w:val=" ADDIN NE.Ref.{DE7249B1-FDCB-40C5-8183-211779ACB5AE}&lt;Citation&gt;&lt;Group&gt;&lt;References&gt;&lt;Item&gt;&lt;ID&gt;386&lt;/ID&gt;&lt;UID&gt;{2C656584-318E-4262-8BDC-48BAB26B35E1}&lt;/UID&gt;&lt;Title&gt;2050年中国能源消费的情景预测&lt;/Title&gt;&lt;Template&gt;Journal Article&lt;/Template&gt;&lt;Star&gt;1&lt;/Star&gt;&lt;Tag&gt;5&lt;/Tag&gt;&lt;Author&gt;沈镭; 刘立涛; 王礼茂; 陈枫楠; 张超; 沈明; 钟帅&lt;/Author&gt;&lt;Year&gt;2015&lt;/Year&gt;&lt;Details&gt;&lt;_accessed&gt;62648582&lt;/_accessed&gt;&lt;_author_aff&gt;中国科学院地理科学与资源研究所;中国科学院大学;中国地质大学(北京)人文经管学院;&lt;/_author_aff&gt;&lt;_collection_scope&gt;CSCD;CSSCI-C;PKU&lt;/_collection_scope&gt;&lt;_created&gt;62648582&lt;/_created&gt;&lt;_date&gt;60589440&lt;/_date&gt;&lt;_db_provider&gt;CNKI: 期刊&lt;/_db_provider&gt;&lt;_db_updated&gt;CNKI - Reference&lt;/_db_updated&gt;&lt;_issue&gt;3&lt;/_issue&gt;&lt;_journal&gt;自然资源学报&lt;/_journal&gt;&lt;_keywords&gt;中国;能源消费;情景;预测;人均能耗;人均累计能耗;2050年&lt;/_keywords&gt;&lt;_language&gt;Chinese&lt;/_language&gt;&lt;_modified&gt;63290459&lt;/_modified&gt;&lt;_pages&gt;361-373&lt;/_pages&gt;&lt;_url&gt;http://kns.cnki.net/KCMS/detail/detail.aspx?FileName=ZRZX201503001&amp;amp;DbName=CJFQ2015&lt;/_url&gt;&lt;_volume&gt;30&lt;/_volume&gt;&lt;_translated_author&gt;Shen, Lei;Liu, Litao;Wang, Limao;Chen, Fengnan;Zhang, Chao;Shen, Ming;Zhong, Shuai&lt;/_translated_author&gt;&lt;/Details&gt;&lt;Extra&gt;&lt;DBUID&gt;{6F35D732-D9FF-4EE9-905F-B0CC4953C663}&lt;/DBUID&gt;&lt;/Extra&gt;&lt;/Item&gt;&lt;/References&gt;&lt;/Group&gt;&lt;/Citation&gt;_x000a_"/>
    <w:docVar w:name="NE.Ref{DE921D14-DB0B-4D52-A1A0-610519F5FCDF}" w:val=" ADDIN NE.Ref.{DE921D14-DB0B-4D52-A1A0-610519F5FCDF}&lt;Citation&gt;&lt;Group&gt;&lt;References&gt;&lt;Item&gt;&lt;ID&gt;238&lt;/ID&gt;&lt;UID&gt;{3F4BE580-0AC7-40F8-B80A-D360EB3867E2}&lt;/UID&gt;&lt;Title&gt;Chinese urbanization 2050: SD modeling and process simulation&lt;/Title&gt;&lt;Template&gt;Journal Article&lt;/Template&gt;&lt;Star&gt;0&lt;/Star&gt;&lt;Tag&gt;0&lt;/Tag&gt;&lt;Author&gt;Gu, ChaoLin; Guan, WeiHua; Liu, HeLin&lt;/Author&gt;&lt;Year&gt;2017&lt;/Year&gt;&lt;Details&gt;&lt;_accessed&gt;62034386&lt;/_accessed&gt;&lt;_collection_scope&gt;EI;&lt;/_collection_scope&gt;&lt;_created&gt;62034386&lt;/_created&gt;&lt;_db_updated&gt;CrossRef&lt;/_db_updated&gt;&lt;_doi&gt;10.1007/s11430-016-9022-2&lt;/_doi&gt;&lt;_impact_factor&gt;   1.989&lt;/_impact_factor&gt;&lt;_isbn&gt;1674-7313&lt;/_isbn&gt;&lt;_issue&gt;6&lt;/_issue&gt;&lt;_journal&gt;Science China Earth Sciences&lt;/_journal&gt;&lt;_modified&gt;62132986&lt;/_modified&gt;&lt;_pages&gt;1067-1082&lt;/_pages&gt;&lt;_tertiary_title&gt;Sci. China Earth Sci.&lt;/_tertiary_title&gt;&lt;_url&gt;http://link.springer.com/10.1007/s11430-016-9022-2_x000d__x000a_http://link.springer.com/content/pdf/10.1007/s11430-016-9022-2.pdf&lt;/_url&gt;&lt;_volume&gt;60&lt;/_volume&gt;&lt;/Details&gt;&lt;Extra&gt;&lt;DBUID&gt;{6F35D732-D9FF-4EE9-905F-B0CC4953C663}&lt;/DBUID&gt;&lt;/Extra&gt;&lt;/Item&gt;&lt;/References&gt;&lt;/Group&gt;&lt;/Citation&gt;_x000a_"/>
    <w:docVar w:name="NE.Ref{DEF96CEA-1221-4184-A8C9-EF96EED6FA2E}" w:val=" ADDIN NE.Ref.{DEF96CEA-1221-4184-A8C9-EF96EED6FA2E}&lt;Citation&gt;&lt;Group&gt;&lt;References&gt;&lt;Item&gt;&lt;ID&gt;991&lt;/ID&gt;&lt;UID&gt;{DC627220-0527-441C-ABB2-59D81020C8A7}&lt;/UID&gt;&lt;Title&gt;宏观经济学：第九版&lt;/Title&gt;&lt;Template&gt;Translated Book&lt;/Template&gt;&lt;Star&gt;0&lt;/Star&gt;&lt;Tag&gt;0&lt;/Tag&gt;&lt;Author&gt;&amp;quot;（美）N·格里高利·曼昆 &amp;quot;&lt;/Author&gt;&lt;Year&gt;2016&lt;/Year&gt;&lt;Details&gt;&lt;_secondary_author&gt;卢远瞩&lt;/_secondary_author&gt;&lt;_place_published&gt;北京&lt;/_place_published&gt;&lt;_publisher&gt;中国人民大学出版社&lt;/_publisher&gt;&lt;_accessed&gt;63237140&lt;/_accessed&gt;&lt;_created&gt;63237140&lt;/_created&gt;&lt;_modified&gt;63237140&lt;/_modified&gt;&lt;_translated_secondary_author&gt;Lu, Yuanzhu&lt;/_translated_secondary_author&gt;&lt;/Details&gt;&lt;Extra&gt;&lt;DBUID&gt;{6F35D732-D9FF-4EE9-905F-B0CC4953C663}&lt;/DBUID&gt;&lt;/Extra&gt;&lt;/Item&gt;&lt;/References&gt;&lt;/Group&gt;&lt;/Citation&gt;_x000a_"/>
    <w:docVar w:name="NE.Ref{DF070D4A-84FD-4EE4-A649-490472BCB2BC}" w:val=" ADDIN NE.Ref.{DF070D4A-84FD-4EE4-A649-490472BCB2BC}&lt;Citation&gt;&lt;Group&gt;&lt;References&gt;&lt;Item&gt;&lt;ID&gt;682&lt;/ID&gt;&lt;UID&gt;{0FE72CB7-716C-40A4-8E60-ADABF956EF1A}&lt;/UID&gt;&lt;Title&gt;中国生育报告2019&lt;/Title&gt;&lt;Template&gt;Journal Article&lt;/Template&gt;&lt;Star&gt;0&lt;/Star&gt;&lt;Tag&gt;0&lt;/Tag&gt;&lt;Author&gt;任泽平; 熊柴; 周哲&lt;/Author&gt;&lt;Year&gt;2019&lt;/Year&gt;&lt;Details&gt;&lt;_accessed&gt;62846533&lt;/_accessed&gt;&lt;_created&gt;62846533&lt;/_created&gt;&lt;_issue&gt;6&lt;/_issue&gt;&lt;_journal&gt;发展研究&lt;/_journal&gt;&lt;_modified&gt;63098903&lt;/_modified&gt;&lt;_pages&gt;20-40&lt;/_pages&gt;&lt;_url&gt;http://finance.ifeng.com/a/20190102/16657321_0.shtml&lt;/_url&gt;&lt;_translated_author&gt;Ren, Zeping;Xiong, Chai;Zhou, Zhe&lt;/_translated_author&gt;&lt;/Details&gt;&lt;Extra&gt;&lt;DBUID&gt;{6F35D732-D9FF-4EE9-905F-B0CC4953C663}&lt;/DBUID&gt;&lt;/Extra&gt;&lt;/Item&gt;&lt;/References&gt;&lt;/Group&gt;&lt;/Citation&gt;_x000a_"/>
    <w:docVar w:name="NE.Ref{DFDE2552-D263-4E1F-BC74-D6CF5321E955}" w:val=" ADDIN NE.Ref.{DFDE2552-D263-4E1F-BC74-D6CF5321E955}&lt;Citation&gt;&lt;Group&gt;&lt;References&gt;&lt;Item&gt;&lt;ID&gt;536&lt;/ID&gt;&lt;UID&gt;{DEEFAF90-7D71-4097-AC36-654589ACD8A4}&lt;/UID&gt;&lt;Title&gt;地理学综合研究的途径与方法:格局与过程耦合&lt;/Title&gt;&lt;Template&gt;Journal Article&lt;/Template&gt;&lt;Star&gt;0&lt;/Star&gt;&lt;Tag&gt;0&lt;/Tag&gt;&lt;Author&gt;傅伯杰&lt;/Author&gt;&lt;Year&gt;2014&lt;/Year&gt;&lt;Details&gt;&lt;_accessed&gt;61790127&lt;/_accessed&gt;&lt;_author_aff&gt;中国科学院生态环境研究中心城市与区域生态国家重点实验室;&lt;/_author_aff&gt;&lt;_collection_scope&gt;中国科技核心期刊;中文核心期刊;CSCD;&lt;/_collection_scope&gt;&lt;_created&gt;61790127&lt;/_created&gt;&lt;_date&gt;60284160&lt;/_date&gt;&lt;_db_provider&gt;CNKI: 期刊&lt;/_db_provider&gt;&lt;_db_updated&gt;CNKI - Reference&lt;/_db_updated&gt;&lt;_issue&gt;8&lt;/_issue&gt;&lt;_journal&gt;地理学报&lt;/_journal&gt;&lt;_keywords&gt;地理学;地理学综合研究;格局;过程;尺度;黄土高原&lt;/_keywords&gt;&lt;_language&gt;Chinese&lt;/_language&gt;&lt;_modified&gt;61790129&lt;/_modified&gt;&lt;_pages&gt;1052-1059&lt;/_pages&gt;&lt;_url&gt;http://www.cnki.net/KCMS/detail/detail.aspx?FileName=DLXB201408003&amp;amp;DbName=CJFQ2014&lt;/_url&gt;&lt;_volume&gt;69&lt;/_volume&gt;&lt;_translated_author&gt;Fu, Bojie&lt;/_translated_author&gt;&lt;/Details&gt;&lt;Extra&gt;&lt;DBUID&gt;{4586FB26-B343-42AF-9C29-3BE2E8064B11}&lt;/DBUID&gt;&lt;/Extra&gt;&lt;/Item&gt;&lt;/References&gt;&lt;/Group&gt;&lt;/Citation&gt;_x000a_"/>
    <w:docVar w:name="NE.Ref{DFE35A3A-4FC4-4750-9135-DDD80A1A4534}" w:val=" ADDIN NE.Ref.{DFE35A3A-4FC4-4750-9135-DDD80A1A4534}&lt;Citation&gt;&lt;Group&gt;&lt;References&gt;&lt;Item&gt;&lt;ID&gt;1954&lt;/ID&gt;&lt;UID&gt;{E4F97654-32A1-48BA-9470-757B1358629B}&lt;/UID&gt;&lt;Title&gt;生态环境规划编制中多目标规划模型与环境容量的研究&lt;/Title&gt;&lt;Template&gt;Journal Article&lt;/Template&gt;&lt;Star&gt;0&lt;/Star&gt;&lt;Tag&gt;0&lt;/Tag&gt;&lt;Author&gt;周敬宣; 周业晶&lt;/Author&gt;&lt;Year&gt;2017&lt;/Year&gt;&lt;Details&gt;&lt;_accessed&gt;63347010&lt;/_accessed&gt;&lt;_author_aff&gt;华中科技大学环境科学与工程学院;&lt;/_author_aff&gt;&lt;_created&gt;63347010&lt;/_created&gt;&lt;_date&gt;61663680&lt;/_date&gt;&lt;_db_provider&gt;CNKI: 期刊&lt;/_db_provider&gt;&lt;_db_updated&gt;CNKI - Reference&lt;/_db_updated&gt;&lt;_issue&gt;2&lt;/_issue&gt;&lt;_journal&gt;环境与可持续发展&lt;/_journal&gt;&lt;_keywords&gt;多目标规划;GDP;PM2.5;大气环境容量;系统动力学;武汉&lt;/_keywords&gt;&lt;_language&gt;Chinese&lt;/_language&gt;&lt;_modified&gt;63349112&lt;/_modified&gt;&lt;_pages&gt;41-45&lt;/_pages&gt;&lt;_url&gt;http://kns.cnki.net/KCMS/detail/detail.aspx?FileName=HJKD201702014&amp;amp;DbName=CJFQ2017&lt;/_url&gt;&lt;_volume&gt;42&lt;/_volume&gt;&lt;_translated_author&gt;Zhou, Jingxuan;Zhou, Yejing&lt;/_translated_author&gt;&lt;/Details&gt;&lt;Extra&gt;&lt;DBUID&gt;{6F35D732-D9FF-4EE9-905F-B0CC4953C663}&lt;/DBUID&gt;&lt;/Extra&gt;&lt;/Item&gt;&lt;/References&gt;&lt;/Group&gt;&lt;/Citation&gt;_x000a_"/>
    <w:docVar w:name="NE.Ref{E052838B-937C-4ACF-983E-7A525ED3CFA3}" w:val=" ADDIN NE.Ref.{E052838B-937C-4ACF-983E-7A525ED3CFA3}&lt;Citation&gt;&lt;Group&gt;&lt;References&gt;&lt;Item&gt;&lt;ID&gt;996&lt;/ID&gt;&lt;UID&gt;{24845CB7-9149-4AD3-BE63-1FEFE9A55921}&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93956&lt;/_created&gt;&lt;_impact_factor&gt;   1.623&lt;/_impact_factor&gt;&lt;_issue&gt;12&lt;/_issue&gt;&lt;_journal&gt;Journal of Geographical Sciences&lt;/_journal&gt;&lt;_modified&gt;62440801&lt;/_modified&gt;&lt;_pages&gt;1431-1449&lt;/_pages&gt;&lt;_volume&gt;27&lt;/_volume&gt;&lt;/Details&gt;&lt;Extra&gt;&lt;DBUID&gt;{E5CFCA40-B99A-4E9F-8A29-87F3858A6670}&lt;/DBUID&gt;&lt;/Extra&gt;&lt;/Item&gt;&lt;/References&gt;&lt;/Group&gt;&lt;/Citation&gt;_x000a_"/>
    <w:docVar w:name="NE.Ref{E0BF3169-DE0A-41A7-84DA-1E59F7D47ABB}" w:val=" ADDIN NE.Ref.{E0BF3169-DE0A-41A7-84DA-1E59F7D47ABB}&lt;Citation&gt;&lt;Group&gt;&lt;References&gt;&lt;Item&gt;&lt;ID&gt;72&lt;/ID&gt;&lt;UID&gt;{8B5DBC94-F5CA-4786-B117-85984449F1F6}&lt;/UID&gt;&lt;Title&gt;中国土地利用/土地覆盖变化研究&lt;/Title&gt;&lt;Template&gt;Book&lt;/Template&gt;&lt;Star&gt;0&lt;/Star&gt;&lt;Tag&gt;0&lt;/Tag&gt;&lt;Author&gt;唐华俊&lt;/Author&gt;&lt;Year&gt;2004&lt;/Year&gt;&lt;Details&gt;&lt;_created&gt;60894232&lt;/_created&gt;&lt;_modified&gt;60894559&lt;/_modified&gt;&lt;_place_published&gt;北京&lt;/_place_published&gt;&lt;_publisher&gt;中国农业科学技术出版社&lt;/_publisher&gt;&lt;_translated_author&gt;Tang, Huajun&lt;/_translated_author&gt;&lt;/Details&gt;&lt;Extra&gt;&lt;DBUID&gt;{25970773-76E5-4D32-824E-71E4B431B102}&lt;/DBUID&gt;&lt;/Extra&gt;&lt;/Item&gt;&lt;/References&gt;&lt;/Group&gt;&lt;/Citation&gt;_x000a_"/>
    <w:docVar w:name="NE.Ref{E0D7A037-C4AC-4F7C-B8E4-1EBC41B347EB}" w:val=" ADDIN NE.Ref.{E0D7A037-C4AC-4F7C-B8E4-1EBC41B347EB}&lt;Citation&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Citation&gt;_x000a_"/>
    <w:docVar w:name="NE.Ref{E12A2BD7-DDDD-4026-ACB6-FE0FE800CBBA}" w:val=" ADDIN NE.Ref.{E12A2BD7-DDDD-4026-ACB6-FE0FE800CBBA}&lt;Citation&gt;&lt;Group&gt;&lt;References&gt;&lt;Item&gt;&lt;ID&gt;100&lt;/ID&gt;&lt;UID&gt;{EB7C8C6F-1808-4164-BF63-0D52FAF70797}&lt;/UID&gt;&lt;Title&gt;Measuring social vulnerability to natural hazards in the Yangtze River Delta region, China&lt;/Title&gt;&lt;Template&gt;Journal Article&lt;/Template&gt;&lt;Star&gt;1&lt;/Star&gt;&lt;Tag&gt;1&lt;/Tag&gt;&lt;Author&gt;Chen, Wenfang; Cutter, Susan L; Emrich, Christopher T; Shi, Peijun&lt;/Author&gt;&lt;Year&gt;2013&lt;/Year&gt;&lt;Details&gt;&lt;_accessed&gt;61345331&lt;/_accessed&gt;&lt;_collection_scope&gt;CSCD;&lt;/_collection_scope&gt;&lt;_created&gt;61345331&lt;/_created&gt;&lt;_db_updated&gt;CrossRef&lt;/_db_updated&gt;&lt;_doi&gt;10.1007/s13753-013-0018-6&lt;/_doi&gt;&lt;_impact_factor&gt;   0.462&lt;/_impact_factor&gt;&lt;_isbn&gt;2095-0055&lt;/_isbn&gt;&lt;_issue&gt;4&lt;/_issue&gt;&lt;_journal&gt;International Journal of Disaster Risk Science&lt;/_journal&gt;&lt;_modified&gt;61346754&lt;/_modified&gt;&lt;_pages&gt;169-181&lt;/_pages&gt;&lt;_tertiary_title&gt;Int J Disaster Risk Sci&lt;/_tertiary_title&gt;&lt;_url&gt;http://link.springer.com/10.1007/s13753-013-0018-6_x000d__x000a_http://link.springer.com/content/pdf/10.1007/s13753-013-0018-6&lt;/_url&gt;&lt;_volume&gt;4&lt;/_volume&gt;&lt;/Details&gt;&lt;Extra&gt;&lt;DBUID&gt;{31F9CFF5-4EB5-41E0-8180-BAFB923E486F}&lt;/DBUID&gt;&lt;/Extra&gt;&lt;/Item&gt;&lt;/References&gt;&lt;/Group&gt;&lt;/Citation&gt;_x000a_"/>
    <w:docVar w:name="NE.Ref{E136CFAD-C7F6-4592-AACA-3E1D8FF9CF00}" w:val=" ADDIN NE.Ref.{E136CFAD-C7F6-4592-AACA-3E1D8FF9CF00}&lt;Citation&gt;&lt;Group&gt;&lt;References&gt;&lt;Item&gt;&lt;ID&gt;112&lt;/ID&gt;&lt;UID&gt;{161AB648-0BD9-4A2F-8C5D-25750CCDDF0D}&lt;/UID&gt;&lt;Title&gt;Climate change 2001: impacts, adaptation,  and vulnerability&lt;/Title&gt;&lt;Template&gt;Book&lt;/Template&gt;&lt;Star&gt;0&lt;/Star&gt;&lt;Tag&gt;0&lt;/Tag&gt;&lt;Author&gt;&amp;quot;Intergovernmental Panel on Climate Change (IPCC)&amp;quot;&lt;/Author&gt;&lt;Year&gt;2001&lt;/Year&gt;&lt;Details&gt;&lt;_publisher&gt;Cambridge University Press&lt;/_publisher&gt;&lt;_place_published&gt;Cambridge&lt;/_place_published&gt;&lt;_accessed&gt;61348177&lt;/_accessed&gt;&lt;_created&gt;61348177&lt;/_created&gt;&lt;_modified&gt;61348177&lt;/_modified&gt;&lt;/Details&gt;&lt;Extra&gt;&lt;DBUID&gt;{31F9CFF5-4EB5-41E0-8180-BAFB923E486F}&lt;/DBUID&gt;&lt;/Extra&gt;&lt;/Item&gt;&lt;/References&gt;&lt;/Group&gt;&lt;/Citation&gt;_x000a_"/>
    <w:docVar w:name="NE.Ref{E1834F76-D3DA-472A-849D-A0D20C52BE59}" w:val=" ADDIN NE.Ref.{E1834F76-D3DA-472A-849D-A0D20C52BE59}&lt;Citation&gt;&lt;Group&gt;&lt;References&gt;&lt;Item&gt;&lt;ID&gt;1213&lt;/ID&gt;&lt;UID&gt;{97FB2E9D-C95B-488D-8072-865A7B312714}&lt;/UID&gt;&lt;Title&gt;Facing climate change by securing water for food, livelihoods and ecosystems&lt;/Title&gt;&lt;Template&gt;Journal Article&lt;/Template&gt;&lt;Star&gt;0&lt;/Star&gt;&lt;Tag&gt;0&lt;/Tag&gt;&lt;Author&gt;de Fraiture, C; Smakhtin, V; Bossio, D; McCornick, P; Hoanh, C; Noble, A; Molden, D; Gichuki, F; Giordano, M; Finlayson, M; Turral, H&lt;/Author&gt;&lt;Year&gt;2007&lt;/Year&gt;&lt;Details&gt;&lt;_accessed&gt;62573294&lt;/_accessed&gt;&lt;_created&gt;62573294&lt;/_created&gt;&lt;_journal&gt;Journal of SAT Agricultural Research&lt;/_journal&gt;&lt;_modified&gt;62573294&lt;/_modified&gt;&lt;_pages&gt;1-21&lt;/_pages&gt;&lt;_volume&gt;4&lt;/_volume&gt;&lt;/Details&gt;&lt;Extra&gt;&lt;DBUID&gt;{E5CFCA40-B99A-4E9F-8A29-87F3858A6670}&lt;/DBUID&gt;&lt;/Extra&gt;&lt;/Item&gt;&lt;/References&gt;&lt;/Group&gt;&lt;Group&gt;&lt;References&gt;&lt;Item&gt;&lt;ID&gt;1215&lt;/ID&gt;&lt;UID&gt;{8729A96C-865D-4885-B3A6-14DAA75FA017}&lt;/UID&gt;&lt;Title&gt;Improving agricultural water productivity: Between optimism and caution&lt;/Title&gt;&lt;Template&gt;Journal Article&lt;/Template&gt;&lt;Star&gt;0&lt;/Star&gt;&lt;Tag&gt;0&lt;/Tag&gt;&lt;Author&gt;Molden, David; Oweis, Theib; Steduto, Pasquale; Bindraban, Prem; Hanjra, Munir A; Kijne, Jacob&lt;/Author&gt;&lt;Year&gt;2010&lt;/Year&gt;&lt;Details&gt;&lt;_collection_scope&gt;EI;SCI;SCIE;&lt;/_collection_scope&gt;&lt;_created&gt;62573296&lt;/_created&gt;&lt;_impact_factor&gt;   3.182&lt;/_impact_factor&gt;&lt;_issue&gt;4&lt;/_issue&gt;&lt;_journal&gt;Agricultural Water Management&lt;/_journal&gt;&lt;_modified&gt;62573296&lt;/_modified&gt;&lt;_pages&gt;528-535&lt;/_pages&gt;&lt;_volume&gt;97&lt;/_volume&gt;&lt;/Details&gt;&lt;Extra&gt;&lt;DBUID&gt;{E5CFCA40-B99A-4E9F-8A29-87F3858A6670}&lt;/DBUID&gt;&lt;/Extra&gt;&lt;/Item&gt;&lt;/References&gt;&lt;/Group&gt;&lt;/Citation&gt;_x000a_"/>
    <w:docVar w:name="NE.Ref{E1A95DB0-E7D7-4882-B57E-B04961E4749C}" w:val=" ADDIN NE.Ref.{E1A95DB0-E7D7-4882-B57E-B04961E4749C}&lt;Citation&gt;&lt;Group&gt;&lt;References&gt;&lt;Item&gt;&lt;ID&gt;1065&lt;/ID&gt;&lt;UID&gt;{5582127C-D039-4698-906C-2AB2201E4AA0}&lt;/UID&gt;&lt;Title&gt;交通·产业·空间规划协同创新研究&lt;/Title&gt;&lt;Template&gt;Journal Article&lt;/Template&gt;&lt;Star&gt;0&lt;/Star&gt;&lt;Tag&gt;0&lt;/Tag&gt;&lt;Author&gt;张国华; 秦迪&lt;/Author&gt;&lt;Year&gt;2016&lt;/Year&gt;&lt;Details&gt;&lt;_author_adr&gt;国家发展和改革委员会城市中心综合交通规划院;住房和城乡建设部全国市长研修学院;&lt;/_author_adr&gt;&lt;_created&gt;62450936&lt;/_created&gt;&lt;_db_provider&gt;CNKI&lt;/_db_provider&gt;&lt;_isbn&gt;2095-5766&lt;/_isbn&gt;&lt;_issue&gt;5&lt;/_issue&gt;&lt;_journal&gt;区域经济评论&lt;/_journal&gt;&lt;_keywords&gt;区域协调发展;;协同创新;;模式&lt;/_keywords&gt;&lt;_modified&gt;62463847&lt;/_modified&gt;&lt;_pages&gt;69-73&lt;/_pages&gt;&lt;_url&gt;http://kns.cnki.net/kns/download.aspx?filename=GpEVndla2YGcWh2ST9SNDhVUzkDdrAFZrNTc3dTeJFGWl9yapNlRmZmSxkmbMVWWk9EaTZVVrp0ar90dGJ2ZzYkbEN0NolDM2onZ3BnYCNmYZx0QORmeaZka1UTOyYDdoZFNwFHWFl3LwZFR5YDRvcDSxtmZP9EV&amp;amp;tablename=CJFDLAST2016&amp;amp;dflag=pdfdown 全文链接_x000d__x000a_&lt;/_url&gt;&lt;_translated_author&gt;Zhang, Guohua;Qin, Di&lt;/_translated_author&gt;&lt;/Details&gt;&lt;Extra&gt;&lt;DBUID&gt;{E5CFCA40-B99A-4E9F-8A29-87F3858A6670}&lt;/DBUID&gt;&lt;/Extra&gt;&lt;/Item&gt;&lt;/References&gt;&lt;/Group&gt;&lt;/Citation&gt;_x000a_"/>
    <w:docVar w:name="NE.Ref{E1CD4965-9DE3-45DF-8A6E-01EDDCE0C5A5}" w:val=" ADDIN NE.Ref.{E1CD4965-9DE3-45DF-8A6E-01EDDCE0C5A5}&lt;Citation&gt;&lt;Group&gt;&lt;References&gt;&lt;Item&gt;&lt;ID&gt;1058&lt;/ID&gt;&lt;UID&gt;{201C6837-DDE8-4F88-91B6-42E7B3CF355A}&lt;/UID&gt;&lt;Title&gt;A framework of indicator system for zoning of agricultural water and land resources utilization: A case study of Bayan Nur, Inner Mongolia&lt;/Title&gt;&lt;Template&gt;Journal Article&lt;/Template&gt;&lt;Star&gt;0&lt;/Star&gt;&lt;Tag&gt;0&lt;/Tag&gt;&lt;Author&gt;Geng, Qingling; Wu, Pute; Zhao, Xining; Wang, Yubao&lt;/Author&gt;&lt;Year&gt;2014&lt;/Year&gt;&lt;Details&gt;&lt;_accessed&gt;62446304&lt;/_accessed&gt;&lt;_created&gt;62446304&lt;/_created&gt;&lt;_modified&gt;62446304&lt;/_modified&gt;&lt;_url&gt;http://linkinghub.elsevier.com/retrieve/pii/S1470160X14000053_x000d__x000a_http://api.elsevier.com/content/article/PII:S1470160X14000053?httpAccept=text/xml&lt;/_url&gt;&lt;_volume&gt;40&lt;/_volume&gt;&lt;_pages&gt;43-50&lt;/_pages&gt;&lt;_doi&gt;10.1016/j.ecolind.2014.01.003&lt;/_doi&gt;&lt;_isbn&gt;1470160X&lt;/_isbn&gt;&lt;_keywords&gt;Agricultural water and land resources; Zoning; Supply–demand theory; DPSIR; Indicators; Food security; Case studies; Arid regions; Aquatic resources&lt;/_keywords&gt;&lt;_language&gt;English&lt;/_language&gt;&lt;_db_updated&gt;CrossRef&lt;/_db_updated&gt;&lt;_impact_factor&gt;   3.983&lt;/_impact_factor&gt;&lt;_journal&gt;Ecological Indicators&lt;/_journal&gt;&lt;_tertiary_title&gt;Ecological Indicators&lt;/_tertiary_title&gt;&lt;_collection_scope&gt;EI;SCIE;&lt;/_collection_scope&gt;&lt;/Details&gt;&lt;Extra&gt;&lt;DBUID&gt;{E5CFCA40-B99A-4E9F-8A29-87F3858A6670}&lt;/DBUID&gt;&lt;/Extra&gt;&lt;/Item&gt;&lt;/References&gt;&lt;/Group&gt;&lt;Group&gt;&lt;References&gt;&lt;Item&gt;&lt;ID&gt;1059&lt;/ID&gt;&lt;UID&gt;{FFCA43C0-5E85-4166-8A25-B4DB50A0B4BA}&lt;/UID&gt;&lt;Title&gt;资源型城市建设用地适宜性评价研究——以济宁市大运河生态经济区为例&lt;/Title&gt;&lt;Template&gt;Journal Article&lt;/Template&gt;&lt;Star&gt;0&lt;/Star&gt;&lt;Tag&gt;0&lt;/Tag&gt;&lt;Author&gt;何丹; 金凤君; 周璟&lt;/Author&gt;&lt;Year&gt;2011&lt;/Year&gt;&lt;Details&gt;&lt;_language&gt;Chinese&lt;/_language&gt;&lt;_created&gt;62446307&lt;/_created&gt;&lt;_modified&gt;62446307&lt;/_modified&gt;&lt;_url&gt;http://kns.cnki.net/KCMS/detail/detail.aspx?FileName=DLYJ201104008&amp;amp;DbName=CJFQ2011&lt;/_url&gt;&lt;_journal&gt;地理研究&lt;/_journal&gt;&lt;_issue&gt;4&lt;/_issue&gt;&lt;_pages&gt;655-666&lt;/_pages&gt;&lt;_date&gt;58530240&lt;/_date&gt;&lt;_keywords&gt;资源型城市;建设用地;适宜性评价;大运河生态经济区;济宁&lt;/_keywords&gt;&lt;_author_aff&gt;中国科学院区域可持续发展分析与模拟重点实验室;中国科学院地理科学与资源研究所;北京大学环境科学与工程学院;&lt;/_author_aff&gt;&lt;_db_provider&gt;CNKI: 期刊&lt;/_db_provider&gt;&lt;_accessed&gt;62446307&lt;/_accessed&gt;&lt;_db_updated&gt;CNKI - Reference&lt;/_db_updated&gt;&lt;_collection_scope&gt;CSSCI;中国科技核心期刊;中文核心期刊;CSCD;&lt;/_collection_scope&gt;&lt;_volume&gt;30&lt;/_volume&gt;&lt;_translated_author&gt;He, Dan;Jin, Fengjun;Zhou, Jing&lt;/_translated_author&gt;&lt;/Details&gt;&lt;Extra&gt;&lt;DBUID&gt;{E5CFCA40-B99A-4E9F-8A29-87F3858A6670}&lt;/DBUID&gt;&lt;/Extra&gt;&lt;/Item&gt;&lt;/References&gt;&lt;/Group&gt;&lt;/Citation&gt;_x000a_"/>
    <w:docVar w:name="NE.Ref{E24DBC51-084D-4C49-B37D-B58901C0F1EE}" w:val=" ADDIN NE.Ref.{E24DBC51-084D-4C49-B37D-B58901C0F1EE}&lt;Citation&gt;&lt;Group&gt;&lt;References&gt;&lt;Item&gt;&lt;ID&gt;64&lt;/ID&gt;&lt;UID&gt;{15E2D95A-2B43-4867-B409-B99659EB454F}&lt;/UID&gt;&lt;Title&gt;Assessing Landscape Ecological Risk in a Mining City: A Case Study in Liaoyuan City, China&lt;/Title&gt;&lt;Template&gt;Journal Article&lt;/Template&gt;&lt;Star&gt;1&lt;/Star&gt;&lt;Tag&gt;0&lt;/Tag&gt;&lt;Author&gt;Peng, Jian; Zong, Minli; Hu, Yi&amp;apos;na; Liu, Yanxu; Wu, Jiansheng&lt;/Author&gt;&lt;Year&gt;2015&lt;/Year&gt;&lt;Details&gt;&lt;_accessed&gt;61382073&lt;/_accessed&gt;&lt;_collection_scope&gt;SCIE;SSCI;&lt;/_collection_scope&gt;&lt;_created&gt;61382073&lt;/_created&gt;&lt;_date&gt;60742080&lt;/_date&gt;&lt;_db_updated&gt;CrossRef&lt;/_db_updated&gt;&lt;_doi&gt;10.3390/su7078312&lt;/_doi&gt;&lt;_impact_factor&gt;   1.789&lt;/_impact_factor&gt;&lt;_isbn&gt;2071-1050&lt;/_isbn&gt;&lt;_issue&gt;7&lt;/_issue&gt;&lt;_journal&gt;Sustainability&lt;/_journal&gt;&lt;_modified&gt;61832180&lt;/_modified&gt;&lt;_pages&gt;8312-8334&lt;/_pages&gt;&lt;_tertiary_title&gt;Sustainability&lt;/_tertiary_title&gt;&lt;_url&gt;http://www.mdpi.com/2071-1050/7/7/8312/&lt;/_url&gt;&lt;_volume&gt;7&lt;/_volume&gt;&lt;/Details&gt;&lt;Extra&gt;&lt;DBUID&gt;{4586FB26-B343-42AF-9C29-3BE2E8064B11}&lt;/DBUID&gt;&lt;/Extra&gt;&lt;/Item&gt;&lt;/References&gt;&lt;/Group&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Citation&gt;_x000a_"/>
    <w:docVar w:name="NE.Ref{E2624A8F-663F-462E-9EFF-113EB04F01B7}" w:val=" ADDIN NE.Ref.{E2624A8F-663F-462E-9EFF-113EB04F01B7}&lt;Citation&gt;&lt;Group&gt;&lt;References&gt;&lt;Item&gt;&lt;ID&gt;110&lt;/ID&gt;&lt;UID&gt;{7F30D618-F912-4F67-8F36-E44D882F9590}&lt;/UID&gt;&lt;Title&gt;Theory and Practice in Assessing Vulnerability to Climate Change andFacilitating Adaptation&lt;/Title&gt;&lt;Template&gt;Journal Article&lt;/Template&gt;&lt;Star&gt;0&lt;/Star&gt;&lt;Tag&gt;0&lt;/Tag&gt;&lt;Author&gt;Kelly, P M; Adger, W N&lt;/Author&gt;&lt;Year&gt;2000&lt;/Year&gt;&lt;Details&gt;&lt;_issue&gt;4&lt;/_issue&gt;&lt;_journal&gt;Climatic Change&lt;/_journal&gt;&lt;_pages&gt;325-352&lt;/_pages&gt;&lt;_volume&gt;47&lt;/_volume&gt;&lt;_created&gt;61348125&lt;/_created&gt;&lt;_modified&gt;61348125&lt;/_modified&gt;&lt;_impact_factor&gt;   3.344&lt;/_impact_factor&gt;&lt;_collection_scope&gt;EI;SCI;SCIE;&lt;/_collection_scope&gt;&lt;/Details&gt;&lt;Extra&gt;&lt;DBUID&gt;{31F9CFF5-4EB5-41E0-8180-BAFB923E486F}&lt;/DBUID&gt;&lt;/Extra&gt;&lt;/Item&gt;&lt;/References&gt;&lt;/Group&gt;&lt;/Citation&gt;_x000a_"/>
    <w:docVar w:name="NE.Ref{E3227426-E600-44D3-8432-50D6ABF3CD5A}" w:val=" ADDIN NE.Ref.{E3227426-E600-44D3-8432-50D6ABF3CD5A}&lt;Citation&gt;&lt;Group&gt;&lt;References&gt;&lt;Item&gt;&lt;ID&gt;691&lt;/ID&gt;&lt;UID&gt;{DF23C192-E00E-434E-B38D-9C989DCFABBB}&lt;/UID&gt;&lt;Title&gt;Modeling regional sustainable development scenarios using the Urbanization and Eco-environment Coupler: Case study of Beijing-Tianjin-Hebei urban agglomeration, China&lt;/Title&gt;&lt;Template&gt;Journal Article&lt;/Template&gt;&lt;Star&gt;1&lt;/Star&gt;&lt;Tag&gt;5&lt;/Tag&gt;&lt;Author&gt;Fang, Chuanglin; Cui, Xuegang; Li, Guangdong; Bao, Chao; Wang, Zhenbo; Ma, Haitao; Sun, Siao; Liu, Haimeng; Luo, Kui; Ren, Yufei&lt;/Author&gt;&lt;Year&gt;2019&lt;/Year&gt;&lt;Details&gt;&lt;_accessed&gt;62870328&lt;/_accessed&gt;&lt;_collection_scope&gt;SCI;SCIE;EI&lt;/_collection_scope&gt;&lt;_created&gt;62870328&lt;/_created&gt;&lt;_db_updated&gt;CrossRef&lt;/_db_updated&gt;&lt;_doi&gt;10.1016/j.scitotenv.2019.06.430&lt;/_doi&gt;&lt;_impact_factor&gt;   5.589&lt;/_impact_factor&gt;&lt;_isbn&gt;00489697&lt;/_isbn&gt;&lt;_journal&gt;Science of the Total Environment&lt;/_journal&gt;&lt;_modified&gt;62873268&lt;/_modified&gt;&lt;_pages&gt;820-830&lt;/_pages&gt;&lt;_tertiary_title&gt;Science of The Total Environment&lt;/_tertiary_title&gt;&lt;_url&gt;https://linkinghub.elsevier.com/retrieve/pii/S0048969719330037_x000d__x000a_https://api.elsevier.com/content/article/PII:S0048969719330037?httpAccept=text/xml&lt;/_url&gt;&lt;_volume&gt;689&lt;/_volume&gt;&lt;/Details&gt;&lt;Extra&gt;&lt;DBUID&gt;{6F35D732-D9FF-4EE9-905F-B0CC4953C663}&lt;/DBUID&gt;&lt;/Extra&gt;&lt;/Item&gt;&lt;/References&gt;&lt;/Group&gt;&lt;/Citation&gt;_x000a_"/>
    <w:docVar w:name="NE.Ref{E3A50197-682D-47E9-AB4F-A269188860F2}" w:val=" ADDIN NE.Ref.{E3A50197-682D-47E9-AB4F-A269188860F2}&lt;Citation&gt;&lt;Group&gt;&lt;References&gt;&lt;Item&gt;&lt;ID&gt;77&lt;/ID&gt;&lt;UID&gt;{D42144E9-41E0-4B89-8029-A1F46425AD99}&lt;/UID&gt;&lt;Title&gt;Building comparable global change vulnerability assessments: The vulnerability scoping diagram&lt;/Title&gt;&lt;Template&gt;Journal Article&lt;/Template&gt;&lt;Star&gt;1&lt;/Star&gt;&lt;Tag&gt;5&lt;/Tag&gt;&lt;Author&gt;Polsky, Colin; Neff, Rob; Yarnal, Brent&lt;/Author&gt;&lt;Year&gt;2007&lt;/Year&gt;&lt;Details&gt;&lt;_accessed&gt;61343487&lt;/_accessed&gt;&lt;_created&gt;61343487&lt;/_created&gt;&lt;_db_updated&gt;CrossRef&lt;/_db_updated&gt;&lt;_doi&gt;10.1016/j.gloenvcha.2007.01.005&lt;/_doi&gt;&lt;_impact_factor&gt;   5.679&lt;/_impact_factor&gt;&lt;_isbn&gt;09593780&lt;/_isbn&gt;&lt;_issue&gt;3-4&lt;/_issue&gt;&lt;_journal&gt;Global Environmental Change&lt;/_journal&gt;&lt;_modified&gt;61344852&lt;/_modified&gt;&lt;_pages&gt;472-485&lt;/_pages&gt;&lt;_tertiary_title&gt;Global Environmental Change&lt;/_tertiary_title&gt;&lt;_url&gt;http://linkinghub.elsevier.com/retrieve/pii/S0959378007000210_x000d__x000a_http://api.elsevier.com/content/article/PII:S0959378007000210?httpAccept=text/xml&lt;/_url&gt;&lt;_volume&gt;17&lt;/_volume&gt;&lt;/Details&gt;&lt;Extra&gt;&lt;DBUID&gt;{31F9CFF5-4EB5-41E0-8180-BAFB923E486F}&lt;/DBUID&gt;&lt;/Extra&gt;&lt;/Item&gt;&lt;/References&gt;&lt;/Group&gt;&lt;/Citation&gt;_x000a_"/>
    <w:docVar w:name="NE.Ref{E4093709-8F5E-4AA4-80B4-14C804937EDC}" w:val=" ADDIN NE.Ref.{E4093709-8F5E-4AA4-80B4-14C804937EDC}&lt;Citation&gt;&lt;Group&gt;&lt;References&gt;&lt;Item&gt;&lt;ID&gt;1013&lt;/ID&gt;&lt;UID&gt;{E5EC2873-2BCE-4070-93C5-15A453F485A5}&lt;/UID&gt;&lt;Title&gt;Present and future of urban water balance in the rapidly urbanizing Heihe River Basin, Northwest China&lt;/Title&gt;&lt;Template&gt;Journal Article&lt;/Template&gt;&lt;Star&gt;0&lt;/Star&gt;&lt;Tag&gt;0&lt;/Tag&gt;&lt;Author&gt;Wu, Feng; Zhan, Jinyan; Güneralp, Nci&lt;/Author&gt;&lt;Year&gt;2015&lt;/Year&gt;&lt;Details&gt;&lt;_collection_scope&gt;SCI;SCIE;EI&lt;/_collection_scope&gt;&lt;_created&gt;63242892&lt;/_created&gt;&lt;_impact_factor&gt;   2.634&lt;/_impact_factor&gt;&lt;_journal&gt;Ecological Modelling&lt;/_journal&gt;&lt;_modified&gt;63242892&lt;/_modified&gt;&lt;_pages&gt;254-264&lt;/_pages&gt;&lt;_volume&gt;318&lt;/_volume&gt;&lt;/Details&gt;&lt;Extra&gt;&lt;DBUID&gt;{6F35D732-D9FF-4EE9-905F-B0CC4953C663}&lt;/DBUID&gt;&lt;/Extra&gt;&lt;/Item&gt;&lt;/References&gt;&lt;/Group&gt;&lt;/Citation&gt;_x000a_"/>
    <w:docVar w:name="NE.Ref{E43C2291-050F-4C21-9AB1-51D10460FF76}" w:val=" ADDIN NE.Ref.{E43C2291-050F-4C21-9AB1-51D10460FF76}&lt;Citation&gt;&lt;Group&gt;&lt;References&gt;&lt;Item&gt;&lt;ID&gt;414&lt;/ID&gt;&lt;UID&gt;{BA46F40D-01CB-4499-B8EC-8E85E604D86F}&lt;/UID&gt;&lt;Title&gt;InVEST VERSION 3.3.3 User&amp;apos;s Guide. The Natural Capital Project, Stanford University, University of Minnesota, The Nature Conservancy, and World Wildlife Fund&lt;/Title&gt;&lt;Template&gt;Journal Article&lt;/Template&gt;&lt;Star&gt;0&lt;/Star&gt;&lt;Tag&gt;0&lt;/Tag&gt;&lt;Author&gt;Sharp, R; Tallis, H T; Ricketts, T; Guerry, A D; Wood, S A; Chaplin-Kramer, R; Nelson, E; Ennaanay, D; Wolny, S; Olwero, N&lt;/Author&gt;&lt;Year&gt;2015&lt;/Year&gt;&lt;Details&gt;&lt;_created&gt;61690876&lt;/_created&gt;&lt;_modified&gt;61690918&lt;/_modified&gt;&lt;/Details&gt;&lt;Extra&gt;&lt;DBUID&gt;{4586FB26-B343-42AF-9C29-3BE2E8064B11}&lt;/DBUID&gt;&lt;/Extra&gt;&lt;/Item&gt;&lt;/References&gt;&lt;/Group&gt;&lt;/Citation&gt;_x000a_"/>
    <w:docVar w:name="NE.Ref{E494AD36-C358-4B1D-B89D-07544E2F123C}" w:val=" ADDIN NE.Ref.{E494AD36-C358-4B1D-B89D-07544E2F123C}&lt;Citation&gt;&lt;Group&gt;&lt;References&gt;&lt;Item&gt;&lt;ID&gt;89&lt;/ID&gt;&lt;UID&gt;{F1D72814-683A-4D1F-BDF5-0E81C1E13A4B}&lt;/UID&gt;&lt;Title&gt;Social Vulnerability to Environmental Hazards&lt;/Title&gt;&lt;Template&gt;Journal Article&lt;/Template&gt;&lt;Star&gt;0&lt;/Star&gt;&lt;Tag&gt;0&lt;/Tag&gt;&lt;Author&gt;Cutter, S L; Boruff, B J; Shirley, W L&lt;/Author&gt;&lt;Year&gt;2003&lt;/Year&gt;&lt;Details&gt;&lt;_accessed&gt;61344756&lt;/_accessed&gt;&lt;_cited_count&gt;1785&lt;/_cited_count&gt;&lt;_collection_scope&gt;SSCI;&lt;/_collection_scope&gt;&lt;_created&gt;61344755&lt;/_created&gt;&lt;_db_updated&gt;kuakujiansuo&lt;/_db_updated&gt;&lt;_impact_factor&gt;   0.752&lt;/_impact_factor&gt;&lt;_journal&gt;Social Science Quarterly&lt;/_journal&gt;&lt;_keywords&gt;distributive justice; social solidarity&lt;/_keywords&gt;&lt;_modified&gt;61344756&lt;/_modified&gt;&lt;_url&gt;http://xueshu.baidu.com/s?wd=paperuri:%28ef38b09a212baee14f333df99ad61e29%29&amp;amp;filter=sc_long_sign&amp;amp;tn=SE_xueshusource_2kduw22v&amp;amp;sc_vurl=http://onlinelibrary.wiley.com/doi/10.1111/1540-6237.8402002/full&amp;amp;ie=utf-8&amp;amp;sc_us=121688512215699259&lt;/_url&gt;&lt;/Details&gt;&lt;Extra&gt;&lt;DBUID&gt;{31F9CFF5-4EB5-41E0-8180-BAFB923E486F}&lt;/DBUID&gt;&lt;/Extra&gt;&lt;/Item&gt;&lt;/References&gt;&lt;/Group&gt;&lt;Group&gt;&lt;References&gt;&lt;Item&gt;&lt;ID&gt;95&lt;/ID&gt;&lt;UID&gt;{AFB06DD1-9D60-4A05-8961-FAEFDA9071C6}&lt;/UID&gt;&lt;Title&gt;Temporal and spatial changes in social vulnerability to natural hazards&lt;/Title&gt;&lt;Template&gt;Journal Article&lt;/Template&gt;&lt;Star&gt;1&lt;/Star&gt;&lt;Tag&gt;0&lt;/Tag&gt;&lt;Author&gt;Cutter, S L; Finch, C&lt;/Author&gt;&lt;Year&gt;2008&lt;/Year&gt;&lt;Details&gt;&lt;_accessed&gt;61344767&lt;/_accessed&gt;&lt;_cited_count&gt;307&lt;/_cited_count&gt;&lt;_created&gt;61344767&lt;/_created&gt;&lt;_db_updated&gt;kuakujiansuo&lt;/_db_updated&gt;&lt;_journal&gt;Proceedings of the National Academy of Sciences&lt;/_journal&gt;&lt;_keywords&gt;disasters; inequality&lt;/_keywords&gt;&lt;_modified&gt;61345014&lt;/_modified&gt;&lt;_url&gt;http://xueshu.baidu.com/s?wd=paperuri:%282b2d1c06aa4d2e028e3c4b9da4d90279%29&amp;amp;filter=sc_long_sign&amp;amp;tn=SE_xueshusource_2kduw22v&amp;amp;sc_vurl=http://europepmc.org/articles/PMC2268131/&amp;amp;ie=utf-8&amp;amp;sc_us=7076399466546200521&lt;/_url&gt;&lt;/Details&gt;&lt;Extra&gt;&lt;DBUID&gt;{31F9CFF5-4EB5-41E0-8180-BAFB923E486F}&lt;/DBUID&gt;&lt;/Extra&gt;&lt;/Item&gt;&lt;/References&gt;&lt;/Group&gt;&lt;Group&gt;&lt;References&gt;&lt;Item&gt;&lt;ID&gt;121&lt;/ID&gt;&lt;UID&gt;{BF209204-8163-44CF-B19E-DE305691DA22}&lt;/UID&gt;&lt;Title&gt;A place-based model for understanding community resilience to natural disasters&lt;/Title&gt;&lt;Template&gt;Journal Article&lt;/Template&gt;&lt;Star&gt;0&lt;/Star&gt;&lt;Tag&gt;5&lt;/Tag&gt;&lt;Author&gt;Cutter, Susan L; Barnes, Lindsey; Berry, Melissa; Burton, Christopher; Evans, Elijah; Tate, Eric; Webb, Jennifer&lt;/Author&gt;&lt;Year&gt;2008&lt;/Year&gt;&lt;Details&gt;&lt;_doi&gt;10.1016/j.gloenvcha.2008.07.013&lt;/_doi&gt;&lt;_created&gt;61349223&lt;/_created&gt;&lt;_modified&gt;61349225&lt;/_modified&gt;&lt;_url&gt;http://linkinghub.elsevier.com/retrieve/pii/S0959378008000666_x000d__x000a_http://api.elsevier.com/content/article/PII:S0959378008000666?httpAccept=text/xml&lt;/_url&gt;&lt;_journal&gt;Global Environmental Change&lt;/_journal&gt;&lt;_volume&gt;18&lt;/_volume&gt;&lt;_issue&gt;4&lt;/_issue&gt;&lt;_pages&gt;598-606&lt;/_pages&gt;&lt;_tertiary_title&gt;Global Environmental Change&lt;/_tertiary_title&gt;&lt;_isbn&gt;09593780&lt;/_isbn&gt;&lt;_accessed&gt;61349223&lt;/_accessed&gt;&lt;_db_updated&gt;CrossRef&lt;/_db_updated&gt;&lt;_impact_factor&gt;   5.679&lt;/_impact_factor&gt;&lt;/Details&gt;&lt;Extra&gt;&lt;DBUID&gt;{31F9CFF5-4EB5-41E0-8180-BAFB923E486F}&lt;/DBUID&gt;&lt;/Extra&gt;&lt;/Item&gt;&lt;/References&gt;&lt;/Group&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Ref{E4959037-8ACD-4116-A19D-1260908BD184}" w:val=" ADDIN NE.Ref.{E4959037-8ACD-4116-A19D-1260908BD184}&lt;Citation&gt;&lt;Group&gt;&lt;References&gt;&lt;Item&gt;&lt;ID&gt;77&lt;/ID&gt;&lt;UID&gt;{D42144E9-41E0-4B89-8029-A1F46425AD99}&lt;/UID&gt;&lt;Title&gt;Building comparable global change vulnerability assessments: The vulnerability scoping diagram&lt;/Title&gt;&lt;Template&gt;Journal Article&lt;/Template&gt;&lt;Star&gt;1&lt;/Star&gt;&lt;Tag&gt;5&lt;/Tag&gt;&lt;Author&gt;Polsky, Colin; Neff, Rob; Yarnal, Brent&lt;/Author&gt;&lt;Year&gt;2007&lt;/Year&gt;&lt;Details&gt;&lt;_accessed&gt;61343487&lt;/_accessed&gt;&lt;_created&gt;61343487&lt;/_created&gt;&lt;_db_updated&gt;CrossRef&lt;/_db_updated&gt;&lt;_doi&gt;10.1016/j.gloenvcha.2007.01.005&lt;/_doi&gt;&lt;_impact_factor&gt;   5.679&lt;/_impact_factor&gt;&lt;_isbn&gt;09593780&lt;/_isbn&gt;&lt;_issue&gt;3-4&lt;/_issue&gt;&lt;_journal&gt;Global Environmental Change&lt;/_journal&gt;&lt;_modified&gt;61344852&lt;/_modified&gt;&lt;_pages&gt;472-485&lt;/_pages&gt;&lt;_tertiary_title&gt;Global Environmental Change&lt;/_tertiary_title&gt;&lt;_url&gt;http://linkinghub.elsevier.com/retrieve/pii/S0959378007000210_x000d__x000a_http://api.elsevier.com/content/article/PII:S0959378007000210?httpAccept=text/xml&lt;/_url&gt;&lt;_volume&gt;17&lt;/_volume&gt;&lt;/Details&gt;&lt;Extra&gt;&lt;DBUID&gt;{31F9CFF5-4EB5-41E0-8180-BAFB923E486F}&lt;/DBUID&gt;&lt;/Extra&gt;&lt;/Item&gt;&lt;/References&gt;&lt;/Group&gt;&lt;/Citation&gt;_x000a_"/>
    <w:docVar w:name="NE.Ref{E4BBCDC8-05B0-4A86-9BA2-32A3D844A57D}" w:val=" ADDIN NE.Ref.{E4BBCDC8-05B0-4A86-9BA2-32A3D844A57D}&lt;Citation&gt;&lt;Group&gt;&lt;References&gt;&lt;Item&gt;&lt;ID&gt;671&lt;/ID&gt;&lt;UID&gt;{4A9015BE-1043-408A-A065-C04E60A71589}&lt;/UID&gt;&lt;Title&gt;中国人口发展的新形势与新变化研究&lt;/Title&gt;&lt;Template&gt;Journal Article&lt;/Template&gt;&lt;Star&gt;0&lt;/Star&gt;&lt;Tag&gt;0&lt;/Tag&gt;&lt;Author&gt;王广州; 王军&lt;/Author&gt;&lt;Year&gt;2019&lt;/Year&gt;&lt;Details&gt;&lt;_accessed&gt;62808374&lt;/_accessed&gt;&lt;_author_aff&gt;中国社会科学院人口与劳动经济研究所;中山大学社会学与人类学学院;&lt;/_author_aff&gt;&lt;_created&gt;62808374&lt;/_created&gt;&lt;_date&gt;62654400&lt;/_date&gt;&lt;_db_provider&gt;CNKI: 期刊&lt;/_db_provider&gt;&lt;_db_updated&gt;CNKI - Reference&lt;/_db_updated&gt;&lt;_issue&gt;1&lt;/_issue&gt;&lt;_journal&gt;社会发展研究&lt;/_journal&gt;&lt;_keywords&gt;人口形势;人口政策;生育水平;总人口规模;人口负增长&lt;/_keywords&gt;&lt;_language&gt;Chinese&lt;/_language&gt;&lt;_modified&gt;63099159&lt;/_modified&gt;&lt;_pages&gt;1-20+242&lt;/_pages&gt;&lt;_url&gt;http://kns.cnki.net/KCMS/detail/detail.aspx?FileName=HFYJ201901001&amp;amp;DbName=CJFQ2019&lt;/_url&gt;&lt;_volume&gt;6&lt;/_volume&gt;&lt;_translated_author&gt;Wang, Guangzhou;Wang, Jun&lt;/_translated_author&gt;&lt;/Details&gt;&lt;Extra&gt;&lt;DBUID&gt;{6F35D732-D9FF-4EE9-905F-B0CC4953C663}&lt;/DBUID&gt;&lt;/Extra&gt;&lt;/Item&gt;&lt;/References&gt;&lt;/Group&gt;&lt;/Citation&gt;_x000a_"/>
    <w:docVar w:name="NE.Ref{E4E2ABB3-A64C-4417-BEBC-1DCF649F86A6}" w:val=" ADDIN NE.Ref.{E4E2ABB3-A64C-4417-BEBC-1DCF649F86A6}&lt;Citation&gt;&lt;Group&gt;&lt;References&gt;&lt;Item&gt;&lt;ID&gt;96&lt;/ID&gt;&lt;UID&gt;{CF1001AB-03DB-4B20-B386-C1F97C2E78D0}&lt;/UID&gt;&lt;Title&gt;中国土地利用/土地覆被的多尺度空间分布特征分析&lt;/Title&gt;&lt;Template&gt;Journal Article&lt;/Template&gt;&lt;Star&gt;0&lt;/Star&gt;&lt;Tag&gt;0&lt;/Tag&gt;&lt;Author&gt;陈佑启; Verburg, Peter H&lt;/Author&gt;&lt;Year&gt;2000&lt;/Year&gt;&lt;Details&gt;&lt;_accessed&gt;60904205&lt;/_accessed&gt;&lt;_collection_scope&gt;中国科技核心期刊;中文核心期刊;CSCD;&lt;/_collection_scope&gt;&lt;_created&gt;60904205&lt;/_created&gt;&lt;_issue&gt;3&lt;/_issue&gt;&lt;_journal&gt;地理科学&lt;/_journal&gt;&lt;_modified&gt;60904205&lt;/_modified&gt;&lt;_pages&gt;197-202&lt;/_pages&gt;&lt;_volume&gt;20&lt;/_volume&gt;&lt;_translated_author&gt;Chen, Youqi;Verburg, Peter H.&lt;/_translated_author&gt;&lt;/Details&gt;&lt;Extra&gt;&lt;DBUID&gt;{25970773-76E5-4D32-824E-71E4B431B102}&lt;/DBUID&gt;&lt;/Extra&gt;&lt;/Item&gt;&lt;/References&gt;&lt;/Group&gt;&lt;/Citation&gt;_x000a_"/>
    <w:docVar w:name="NE.Ref{E4F03AFA-2B3A-4B80-B6D2-805DCED69891}" w:val=" ADDIN NE.Ref.{E4F03AFA-2B3A-4B80-B6D2-805DCED69891}&lt;Citation&gt;&lt;Group&gt;&lt;References&gt;&lt;Item&gt;&lt;ID&gt;78&lt;/ID&gt;&lt;UID&gt;{A2DFBA06-B98D-408D-AB86-06EDBCFA8564}&lt;/UID&gt;&lt;Title&gt;基于SD模型的湖南省土地利用变化情景模拟&lt;/Title&gt;&lt;Template&gt;Journal Article&lt;/Template&gt;&lt;Star&gt;1&lt;/Star&gt;&lt;Tag&gt;5&lt;/Tag&gt;&lt;Author&gt;许联芳; 张建新; 陈坤; 肖莉; 邢旭东&lt;/Author&gt;&lt;Year&gt;2014&lt;/Year&gt;&lt;Details&gt;&lt;_accessed&gt;61897867&lt;/_accessed&gt;&lt;_author_aff&gt;湖南省国土资源规划院;&lt;/_author_aff&gt;&lt;_collection_scope&gt;中国科技核心期刊;中文核心期刊;&lt;/_collection_scope&gt;&lt;_created&gt;61897867&lt;/_created&gt;&lt;_date&gt;60431040&lt;/_date&gt;&lt;_db_provider&gt;CNKI: 期刊&lt;/_db_provider&gt;&lt;_db_updated&gt;CNKI - Reference&lt;/_db_updated&gt;&lt;_issue&gt;6&lt;/_issue&gt;&lt;_journal&gt;热带地理&lt;/_journal&gt;&lt;_keywords&gt;系统动力学模型;情景模拟;土地利用;湖南省&lt;/_keywords&gt;&lt;_language&gt;Chinese&lt;/_language&gt;&lt;_modified&gt;62935067&lt;/_modified&gt;&lt;_pages&gt;859-867&lt;/_pages&gt;&lt;_url&gt;http://www.cnki.net/KCMS/detail/detail.aspx?FileName=RDDD201406015&amp;amp;DbName=CJFQ2014&lt;/_url&gt;&lt;_volume&gt;34&lt;/_volume&gt;&lt;_translated_author&gt;Xu, Lianfang;Zhang, Jianxin;Chen, Kun;Xiao, Li;Xing, Xudong&lt;/_translated_author&gt;&lt;/Details&gt;&lt;Extra&gt;&lt;DBUID&gt;{6F35D732-D9FF-4EE9-905F-B0CC4953C663}&lt;/DBUID&gt;&lt;/Extra&gt;&lt;/Item&gt;&lt;/References&gt;&lt;/Group&gt;&lt;/Citation&gt;_x000a_"/>
    <w:docVar w:name="NE.Ref{E5465A81-7C13-4E1D-AB56-5F080F8AF9AA}" w:val=" ADDIN NE.Ref.{E5465A81-7C13-4E1D-AB56-5F080F8AF9AA}&lt;Citation&gt;&lt;Group&gt;&lt;References&gt;&lt;Item&gt;&lt;ID&gt;18&lt;/ID&gt;&lt;UID&gt;{287A5A6E-D729-4C21-BB11-414FEB01D326}&lt;/UID&gt;&lt;Title&gt;中国城镇化过程中土地利用问题研究&lt;/Title&gt;&lt;Template&gt;Book&lt;/Template&gt;&lt;Star&gt;0&lt;/Star&gt;&lt;Tag&gt;0&lt;/Tag&gt;&lt;Author&gt;宋戈&lt;/Author&gt;&lt;Year&gt;2004&lt;/Year&gt;&lt;Details&gt;&lt;_journal&gt;东北农业大学&lt;/_journal&gt;&lt;_created&gt;60472559&lt;/_created&gt;&lt;_modified&gt;60472562&lt;/_modified&gt;&lt;_publisher&gt;中国农业出版社&lt;/_publisher&gt;&lt;_place_published&gt;北京&lt;/_place_published&gt;&lt;_translated_author&gt;Song, Ge&lt;/_translated_author&gt;&lt;/Details&gt;&lt;Extra&gt;&lt;DBUID&gt;{C255BD7B-CF42-4161-96D1-ECCED0DF1603}&lt;/DBUID&gt;&lt;/Extra&gt;&lt;/Item&gt;&lt;/References&gt;&lt;/Group&gt;&lt;/Citation&gt;_x000a_"/>
    <w:docVar w:name="NE.Ref{E580DEEE-A558-45AA-BE44-712AEC3C305A}" w:val=" ADDIN NE.Ref.{E580DEEE-A558-45AA-BE44-712AEC3C305A}&lt;Citation&gt;&lt;Group&gt;&lt;References&gt;&lt;Item&gt;&lt;ID&gt;698&lt;/ID&gt;&lt;UID&gt;{76CDC1A1-60E9-44E6-A87E-FD81EDC1191F}&lt;/UID&gt;&lt;Title&gt;Research on Synergistic Development of Urbanization and Energy Consumption&lt;/Title&gt;&lt;Template&gt;Journal Article&lt;/Template&gt;&lt;Star&gt;0&lt;/Star&gt;&lt;Tag&gt;0&lt;/Tag&gt;&lt;Author&gt;Lu, Shibao; Wang, Zhimin; Bao, Haijun; Shang, Yizi&lt;/Author&gt;&lt;Year&gt;2017&lt;/Year&gt;&lt;Details&gt;&lt;_accessed&gt;62871467&lt;/_accessed&gt;&lt;_collection_scope&gt;EI&lt;/_collection_scope&gt;&lt;_created&gt;62871466&lt;/_created&gt;&lt;_db_updated&gt;CrossRef&lt;/_db_updated&gt;&lt;_doi&gt;10.1016/j.egypro.2017.03.845&lt;/_doi&gt;&lt;_isbn&gt;18766102&lt;/_isbn&gt;&lt;_journal&gt;Energy Procedia&lt;/_journal&gt;&lt;_modified&gt;63293598&lt;/_modified&gt;&lt;_pages&gt;3673-3676&lt;/_pages&gt;&lt;_tertiary_title&gt;Energy Procedia&lt;/_tertiary_title&gt;&lt;_url&gt;https://linkinghub.elsevier.com/retrieve/pii/S187661021730930X_x000d__x000a_https://api.elsevier.com/content/article/PII:S187661021730930X?httpAccept=text/xml&lt;/_url&gt;&lt;_volume&gt;105&lt;/_volume&gt;&lt;/Details&gt;&lt;Extra&gt;&lt;DBUID&gt;{6F35D732-D9FF-4EE9-905F-B0CC4953C663}&lt;/DBUID&gt;&lt;/Extra&gt;&lt;/Item&gt;&lt;/References&gt;&lt;/Group&gt;&lt;/Citation&gt;_x000a_"/>
    <w:docVar w:name="NE.Ref{E585B985-1A88-4A96-9585-A762CF04B1FD}" w:val=" ADDIN NE.Ref.{E585B985-1A88-4A96-9585-A762CF04B1FD}&lt;Citation&gt;&lt;Group&gt;&lt;References&gt;&lt;Item&gt;&lt;ID&gt;386&lt;/ID&gt;&lt;UID&gt;{2C656584-318E-4262-8BDC-48BAB26B35E1}&lt;/UID&gt;&lt;Title&gt;2050年中国能源消费的情景预测&lt;/Title&gt;&lt;Template&gt;Journal Article&lt;/Template&gt;&lt;Star&gt;1&lt;/Star&gt;&lt;Tag&gt;5&lt;/Tag&gt;&lt;Author&gt;沈镭; 刘立涛; 王礼茂; 陈枫楠; 张超; 沈明; 钟帅&lt;/Author&gt;&lt;Year&gt;2015&lt;/Year&gt;&lt;Details&gt;&lt;_accessed&gt;62648582&lt;/_accessed&gt;&lt;_author_aff&gt;中国科学院地理科学与资源研究所;中国科学院大学;中国地质大学(北京)人文经管学院;&lt;/_author_aff&gt;&lt;_collection_scope&gt;CSCD;CSSCI-C;PKU&lt;/_collection_scope&gt;&lt;_created&gt;62648582&lt;/_created&gt;&lt;_date&gt;60589440&lt;/_date&gt;&lt;_db_provider&gt;CNKI: 期刊&lt;/_db_provider&gt;&lt;_db_updated&gt;CNKI - Reference&lt;/_db_updated&gt;&lt;_issue&gt;3&lt;/_issue&gt;&lt;_journal&gt;自然资源学报&lt;/_journal&gt;&lt;_keywords&gt;中国;能源消费;情景;预测;人均能耗;人均累计能耗;2050年&lt;/_keywords&gt;&lt;_language&gt;Chinese&lt;/_language&gt;&lt;_modified&gt;63290459&lt;/_modified&gt;&lt;_pages&gt;361-373&lt;/_pages&gt;&lt;_url&gt;http://kns.cnki.net/KCMS/detail/detail.aspx?FileName=ZRZX201503001&amp;amp;DbName=CJFQ2015&lt;/_url&gt;&lt;_volume&gt;30&lt;/_volume&gt;&lt;_translated_author&gt;Shen, Lei;Liu, Litao;Wang, Limao;Chen, Fengnan;Zhang, Chao;Shen, Ming;Zhong, Shuai&lt;/_translated_author&gt;&lt;/Details&gt;&lt;Extra&gt;&lt;DBUID&gt;{6F35D732-D9FF-4EE9-905F-B0CC4953C663}&lt;/DBUID&gt;&lt;/Extra&gt;&lt;/Item&gt;&lt;/References&gt;&lt;/Group&gt;&lt;/Citation&gt;_x000a_"/>
    <w:docVar w:name="NE.Ref{E585BDDB-AE04-4F9C-A5B4-D996CF9A95BF}" w:val=" ADDIN NE.Ref.{E585BDDB-AE04-4F9C-A5B4-D996CF9A95BF}&lt;Citation&gt;&lt;Group&gt;&lt;References&gt;&lt;Item&gt;&lt;ID&gt;93&lt;/ID&gt;&lt;UID&gt;{C938124D-6FB1-4EE2-97E4-47947E027326}&lt;/UID&gt;&lt;Title&gt;城市化趋势下城郊土地利用结构变化的区位分析——以杭州市为例&lt;/Title&gt;&lt;Template&gt;Journal Article&lt;/Template&gt;&lt;Star&gt;0&lt;/Star&gt;&lt;Tag&gt;0&lt;/Tag&gt;&lt;Author&gt;张锐波; 张丽萍&lt;/Author&gt;&lt;Year&gt;2004&lt;/Year&gt;&lt;Details&gt;&lt;_author_adr&gt;浙江大学城市学院,浙江大学环境与资源学院土水资源与环境研究所 浙江杭州310015_x000d__x000a__x000d__x000a__x000d__x000a__x000d__x000a__x000d__x000a__x000d__x000a__x000d__x000a__x000d__x000a_,浙江杭州310029&lt;/_author_adr&gt;&lt;_created&gt;60904080&lt;/_created&gt;&lt;_db_provider&gt;CNKI&lt;/_db_provider&gt;&lt;_isbn&gt;1008-181X&lt;/_isbn&gt;&lt;_issue&gt;2&lt;/_issue&gt;&lt;_journal&gt;生态环境&lt;/_journal&gt;&lt;_keywords&gt;杭州市;城市化;土地利用结构;区位分析&lt;/_keywords&gt;&lt;_modified&gt;60904080&lt;/_modified&gt;&lt;_pages&gt;204-206&lt;/_pages&gt;&lt;_volume&gt;13&lt;/_volume&gt;&lt;_translated_author&gt;Zhang, Ruibo;Zhang, Liping&lt;/_translated_author&gt;&lt;/Details&gt;&lt;Extra&gt;&lt;DBUID&gt;{25970773-76E5-4D32-824E-71E4B431B102}&lt;/DBUID&gt;&lt;/Extra&gt;&lt;/Item&gt;&lt;/References&gt;&lt;/Group&gt;&lt;/Citation&gt;_x000a_"/>
    <w:docVar w:name="NE.Ref{E5B656E6-9FCC-446B-AE42-47ABDACE1B6D}" w:val=" ADDIN NE.Ref.{E5B656E6-9FCC-446B-AE42-47ABDACE1B6D}&lt;Citation&gt;&lt;Group&gt;&lt;References&gt;&lt;Item&gt;&lt;ID&gt;139&lt;/ID&gt;&lt;UID&gt;{B1D54CEC-6EAC-4947-BE15-FF3B114C2755}&lt;/UID&gt;&lt;Title&gt;Panarchy: Understanding Transformations in Human and Natural Systems&lt;/Title&gt;&lt;Template&gt;Book&lt;/Template&gt;&lt;Star&gt;0&lt;/Star&gt;&lt;Tag&gt;0&lt;/Tag&gt;&lt;Author&gt;Gunderson, L H; Holling, C S&lt;/Author&gt;&lt;Year&gt;2002&lt;/Year&gt;&lt;Details&gt;&lt;_accessed&gt;61349502&lt;/_accessed&gt;&lt;_created&gt;61349502&lt;/_created&gt;&lt;_modified&gt;62182693&lt;/_modified&gt;&lt;_place_published&gt;Washington D.C.&lt;/_place_published&gt;&lt;_publisher&gt;Island Press&lt;/_publisher&gt;&lt;/Details&gt;&lt;Extra&gt;&lt;DBUID&gt;{E5CFCA40-B99A-4E9F-8A29-87F3858A6670}&lt;/DBUID&gt;&lt;/Extra&gt;&lt;/Item&gt;&lt;/References&gt;&lt;/Group&gt;&lt;/Citation&gt;_x000a_"/>
    <w:docVar w:name="NE.Ref{E5CC8D60-EE5F-45C3-82F5-ABBE538266B8}" w:val=" ADDIN NE.Ref.{E5CC8D60-EE5F-45C3-82F5-ABBE538266B8}&lt;Citation&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Citation&gt;_x000a_"/>
    <w:docVar w:name="NE.Ref{E5DD7441-55F8-4745-B693-E422AF07E3D4}" w:val=" ADDIN NE.Ref.{E5DD7441-55F8-4745-B693-E422AF07E3D4}&lt;Citation&gt;&lt;Group&gt;&lt;References&gt;&lt;Item&gt;&lt;ID&gt;105&lt;/ID&gt;&lt;UID&gt;{87ED09C6-22E9-451F-878F-654B9A2CE4A0}&lt;/UID&gt;&lt;Title&gt;Temporal and spatial changes in social vulnerability to natural hazards&lt;/Title&gt;&lt;Template&gt;Journal Article&lt;/Template&gt;&lt;Star&gt;1&lt;/Star&gt;&lt;Tag&gt;0&lt;/Tag&gt;&lt;Author&gt;Cutter, S L; Finch, C&lt;/Author&gt;&lt;Year&gt;2008&lt;/Year&gt;&lt;Details&gt;&lt;_accessed&gt;61344767&lt;/_accessed&gt;&lt;_cited_count&gt;307&lt;/_cited_count&gt;&lt;_collection_scope&gt;SCI;SCIE;&lt;/_collection_scope&gt;&lt;_created&gt;61344767&lt;/_created&gt;&lt;_db_updated&gt;kuakujiansuo&lt;/_db_updated&gt;&lt;_impact_factor&gt;   9.661&lt;/_impact_factor&gt;&lt;_issue&gt;7&lt;/_issue&gt;&lt;_journal&gt;Proceedings of the National Academy of Sciences of the United States of America&lt;/_journal&gt;&lt;_keywords&gt;disasters; inequality&lt;/_keywords&gt;&lt;_modified&gt;62203124&lt;/_modified&gt;&lt;_pages&gt;2301-2306&lt;/_pages&gt;&lt;_url&gt;http://xueshu.baidu.com/s?wd=paperuri:%282b2d1c06aa4d2e028e3c4b9da4d90279%29&amp;amp;filter=sc_long_sign&amp;amp;tn=SE_xueshusource_2kduw22v&amp;amp;sc_vurl=http://europepmc.org/articles/PMC2268131/&amp;amp;ie=utf-8&amp;amp;sc_us=7076399466546200521&lt;/_url&gt;&lt;_volume&gt;105&lt;/_volume&gt;&lt;/Details&gt;&lt;Extra&gt;&lt;DBUID&gt;{E5CFCA40-B99A-4E9F-8A29-87F3858A6670}&lt;/DBUID&gt;&lt;/Extra&gt;&lt;/Item&gt;&lt;/References&gt;&lt;/Group&gt;&lt;/Citation&gt;_x000a_"/>
    <w:docVar w:name="NE.Ref{E5E4D83F-45DE-4F5D-B9DF-C1057BBAF34C}" w:val=" ADDIN NE.Ref.{E5E4D83F-45DE-4F5D-B9DF-C1057BBAF34C}&lt;Citation&gt;&lt;Group&gt;&lt;References&gt;&lt;Item&gt;&lt;ID&gt;1025&lt;/ID&gt;&lt;UID&gt;{64EB0490-8355-4A49-AB61-CBC26896B146}&lt;/UID&gt;&lt;Title&gt;Systems dynamics of future urbanization and energy-related CO2 emissions in china&lt;/Title&gt;&lt;Template&gt;Journal Article&lt;/Template&gt;&lt;Star&gt;0&lt;/Star&gt;&lt;Tag&gt;0&lt;/Tag&gt;&lt;Author&gt;Zhou, Wei; Mi, Hong&lt;/Author&gt;&lt;Year&gt;2009&lt;/Year&gt;&lt;Details&gt;&lt;_collection_scope&gt;EI;&lt;/_collection_scope&gt;&lt;_created&gt;62442257&lt;/_created&gt;&lt;_issue&gt;10&lt;/_issue&gt;&lt;_journal&gt;Wseas Transactions on Systems&lt;/_journal&gt;&lt;_modified&gt;62442529&lt;/_modified&gt;&lt;_pages&gt;1145-1154&lt;/_pages&gt;&lt;_volume&gt;8&lt;/_volume&gt;&lt;/Details&gt;&lt;Extra&gt;&lt;DBUID&gt;{E5CFCA40-B99A-4E9F-8A29-87F3858A6670}&lt;/DBUID&gt;&lt;/Extra&gt;&lt;/Item&gt;&lt;/References&gt;&lt;/Group&gt;&lt;Group&gt;&lt;References&gt;&lt;Item&gt;&lt;ID&gt;1026&lt;/ID&gt;&lt;UID&gt;{BA5CD2C2-1286-40EA-BE3F-C56C3D6A60FD}&lt;/UID&gt;&lt;Title&gt;Does urbanization lead to less energy use and lower CO2 emissions? A cross-country analysis&lt;/Title&gt;&lt;Template&gt;Journal Article&lt;/Template&gt;&lt;Star&gt;0&lt;/Star&gt;&lt;Tag&gt;0&lt;/Tag&gt;&lt;Author&gt;Poumanyvong, Phetkeo; Kaneko, Shinji&lt;/Author&gt;&lt;Year&gt;2010&lt;/Year&gt;&lt;Details&gt;&lt;_abstract&gt;Despite the relationship between urbanization, energy use and CO2 emissions has been extensively studied in recent years, little attention has been paid to differences in development stages or income levels. Most previous studies have implicitly assumed that the impact of urbanization is homogenous for all countries. This assumption can be questionable as there are many characteristic differences among countries of different levels of affluence. This paper investigates empirically the effects of urbanization on energy use and CO2 emissions with consideration of the different development stages. Using the Stochastic Impacts by Regression on Population, Affluence and Technology (STIRPAT) model and a balanced panel dataset of 99 countries over the period 1975-2005, the findings suggest that the impact of urbanization on energy use and emissions varies across the stages of development. Surprisingly, urbanization decreases energy use in the low-income group, while it increases energy use in the middle- and high-income groups. The impact of urbanization on emissions is positive for all the income groups, but it is more pronounced in the middle-income group than in the other income groups. These novel findings not only help advance the existing literature, but also can be of special interest to policy makers and urban planners.&lt;/_abstract&gt;&lt;_accessed&gt;62442271&lt;/_accessed&gt;&lt;_collection_scope&gt;SCI;SCIE;SSCI;&lt;/_collection_scope&gt;&lt;_created&gt;62442270&lt;/_created&gt;&lt;_db_provider&gt;EconLit&lt;/_db_provider&gt;&lt;_db_updated&gt;CrossRef&lt;/_db_updated&gt;&lt;_doi&gt;10.1016/j.ecolecon.2010.09.029&lt;/_doi&gt;&lt;_impact_factor&gt;   3.895&lt;/_impact_factor&gt;&lt;_isbn&gt;09218009&lt;/_isbn&gt;&lt;_issue&gt;2&lt;/_issue&gt;&lt;_journal&gt;Ecological Economics&lt;/_journal&gt;&lt;_keywords&gt;Environment and Growth (O44); Selected Countries; Energy; Economic Development: Agriculture, Natural Resources, Energy, Environment, Other Primary Products (O13); Energy: Demand and Supply, Prices (Q41); Air Pollution, Water Pollution, Noise, Hazardous Waste, Solid Waste, Recycling (Q53); Development; Population; Climate, Natural Disasters and Their Management, Global Warming (Q54); Urbanization Energy use CO2 emissions Development stages STIRPAT model&lt;/_keywords&gt;&lt;_language&gt;English&lt;/_language&gt;&lt;_modified&gt;62442271&lt;/_modified&gt;&lt;_notes&gt;item_number: S0921800910003885_x000d__x000a_identifier: S0921800910003885&lt;/_notes&gt;&lt;_pages&gt;434-444&lt;/_pages&gt;&lt;_tertiary_title&gt;Ecological Economics&lt;/_tertiary_title&gt;&lt;_url&gt;http://linkinghub.elsevier.com/retrieve/pii/S0921800910003885_x000d__x000a_http://api.elsevier.com/content/article/PII:S0921800910003885?httpAccept=text/xml&lt;/_url&gt;&lt;_volume&gt;70&lt;/_volume&gt;&lt;/Details&gt;&lt;Extra&gt;&lt;DBUID&gt;{E5CFCA40-B99A-4E9F-8A29-87F3858A6670}&lt;/DBUID&gt;&lt;/Extra&gt;&lt;/Item&gt;&lt;/References&gt;&lt;/Group&gt;&lt;Group&gt;&lt;References&gt;&lt;Item&gt;&lt;ID&gt;1027&lt;/ID&gt;&lt;UID&gt;{75AF64BD-ABEF-4AFB-B22F-187A57B77AE1}&lt;/UID&gt;&lt;Title&gt;System dynamics modeling for urban energy consumption and CO2 emissions: A case study of Beijing, China&lt;/Title&gt;&lt;Template&gt;Journal Article&lt;/Template&gt;&lt;Star&gt;0&lt;/Star&gt;&lt;Tag&gt;0&lt;/Tag&gt;&lt;Author&gt;Feng, Y Y; Chen, S Q; Zhang, L X&lt;/Author&gt;&lt;Year&gt;2013&lt;/Year&gt;&lt;Details&gt;&lt;_accessed&gt;62442273&lt;/_accessed&gt;&lt;_collection_scope&gt;EI;SCI;SCIE;&lt;/_collection_scope&gt;&lt;_created&gt;62442273&lt;/_created&gt;&lt;_db_updated&gt;CrossRef&lt;/_db_updated&gt;&lt;_doi&gt;10.1016/j.ecolmodel.2012.09.008&lt;/_doi&gt;&lt;_impact_factor&gt;   2.507&lt;/_impact_factor&gt;&lt;_isbn&gt;03043800&lt;/_isbn&gt;&lt;_journal&gt;Ecological Modelling&lt;/_journal&gt;&lt;_keywords&gt;Energy consumption; System dynamics model; CO2 emissions; STELLA&lt;/_keywords&gt;&lt;_language&gt;English&lt;/_language&gt;&lt;_modified&gt;62442273&lt;/_modified&gt;&lt;_pages&gt;44-52&lt;/_pages&gt;&lt;_tertiary_title&gt;Ecological Modelling&lt;/_tertiary_title&gt;&lt;_url&gt;http://linkinghub.elsevier.com/retrieve/pii/S0304380012004735_x000d__x000a_http://api.elsevier.com/content/article/PII:S0304380012004735?httpAccept=text/xml&lt;/_url&gt;&lt;_volume&gt;252&lt;/_volume&gt;&lt;/Details&gt;&lt;Extra&gt;&lt;DBUID&gt;{E5CFCA40-B99A-4E9F-8A29-87F3858A6670}&lt;/DBUID&gt;&lt;/Extra&gt;&lt;/Item&gt;&lt;/References&gt;&lt;/Group&gt;&lt;/Citation&gt;_x000a_"/>
    <w:docVar w:name="NE.Ref{E6200194-5B97-47F0-BE87-693F216376CD}" w:val=" ADDIN NE.Ref.{E6200194-5B97-47F0-BE87-693F216376CD}&lt;Citation&gt;&lt;Group&gt;&lt;References&gt;&lt;Item&gt;&lt;ID&gt;298&lt;/ID&gt;&lt;UID&gt;{0D1E9F0C-B3BF-4D0C-8300-C2C6AE95AB45}&lt;/UID&gt;&lt;Title&gt;基于土地集约利用的长株潭城市群建设用地供需仿真模拟&lt;/Title&gt;&lt;Template&gt;Journal Article&lt;/Template&gt;&lt;Star&gt;1&lt;/Star&gt;&lt;Tag&gt;0&lt;/Tag&gt;&lt;Author&gt;熊鹰; 陈云; 李静芝; 阎晓静&lt;/Author&gt;&lt;Year&gt;2018&lt;/Year&gt;&lt;Details&gt;&lt;_abstract&gt;土地集约利用反映了土地利用的综合状态,是协调土地供需平衡的重要指标。运用系统动力学(SD)构建城市建设用地供需反馈关系回路以及指标变量函数,在此基础上,建立长株潭城市群建设用地供需系统模型,仿真模拟低土地集约利用度、中等土地集约利用度、高土地集约利用度三种不同状态条件下,2016-2030年区域的建设用地、工业用地和居住用地供需变化趋势。结果表明:(1)研究区用地规模仍处于扩张状态,城市建设用地数量增长速度总体较快。但三种发展状态下用地增长规模、速度存有差异;(2)在低集约度模式下,建设用地规模及供地数量大,易造成土地资源的浪费;高集约度模式下,建设用地供给紧缩,用地规模增长缓慢,总规模偏小,不利于城镇化的良性发展;中等集约度模式则在用地规模和供给量上均与社会经济发展相适应,能体现现代城市发展理念;(3)工业用地占建设用地比例保持在15%~21%之间,其中低集约度模式下比例逐年上升,中等和高集约度模式下呈缓慢下降并趋于稳定之势;居住用地占建设用地的比例维持在27%~35%之间,其中低集约度和中等集约度模式用地占比呈下降趋势,高集约度模式比例总体维持在较高水平。研究通过对三种发展模式的设定,确定了不同指标在三种模式下的变化趋势,可为土地供需决策优化、城市建设规划及土地供给侧结构性改革提供科学参考。&lt;/_abstract&gt;&lt;_accessed&gt;62194729&lt;/_accessed&gt;&lt;_author_aff&gt;长沙理工大学建筑学院;长沙理工大学资源环境与城乡规划研究中心;&lt;/_author_aff&gt;&lt;_collection_scope&gt;中国科技核心期刊;中文核心期刊;CSCD;&lt;/_collection_scope&gt;&lt;_created&gt;62194729&lt;/_created&gt;&lt;_date&gt;62174880&lt;/_date&gt;&lt;_db_provider&gt;CNKI: 期刊&lt;/_db_provider&gt;&lt;_db_updated&gt;CNKI - Reference&lt;/_db_updated&gt;&lt;_issue&gt;3&lt;/_issue&gt;&lt;_journal&gt;地理学报&lt;/_journal&gt;&lt;_keywords&gt;土地集约利用;建设用地供需;仿真模拟;系统动力学(SD);长株潭城市群&lt;/_keywords&gt;&lt;_language&gt;Chinese&lt;/_language&gt;&lt;_modified&gt;62870026&lt;/_modified&gt;&lt;_notes&gt;页数: 16&lt;/_notes&gt;&lt;_pages&gt;1-16&lt;/_pages&gt;&lt;_url&gt;http://kns.cnki.net/KCMS/detail/detail.aspx?FileName=DLXB2018032000C&amp;amp;DbName=CAPJ2018&lt;/_url&gt;&lt;_volume&gt;73&lt;/_volume&gt;&lt;_translated_author&gt;Xiong, Ying;Chen, Yun;Li, Jingzhi;Yan, Xiaojing&lt;/_translated_author&gt;&lt;/Details&gt;&lt;Extra&gt;&lt;DBUID&gt;{6F35D732-D9FF-4EE9-905F-B0CC4953C663}&lt;/DBUID&gt;&lt;/Extra&gt;&lt;/Item&gt;&lt;/References&gt;&lt;/Group&gt;&lt;/Citation&gt;_x000a_"/>
    <w:docVar w:name="NE.Ref{E65D079B-CF6E-42F2-9674-6CB3494C19E1}" w:val=" ADDIN NE.Ref.{E65D079B-CF6E-42F2-9674-6CB3494C19E1}&lt;Citation&gt;&lt;Group&gt;&lt;References&gt;&lt;Item&gt;&lt;ID&gt;974&lt;/ID&gt;&lt;UID&gt;{40030AA9-524E-449D-BD22-59CD7FCF19D5}&lt;/UID&gt;&lt;Title&gt;2050年世界与中国能源展望（2019版）. http://etri.cnpc.com.cn/cmsresources/01/15/2fec27864f4c957abee4a0376a32_1.0.pdf&lt;/Title&gt;&lt;Template&gt;Electronic Source&lt;/Template&gt;&lt;Star&gt;0&lt;/Star&gt;&lt;Tag&gt;0&lt;/Tag&gt;&lt;Author&gt;中国石油经济技术研究院&lt;/Author&gt;&lt;Year&gt;2019&lt;/Year&gt;&lt;Details&gt;&lt;_created&gt;63208381&lt;/_created&gt;&lt;_modified&gt;63229874&lt;/_modified&gt;&lt;_place_published&gt;北京&lt;/_place_published&gt;&lt;_url&gt;http://etri.cnpc.com.cn/cmsresources/01/15/2fec27864f4c957abee4a0376a32_1.0.pdf&lt;/_url&gt;&lt;_translated_author&gt;Zhong, Guoshiyoujingjijishuyanjiuyuan&lt;/_translated_author&gt;&lt;/Details&gt;&lt;Extra&gt;&lt;DBUID&gt;{6F35D732-D9FF-4EE9-905F-B0CC4953C663}&lt;/DBUID&gt;&lt;/Extra&gt;&lt;/Item&gt;&lt;/References&gt;&lt;/Group&gt;&lt;/Citation&gt;_x000a_"/>
    <w:docVar w:name="NE.Ref{E68E6DE0-42AA-4F6A-B814-8B70CDC8B75A}" w:val=" ADDIN NE.Ref.{E68E6DE0-42AA-4F6A-B814-8B70CDC8B75A}&lt;Citation&gt;&lt;Group&gt;&lt;References&gt;&lt;Item&gt;&lt;ID&gt;878&lt;/ID&gt;&lt;UID&gt;{542F4F8B-DB32-4EA9-8F18-363F5F104AB7}&lt;/UID&gt;&lt;Title&gt;When Fast Growing Economies Slow Down: International Evidence and Implications for China&lt;/Title&gt;&lt;Template&gt;Journal Article&lt;/Template&gt;&lt;Star&gt;0&lt;/Star&gt;&lt;Tag&gt;0&lt;/Tag&gt;&lt;Author&gt;Eichengreen, Barry; Park, Donghyun; Shin, Kwanho&lt;/Author&gt;&lt;Year&gt;2012&lt;/Year&gt;&lt;Details&gt;&lt;_accessed&gt;63087169&lt;/_accessed&gt;&lt;_collection_scope&gt;SSCI&lt;/_collection_scope&gt;&lt;_created&gt;63087169&lt;/_created&gt;&lt;_impact_factor&gt;   0.611&lt;/_impact_factor&gt;&lt;_issue&gt;1&lt;/_issue&gt;&lt;_journal&gt;Asian Economic Papers&lt;/_journal&gt;&lt;_modified&gt;63091348&lt;/_modified&gt;&lt;_ori_publication&gt;MIT Press&lt;/_ori_publication&gt;&lt;_pages&gt;42-87&lt;/_pages&gt;&lt;_publisher&gt;NBER Working Paper No. 16919&lt;/_publisher&gt;&lt;_url&gt;https://ssrn.com/abstract=1801089&lt;/_url&gt;&lt;_volume&gt;11&lt;/_volume&gt;&lt;/Details&gt;&lt;Extra&gt;&lt;DBUID&gt;{6F35D732-D9FF-4EE9-905F-B0CC4953C663}&lt;/DBUID&gt;&lt;/Extra&gt;&lt;/Item&gt;&lt;/References&gt;&lt;/Group&gt;&lt;/Citation&gt;_x000a_"/>
    <w:docVar w:name="NE.Ref{E6942F50-F68A-4D56-9DA3-3544D50DA48B}" w:val=" ADDIN NE.Ref.{E6942F50-F68A-4D56-9DA3-3544D50DA48B}&lt;Citation&gt;&lt;Group&gt;&lt;References&gt;&lt;Item&gt;&lt;ID&gt;538&lt;/ID&gt;&lt;UID&gt;{A62AF5F9-97BC-4170-AE30-0163BE1B31D2}&lt;/UID&gt;&lt;Title&gt;基于最小累积阻力模型的三峡库区耕地面源污染源-汇风险识别&lt;/Title&gt;&lt;Template&gt;Journal Article&lt;/Template&gt;&lt;Star&gt;0&lt;/Star&gt;&lt;Tag&gt;0&lt;/Tag&gt;&lt;Author&gt;王金亮; 谢德体; 邵景安; 倪九派; 雷平&lt;/Author&gt;&lt;Year&gt;2016&lt;/Year&gt;&lt;Details&gt;&lt;_accessed&gt;61790304&lt;/_accessed&gt;&lt;_author_aff&gt;西南大学资源环境学院;重庆师范大学地理与旅游学院;&lt;/_author_aff&gt;&lt;_collection_scope&gt;中国科技核心期刊;CSCD;EI;&lt;/_collection_scope&gt;&lt;_created&gt;61790304&lt;/_created&gt;&lt;_date&gt;61348320&lt;/_date&gt;&lt;_db_provider&gt;CNKI: 期刊&lt;/_db_provider&gt;&lt;_db_updated&gt;CNKI - Reference&lt;/_db_updated&gt;&lt;_issue&gt;16&lt;/_issue&gt;&lt;_journal&gt;农业工程学报&lt;/_journal&gt;&lt;_keywords&gt;污染;农业;模型;三峡库区;阻力面;源-汇风险;最小累计阻力模型&lt;/_keywords&gt;&lt;_language&gt;Chinese&lt;/_language&gt;&lt;_modified&gt;61790387&lt;/_modified&gt;&lt;_pages&gt;206-215&lt;/_pages&gt;&lt;_url&gt;http://www.cnki.net/KCMS/detail/detail.aspx?FileName=NYGU201616029&amp;amp;DbName=CJFQ2016&lt;/_url&gt;&lt;_volume&gt;32&lt;/_volume&gt;&lt;_translated_author&gt;Wang, Jinliang;Xie, Deti;Shao, Jing&amp;apos;an;Ni, Jiupai;Lei, Ping&lt;/_translated_author&gt;&lt;/Details&gt;&lt;Extra&gt;&lt;DBUID&gt;{4586FB26-B343-42AF-9C29-3BE2E8064B11}&lt;/DBUID&gt;&lt;/Extra&gt;&lt;/Item&gt;&lt;/References&gt;&lt;/Group&gt;&lt;/Citation&gt;_x000a_"/>
    <w:docVar w:name="NE.Ref{E6A8A500-0C55-4C4C-84AA-E46F760901D8}" w:val=" ADDIN NE.Ref.{E6A8A500-0C55-4C4C-84AA-E46F760901D8}&lt;Citation&gt;&lt;Group&gt;&lt;References&gt;&lt;Item&gt;&lt;ID&gt;97&lt;/ID&gt;&lt;UID&gt;{62D3F7AA-04AD-4560-BC88-75D89C3C5CF2}&lt;/UID&gt;&lt;Title&gt;吉林西部土地利用/覆被时空变化驱动力分析&lt;/Title&gt;&lt;Template&gt;Journal Article&lt;/Template&gt;&lt;Star&gt;0&lt;/Star&gt;&lt;Tag&gt;0&lt;/Tag&gt;&lt;Author&gt;王晨野; 汤洁; 李昭阳; 毛子龙; 汪雪格&lt;/Author&gt;&lt;Year&gt;2008&lt;/Year&gt;&lt;Details&gt;&lt;_created&gt;60904852&lt;/_created&gt;&lt;_issue&gt;5&lt;/_issue&gt;&lt;_journal&gt;生态环境&lt;/_journal&gt;&lt;_modified&gt;60904852&lt;/_modified&gt;&lt;_pages&gt;1914-1920&lt;/_pages&gt;&lt;_volume&gt;17&lt;/_volume&gt;&lt;_translated_author&gt;Wang, Chenye;Tang, Jie;Li, Zhaoyang;Mao, Zilong;Wang, Xuege&lt;/_translated_author&gt;&lt;/Details&gt;&lt;Extra&gt;&lt;DBUID&gt;{25970773-76E5-4D32-824E-71E4B431B102}&lt;/DBUID&gt;&lt;/Extra&gt;&lt;/Item&gt;&lt;/References&gt;&lt;/Group&gt;&lt;/Citation&gt;_x000a_"/>
    <w:docVar w:name="NE.Ref{E6D3824C-8DDF-4E5F-B6B7-86F8E26E773B}" w:val=" ADDIN NE.Ref.{E6D3824C-8DDF-4E5F-B6B7-86F8E26E773B}&lt;Citation&gt;&lt;Group&gt;&lt;References&gt;&lt;Item&gt;&lt;ID&gt;375&lt;/ID&gt;&lt;UID&gt;{67320106-1C99-4078-927A-680443543F50}&lt;/UID&gt;&lt;Title&gt;Climate and environmental change in arid Central Asia: impacts, vulnerability, and adaptations.&lt;/Title&gt;&lt;Template&gt;Journal Article&lt;/Template&gt;&lt;Star&gt;0&lt;/Star&gt;&lt;Tag&gt;0&lt;/Tag&gt;&lt;Author&gt;Lioubimtseva, E; Henebry, G M&lt;/Author&gt;&lt;Year&gt;2009&lt;/Year&gt;&lt;Details&gt;&lt;_issue&gt;11&lt;/_issue&gt;&lt;_journal&gt;Journal of Arid Environments&lt;/_journal&gt;&lt;_pages&gt;963-977&lt;/_pages&gt;&lt;_volume&gt;73&lt;/_volume&gt;&lt;_created&gt;62248268&lt;/_created&gt;&lt;_modified&gt;62248268&lt;/_modified&gt;&lt;_impact_factor&gt;   1.835&lt;/_impact_factor&gt;&lt;_collection_scope&gt;SCI;SCIE;&lt;/_collection_scope&gt;&lt;/Details&gt;&lt;Extra&gt;&lt;DBUID&gt;{E5CFCA40-B99A-4E9F-8A29-87F3858A6670}&lt;/DBUID&gt;&lt;/Extra&gt;&lt;/Item&gt;&lt;/References&gt;&lt;/Group&gt;&lt;Group&gt;&lt;References&gt;&lt;Item&gt;&lt;ID&gt;376&lt;/ID&gt;&lt;UID&gt;{E89451D3-7465-48F9-BBCC-1EEF2F19AE31}&lt;/UID&gt;&lt;Title&gt;Rural vulnerability to environmental change in the irrigated lowlands of Central Asia and options for policy-makers: A review&lt;/Title&gt;&lt;Template&gt;Journal Article&lt;/Template&gt;&lt;Star&gt;0&lt;/Star&gt;&lt;Tag&gt;0&lt;/Tag&gt;&lt;Author&gt;Aleksandrova, Mariya; Lamers, John P A; Martius, Christopher; Tischbein, Bernhard&lt;/Author&gt;&lt;Year&gt;2014&lt;/Year&gt;&lt;Details&gt;&lt;_journal&gt;Environmental Science &amp;amp; Policy&lt;/_journal&gt;&lt;_pages&gt;77-88&lt;/_pages&gt;&lt;_volume&gt;41&lt;/_volume&gt;&lt;_created&gt;62248271&lt;/_created&gt;&lt;_modified&gt;62248271&lt;/_modified&gt;&lt;_impact_factor&gt;   3.751&lt;/_impact_factor&gt;&lt;_collection_scope&gt;SCIE;&lt;/_collection_scope&gt;&lt;/Details&gt;&lt;Extra&gt;&lt;DBUID&gt;{E5CFCA40-B99A-4E9F-8A29-87F3858A6670}&lt;/DBUID&gt;&lt;/Extra&gt;&lt;/Item&gt;&lt;/References&gt;&lt;/Group&gt;&lt;/Citation&gt;_x000a_"/>
    <w:docVar w:name="NE.Ref{E6E05BFB-0EFE-4B39-A99F-E84E2FBF06B1}" w:val=" ADDIN NE.Ref.{E6E05BFB-0EFE-4B39-A99F-E84E2FBF06B1}&lt;Citation&gt;&lt;Group&gt;&lt;References&gt;&lt;Item&gt;&lt;ID&gt;1020&lt;/ID&gt;&lt;UID&gt;{80ACF019-AB62-4FB1-B520-84920A427562}&lt;/UID&gt;&lt;Title&gt;现代区域经济学&lt;/Title&gt;&lt;Template&gt;Book&lt;/Template&gt;&lt;Star&gt;0&lt;/Star&gt;&lt;Tag&gt;0&lt;/Tag&gt;&lt;Author&gt;魏后凯&lt;/Author&gt;&lt;Year&gt;2006&lt;/Year&gt;&lt;Details&gt;&lt;_accessed&gt;63244560&lt;/_accessed&gt;&lt;_created&gt;63244560&lt;/_created&gt;&lt;_modified&gt;63244560&lt;/_modified&gt;&lt;_place_published&gt;北京&lt;/_place_published&gt;&lt;_publisher&gt;经济管理出版社&lt;/_publisher&gt;&lt;_translated_author&gt;Wei, Houkai&lt;/_translated_author&gt;&lt;/Details&gt;&lt;Extra&gt;&lt;DBUID&gt;{6F35D732-D9FF-4EE9-905F-B0CC4953C663}&lt;/DBUID&gt;&lt;/Extra&gt;&lt;/Item&gt;&lt;/References&gt;&lt;/Group&gt;&lt;/Citation&gt;_x000a_"/>
    <w:docVar w:name="NE.Ref{E6E530C7-7886-4498-9DB0-738D168BC20F}" w:val=" ADDIN NE.Ref.{E6E530C7-7886-4498-9DB0-738D168BC20F}&lt;Citation&gt;&lt;Group&gt;&lt;References&gt;&lt;Item&gt;&lt;ID&gt;1944&lt;/ID&gt;&lt;UID&gt;{CF61F6AF-2427-4EC7-8AAA-D8B3F5877DB4}&lt;/UID&gt;&lt;Title&gt;SD模型在区域可持续发展规划中的应用&lt;/Title&gt;&lt;Template&gt;Journal Article&lt;/Template&gt;&lt;Star&gt;0&lt;/Star&gt;&lt;Tag&gt;5&lt;/Tag&gt;&lt;Author&gt;程叶青; 李同升; 张平宇&lt;/Author&gt;&lt;Year&gt;2004&lt;/Year&gt;&lt;Details&gt;&lt;_author_adr&gt;中国科学院东北地理与农业生态研究所,西北大学城市与资源学系,中国科学院东北地理与农业生态研究所 吉林长春130012中国科学院地理科学与资源研究所北京100101_x000d__x000a__x000d__x000a__x000d__x000a__x000d__x000a__x000d__x000a__x000d__x000a__x000d__x000a__x000d__x000a_,陕西西安710069 _x000d__x000a__x000d__x000a__x000d__x000a__x000d__x000a__x000d__x000a__x000d__x000a__x000d__x000a__x000d__x000a_,吉林长春130012&lt;/_author_adr&gt;&lt;_collection_scope&gt;CSCD;CSSCI-C;EI&lt;/_collection_scope&gt;&lt;_created&gt;63346974&lt;/_created&gt;&lt;_db_provider&gt;CNKI&lt;/_db_provider&gt;&lt;_isbn&gt;1000-6788&lt;/_isbn&gt;&lt;_issue&gt;12&lt;/_issue&gt;&lt;_journal&gt;系统工程理论与实践&lt;/_journal&gt;&lt;_keywords&gt;SD模型;;区域可持续发展;;动力学流程;;发展模式&lt;/_keywords&gt;&lt;_modified&gt;63347912&lt;/_modified&gt;&lt;_pages&gt;13-18&lt;/_pages&gt;&lt;_url&gt;https://kns.cnki.net/kns/download.aspx?filename=LBFeVt0bRJTMZpFei9UOtllYNpUcz0URwc1V4sCRjRkVFVTTSZWN1V0KyMVYwUFN2dFMYp3QEVnZl1mUEZ0Y3JzYwlHUpJXMNFTQz0UT2cDakRHMj9kbR52QthlYK9kVOBVS4sEeCBDZlhTVyVTQ1dWTnV1N3xkd&amp;amp;tablename=CJFD2004&amp;amp;dflag=pdfdown _x000d__x000a_&lt;/_url&gt;&lt;_translated_author&gt;Cheng, Yeqing;Li, Tongsheng;Zhang, Pingyu&lt;/_translated_author&gt;&lt;/Details&gt;&lt;Extra&gt;&lt;DBUID&gt;{6F35D732-D9FF-4EE9-905F-B0CC4953C663}&lt;/DBUID&gt;&lt;/Extra&gt;&lt;/Item&gt;&lt;/References&gt;&lt;/Group&gt;&lt;/Citation&gt;_x000a_"/>
    <w:docVar w:name="NE.Ref{E7127C61-7617-4FDE-B4F9-A1782622A0B5}" w:val=" ADDIN NE.Ref.{E7127C61-7617-4FDE-B4F9-A1782622A0B5}&lt;Citation&gt;&lt;Group&gt;&lt;References&gt;&lt;Item&gt;&lt;ID&gt;682&lt;/ID&gt;&lt;UID&gt;{0FE72CB7-716C-40A4-8E60-ADABF956EF1A}&lt;/UID&gt;&lt;Title&gt;中国生育报告2019&lt;/Title&gt;&lt;Template&gt;Journal Article&lt;/Template&gt;&lt;Star&gt;0&lt;/Star&gt;&lt;Tag&gt;0&lt;/Tag&gt;&lt;Author&gt;任泽平; 熊柴; 周哲&lt;/Author&gt;&lt;Year&gt;2019&lt;/Year&gt;&lt;Details&gt;&lt;_accessed&gt;62846533&lt;/_accessed&gt;&lt;_created&gt;62846533&lt;/_created&gt;&lt;_issue&gt;6&lt;/_issue&gt;&lt;_journal&gt;发展研究&lt;/_journal&gt;&lt;_modified&gt;63098903&lt;/_modified&gt;&lt;_pages&gt;20-40&lt;/_pages&gt;&lt;_url&gt;http://finance.ifeng.com/a/20190102/16657321_0.shtml&lt;/_url&gt;&lt;_translated_author&gt;Ren, Zeping;Xiong, Chai;Zhou, Zhe&lt;/_translated_author&gt;&lt;/Details&gt;&lt;Extra&gt;&lt;DBUID&gt;{6F35D732-D9FF-4EE9-905F-B0CC4953C663}&lt;/DBUID&gt;&lt;/Extra&gt;&lt;/Item&gt;&lt;/References&gt;&lt;/Group&gt;&lt;/Citation&gt;_x000a_"/>
    <w:docVar w:name="NE.Ref{E7201C64-59ED-4441-A210-2D065CA1201F}" w:val=" ADDIN NE.Ref.{E7201C64-59ED-4441-A210-2D065CA1201F}&lt;Citation&gt;&lt;Group&gt;&lt;References&gt;&lt;Item&gt;&lt;ID&gt;1020&lt;/ID&gt;&lt;UID&gt;{80ACF019-AB62-4FB1-B520-84920A427562}&lt;/UID&gt;&lt;Title&gt;现代区域经济学&lt;/Title&gt;&lt;Template&gt;Book&lt;/Template&gt;&lt;Star&gt;0&lt;/Star&gt;&lt;Tag&gt;0&lt;/Tag&gt;&lt;Author&gt;魏后凯&lt;/Author&gt;&lt;Year&gt;2006&lt;/Year&gt;&lt;Details&gt;&lt;_accessed&gt;63244560&lt;/_accessed&gt;&lt;_created&gt;63244560&lt;/_created&gt;&lt;_modified&gt;63244560&lt;/_modified&gt;&lt;_place_published&gt;北京&lt;/_place_published&gt;&lt;_publisher&gt;经济管理出版社&lt;/_publisher&gt;&lt;_translated_author&gt;Wei, Houkai&lt;/_translated_author&gt;&lt;/Details&gt;&lt;Extra&gt;&lt;DBUID&gt;{6F35D732-D9FF-4EE9-905F-B0CC4953C663}&lt;/DBUID&gt;&lt;/Extra&gt;&lt;/Item&gt;&lt;/References&gt;&lt;/Group&gt;&lt;/Citation&gt;_x000a_"/>
    <w:docVar w:name="NE.Ref{E750E83D-3B4E-441E-BEAF-7D06AB2E21D8}" w:val=" ADDIN NE.Ref.{E750E83D-3B4E-441E-BEAF-7D06AB2E21D8}&lt;Citation&gt;&lt;Group&gt;&lt;References&gt;&lt;Item&gt;&lt;ID&gt;145&lt;/ID&gt;&lt;UID&gt;{BCE9E1AE-6C1C-49F4-8FB8-6EED99DBA08C}&lt;/UID&gt;&lt;Title&gt;连接多层次人类福祉的生态系统服务分类框架&lt;/Title&gt;&lt;Template&gt;Journal Article&lt;/Template&gt;&lt;Star&gt;0&lt;/Star&gt;&lt;Tag&gt;0&lt;/Tag&gt;&lt;Author&gt;李琰; 李双成; 高阳; 王羊&lt;/Author&gt;&lt;Year&gt;2013&lt;/Year&gt;&lt;Details&gt;&lt;_accessed&gt;61297390&lt;/_accessed&gt;&lt;_author_aff&gt;北京大学城市与环境学院;北京大学地表过程分析与模拟教育部重点实验室;&lt;/_author_aff&gt;&lt;_collection_scope&gt;中国科技核心期刊;中文核心期刊;CSCD;&lt;/_collection_scope&gt;&lt;_created&gt;61297390&lt;/_created&gt;&lt;_date&gt;59758560&lt;/_date&gt;&lt;_db_provider&gt;CNKI: 期刊&lt;/_db_provider&gt;&lt;_db_updated&gt;CNKI - Reference&lt;/_db_updated&gt;&lt;_issue&gt;8&lt;/_issue&gt;&lt;_journal&gt;地理学报&lt;/_journal&gt;&lt;_keywords&gt;终端生态系统服务;服务分类;人类福祉;服务级联&lt;/_keywords&gt;&lt;_language&gt;Chinese&lt;/_language&gt;&lt;_modified&gt;61408542&lt;/_modified&gt;&lt;_pages&gt;1038-1047&lt;/_pages&gt;&lt;_url&gt;http://www.cnki.net/KCMS/detail/detail.aspx?FileName=DLXB201308004&amp;amp;DbName=CJFQ2013&lt;/_url&gt;&lt;_volume&gt;68&lt;/_volume&gt;&lt;_translated_author&gt;Li, Yan;Li, Shuangcheng;Gao, Yang;Wang, Yang&lt;/_translated_author&gt;&lt;/Details&gt;&lt;Extra&gt;&lt;DBUID&gt;{4586FB26-B343-42AF-9C29-3BE2E8064B11}&lt;/DBUID&gt;&lt;/Extra&gt;&lt;/Item&gt;&lt;/References&gt;&lt;/Group&gt;&lt;/Citation&gt;_x000a_"/>
    <w:docVar w:name="NE.Ref{E776737F-5540-4A10-9CDC-4AD89CCFFD5C}" w:val=" ADDIN NE.Ref.{E776737F-5540-4A10-9CDC-4AD89CCFFD5C}&lt;Citation&gt;&lt;Group&gt;&lt;References&gt;&lt;Item&gt;&lt;ID&gt;387&lt;/ID&gt;&lt;UID&gt;{D81E8681-1D81-4B8A-99FF-2F302CC2D845}&lt;/UID&gt;&lt;Title&gt;构建新时代的自然生态空间保护体系&lt;/Title&gt;&lt;Template&gt;Journal Article&lt;/Template&gt;&lt;Star&gt;0&lt;/Star&gt;&lt;Tag&gt;0&lt;/Tag&gt;&lt;Author&gt;高延利; 蔡玉梅&lt;/Author&gt;&lt;Year&gt;2018&lt;/Year&gt;&lt;Details&gt;&lt;_accessed&gt;62267684&lt;/_accessed&gt;&lt;_author_aff&gt;中国土地勘测规划院;&lt;/_author_aff&gt;&lt;_collection_scope&gt;中文核心期刊;&lt;/_collection_scope&gt;&lt;_created&gt;62267684&lt;/_created&gt;&lt;_date&gt;62195040&lt;/_date&gt;&lt;_db_provider&gt;CNKI: 期刊&lt;/_db_provider&gt;&lt;_db_updated&gt;CNKI - Reference&lt;/_db_updated&gt;&lt;_issue&gt;04&lt;/_issue&gt;&lt;_journal&gt;中国土地&lt;/_journal&gt;&lt;_keywords&gt;生态空间;不同尺度;不同类型;生态保护红线;用途管制规则;基本生态控制线;生态安全;空间规划;生态系统服务;国土空间;生物多样性;生态文明建设;&lt;/_keywords&gt;&lt;_language&gt;Chinese&lt;/_language&gt;&lt;_modified&gt;62267817&lt;/_modified&gt;&lt;_pages&gt;5-8&lt;/_pages&gt;&lt;_url&gt;http://kns.cnki.net/KCMS/detail/detail.aspx?FileName=ZGTD201804021&amp;amp;DbName=CJFQ2018&lt;/_url&gt;&lt;_translated_author&gt;Gao, Yanli;Cai, Yumei&lt;/_translated_author&gt;&lt;/Details&gt;&lt;Extra&gt;&lt;DBUID&gt;{E5CFCA40-B99A-4E9F-8A29-87F3858A6670}&lt;/DBUID&gt;&lt;/Extra&gt;&lt;/Item&gt;&lt;/References&gt;&lt;/Group&gt;&lt;/Citation&gt;_x000a_"/>
    <w:docVar w:name="NE.Ref{E7B45BDD-D17E-42D0-ACE9-EEFD7768D12C}" w:val=" ADDIN NE.Ref.{E7B45BDD-D17E-42D0-ACE9-EEFD7768D12C}&lt;Citation&gt;&lt;Group&gt;&lt;References&gt;&lt;Item&gt;&lt;ID&gt;702&lt;/ID&gt;&lt;UID&gt;{83051485-357A-4A8E-A9DB-7122D0EA985B}&lt;/UID&gt;&lt;Title&gt;The strategy of a low-carbon economy based on the STIRPAT and SD models&lt;/Title&gt;&lt;Template&gt;Journal Article&lt;/Template&gt;&lt;Star&gt;0&lt;/Star&gt;&lt;Tag&gt;0&lt;/Tag&gt;&lt;Author&gt;Fu, Bitian; Wu, Meng; Che, Yue; Wang, Min; Huang, Yuchi; Bai, Yang&lt;/Author&gt;&lt;Year&gt;2015&lt;/Year&gt;&lt;Details&gt;&lt;_accessed&gt;62871666&lt;/_accessed&gt;&lt;_created&gt;62871466&lt;/_created&gt;&lt;_db_updated&gt;CrossRef&lt;/_db_updated&gt;&lt;_doi&gt;10.1016/j.chnaes.2015.06.008&lt;/_doi&gt;&lt;_isbn&gt;18722032&lt;/_isbn&gt;&lt;_issue&gt;4&lt;/_issue&gt;&lt;_journal&gt;Acta Ecologica Sinica&lt;/_journal&gt;&lt;_modified&gt;63293253&lt;/_modified&gt;&lt;_pages&gt;76-82&lt;/_pages&gt;&lt;_tertiary_title&gt;Acta Ecologica Sinica&lt;/_tertiary_title&gt;&lt;_url&gt;https://linkinghub.elsevier.com/retrieve/pii/S1872203215000347_x000d__x000a_https://api.elsevier.com/content/article/PII:S1872203215000347?httpAccept=text/xml&lt;/_url&gt;&lt;_volume&gt;35&lt;/_volume&gt;&lt;/Details&gt;&lt;Extra&gt;&lt;DBUID&gt;{6F35D732-D9FF-4EE9-905F-B0CC4953C663}&lt;/DBUID&gt;&lt;/Extra&gt;&lt;/Item&gt;&lt;/References&gt;&lt;/Group&gt;&lt;/Citation&gt;_x000a_"/>
    <w:docVar w:name="NE.Ref{E8074972-F14B-42C9-883A-F4995E6DE485}" w:val=" ADDIN NE.Ref.{E8074972-F14B-42C9-883A-F4995E6DE485}&lt;Citation&gt;&lt;Group&gt;&lt;References&gt;&lt;Item&gt;&lt;ID&gt;1216&lt;/ID&gt;&lt;UID&gt;{B17DE554-3659-4D6A-AB76-9099E9118284}&lt;/UID&gt;&lt;Title&gt;World Energy Scenarios: Composing energy futures to 2050&lt;/Title&gt;&lt;Template&gt;Report&lt;/Template&gt;&lt;Star&gt;0&lt;/Star&gt;&lt;Tag&gt;0&lt;/Tag&gt;&lt;Author&gt;&amp;quot;World Energy Council (WEC)&amp;quot;&lt;/Author&gt;&lt;Year&gt;2013&lt;/Year&gt;&lt;Details&gt;&lt;_accessed&gt;62573424&lt;/_accessed&gt;&lt;_created&gt;62573424&lt;/_created&gt;&lt;_modified&gt;62581374&lt;/_modified&gt;&lt;_place_published&gt;United Kingdom, London&lt;/_place_published&gt;&lt;/Details&gt;&lt;Extra&gt;&lt;DBUID&gt;{E5CFCA40-B99A-4E9F-8A29-87F3858A6670}&lt;/DBUID&gt;&lt;/Extra&gt;&lt;/Item&gt;&lt;/References&gt;&lt;/Group&gt;&lt;/Citation&gt;_x000a_"/>
    <w:docVar w:name="NE.Ref{E81838CB-9F3F-4493-A8EB-92760E56DC0A}" w:val=" ADDIN NE.Ref.{E81838CB-9F3F-4493-A8EB-92760E56DC0A}&lt;Citation&gt;&lt;Group&gt;&lt;References&gt;&lt;Item&gt;&lt;ID&gt;594&lt;/ID&gt;&lt;UID&gt;{6567243A-15F0-47D0-A65F-3448C285CED1}&lt;/UID&gt;&lt;Title&gt;中国能源中长期(2030,2050)发展战略研究报告&lt;/Title&gt;&lt;Template&gt;Book&lt;/Template&gt;&lt;Star&gt;0&lt;/Star&gt;&lt;Tag&gt;0&lt;/Tag&gt;&lt;Author&gt;中国能源中长期发展战略研究项目组&lt;/Author&gt;&lt;Year&gt;2011&lt;/Year&gt;&lt;Details&gt;&lt;_accessed&gt;62742155&lt;/_accessed&gt;&lt;_created&gt;62742155&lt;/_created&gt;&lt;_modified&gt;63099962&lt;/_modified&gt;&lt;_place_published&gt;北京&lt;/_place_published&gt;&lt;_publisher&gt;科学出版社&lt;/_publisher&gt;&lt;_translated_author&gt;Zhong, Guonengyuanzhongzhangqifazhanzhanlu eyanjiuxiangmuzu&lt;/_translated_author&gt;&lt;/Details&gt;&lt;Extra&gt;&lt;DBUID&gt;{6F35D732-D9FF-4EE9-905F-B0CC4953C663}&lt;/DBUID&gt;&lt;/Extra&gt;&lt;/Item&gt;&lt;/References&gt;&lt;/Group&gt;&lt;/Citation&gt;_x000a_"/>
    <w:docVar w:name="NE.Ref{E8660466-8358-4C90-BED8-2EF22F134A08}" w:val=" ADDIN NE.Ref.{E8660466-8358-4C90-BED8-2EF22F134A08}&lt;Citation&gt;&lt;Group&gt;&lt;References&gt;&lt;Item&gt;&lt;ID&gt;563&lt;/ID&gt;&lt;UID&gt;{B1B8DC82-8117-4DDD-9BF7-25E181779839}&lt;/UID&gt;&lt;Title&gt;Integrated Solutions for Water, Energy, and Land (ISWEL)&lt;/Title&gt;&lt;Template&gt;Web Page&lt;/Template&gt;&lt;Star&gt;0&lt;/Star&gt;&lt;Tag&gt;0&lt;/Tag&gt;&lt;Author&gt;&amp;quot;International Institute for Applied Systems Analysis (IIASA)&amp;quot;&lt;/Author&gt;&lt;Year&gt;2018&lt;/Year&gt;&lt;Details&gt;&lt;_accessed&gt;62572238&lt;/_accessed&gt;&lt;_created&gt;62572238&lt;/_created&gt;&lt;_date_display&gt;2018-12-20&lt;/_date_display&gt;&lt;_issue&gt;12-20&lt;/_issue&gt;&lt;_modified&gt;62838240&lt;/_modified&gt;&lt;_url&gt;http://www.iiasa.ac.at/web/home/research/iswel/ISWEL.html&lt;/_url&gt;&lt;_volume&gt;2018&lt;/_volume&gt;&lt;/Details&gt;&lt;Extra&gt;&lt;DBUID&gt;{6F35D732-D9FF-4EE9-905F-B0CC4953C663}&lt;/DBUID&gt;&lt;/Extra&gt;&lt;/Item&gt;&lt;/References&gt;&lt;/Group&gt;&lt;/Citation&gt;_x000a_"/>
    <w:docVar w:name="NE.Ref{E8AA007F-0CC4-4C14-BA73-378715B923BD}" w:val=" ADDIN NE.Ref.{E8AA007F-0CC4-4C14-BA73-378715B923BD}&lt;Citation&gt;&lt;Group&gt;&lt;References&gt;&lt;Item&gt;&lt;ID&gt;1038&lt;/ID&gt;&lt;UID&gt;{48B51425-46FF-4B4C-AD44-AD016D36EDB8}&lt;/UID&gt;&lt;Title&gt;城乡非建设用地规划的理论与方法探索&lt;/Title&gt;&lt;Template&gt;Journal Article&lt;/Template&gt;&lt;Star&gt;0&lt;/Star&gt;&lt;Tag&gt;0&lt;/Tag&gt;&lt;Author&gt;郭红雨; 蔡云楠; 肖荣波; 彭涛&lt;/Author&gt;&lt;Year&gt;2011&lt;/Year&gt;&lt;Details&gt;&lt;_accessed&gt;62442749&lt;/_accessed&gt;&lt;_created&gt;62442749&lt;/_created&gt;&lt;_modified&gt;62442758&lt;/_modified&gt;&lt;_url&gt;http://kns.cnki.net/KCMS/detail/detail.aspx?FileName=CSGH201101010&amp;amp;DbName=CJFQ2011&lt;/_url&gt;&lt;_journal&gt;城市规划&lt;/_journal&gt;&lt;_issue&gt;1&lt;/_issue&gt;&lt;_pages&gt;35-39&lt;/_pages&gt;&lt;_date&gt;58392000&lt;/_date&gt;&lt;_keywords&gt;生态安全;非建设用地;理论;方法;控制&lt;/_keywords&gt;&lt;_author_aff&gt;中山大学地理科学与规划学院;广州市城市规划勘测设计研究院;广州市城市规划勘测设计研究院政府规划编制部;&lt;/_author_aff&gt;&lt;_db_provider&gt;CNKI: 期刊&lt;/_db_provider&gt;&lt;_db_updated&gt;CNKI - Reference&lt;/_db_updated&gt;&lt;_collection_scope&gt;CSSCI;中国科技核心期刊;中文核心期刊;&lt;/_collection_scope&gt;&lt;_translated_author&gt;Guo, Hongyu;Cai, Yunnan;Xiao, Rongbo;Peng, Tao&lt;/_translated_author&gt;&lt;/Details&gt;&lt;Extra&gt;&lt;DBUID&gt;{E5CFCA40-B99A-4E9F-8A29-87F3858A6670}&lt;/DBUID&gt;&lt;/Extra&gt;&lt;/Item&gt;&lt;/References&gt;&lt;/Group&gt;&lt;/Citation&gt;_x000a_"/>
    <w:docVar w:name="NE.Ref{E987087E-9818-4842-9728-474BED2C1A27}" w:val=" ADDIN NE.Ref.{E987087E-9818-4842-9728-474BED2C1A27}&lt;Citation&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Citation&gt;_x000a_"/>
    <w:docVar w:name="NE.Ref{E988034C-7C7D-414C-BDD3-E1B0837E6530}" w:val=" ADDIN NE.Ref.{E988034C-7C7D-414C-BDD3-E1B0837E6530}&lt;Citation&gt;&lt;Group&gt;&lt;References&gt;&lt;Item&gt;&lt;ID&gt;375&lt;/ID&gt;&lt;UID&gt;{169F1389-028E-4191-B676-7659BDAE29C0}&lt;/UID&gt;&lt;Title&gt;2015～2100年中国人口与老龄化变动趋势&lt;/Title&gt;&lt;Template&gt;Journal Article&lt;/Template&gt;&lt;Star&gt;0&lt;/Star&gt;&lt;Tag&gt;0&lt;/Tag&gt;&lt;Author&gt;翟振武; 陈佳鞠; 李龙&lt;/Author&gt;&lt;Year&gt;2017&lt;/Year&gt;&lt;Details&gt;&lt;_accessed&gt;62616516&lt;/_accessed&gt;&lt;_author_aff&gt;中国人民大学人口与发展研究中心、北京社会建设研究院;中国人民大学人口与发展研究中心;&lt;/_author_aff&gt;&lt;_collection_scope&gt;CSSCI;中文核心期刊;&lt;/_collection_scope&gt;&lt;_created&gt;62616516&lt;/_created&gt;&lt;_date&gt;61837920&lt;/_date&gt;&lt;_db_provider&gt;CNKI: 期刊&lt;/_db_provider&gt;&lt;_db_updated&gt;CNKI - Reference&lt;/_db_updated&gt;&lt;_issue&gt;4&lt;/_issue&gt;&lt;_journal&gt;人口研究&lt;/_journal&gt;&lt;_keywords&gt;生育政策调整;未来人口变动趋势;老龄化;劳动年龄人口&lt;/_keywords&gt;&lt;_language&gt;Chinese&lt;/_language&gt;&lt;_modified&gt;63099283&lt;/_modified&gt;&lt;_pages&gt;60-71&lt;/_pages&gt;&lt;_url&gt;http://kns.cnki.net/KCMS/detail/detail.aspx?FileName=RKYZ201704006&amp;amp;DbName=CJFQ2017&lt;/_url&gt;&lt;_volume&gt;41&lt;/_volume&gt;&lt;_translated_author&gt;Zhai, Zhenwu;Chen, Jiaju;Li, Long&lt;/_translated_author&gt;&lt;/Details&gt;&lt;Extra&gt;&lt;DBUID&gt;{6F35D732-D9FF-4EE9-905F-B0CC4953C663}&lt;/DBUID&gt;&lt;/Extra&gt;&lt;/Item&gt;&lt;/References&gt;&lt;/Group&gt;&lt;Group&gt;&lt;References&gt;&lt;Item&gt;&lt;ID&gt;675&lt;/ID&gt;&lt;UID&gt;{7CAAF959-2B4B-4CA8-82FE-946E9D035753}&lt;/UID&gt;&lt;Title&gt;科学研判人口形势  积极应对人口挑战&lt;/Title&gt;&lt;Template&gt;Journal Article&lt;/Template&gt;&lt;Star&gt;0&lt;/Star&gt;&lt;Tag&gt;0&lt;/Tag&gt;&lt;Author&gt;翟振武&lt;/Author&gt;&lt;Year&gt;2019&lt;/Year&gt;&lt;Details&gt;&lt;_accessed&gt;62808381&lt;/_accessed&gt;&lt;_author_aff&gt;中国人民大学人口与发展研究中心;&lt;/_author_aff&gt;&lt;_created&gt;62808381&lt;/_created&gt;&lt;_date&gt;62608320&lt;/_date&gt;&lt;_db_provider&gt;CNKI: 期刊&lt;/_db_provider&gt;&lt;_db_updated&gt;CNKI - Reference&lt;/_db_updated&gt;&lt;_issue&gt;1&lt;/_issue&gt;&lt;_journal&gt;人口与社会&lt;/_journal&gt;&lt;_keywords&gt;人口形势;人口生育水平;低生育率;劳动年龄人口;人口素质红利;人口老龄化&lt;/_keywords&gt;&lt;_language&gt;Chinese&lt;/_language&gt;&lt;_modified&gt;62809126&lt;/_modified&gt;&lt;_pages&gt;13-17&lt;/_pages&gt;&lt;_url&gt;http://kns.cnki.net/KCMS/detail/detail.aspx?FileName=NJRQ201901003&amp;amp;DbName=CJFQ2019&lt;/_url&gt;&lt;_volume&gt;35&lt;/_volume&gt;&lt;_translated_author&gt;Zhai, Zhenwu&lt;/_translated_author&gt;&lt;/Details&gt;&lt;Extra&gt;&lt;DBUID&gt;{6F35D732-D9FF-4EE9-905F-B0CC4953C663}&lt;/DBUID&gt;&lt;/Extra&gt;&lt;/Item&gt;&lt;/References&gt;&lt;/Group&gt;&lt;/Citation&gt;_x000a_"/>
    <w:docVar w:name="NE.Ref{E9A6C133-51B5-472C-A819-6BD400148E3E}" w:val=" ADDIN NE.Ref.{E9A6C133-51B5-472C-A819-6BD400148E3E}&lt;Citation&gt;&lt;Group&gt;&lt;References&gt;&lt;Item&gt;&lt;ID&gt;557&lt;/ID&gt;&lt;UID&gt;{E9326025-7B41-410B-B7B8-E1718436A6A3}&lt;/UID&gt;&lt;Title&gt;A multi-scale assessment of local and contextual threats to existing and potential U.S. protected areas&lt;/Title&gt;&lt;Template&gt;Journal Article&lt;/Template&gt;&lt;Star&gt;0&lt;/Star&gt;&lt;Tag&gt;0&lt;/Tag&gt;&lt;Author&gt;Wade, Alisa A; Theobald, David M; Laituri, Melinda J&lt;/Author&gt;&lt;Year&gt;2011&lt;/Year&gt;&lt;Details&gt;&lt;_accessed&gt;61832939&lt;/_accessed&gt;&lt;_collection_scope&gt;EI;SCIE;SSCI;&lt;/_collection_scope&gt;&lt;_created&gt;61832939&lt;/_created&gt;&lt;_db_updated&gt;CrossRef&lt;/_db_updated&gt;&lt;_doi&gt;10.1016/j.landurbplan.2011.02.027&lt;/_doi&gt;&lt;_impact_factor&gt;   4.563&lt;/_impact_factor&gt;&lt;_isbn&gt;01692046&lt;/_isbn&gt;&lt;_issue&gt;3&lt;/_issue&gt;&lt;_journal&gt;Landscape and Urban Planning&lt;/_journal&gt;&lt;_modified&gt;61832939&lt;/_modified&gt;&lt;_pages&gt;215-227&lt;/_pages&gt;&lt;_tertiary_title&gt;Landscape and Urban Planning&lt;/_tertiary_title&gt;&lt;_url&gt;http://linkinghub.elsevier.com/retrieve/pii/S0169204611000934_x000d__x000a_http://api.elsevier.com/content/article/PII:S0169204611000934?httpAccept=text/xml&lt;/_url&gt;&lt;_volume&gt;101&lt;/_volume&gt;&lt;/Details&gt;&lt;Extra&gt;&lt;DBUID&gt;{4586FB26-B343-42AF-9C29-3BE2E8064B11}&lt;/DBUID&gt;&lt;/Extra&gt;&lt;/Item&gt;&lt;/References&gt;&lt;/Group&gt;&lt;Group&gt;&lt;References&gt;&lt;Item&gt;&lt;ID&gt;558&lt;/ID&gt;&lt;UID&gt;{1FBB0CB3-89B0-4B1E-8E10-401E7F40EF13}&lt;/UID&gt;&lt;Title&gt;Habitat suitability modelling for species at risk is sensitive to algorithm and scale: A case study of Blanding&amp;apos;s turtle, Emydoidea blandingii, in Ontario, Canada&lt;/Title&gt;&lt;Template&gt;Journal Article&lt;/Template&gt;&lt;Star&gt;0&lt;/Star&gt;&lt;Tag&gt;0&lt;/Tag&gt;&lt;Author&gt;Millar, Catherine S; Blouin-Demers, Gabriel&lt;/Author&gt;&lt;Year&gt;2012&lt;/Year&gt;&lt;Details&gt;&lt;_accessed&gt;61832939&lt;/_accessed&gt;&lt;_collection_scope&gt;SCIE;&lt;/_collection_scope&gt;&lt;_created&gt;61832939&lt;/_created&gt;&lt;_db_updated&gt;CrossRef&lt;/_db_updated&gt;&lt;_doi&gt;10.1016/j.jnc.2011.07.004&lt;/_doi&gt;&lt;_impact_factor&gt;   1.657&lt;/_impact_factor&gt;&lt;_isbn&gt;16171381&lt;/_isbn&gt;&lt;_issue&gt;1&lt;/_issue&gt;&lt;_journal&gt;Journal for Nature Conservation&lt;/_journal&gt;&lt;_modified&gt;61832941&lt;/_modified&gt;&lt;_pages&gt;18-29&lt;/_pages&gt;&lt;_tertiary_title&gt;Journal for Nature Conservation&lt;/_tertiary_title&gt;&lt;_url&gt;http://linkinghub.elsevier.com/retrieve/pii/S1617138111000446_x000d__x000a_http://api.elsevier.com/content/article/PII:S1617138111000446?httpAccept=text/xml&lt;/_url&gt;&lt;_volume&gt;20&lt;/_volume&gt;&lt;/Details&gt;&lt;Extra&gt;&lt;DBUID&gt;{4586FB26-B343-42AF-9C29-3BE2E8064B11}&lt;/DBUID&gt;&lt;/Extra&gt;&lt;/Item&gt;&lt;/References&gt;&lt;/Group&gt;&lt;/Citation&gt;_x000a_"/>
    <w:docVar w:name="NE.Ref{EA3CE29E-D743-4C84-9E2C-0DF11768CBD8}" w:val=" ADDIN NE.Ref.{EA3CE29E-D743-4C84-9E2C-0DF11768CBD8}&lt;Citation&gt;&lt;Group&gt;&lt;References&gt;&lt;Item&gt;&lt;ID&gt;3&lt;/ID&gt;&lt;UID&gt;{9D2BB44D-3B4F-470C-B1B7-98F981AB1212}&lt;/UID&gt;&lt;Title&gt;基于生态系统服务的生态风险评价研究进展&lt;/Title&gt;&lt;Template&gt;Journal Article&lt;/Template&gt;&lt;Star&gt;1&lt;/Star&gt;&lt;Tag&gt;0&lt;/Tag&gt;&lt;Author&gt;康鹏; 陈卫平; 王美娥&lt;/Author&gt;&lt;Year&gt;2016&lt;/Year&gt;&lt;Details&gt;&lt;_accessed&gt;61337489&lt;/_accessed&gt;&lt;_author_aff&gt;中国科学院生态环境研究中心城市与区域生态国家重点实验室;&lt;/_author_aff&gt;&lt;_collection_scope&gt;中国科技核心期刊;中文核心期刊;CSCD;&lt;/_collection_scope&gt;&lt;_created&gt;61337488&lt;/_created&gt;&lt;_date&gt;60775200&lt;/_date&gt;&lt;_db_provider&gt;CNKI: 期刊&lt;/_db_provider&gt;&lt;_db_updated&gt;CNKI - Reference&lt;/_db_updated&gt;&lt;_issue&gt;5&lt;/_issue&gt;&lt;_journal&gt;生态学报&lt;/_journal&gt;&lt;_keywords&gt;生态风险;生态系统服务;评价终点;生态系统结构与过程;风险管理&lt;/_keywords&gt;&lt;_language&gt;Chinese&lt;/_language&gt;&lt;_modified&gt;61408361&lt;/_modified&gt;&lt;_pages&gt;1192-1203&lt;/_pages&gt;&lt;_url&gt;http://www.cnki.net/KCMS/detail/detail.aspx?FileName=STXB201605002&amp;amp;DbName=CJFQ2016&lt;/_url&gt;&lt;_volume&gt;36&lt;/_volume&gt;&lt;_translated_author&gt;Kang, Peng;Chen, Weiping;Wang, Mei&amp;apos;e&lt;/_translated_author&gt;&lt;/Details&gt;&lt;Extra&gt;&lt;DBUID&gt;{4586FB26-B343-42AF-9C29-3BE2E8064B11}&lt;/DBUID&gt;&lt;/Extra&gt;&lt;/Item&gt;&lt;/References&gt;&lt;/Group&gt;&lt;/Citation&gt;_x000a_"/>
    <w:docVar w:name="NE.Ref{EA9013EB-0E55-4F00-BD75-F9C42FB98507}" w:val=" ADDIN NE.Ref.{EA9013EB-0E55-4F00-BD75-F9C42FB98507}&lt;Citation&gt;&lt;Group&gt;&lt;References&gt;&lt;Item&gt;&lt;ID&gt;1071&lt;/ID&gt;&lt;UID&gt;{1963A7D6-8E08-4F94-BAE7-C62592D75C06}&lt;/UID&gt;&lt;Title&gt;城市综合交通体系规划技术转型——产业·空间·交通三要素统筹协调&lt;/Title&gt;&lt;Template&gt;Journal Article&lt;/Template&gt;&lt;Star&gt;1&lt;/Star&gt;&lt;Tag&gt;0&lt;/Tag&gt;&lt;Author&gt;张国华&lt;/Author&gt;&lt;Year&gt;2011&lt;/Year&gt;&lt;Details&gt;&lt;_author_adr&gt;中国城市规划设计研究院交通所;&lt;/_author_adr&gt;&lt;_collection_scope&gt;CSSCI;中国科技核心期刊;中文核心期刊;&lt;/_collection_scope&gt;&lt;_created&gt;62450936&lt;/_created&gt;&lt;_db_provider&gt;CNKI&lt;/_db_provider&gt;&lt;_isbn&gt;1002-1329&lt;/_isbn&gt;&lt;_issue&gt;11&lt;/_issue&gt;&lt;_journal&gt;城市规划&lt;/_journal&gt;&lt;_keywords&gt;产业;;空间;;综合交通体系;;技术转型&lt;/_keywords&gt;&lt;_modified&gt;62454243&lt;/_modified&gt;&lt;_pages&gt;42-48&lt;/_pages&gt;&lt;_url&gt;http://kns.cnki.net/kns/download.aspx?filename=sF3cTJTaOp1b2ImSrQDeKB3boBlQGF1dFRjNxJVYyEjZDB3KyxmayVWYB5GcahTNihFRoR3cJdXSzhGT6t2aIJWc0cHTZplRSNVUX1WNXJ1QohXZ6dFVohnVxhTd1RjWihjbupnMxc1RVl2Z5tERS9iWJpXRypXU&amp;amp;tablename=CJFD2011&amp;amp;dflag=pdfdown 全文链接_x000d__x000a_&lt;/_url&gt;&lt;_volume&gt;35&lt;/_volume&gt;&lt;_translated_author&gt;Zhang, Guohua&lt;/_translated_author&gt;&lt;/Details&gt;&lt;Extra&gt;&lt;DBUID&gt;{E5CFCA40-B99A-4E9F-8A29-87F3858A6670}&lt;/DBUID&gt;&lt;/Extra&gt;&lt;/Item&gt;&lt;/References&gt;&lt;/Group&gt;&lt;/Citation&gt;_x000a_"/>
    <w:docVar w:name="NE.Ref{EB116FBC-C109-4B28-8679-176F266FA840}" w:val=" ADDIN NE.Ref.{EB116FBC-C109-4B28-8679-176F266FA840}&lt;Citation&gt;&lt;Group&gt;&lt;References&gt;&lt;Item&gt;&lt;ID&gt;139&lt;/ID&gt;&lt;UID&gt;{B1D54CEC-6EAC-4947-BE15-FF3B114C2755}&lt;/UID&gt;&lt;Title&gt;Panarchy: Understanding Transformations in Human and Natural Systems&lt;/Title&gt;&lt;Template&gt;Book&lt;/Template&gt;&lt;Star&gt;0&lt;/Star&gt;&lt;Tag&gt;0&lt;/Tag&gt;&lt;Author&gt;Gunderson, L H; Holling, C S&lt;/Author&gt;&lt;Year&gt;2002&lt;/Year&gt;&lt;Details&gt;&lt;_accessed&gt;61349502&lt;/_accessed&gt;&lt;_created&gt;61349502&lt;/_created&gt;&lt;_modified&gt;62182693&lt;/_modified&gt;&lt;_place_published&gt;Washington D.C.&lt;/_place_published&gt;&lt;_publisher&gt;Island Press&lt;/_publisher&gt;&lt;/Details&gt;&lt;Extra&gt;&lt;DBUID&gt;{E5CFCA40-B99A-4E9F-8A29-87F3858A6670}&lt;/DBUID&gt;&lt;/Extra&gt;&lt;/Item&gt;&lt;/References&gt;&lt;/Group&gt;&lt;/Citation&gt;_x000a_"/>
    <w:docVar w:name="NE.Ref{EB1DE19D-9FB9-46A9-A9E5-401CD0FB0221}" w:val=" ADDIN NE.Ref.{EB1DE19D-9FB9-46A9-A9E5-401CD0FB0221}&lt;Citation&gt;&lt;Group&gt;&lt;References&gt;&lt;Item&gt;&lt;ID&gt;1802&lt;/ID&gt;&lt;UID&gt;{17166357-AA44-46E5-899C-CC3AAD37C598}&lt;/UID&gt;&lt;Title&gt;A system dynamics model to quantify the impacts of restoration measures on the water-energy-food nexus in the Urmia lake Basin, Iran&lt;/Title&gt;&lt;Template&gt;Journal Article&lt;/Template&gt;&lt;Star&gt;0&lt;/Star&gt;&lt;Tag&gt;0&lt;/Tag&gt;&lt;Author&gt;Bakhshianlamouki, Elham; Masia, Sara; Karimi, Poolad; van der Zaag, Pieter; Susnik, Janez&lt;/Author&gt;&lt;Year&gt;2020&lt;/Year&gt;&lt;Details&gt;&lt;_accession_num&gt;WOS:000506214900012&lt;/_accession_num&gt;&lt;_cited_count&gt;1&lt;/_cited_count&gt;&lt;_collection_scope&gt;SCI;SCIE;EI&lt;/_collection_scope&gt;&lt;_created&gt;63282917&lt;/_created&gt;&lt;_date_display&gt;2020, MAR 15 2020&lt;/_date_display&gt;&lt;_db_provider&gt;ISI&lt;/_db_provider&gt;&lt;_doi&gt;10.1016/j.scitotenv.2019.134874&lt;/_doi&gt;&lt;_impact_factor&gt;   5.589&lt;/_impact_factor&gt;&lt;_isbn&gt;0048-9697&lt;/_isbn&gt;&lt;_journal&gt;Science of the Total Environment&lt;/_journal&gt;&lt;_modified&gt;63283206&lt;/_modified&gt;&lt;_url&gt;http://gateway.isiknowledge.com/gateway/Gateway.cgi?GWVersion=2&amp;amp;SrcAuth=AegeanSoftware&amp;amp;SrcApp=NoteExpress&amp;amp;DestLinkType=FullRecord&amp;amp;DestApp=WOS&amp;amp;KeyUT=000506214900012&lt;/_url&gt;&lt;_volume&gt;708&lt;/_volume&gt;&lt;_pages&gt;134874&lt;/_pages&gt;&lt;/Details&gt;&lt;Extra&gt;&lt;DBUID&gt;{6F35D732-D9FF-4EE9-905F-B0CC4953C663}&lt;/DBUID&gt;&lt;/Extra&gt;&lt;/Item&gt;&lt;/References&gt;&lt;/Group&gt;&lt;/Citation&gt;_x000a_"/>
    <w:docVar w:name="NE.Ref{EB25830A-CCA1-4159-8E25-1F23709A754C}" w:val=" ADDIN NE.Ref.{EB25830A-CCA1-4159-8E25-1F23709A754C}&lt;Citation&gt;&lt;Group&gt;&lt;References&gt;&lt;Item&gt;&lt;ID&gt;694&lt;/ID&gt;&lt;UID&gt;{19418458-5420-4A65-9898-4CB1639543FB}&lt;/UID&gt;&lt;Title&gt;Application of System Dynamics model as decision making tool in urban planning process toward stabilizing carbon dioxide emissions from cities&lt;/Title&gt;&lt;Template&gt;Journal Article&lt;/Template&gt;&lt;Star&gt;0&lt;/Star&gt;&lt;Tag&gt;5&lt;/Tag&gt;&lt;Author&gt;Fong, Wee-Kean; Matsumoto, Hiroshi; Lun, Yu-Fat&lt;/Author&gt;&lt;Year&gt;2009&lt;/Year&gt;&lt;Details&gt;&lt;_accessed&gt;62871665&lt;/_accessed&gt;&lt;_collection_scope&gt;SCIE;EI&lt;/_collection_scope&gt;&lt;_created&gt;62871466&lt;/_created&gt;&lt;_db_updated&gt;CrossRef&lt;/_db_updated&gt;&lt;_doi&gt;10.1016/j.buildenv.2008.07.010&lt;/_doi&gt;&lt;_impact_factor&gt;   4.820&lt;/_impact_factor&gt;&lt;_isbn&gt;03601323&lt;/_isbn&gt;&lt;_issue&gt;7&lt;/_issue&gt;&lt;_journal&gt;Building and Environment&lt;/_journal&gt;&lt;_modified&gt;63293704&lt;/_modified&gt;&lt;_pages&gt;1528-1537&lt;/_pages&gt;&lt;_tertiary_title&gt;Building and Environment&lt;/_tertiary_title&gt;&lt;_url&gt;https://linkinghub.elsevier.com/retrieve/pii/S036013230800187X_x000d__x000a_https://api.elsevier.com/content/article/PII:S036013230800187X?httpAccept=text/xml&lt;/_url&gt;&lt;_volume&gt;44&lt;/_volume&gt;&lt;/Details&gt;&lt;Extra&gt;&lt;DBUID&gt;{6F35D732-D9FF-4EE9-905F-B0CC4953C663}&lt;/DBUID&gt;&lt;/Extra&gt;&lt;/Item&gt;&lt;/References&gt;&lt;/Group&gt;&lt;/Citation&gt;_x000a_"/>
    <w:docVar w:name="NE.Ref{EB33C598-B5A9-4EDE-B177-4DAB4F77D77F}" w:val=" ADDIN NE.Ref.{EB33C598-B5A9-4EDE-B177-4DAB4F77D77F}&lt;Citation&gt;&lt;Group&gt;&lt;References&gt;&lt;Item&gt;&lt;ID&gt;268&lt;/ID&gt;&lt;UID&gt;{02FD6722-31EA-4136-81AA-61BCBCCCEA67}&lt;/UID&gt;&lt;Title&gt;A future land use simulation model (FLUS) for simulating multiple land use scenarios by coupling human and natural effects&lt;/Title&gt;&lt;Template&gt;Journal Article&lt;/Template&gt;&lt;Star&gt;1&lt;/Star&gt;&lt;Tag&gt;5&lt;/Tag&gt;&lt;Author&gt;Liu, Xiaoping; Liang, Xun; Li, Xia; Xu, Xiaocong; Ou, Jinpei; Chen, Yimin; Li, Shaoying; Wang, Shaojian; Pei, Fengsong&lt;/Author&gt;&lt;Year&gt;2017&lt;/Year&gt;&lt;Details&gt;&lt;_accessed&gt;62091363&lt;/_accessed&gt;&lt;_collection_scope&gt;EI;SCIE;SSCI;&lt;/_collection_scope&gt;&lt;_created&gt;62091363&lt;/_created&gt;&lt;_db_updated&gt;CrossRef&lt;/_db_updated&gt;&lt;_doi&gt;10.1016/j.landurbplan.2017.09.019&lt;/_doi&gt;&lt;_impact_factor&gt;   5.144&lt;/_impact_factor&gt;&lt;_isbn&gt;01692046&lt;/_isbn&gt;&lt;_journal&gt;Landscape and Urban Planning&lt;/_journal&gt;&lt;_modified&gt;62863147&lt;/_modified&gt;&lt;_notes&gt;item_number: S0169204617302396_x000d__x000a_identifier: S0169204617302396&lt;/_notes&gt;&lt;_pages&gt;94-116&lt;/_pages&gt;&lt;_tertiary_title&gt;Landscape and Urban Planning&lt;/_tertiary_title&gt;&lt;_url&gt;http://linkinghub.elsevier.com/retrieve/pii/S0169204617302396_x000d__x000a_http://api.elsevier.com/content/article/PII:S0169204617302396?httpAccept=text/xml&lt;/_url&gt;&lt;_volume&gt;168&lt;/_volume&gt;&lt;/Details&gt;&lt;Extra&gt;&lt;DBUID&gt;{6F35D732-D9FF-4EE9-905F-B0CC4953C663}&lt;/DBUID&gt;&lt;/Extra&gt;&lt;/Item&gt;&lt;/References&gt;&lt;/Group&gt;&lt;/Citation&gt;_x000a_"/>
    <w:docVar w:name="NE.Ref{EB431C17-2378-478D-A24B-B0519A49AD4B}" w:val=" ADDIN NE.Ref.{EB431C17-2378-478D-A24B-B0519A49AD4B}&lt;Citation&gt;&lt;Group&gt;&lt;References&gt;&lt;Item&gt;&lt;ID&gt;64&lt;/ID&gt;&lt;UID&gt;{15E2D95A-2B43-4867-B409-B99659EB454F}&lt;/UID&gt;&lt;Title&gt;Assessing Landscape Ecological Risk in a Mining City: A Case Study in Liaoyuan City, China&lt;/Title&gt;&lt;Template&gt;Journal Article&lt;/Template&gt;&lt;Star&gt;1&lt;/Star&gt;&lt;Tag&gt;0&lt;/Tag&gt;&lt;Author&gt;Peng, Jian; Zong, Minli; Hu, Yi&amp;apos;na; Liu, Yanxu; Wu, Jiansheng&lt;/Author&gt;&lt;Year&gt;2015&lt;/Year&gt;&lt;Details&gt;&lt;_accessed&gt;61382073&lt;/_accessed&gt;&lt;_collection_scope&gt;SCIE;SSCI;&lt;/_collection_scope&gt;&lt;_created&gt;61382073&lt;/_created&gt;&lt;_date&gt;60742080&lt;/_date&gt;&lt;_db_updated&gt;CrossRef&lt;/_db_updated&gt;&lt;_doi&gt;10.3390/su7078312&lt;/_doi&gt;&lt;_impact_factor&gt;   1.789&lt;/_impact_factor&gt;&lt;_isbn&gt;2071-1050&lt;/_isbn&gt;&lt;_issue&gt;7&lt;/_issue&gt;&lt;_journal&gt;Sustainability&lt;/_journal&gt;&lt;_modified&gt;61832180&lt;/_modified&gt;&lt;_pages&gt;8312-8334&lt;/_pages&gt;&lt;_tertiary_title&gt;Sustainability&lt;/_tertiary_title&gt;&lt;_url&gt;http://www.mdpi.com/2071-1050/7/7/8312/&lt;/_url&gt;&lt;_volume&gt;7&lt;/_volume&gt;&lt;/Details&gt;&lt;Extra&gt;&lt;DBUID&gt;{4586FB26-B343-42AF-9C29-3BE2E8064B11}&lt;/DBUID&gt;&lt;/Extra&gt;&lt;/Item&gt;&lt;/References&gt;&lt;/Group&gt;&lt;/Citation&gt;_x000a_"/>
    <w:docVar w:name="NE.Ref{EB4B4DCB-5E5C-4B36-ACBC-7004C2DFCE60}" w:val=" ADDIN NE.Ref.{EB4B4DCB-5E5C-4B36-ACBC-7004C2DFCE60}&lt;Citation&gt;&lt;Group&gt;&lt;References&gt;&lt;Item&gt;&lt;ID&gt;933&lt;/ID&gt;&lt;UID&gt;{7D697BB5-52EC-4C7D-8A70-A7C7AC48B78D}&lt;/UID&gt;&lt;Title&gt;中国水资源现状评价和供需发展趋势分析&lt;/Title&gt;&lt;Template&gt;Book&lt;/Template&gt;&lt;Star&gt;0&lt;/Star&gt;&lt;Tag&gt;0&lt;/Tag&gt;&lt;Author&gt;刘昌明; 陈志恺&lt;/Author&gt;&lt;Year&gt;2001&lt;/Year&gt;&lt;Details&gt;&lt;_accessed&gt;63113334&lt;/_accessed&gt;&lt;_created&gt;63113334&lt;/_created&gt;&lt;_modified&gt;63113334&lt;/_modified&gt;&lt;_place_published&gt;北京&lt;/_place_published&gt;&lt;_publisher&gt;中国水利水电出版社&lt;/_publisher&gt;&lt;_translated_author&gt;Liu, Changming;Chen, Zhikai&lt;/_translated_author&gt;&lt;/Details&gt;&lt;Extra&gt;&lt;DBUID&gt;{6F35D732-D9FF-4EE9-905F-B0CC4953C663}&lt;/DBUID&gt;&lt;/Extra&gt;&lt;/Item&gt;&lt;/References&gt;&lt;/Group&gt;&lt;/Citation&gt;_x000a_"/>
    <w:docVar w:name="NE.Ref{EB61E5BE-078C-4FC2-9813-5474C696A907}" w:val=" ADDIN NE.Ref.{EB61E5BE-078C-4FC2-9813-5474C696A907}&lt;Citation&gt;&lt;Group&gt;&lt;References&gt;&lt;Item&gt;&lt;ID&gt;136&lt;/ID&gt;&lt;UID&gt;{24ED258A-AC0D-4681-BE0A-5F9204E75251}&lt;/UID&gt;&lt;Title&gt;Vulnerability&lt;/Title&gt;&lt;Template&gt;Journal Article&lt;/Template&gt;&lt;Star&gt;0&lt;/Star&gt;&lt;Tag&gt;0&lt;/Tag&gt;&lt;Author&gt;Adger, W Neil&lt;/Author&gt;&lt;Year&gt;2006&lt;/Year&gt;&lt;Details&gt;&lt;_created&gt;61348997&lt;/_created&gt;&lt;_issue&gt;3&lt;/_issue&gt;&lt;_journal&gt;Global Environmental Change&lt;/_journal&gt;&lt;_modified&gt;62182693&lt;/_modified&gt;&lt;_pages&gt;268-281&lt;/_pages&gt;&lt;_volume&gt;16&lt;/_volume&gt;&lt;/Details&gt;&lt;Extra&gt;&lt;DBUID&gt;{E5CFCA40-B99A-4E9F-8A29-87F3858A6670}&lt;/DBUID&gt;&lt;/Extra&gt;&lt;/Item&gt;&lt;/References&gt;&lt;/Group&gt;&lt;Group&gt;&lt;References&gt;&lt;Item&gt;&lt;ID&gt;137&lt;/ID&gt;&lt;UID&gt;{33E968F8-5891-4C3D-B33E-EDE8B42B64FA}&lt;/UID&gt;&lt;Title&gt;Adaptation, adaptive capacity and vulnerability&lt;/Title&gt;&lt;Template&gt;Journal Article&lt;/Template&gt;&lt;Star&gt;0&lt;/Star&gt;&lt;Tag&gt;0&lt;/Tag&gt;&lt;Author&gt;Smit, Barry; Wandel, Johanna&lt;/Author&gt;&lt;Year&gt;2006&lt;/Year&gt;&lt;Details&gt;&lt;_created&gt;61348998&lt;/_created&gt;&lt;_issue&gt;3&lt;/_issue&gt;&lt;_journal&gt;Global Environmental Change&lt;/_journal&gt;&lt;_modified&gt;62182693&lt;/_modified&gt;&lt;_pages&gt;282-292&lt;/_pages&gt;&lt;_volume&gt;16&lt;/_volume&gt;&lt;/Details&gt;&lt;Extra&gt;&lt;DBUID&gt;{E5CFCA40-B99A-4E9F-8A29-87F3858A6670}&lt;/DBUID&gt;&lt;/Extra&gt;&lt;/Item&gt;&lt;/References&gt;&lt;/Group&gt;&lt;/Citation&gt;_x000a_"/>
    <w:docVar w:name="NE.Ref{EB658243-0C2A-484F-90FF-FD84463EA6AA}" w:val=" ADDIN NE.Ref.{EB658243-0C2A-484F-90FF-FD84463EA6AA}&lt;Citation&gt;&lt;Group&gt;&lt;References&gt;&lt;Item&gt;&lt;ID&gt;1844&lt;/ID&gt;&lt;UID&gt;{F20D162F-FED8-43DD-95F3-3EC0507D7596}&lt;/UID&gt;&lt;Title&gt;Quantifying and predicting the Water-Energy-Food-Economy-Society-Environment Nexus based on Bayesian networks - A case study of China&lt;/Title&gt;&lt;Template&gt;Journal Article&lt;/Template&gt;&lt;Star&gt;1&lt;/Star&gt;&lt;Tag&gt;0&lt;/Tag&gt;&lt;Author&gt;Chai, Jian; Shi, Huiting; Lu, Quanying; Hu, Yi&lt;/Author&gt;&lt;Year&gt;2020&lt;/Year&gt;&lt;Details&gt;&lt;_accession_num&gt;WOS:000524981300143_x000d__x000a_ER&lt;/_accession_num&gt;&lt;_cited_count&gt;0&lt;/_cited_count&gt;&lt;_collection_scope&gt;SCIE;EI&lt;/_collection_scope&gt;&lt;_created&gt;63287294&lt;/_created&gt;&lt;_date_display&gt;2020, MAY 20 2020&lt;/_date_display&gt;&lt;_db_provider&gt;ISI&lt;/_db_provider&gt;&lt;_doi&gt;10.1016/j.jclepro.2020.120266&lt;/_doi&gt;&lt;_impact_factor&gt;   7.246&lt;/_impact_factor&gt;&lt;_isbn&gt;0959-6526&lt;/_isbn&gt;&lt;_journal&gt;Journal of Cleaner Production&lt;/_journal&gt;&lt;_modified&gt;63481607&lt;/_modified&gt;&lt;_pages&gt;120266&lt;/_pages&gt;&lt;_url&gt;http://gateway.isiknowledge.com/gateway/Gateway.cgi?GWVersion=2&amp;amp;SrcAuth=AegeanSoftware&amp;amp;SrcApp=NoteExpress&amp;amp;DestLinkType=FullRecord&amp;amp;DestApp=WOS&amp;amp;KeyUT=000524981300143&lt;/_url&gt;&lt;_volume&gt;256&lt;/_volume&gt;&lt;/Details&gt;&lt;Extra&gt;&lt;DBUID&gt;{6F35D732-D9FF-4EE9-905F-B0CC4953C663}&lt;/DBUID&gt;&lt;/Extra&gt;&lt;/Item&gt;&lt;/References&gt;&lt;/Group&gt;&lt;/Citation&gt;_x000a_"/>
    <w:docVar w:name="NE.Ref{EB8AB88B-7EA8-4D66-9B54-73FD5F5F8DDE}" w:val=" ADDIN NE.Ref.{EB8AB88B-7EA8-4D66-9B54-73FD5F5F8DDE}&lt;Citation&gt;&lt;Group&gt;&lt;References&gt;&lt;Item&gt;&lt;ID&gt;1775&lt;/ID&gt;&lt;UID&gt;{22E41EDE-6C8D-4077-A87E-EF0007866BFA}&lt;/UID&gt;&lt;Title&gt;Mapping water provisioning services to support the ecosystem-water-food-energy nexus in the Danube river basin&lt;/Title&gt;&lt;Template&gt;Journal Article&lt;/Template&gt;&lt;Star&gt;0&lt;/Star&gt;&lt;Tag&gt;0&lt;/Tag&gt;&lt;Author&gt;Karabulut, Armagan; Egoh, Benis N; Lanzanova, Denis; Grizzetti, Bruna; Bidoglio, Giovanni; Pagliero, Liliana; Bouraoui, Faycal; Aloe, Alberto; Reynaud, Arnaud; Maes, Joachim; Vandecasteele, Ine; Mubareka, Sarah&lt;/Author&gt;&lt;Year&gt;2016&lt;/Year&gt;&lt;Details&gt;&lt;_accession_num&gt;WOS:000370641300029&lt;/_accession_num&gt;&lt;_cited_count&gt;30&lt;/_cited_count&gt;&lt;_collection_scope&gt;SCIE;&lt;/_collection_scope&gt;&lt;_created&gt;62557983&lt;/_created&gt;&lt;_date_display&gt;2016_x000d__x000a_FEB 2016&lt;/_date_display&gt;&lt;_doi&gt;10.1016/j.ecoser.2015.08.002&lt;/_doi&gt;&lt;_impact_factor&gt;   5.572&lt;/_impact_factor&gt;&lt;_isbn&gt;2212-0416&lt;/_isbn&gt;&lt;_journal&gt;Ecosystem Services&lt;/_journal&gt;&lt;_modified&gt;63281472&lt;/_modified&gt;&lt;_pages&gt;278-292&lt;/_pages&gt;&lt;_url&gt;https://ac.els-cdn.com/S221204161530019X/1-s2.0-S221204161530019X-main.pdf?_tid=cff87b92-020d-49bf-b78d-350a57fc0c84&amp;amp;acdnat=1544462616_3c029dcc282ccd6df434a7a31b6847fb 全文链接_x000d__x000a_&lt;/_url&gt;&lt;_volume&gt;17&lt;/_volume&gt;&lt;/Details&gt;&lt;Extra&gt;&lt;DBUID&gt;{6F35D732-D9FF-4EE9-905F-B0CC4953C663}&lt;/DBUID&gt;&lt;/Extra&gt;&lt;/Item&gt;&lt;/References&gt;&lt;/Group&gt;&lt;/Citation&gt;_x000a_"/>
    <w:docVar w:name="NE.Ref{EC46350A-A2BA-458F-87CD-309E4E5560CF}" w:val=" ADDIN NE.Ref.{EC46350A-A2BA-458F-87CD-309E4E5560CF}&lt;Citation&gt;&lt;Group&gt;&lt;References&gt;&lt;Item&gt;&lt;ID&gt;1525&lt;/ID&gt;&lt;UID&gt;{AF8B9FDF-3249-471D-A113-A9EAC66357CA}&lt;/UID&gt;&lt;Title&gt;中国经济发展中水土资源的“增长尾效”分析&lt;/Title&gt;&lt;Template&gt;Journal Article&lt;/Template&gt;&lt;Star&gt;0&lt;/Star&gt;&lt;Tag&gt;0&lt;/Tag&gt;&lt;Author&gt;谢书玲; 王铮; 薛俊波&lt;/Author&gt;&lt;Year&gt;2005&lt;/Year&gt;&lt;Details&gt;&lt;_accessed&gt;63268744&lt;/_accessed&gt;&lt;_author_aff&gt;华东师范大学地理信息科学教育部重点实验室;华东师范大学地理信息科学教育部重点实验室;中国科学院政策与管理研究所 中国科学院政策与管理研究所&lt;/_author_aff&gt;&lt;_collection_scope&gt;CSSCI-C;PKU&lt;/_collection_scope&gt;&lt;_created&gt;63268744&lt;/_created&gt;&lt;_date&gt;55513440&lt;/_date&gt;&lt;_db_provider&gt;CNKI: 期刊&lt;/_db_provider&gt;&lt;_db_updated&gt;CNKI - Reference&lt;/_db_updated&gt;&lt;_issue&gt;7&lt;/_issue&gt;&lt;_journal&gt;管理世界&lt;/_journal&gt;&lt;_keywords&gt;增长尾效;水资源;土地资源;中国&lt;/_keywords&gt;&lt;_language&gt;Chinese&lt;/_language&gt;&lt;_modified&gt;63269187&lt;/_modified&gt;&lt;_pages&gt;22-25+54&lt;/_pages&gt;&lt;_url&gt;http://kns.cnki.net/KCMS/detail/detail.aspx?FileName=GLSJ200507003&amp;amp;DbName=CJFQ2005&lt;/_url&gt;&lt;_translated_author&gt;Xie, Shuling;Wang, Zheng;Xue, Junbo&lt;/_translated_author&gt;&lt;/Details&gt;&lt;Extra&gt;&lt;DBUID&gt;{6F35D732-D9FF-4EE9-905F-B0CC4953C663}&lt;/DBUID&gt;&lt;/Extra&gt;&lt;/Item&gt;&lt;/References&gt;&lt;/Group&gt;&lt;/Citation&gt;_x000a_"/>
    <w:docVar w:name="NE.Ref{EC575598-FE69-4572-BB54-6D3E529A6791}" w:val=" ADDIN NE.Ref.{EC575598-FE69-4572-BB54-6D3E529A6791}&lt;Citation&gt;&lt;Group&gt;&lt;References&gt;&lt;Item&gt;&lt;ID&gt;561&lt;/ID&gt;&lt;UID&gt;{E7AFAC07-E6B7-4A20-973E-AD08F49B1A95}&lt;/UID&gt;&lt;Title&gt;Nighttime Light Derived Assessment of Regional Inequality of Socioeconomic Development in China&lt;/Title&gt;&lt;Template&gt;Journal Article&lt;/Template&gt;&lt;Star&gt;0&lt;/Star&gt;&lt;Tag&gt;0&lt;/Tag&gt;&lt;Author&gt;Zhou, Y; Ma, T; Zhou, C; Xu, T&lt;/Author&gt;&lt;Year&gt;2015&lt;/Year&gt;&lt;Details&gt;&lt;_accessed&gt;61837225&lt;/_accessed&gt;&lt;_cited_count&gt;6&lt;/_cited_count&gt;&lt;_collection_scope&gt;EI;SCIE;&lt;/_collection_scope&gt;&lt;_created&gt;61837225&lt;/_created&gt;&lt;_db_updated&gt;kuakujiansuo&lt;/_db_updated&gt;&lt;_impact_factor&gt;   3.244&lt;/_impact_factor&gt;&lt;_issue&gt;2&lt;/_issue&gt;&lt;_journal&gt;Remote Sensing&lt;/_journal&gt;&lt;_modified&gt;61837226&lt;/_modified&gt;&lt;_pages&gt;1242-1262&lt;/_pages&gt;&lt;_url&gt;http://xueshu.baidu.com/s?wd=paperuri:%283e9d8bf5314b746c5e40a506a558b197%29&amp;amp;filter=sc_long_sign&amp;amp;tn=SE_xueshusource_2kduw22v&amp;amp;sc_vurl=http://adsabs.harvard.edu/abs/2015RemS....7.1242Z&amp;amp;ie=utf-8&amp;amp;sc_us=6238312068777828552&lt;/_url&gt;&lt;_volume&gt;7&lt;/_volume&gt;&lt;/Details&gt;&lt;Extra&gt;&lt;DBUID&gt;{4586FB26-B343-42AF-9C29-3BE2E8064B11}&lt;/DBUID&gt;&lt;/Extra&gt;&lt;/Item&gt;&lt;/References&gt;&lt;/Group&gt;&lt;/Citation&gt;_x000a_"/>
    <w:docVar w:name="NE.Ref{EC718F6D-BF37-43B3-93F1-223C6543956D}" w:val=" ADDIN NE.Ref.{EC718F6D-BF37-43B3-93F1-223C6543956D}&lt;Citation&gt;&lt;Group&gt;&lt;References&gt;&lt;Item&gt;&lt;ID&gt;1220&lt;/ID&gt;&lt;UID&gt;{97AC4C2A-506D-4A9C-A0AF-ACF185C11DC6}&lt;/UID&gt;&lt;Title&gt;The future nexus of the Brahmaputra River Basin: Climate, water, energy and food trajectories&lt;/Title&gt;&lt;Template&gt;Journal Article&lt;/Template&gt;&lt;Star&gt;0&lt;/Star&gt;&lt;Tag&gt;0&lt;/Tag&gt;&lt;Author&gt;Yang, Y C Ethan; Wi, Sungwook; Ray, Patrick A; Brown, Casey M; Khalil, Abedalrazq F&lt;/Author&gt;&lt;Year&gt;2016&lt;/Year&gt;&lt;Details&gt;&lt;_accessed&gt;62574805&lt;/_accessed&gt;&lt;_created&gt;62574805&lt;/_created&gt;&lt;_db_updated&gt;CrossRef&lt;/_db_updated&gt;&lt;_doi&gt;10.1016/j.gloenvcha.2016.01.002&lt;/_doi&gt;&lt;_impact_factor&gt;   6.371&lt;/_impact_factor&gt;&lt;_isbn&gt;09593780&lt;/_isbn&gt;&lt;_journal&gt;Global Environmental Change&lt;/_journal&gt;&lt;_modified&gt;62575883&lt;/_modified&gt;&lt;_pages&gt;16-30&lt;/_pages&gt;&lt;_tertiary_title&gt;Global Environmental Change&lt;/_tertiary_title&gt;&lt;_url&gt;https://linkinghub.elsevier.com/retrieve/pii/S0959378016300036_x000d__x000a_https://api.elsevier.com/content/article/PII:S0959378016300036?httpAccept=text/xml&lt;/_url&gt;&lt;_volume&gt;37&lt;/_volume&gt;&lt;/Details&gt;&lt;Extra&gt;&lt;DBUID&gt;{E5CFCA40-B99A-4E9F-8A29-87F3858A6670}&lt;/DBUID&gt;&lt;/Extra&gt;&lt;/Item&gt;&lt;/References&gt;&lt;/Group&gt;&lt;/Citation&gt;_x000a_"/>
    <w:docVar w:name="NE.Ref{EC7B597C-78AE-475F-87CA-A5567CC58347}" w:val=" ADDIN NE.Ref.{EC7B597C-78AE-475F-87CA-A5567CC58347}&lt;Citation&gt;&lt;Group&gt;&lt;References&gt;&lt;Item&gt;&lt;ID&gt;881&lt;/ID&gt;&lt;UID&gt;{2C59D817-64DD-4CF7-BF0A-53E693A8C029}&lt;/UID&gt;&lt;Title&gt;Land-water-energy nexus of sugarcane production in Thailand&lt;/Title&gt;&lt;Template&gt;Journal Article&lt;/Template&gt;&lt;Star&gt;0&lt;/Star&gt;&lt;Tag&gt;0&lt;/Tag&gt;&lt;Author&gt;Silalertruksa, Thapat; Gheewala, Shabbir H&lt;/Author&gt;&lt;Year&gt;2018&lt;/Year&gt;&lt;Details&gt;&lt;_accession_num&gt;WOS:000428826300047&lt;/_accession_num&gt;&lt;_cited_count&gt;0&lt;/_cited_count&gt;&lt;_collection_scope&gt;EI;SCIE;&lt;/_collection_scope&gt;&lt;_created&gt;62432508&lt;/_created&gt;&lt;_date_display&gt;2018_x000d__x000a_MAY 1 2018&lt;/_date_display&gt;&lt;_doi&gt;10.1016/j.jclepro.2018.02.085&lt;/_doi&gt;&lt;_impact_factor&gt;   5.651&lt;/_impact_factor&gt;&lt;_isbn&gt;0959-6526&lt;/_isbn&gt;&lt;_journal&gt;Journal of Cleaner Production&lt;/_journal&gt;&lt;_modified&gt;62563703&lt;/_modified&gt;&lt;_pages&gt;521-528&lt;/_pages&gt;&lt;_url&gt;https://ac.els-cdn.com/S0959652618303913/1-s2.0-S0959652618303913-main.pdf?_tid=9228d544-879c-4a4c-a514-596b9c08dff9&amp;amp;acdnat=1536933105_0cd2ccf7cc99f6363b30bf787cda1456 全文链接_x000d__x000a_&lt;/_url&gt;&lt;_volume&gt;182&lt;/_volume&gt;&lt;/Details&gt;&lt;Extra&gt;&lt;DBUID&gt;{E5CFCA40-B99A-4E9F-8A29-87F3858A6670}&lt;/DBUID&gt;&lt;/Extra&gt;&lt;/Item&gt;&lt;/References&gt;&lt;/Group&gt;&lt;/Citation&gt;_x000a_"/>
    <w:docVar w:name="NE.Ref{ED10B124-DD26-45F9-B16D-D20430209216}" w:val=" ADDIN NE.Ref.{ED10B124-DD26-45F9-B16D-D20430209216}&lt;Citation&gt;&lt;Group&gt;&lt;References&gt;&lt;Item&gt;&lt;ID&gt;138&lt;/ID&gt;&lt;UID&gt;{EC7A5358-EDEA-4243-91AF-D6460C44F9C6}&lt;/UID&gt;&lt;Title&gt;社会-经济-自然复合生态系统&lt;/Title&gt;&lt;Template&gt;Journal Article&lt;/Template&gt;&lt;Star&gt;0&lt;/Star&gt;&lt;Tag&gt;0&lt;/Tag&gt;&lt;Author&gt;马世骏; 王如松&lt;/Author&gt;&lt;Year&gt;1984&lt;/Year&gt;&lt;Details&gt;&lt;_abstract&gt;当代若干重大社会问题,都直接或间接关系到社会体制、经济发展状况以及人类赖以生存的自然环境。社会、经济和自然是三个不同性质的系统,但其各自的生存和发展都受其它系统结构、功能的制约,必须当成一个复合系统来考虑,我们称其为社会-经济-自然复合生态系统。本文分析了该复合系统的生态特征,提出了衡量该复合系统的三个指标:(1)自然系统的合理性;(2)经济系统的利润;(3)社会系统的效益。指出复合生态系统的研究是一个多目标决策过程,应在经济生态学原则的指导下拟定具体的社会目标,经济目标和生态目标,使系统的综合效益最高,风险最小,存活机会最大。文中还提出了一些复合生态系统的研究方向和具体决策步骤。最后给出了三...&lt;/_abstract&gt;&lt;_accessed&gt;61352375&lt;/_accessed&gt;&lt;_author_aff&gt;中国科学院生态学研究中心_x000d__x000a__x000d__x000a__x000d__x000a__x000d__x000a__x000d__x000a__x000d__x000a__x000d__x000a__x000d__x000a_;中国科学院生态学研究中心&lt;/_author_aff&gt;&lt;_collection_scope&gt;中国科技核心期刊;中文核心期刊;CSCD;&lt;/_collection_scope&gt;&lt;_created&gt;61352375&lt;/_created&gt;&lt;_date&gt;44310240&lt;/_date&gt;&lt;_db_provider&gt;CNKI: 期刊&lt;/_db_provider&gt;&lt;_db_updated&gt;CNKI - Reference&lt;/_db_updated&gt;&lt;_issue&gt;1&lt;/_issue&gt;&lt;_journal&gt;生态学报&lt;/_journal&gt;&lt;_keywords&gt;复合生态系统;复合系统;生态目标;多目标决策;间接关系;生态特征;经济发展;生态学问题;综合效益;决策分析;&lt;/_keywords&gt;&lt;_language&gt;Chinese&lt;/_language&gt;&lt;_modified&gt;61357942&lt;/_modified&gt;&lt;_notes&gt;页数: 9&lt;/_notes&gt;&lt;_pages&gt;1-9&lt;/_pages&gt;&lt;_url&gt;http://www.cnki.net/KCMS/detail/detail.aspx?FileName=STXB198401000&amp;amp;DbName=CJFQ1984&lt;/_url&gt;&lt;_volume&gt;4&lt;/_volume&gt;&lt;_translated_author&gt;Ma, Shijun;Wang, Rusong&lt;/_translated_author&gt;&lt;/Details&gt;&lt;Extra&gt;&lt;DBUID&gt;{31F9CFF5-4EB5-41E0-8180-BAFB923E486F}&lt;/DBUID&gt;&lt;/Extra&gt;&lt;/Item&gt;&lt;/References&gt;&lt;/Group&gt;&lt;Group&gt;&lt;References&gt;&lt;Item&gt;&lt;ID&gt;139&lt;/ID&gt;&lt;UID&gt;{E3541C91-F444-46BF-A2F9-0228FE6C9043}&lt;/UID&gt;&lt;Title&gt;社会-经济-自然复合生态系统与可持续发展&lt;/Title&gt;&lt;Template&gt;Journal Article&lt;/Template&gt;&lt;Star&gt;0&lt;/Star&gt;&lt;Tag&gt;0&lt;/Tag&gt;&lt;Author&gt;王如松; 欧阳志云&lt;/Author&gt;&lt;Year&gt;2012&lt;/Year&gt;&lt;Details&gt;&lt;_abstract&gt;人类社会是一类以人的行为为主导、自然环境为依托、资源流动为命脉、社会文化为经络的社会-经济-自然复合生态系统,自然子系统是由水、土、气、生、矿及其间的相互关系来构成的人类赖以生存、繁衍的生存环境;经济子系统是指人类主动地为自身生存和发展组织有目的的生产、流通、消费、还原和调控活动;社会生态子系统是人的观念、体制及文化构成。这三个子系统是相生相克,相辅相成的。三个子系统之间在时间、空间、数量、结构、秩序方面的生态耦合关系和相互作用机制决定了复合生态系统的发展与演替方向。复合生态系统理论的核心是生态整合,通过结构整合和功能整合,协调三个子系统及其内部组分的关系,使三个子系统的耦合关系和谐有序,实现...&lt;/_abstract&gt;&lt;_accessed&gt;61352375&lt;/_accessed&gt;&lt;_author_aff&gt;中国科学院生态环境研究中心城市与区域生态国家重点实验室;&lt;/_author_aff&gt;&lt;_created&gt;61352375&lt;/_created&gt;&lt;_date&gt;59100480&lt;/_date&gt;&lt;_db_provider&gt;CNKI: 期刊&lt;/_db_provider&gt;&lt;_db_updated&gt;CNKI - Reference&lt;/_db_updated&gt;&lt;_issue&gt;3&lt;/_issue&gt;&lt;_journal&gt;中国科学院院刊&lt;/_journal&gt;&lt;_keywords&gt;复合生态系统;可持续发展;生态整合&lt;/_keywords&gt;&lt;_language&gt;Chinese&lt;/_language&gt;&lt;_modified&gt;61357945&lt;/_modified&gt;&lt;_notes&gt;页数: 12&lt;/_notes&gt;&lt;_pages&gt;337-345&lt;/_pages&gt;&lt;_url&gt;http://www.cnki.net/KCMS/detail/detail.aspx?FileName=KYYX201203013&amp;amp;DbName=CJFQ2012&lt;/_url&gt;&lt;_volume&gt;27&lt;/_volume&gt;&lt;_translated_author&gt;Wang, Rusong;Ou, Yangzhiyun&lt;/_translated_author&gt;&lt;/Details&gt;&lt;Extra&gt;&lt;DBUID&gt;{31F9CFF5-4EB5-41E0-8180-BAFB923E486F}&lt;/DBUID&gt;&lt;/Extra&gt;&lt;/Item&gt;&lt;/References&gt;&lt;/Group&gt;&lt;/Citation&gt;_x000a_"/>
    <w:docVar w:name="NE.Ref{ED71591B-1FBD-4ADA-9F46-D2F6B8AB40E6}" w:val=" ADDIN NE.Ref.{ED71591B-1FBD-4ADA-9F46-D2F6B8AB40E6}&lt;Citation&gt;&lt;Group&gt;&lt;References&gt;&lt;Item&gt;&lt;ID&gt;13&lt;/ID&gt;&lt;UID&gt;{3E176A12-193F-4B22-83B8-5969BB3AB9B6}&lt;/UID&gt;&lt;Title&gt;景观生态风险评价研究进展与展望&lt;/Title&gt;&lt;Template&gt;Journal Article&lt;/Template&gt;&lt;Star&gt;1&lt;/Star&gt;&lt;Tag&gt;0&lt;/Tag&gt;&lt;Author&gt;彭建; 党威雄; 刘焱序; 宗敏丽; 胡晓旭&lt;/Author&gt;&lt;Year&gt;2015&lt;/Year&gt;&lt;Details&gt;&lt;_accessed&gt;61337489&lt;/_accessed&gt;&lt;_author_aff&gt;北京大学城市与环境学院地表过程分析与模拟教育部重点实验室;&lt;/_author_aff&gt;&lt;_collection_scope&gt;中国科技核心期刊;中文核心期刊;CSCD;&lt;/_collection_scope&gt;&lt;_created&gt;61337488&lt;/_created&gt;&lt;_date&gt;60634080&lt;/_date&gt;&lt;_db_provider&gt;CNKI: 期刊&lt;/_db_provider&gt;&lt;_db_updated&gt;CNKI - Reference&lt;/_db_updated&gt;&lt;_issue&gt;4&lt;/_issue&gt;&lt;_journal&gt;地理学报&lt;/_journal&gt;&lt;_keywords&gt;景观生态风险评价;景观格局—过程;空间异质性;进展与展望&lt;/_keywords&gt;&lt;_language&gt;Chinese&lt;/_language&gt;&lt;_modified&gt;61406534&lt;/_modified&gt;&lt;_pages&gt;664-677&lt;/_pages&gt;&lt;_url&gt;http://www.cnki.net/KCMS/detail/detail.aspx?FileName=DLXB201504014&amp;amp;DbName=CJFQ2015&lt;/_url&gt;&lt;_volume&gt;70&lt;/_volume&gt;&lt;_translated_author&gt;Peng, Jian;Dang, Weixiong;Liu, Yanxu;Zong, Minli;Hu, Xiaoxu&lt;/_translated_author&gt;&lt;/Details&gt;&lt;Extra&gt;&lt;DBUID&gt;{4586FB26-B343-42AF-9C29-3BE2E8064B11}&lt;/DBUID&gt;&lt;/Extra&gt;&lt;/Item&gt;&lt;/References&gt;&lt;/Group&gt;&lt;/Citation&gt;_x000a_"/>
    <w:docVar w:name="NE.Ref{EDBE184E-80F8-4FDB-AE8E-C55BAFA9DD7A}" w:val=" ADDIN NE.Ref.{EDBE184E-80F8-4FDB-AE8E-C55BAFA9DD7A} ADDIN NE.Ref.{EDBE184E-80F8-4FDB-AE8E-C55BAFA9DD7A}&lt;Citation&gt;&lt;Group&gt;&lt;References&gt;&lt;Item&gt;&lt;ID&gt;31&lt;/ID&gt;&lt;UID&gt;{CCACDCE1-B96B-4965-B483-6397A95278B5}&lt;/UID&gt;&lt;Title&gt;21世纪中叶中国需水展望&lt;/Title&gt;&lt;Template&gt;Journal Article&lt;/Template&gt;&lt;Star&gt;0&lt;/Star&gt;&lt;Tag&gt;0&lt;/Tag&gt;&lt;Author&gt;姚建文; 徐子恺; 王建生&lt;/Author&gt;&lt;Year&gt;1999&lt;/Year&gt;&lt;Details&gt;&lt;_collection_scope&gt;中国科技核心期刊;中文核心期刊;CSCD;EI;&lt;/_collection_scope&gt;&lt;_created&gt;62294268&lt;/_created&gt;&lt;_issue&gt;2&lt;/_issue&gt;&lt;_journal&gt;水科学进展&lt;/_journal&gt;&lt;_modified&gt;62294274&lt;/_modified&gt;&lt;_pages&gt;190-194&lt;/_pages&gt;&lt;_volume&gt;10&lt;/_volume&gt;&lt;_translated_author&gt;Yao, Jianwen;Xu, Zikai;Wang, Jiansheng&lt;/_translated_author&gt;&lt;/Details&gt;&lt;Extra&gt;&lt;DBUID&gt;{5B762690-12B0-4DA5-BF5A-0AB6487B975C}&lt;/DBUID&gt;&lt;/Extra&gt;&lt;/Item&gt;&lt;/References&gt;&lt;/Group&gt;&lt;/Citation&gt;_x000a_"/>
    <w:docVar w:name="NE.Ref{EDE0EC79-7BB4-4FFA-80E5-61ADD14F22E5}" w:val=" ADDIN NE.Ref.{EDE0EC79-7BB4-4FFA-80E5-61ADD14F22E5}&lt;Citation&gt;&lt;Group&gt;&lt;References&gt;&lt;Item&gt;&lt;ID&gt;939&lt;/ID&gt;&lt;UID&gt;{4438716C-AAE4-4F1B-836F-16B721CB2D40}&lt;/UID&gt;&lt;Title&gt;2020—2050：中国城镇住房市场发展趋势与目标&lt;/Title&gt;&lt;Template&gt;Journal Article&lt;/Template&gt;&lt;Star&gt;0&lt;/Star&gt;&lt;Tag&gt;0&lt;/Tag&gt;&lt;Author&gt;邓郁松; 邵挺&lt;/Author&gt;&lt;Year&gt;2018&lt;/Year&gt;&lt;Details&gt;&lt;_created&gt;63149603&lt;/_created&gt;&lt;_issue&gt;8&lt;/_issue&gt;&lt;_journal&gt;重庆理工大学学报(社会科学)&lt;/_journal&gt;&lt;_language&gt;Chinese&lt;/_language&gt;&lt;_modified&gt;63150562&lt;/_modified&gt;&lt;_pages&gt;1-6&lt;/_pages&gt;&lt;_volume&gt;32&lt;/_volume&gt;&lt;_translated_author&gt;Deng, Yusong;Shao, Ting&lt;/_translated_author&gt;&lt;/Details&gt;&lt;Extra&gt;&lt;DBUID&gt;{6F35D732-D9FF-4EE9-905F-B0CC4953C663}&lt;/DBUID&gt;&lt;/Extra&gt;&lt;/Item&gt;&lt;/References&gt;&lt;/Group&gt;&lt;/Citation&gt;_x000a_"/>
    <w:docVar w:name="NE.Ref{EDF446CA-CF95-4DE8-AB9F-E8DFD680728C}" w:val=" ADDIN NE.Ref.{EDF446CA-CF95-4DE8-AB9F-E8DFD680728C}&lt;Citation&gt;&lt;Group&gt;&lt;References&gt;&lt;Item&gt;&lt;ID&gt;268&lt;/ID&gt;&lt;UID&gt;{AA2C97CB-9A72-4CBD-8804-D008C161F1D6}&lt;/UID&gt;&lt;Title&gt;Green Cities, Growing Cities, Just Cities? Urban Planning and the Contradictions of Sustainable Development&lt;/Title&gt;&lt;Template&gt;Journal Article&lt;/Template&gt;&lt;Star&gt;0&lt;/Star&gt;&lt;Tag&gt;0&lt;/Tag&gt;&lt;Author&gt;Campbell, Scott&lt;/Author&gt;&lt;Year&gt;1996&lt;/Year&gt;&lt;Details&gt;&lt;_collection_scope&gt;SSCI;&lt;/_collection_scope&gt;&lt;_created&gt;62234882&lt;/_created&gt;&lt;_impact_factor&gt;   1.981&lt;/_impact_factor&gt;&lt;_issue&gt;3&lt;/_issue&gt;&lt;_journal&gt;Journal of the American Planning Association&lt;/_journal&gt;&lt;_modified&gt;62238976&lt;/_modified&gt;&lt;_pages&gt;296-312&lt;/_pages&gt;&lt;_volume&gt;62&lt;/_volume&gt;&lt;/Details&gt;&lt;Extra&gt;&lt;DBUID&gt;{E5CFCA40-B99A-4E9F-8A29-87F3858A6670}&lt;/DBUID&gt;&lt;/Extra&gt;&lt;/Item&gt;&lt;/References&gt;&lt;/Group&gt;&lt;/Citation&gt;_x000a_"/>
    <w:docVar w:name="NE.Ref{EEDC25AB-94BB-48CC-A387-032103E9F78A}" w:val=" ADDIN NE.Ref.{EEDC25AB-94BB-48CC-A387-032103E9F78A}&lt;Citation&gt;&lt;Group&gt;&lt;References&gt;&lt;Item&gt;&lt;ID&gt;981&lt;/ID&gt;&lt;UID&gt;{885A1774-9BED-4F07-94C0-C66C230D6B2C}&lt;/UID&gt;&lt;Title&gt;我国粮食自给水平目标设定：研究综述与政策启示&lt;/Title&gt;&lt;Template&gt;Journal Article&lt;/Template&gt;&lt;Star&gt;0&lt;/Star&gt;&lt;Tag&gt;0&lt;/Tag&gt;&lt;Author&gt;辛翔飞; 王济民&lt;/Author&gt;&lt;Year&gt;2019&lt;/Year&gt;&lt;Details&gt;&lt;_accessed&gt;63213010&lt;/_accessed&gt;&lt;_author_aff&gt;中国农业科学院农业经济与发展研究所;&lt;/_author_aff&gt;&lt;_collection_scope&gt;CSCD;CSSCI-C;PKU&lt;/_collection_scope&gt;&lt;_created&gt;63213010&lt;/_created&gt;&lt;_date&gt;63064800&lt;/_date&gt;&lt;_db_provider&gt;CNKI: 期刊&lt;/_db_provider&gt;&lt;_db_updated&gt;CNKI - Reference&lt;/_db_updated&gt;&lt;_issue&gt;11&lt;/_issue&gt;&lt;_journal&gt;自然资源学报&lt;/_journal&gt;&lt;_keywords&gt;粮食安全;粮食自给水平;研究综述;政策启示&lt;/_keywords&gt;&lt;_language&gt;Chinese&lt;/_language&gt;&lt;_modified&gt;63213010&lt;/_modified&gt;&lt;_pages&gt;2257-2269&lt;/_pages&gt;&lt;_url&gt;http://kns.cnki.net/KCMS/detail/detail.aspx?FileName=ZRZX201911001&amp;amp;DbName=CJFQ2019&lt;/_url&gt;&lt;_volume&gt;34&lt;/_volume&gt;&lt;_translated_author&gt;Xin, Xiangfei;Wang, Jimin&lt;/_translated_author&gt;&lt;/Details&gt;&lt;Extra&gt;&lt;DBUID&gt;{6F35D732-D9FF-4EE9-905F-B0CC4953C663}&lt;/DBUID&gt;&lt;/Extra&gt;&lt;/Item&gt;&lt;/References&gt;&lt;/Group&gt;&lt;/Citation&gt;_x000a_"/>
    <w:docVar w:name="NE.Ref{EF256064-DD9A-49AE-B621-9BB9E05FA0EA}" w:val=" ADDIN NE.Ref.{EF256064-DD9A-49AE-B621-9BB9E05FA0EA}&lt;Citation&gt;&lt;Group&gt;&lt;References&gt;&lt;Item&gt;&lt;ID&gt;935&lt;/ID&gt;&lt;UID&gt;{09321B77-E4D3-416E-A173-F162FA733485}&lt;/UID&gt;&lt;Title&gt;资源环境承载力与中国经济发展可持续性模拟&lt;/Title&gt;&lt;Template&gt;Journal Article&lt;/Template&gt;&lt;Star&gt;0&lt;/Star&gt;&lt;Tag&gt;0&lt;/Tag&gt;&lt;Author&gt;牛方曲; 孙东琪&lt;/Author&gt;&lt;Year&gt;2019&lt;/Year&gt;&lt;Details&gt;&lt;_accessed&gt;63120150&lt;/_accessed&gt;&lt;_author_aff&gt;中国科学院地理科学与资源研究所中国科学院区域可持续发展分析与模拟重点实验室;中国西南地缘环境与边疆发展协同创新中心;&lt;/_author_aff&gt;&lt;_collection_scope&gt;CSCD;CSSCI-C;PKU;EI&lt;/_collection_scope&gt;&lt;_created&gt;63120150&lt;/_created&gt;&lt;_date&gt;63093600&lt;/_date&gt;&lt;_db_provider&gt;CNKI: 期刊&lt;/_db_provider&gt;&lt;_db_updated&gt;CNKI - Reference&lt;/_db_updated&gt;&lt;_issue&gt;12&lt;/_issue&gt;&lt;_journal&gt;地理学报&lt;/_journal&gt;&lt;_keywords&gt;资源环境承载力;人—地系统;可持续发展;增长速度;系统动力学&lt;/_keywords&gt;&lt;_language&gt;Chinese&lt;/_language&gt;&lt;_modified&gt;63120153&lt;/_modified&gt;&lt;_pages&gt;1-10&lt;/_pages&gt;&lt;_url&gt;http://kns.cnki.net/KCMS/detail/detail.aspx?FileName=DLXB2019121700C&amp;amp;DbName=CAPJ2019&lt;/_url&gt;&lt;_volume&gt;74&lt;/_volume&gt;&lt;_translated_author&gt;Niu, Fangqu;Sun, Dongqi&lt;/_translated_author&gt;&lt;/Details&gt;&lt;Extra&gt;&lt;DBUID&gt;{6F35D732-D9FF-4EE9-905F-B0CC4953C663}&lt;/DBUID&gt;&lt;/Extra&gt;&lt;/Item&gt;&lt;/References&gt;&lt;/Group&gt;&lt;/Citation&gt;_x000a_"/>
    <w:docVar w:name="NE.Ref{EF5D81A6-000A-4A43-9AA4-0B904BB8715C}" w:val=" ADDIN NE.Ref.{EF5D81A6-000A-4A43-9AA4-0B904BB8715C}&lt;Citation&gt;&lt;Group&gt;&lt;References&gt;&lt;Item&gt;&lt;ID&gt;109&lt;/ID&gt;&lt;UID&gt;{0852F973-1A5B-4DD8-937C-514CF47B65AD}&lt;/UID&gt;&lt;Title&gt;American hazardscapes: the regionalization of hazards and disasters&lt;/Title&gt;&lt;Template&gt;Book&lt;/Template&gt;&lt;Star&gt;0&lt;/Star&gt;&lt;Tag&gt;0&lt;/Tag&gt;&lt;Author&gt;Cutter, S&lt;/Author&gt;&lt;Year&gt;2001&lt;/Year&gt;&lt;Details&gt;&lt;_publisher&gt;Joseph Henry Press&lt;/_publisher&gt;&lt;_place_published&gt;Washington, DC&lt;/_place_published&gt;&lt;_accessed&gt;61348106&lt;/_accessed&gt;&lt;_created&gt;61348106&lt;/_created&gt;&lt;_modified&gt;61348107&lt;/_modified&gt;&lt;/Details&gt;&lt;Extra&gt;&lt;DBUID&gt;{31F9CFF5-4EB5-41E0-8180-BAFB923E486F}&lt;/DBUID&gt;&lt;/Extra&gt;&lt;/Item&gt;&lt;/References&gt;&lt;/Group&gt;&lt;/Citation&gt;_x000a_"/>
    <w:docVar w:name="NE.Ref{EF6A0FA8-C0CC-441E-9283-10A18E659B6F}" w:val=" ADDIN NE.Ref.{EF6A0FA8-C0CC-441E-9283-10A18E659B6F}&lt;Citation&gt;&lt;Group&gt;&lt;References&gt;&lt;Item&gt;&lt;ID&gt;142&lt;/ID&gt;&lt;UID&gt;{80F76DE7-3A19-4638-9BE3-E777E64A8F09}&lt;/UID&gt;&lt;Title&gt;A typology for the classification, description and valuation of ecosystem functions, goods and services&lt;/Title&gt;&lt;Template&gt;Journal Article&lt;/Template&gt;&lt;Star&gt;0&lt;/Star&gt;&lt;Tag&gt;0&lt;/Tag&gt;&lt;Author&gt;de Groot, Rudolf S; Wilson, Matthew A; Boumans, Roelof MJ&lt;/Author&gt;&lt;Year&gt;2002&lt;/Year&gt;&lt;Details&gt;&lt;_collection_scope&gt;SCI;SCIE;SSCI;&lt;/_collection_scope&gt;&lt;_created&gt;61295643&lt;/_created&gt;&lt;_impact_factor&gt;   3.227&lt;/_impact_factor&gt;&lt;_isbn&gt;0921-8009&lt;/_isbn&gt;&lt;_issue&gt;3&lt;/_issue&gt;&lt;_journal&gt;Ecological economics&lt;/_journal&gt;&lt;_modified&gt;61407981&lt;/_modified&gt;&lt;_pages&gt;393-408&lt;/_pages&gt;&lt;_volume&gt;41&lt;/_volume&gt;&lt;/Details&gt;&lt;Extra&gt;&lt;DBUID&gt;{4586FB26-B343-42AF-9C29-3BE2E8064B11}&lt;/DBUID&gt;&lt;/Extra&gt;&lt;/Item&gt;&lt;/References&gt;&lt;/Group&gt;&lt;/Citation&gt;_x000a_"/>
    <w:docVar w:name="NE.Ref{EF6CBB2A-19BB-4E2B-A2A2-F1FD08E31162}" w:val=" ADDIN NE.Ref.{EF6CBB2A-19BB-4E2B-A2A2-F1FD08E31162}&lt;Citation&gt;&lt;Group&gt;&lt;References&gt;&lt;Item&gt;&lt;ID&gt;1065&lt;/ID&gt;&lt;UID&gt;{5582127C-D039-4698-906C-2AB2201E4AA0}&lt;/UID&gt;&lt;Title&gt;交通·产业·空间规划协同创新研究&lt;/Title&gt;&lt;Template&gt;Journal Article&lt;/Template&gt;&lt;Star&gt;0&lt;/Star&gt;&lt;Tag&gt;0&lt;/Tag&gt;&lt;Author&gt;张国华; 秦迪&lt;/Author&gt;&lt;Year&gt;2016&lt;/Year&gt;&lt;Details&gt;&lt;_author_adr&gt;国家发展和改革委员会城市中心综合交通规划院;住房和城乡建设部全国市长研修学院;&lt;/_author_adr&gt;&lt;_created&gt;62450936&lt;/_created&gt;&lt;_db_provider&gt;CNKI&lt;/_db_provider&gt;&lt;_isbn&gt;2095-5766&lt;/_isbn&gt;&lt;_issue&gt;5&lt;/_issue&gt;&lt;_journal&gt;区域经济评论&lt;/_journal&gt;&lt;_keywords&gt;区域协调发展;;协同创新;;模式&lt;/_keywords&gt;&lt;_modified&gt;62463847&lt;/_modified&gt;&lt;_pages&gt;69-73&lt;/_pages&gt;&lt;_url&gt;http://kns.cnki.net/kns/download.aspx?filename=GpEVndla2YGcWh2ST9SNDhVUzkDdrAFZrNTc3dTeJFGWl9yapNlRmZmSxkmbMVWWk9EaTZVVrp0ar90dGJ2ZzYkbEN0NolDM2onZ3BnYCNmYZx0QORmeaZka1UTOyYDdoZFNwFHWFl3LwZFR5YDRvcDSxtmZP9EV&amp;amp;tablename=CJFDLAST2016&amp;amp;dflag=pdfdown 全文链接_x000d__x000a_&lt;/_url&gt;&lt;_translated_author&gt;Zhang, Guohua;Qin, Di&lt;/_translated_author&gt;&lt;/Details&gt;&lt;Extra&gt;&lt;DBUID&gt;{E5CFCA40-B99A-4E9F-8A29-87F3858A6670}&lt;/DBUID&gt;&lt;/Extra&gt;&lt;/Item&gt;&lt;/References&gt;&lt;/Group&gt;&lt;/Citation&gt;_x000a_"/>
    <w:docVar w:name="NE.Ref{EFB99C13-519E-4A7B-9371-8A8F790F4BCB}" w:val=" ADDIN NE.Ref.{EFB99C13-519E-4A7B-9371-8A8F790F4BCB}&lt;Citation&gt;&lt;Group&gt;&lt;References&gt;&lt;Item&gt;&lt;ID&gt;550&lt;/ID&gt;&lt;UID&gt;{E085B66E-7B3A-4764-B9E6-F56ABA48FFDB}&lt;/UID&gt;&lt;Title&gt;Assessing landscape change and biodiversity values of the Middle Vistula river valley, Poland, using BIO-SAFE&lt;/Title&gt;&lt;Template&gt;Journal Article&lt;/Template&gt;&lt;Star&gt;0&lt;/Star&gt;&lt;Tag&gt;0&lt;/Tag&gt;&lt;Author&gt;Wozniak, Marta; Leuven, Rob S E W; Lenders, H J Rob; Chmielewski, Tadeusz J; Geerling, Gertjan W; Smits, Anthonius J M&lt;/Author&gt;&lt;Year&gt;2009&lt;/Year&gt;&lt;Details&gt;&lt;_accessed&gt;61831595&lt;/_accessed&gt;&lt;_accession_num&gt;WOS:000269989500004&lt;/_accession_num&gt;&lt;_cited_count&gt;9&lt;/_cited_count&gt;&lt;_collection_scope&gt;EI;SCIE;SSCI;&lt;/_collection_scope&gt;&lt;_created&gt;61831593&lt;/_created&gt;&lt;_date_display&gt;2009, SEP 30 2009&lt;/_date_display&gt;&lt;_db_provider&gt;ISI&lt;/_db_provider&gt;&lt;_db_updated&gt;Web of Science-All&lt;/_db_updated&gt;&lt;_doi&gt;10.1016/j.landurbplan.2009.05.007&lt;/_doi&gt;&lt;_impact_factor&gt;   4.563&lt;/_impact_factor&gt;&lt;_isbn&gt;0169-2046&lt;/_isbn&gt;&lt;_issue&gt;3-4&lt;/_issue&gt;&lt;_journal&gt;Landscape and Urban Planning&lt;/_journal&gt;&lt;_modified&gt;61831596&lt;/_modified&gt;&lt;_pages&gt;210-219&lt;/_pages&gt;&lt;_url&gt;http://gateway.isiknowledge.com/gateway/Gateway.cgi?GWVersion=2&amp;amp;SrcAuth=AegeanSoftware&amp;amp;SrcApp=NoteExpress&amp;amp;DestLinkType=FullRecord&amp;amp;DestApp=WOS&amp;amp;KeyUT=000269989500004&lt;/_url&gt;&lt;_volume&gt;92&lt;/_volume&gt;&lt;/Details&gt;&lt;Extra&gt;&lt;DBUID&gt;{4586FB26-B343-42AF-9C29-3BE2E8064B11}&lt;/DBUID&gt;&lt;/Extra&gt;&lt;/Item&gt;&lt;/References&gt;&lt;/Group&gt;&lt;/Citation&gt;_x000a_"/>
    <w:docVar w:name="NE.Ref{F0066EB4-0342-47AB-9EDC-6F15BFE6E3C9}" w:val=" ADDIN NE.Ref.{F0066EB4-0342-47AB-9EDC-6F15BFE6E3C9}&lt;Citation&gt;&lt;Group&gt;&lt;References&gt;&lt;Item&gt;&lt;ID&gt;324&lt;/ID&gt;&lt;UID&gt;{DA003E2C-C531-4C10-A9D5-FD35541F2F80}&lt;/UID&gt;&lt;Title&gt;Scenario analysis of sustainable intensive land use based on SD model&lt;/Title&gt;&lt;Template&gt;Journal Article&lt;/Template&gt;&lt;Star&gt;0&lt;/Star&gt;&lt;Tag&gt;5&lt;/Tag&gt;&lt;Author&gt;Geng, Bing; Zheng, Xinqi; Fu, Meichen&lt;/Author&gt;&lt;Year&gt;2017&lt;/Year&gt;&lt;Details&gt;&lt;_accession_num&gt;WOS:000397010300017&lt;/_accession_num&gt;&lt;_cited_count&gt;1&lt;/_cited_count&gt;&lt;_collection_scope&gt;SCIE;&lt;/_collection_scope&gt;&lt;_created&gt;62405994&lt;/_created&gt;&lt;_date_display&gt;2017_x000d__x000a_FEB 2017&lt;/_date_display&gt;&lt;_doi&gt;10.1016/j.scs.2016.12.013&lt;/_doi&gt;&lt;_impact_factor&gt;   4.624&lt;/_impact_factor&gt;&lt;_isbn&gt;2210-6707&lt;/_isbn&gt;&lt;_journal&gt;Sustainable Cities and Society&lt;/_journal&gt;&lt;_modified&gt;62870300&lt;/_modified&gt;&lt;_pages&gt;193-202&lt;/_pages&gt;&lt;_url&gt;https://ac.els-cdn.com/S221067071630539X/1-s2.0-S221067071630539X-main.pdf?_tid=94697558-118b-4e0d-977f-70f22460083c&amp;amp;acdnat=1535358821_30f172bc1af95669c0c1f71738e2277e 全文链接_x000d__x000a_&lt;/_url&gt;&lt;_volume&gt;29&lt;/_volume&gt;&lt;/Details&gt;&lt;Extra&gt;&lt;DBUID&gt;{6F35D732-D9FF-4EE9-905F-B0CC4953C663}&lt;/DBUID&gt;&lt;/Extra&gt;&lt;/Item&gt;&lt;/References&gt;&lt;/Group&gt;&lt;Group&gt;&lt;References&gt;&lt;Item&gt;&lt;ID&gt;329&lt;/ID&gt;&lt;UID&gt;{581B2C3C-AF6E-4A3C-9935-E49DA6A06E23}&lt;/UID&gt;&lt;Title&gt;A Coupled SD and CLUE-S Model for Exploring the Impact of Land Use Change on Ecosystem Service Value: A Case Study in Baoshan District, Shanghai, China&lt;/Title&gt;&lt;Template&gt;Journal Article&lt;/Template&gt;&lt;Star&gt;0&lt;/Star&gt;&lt;Tag&gt;0&lt;/Tag&gt;&lt;Author&gt;Wu, Meng; Ren, Xiangyu; Che, Yue; Yang, Kai&lt;/Author&gt;&lt;Year&gt;2015&lt;/Year&gt;&lt;Details&gt;&lt;_accession_num&gt;WOS:000357280500009&lt;/_accession_num&gt;&lt;_cited_count&gt;8&lt;/_cited_count&gt;&lt;_collection_scope&gt;EI;SCI;SCIE;&lt;/_collection_scope&gt;&lt;_created&gt;62405994&lt;/_created&gt;&lt;_date_display&gt;2015_x000d__x000a_AUG 2015&lt;/_date_display&gt;&lt;_doi&gt;10.1007/s00267-015-0512-2&lt;/_doi&gt;&lt;_impact_factor&gt;   2.376&lt;/_impact_factor&gt;&lt;_isbn&gt;0364-152X&lt;/_isbn&gt;&lt;_issue&gt;2&lt;/_issue&gt;&lt;_journal&gt;Environmental Management&lt;/_journal&gt;&lt;_modified&gt;62876121&lt;/_modified&gt;&lt;_pages&gt;402-419&lt;/_pages&gt;&lt;_url&gt;https://link.springer.com/content/pdf/10.1007%2Fs00267-015-0512-2.pdf 全文链接_x000d__x000a_&lt;/_url&gt;&lt;_volume&gt;56&lt;/_volume&gt;&lt;/Details&gt;&lt;Extra&gt;&lt;DBUID&gt;{6F35D732-D9FF-4EE9-905F-B0CC4953C663}&lt;/DBUID&gt;&lt;/Extra&gt;&lt;/Item&gt;&lt;/References&gt;&lt;/Group&gt;&lt;Group&gt;&lt;References&gt;&lt;Item&gt;&lt;ID&gt;254&lt;/ID&gt;&lt;UID&gt;{D54FE395-7CE3-4DE0-9748-B1D1D603E1FB}&lt;/UID&gt;&lt;Title&gt;水资源约束下北京地区2004—2020年土地利用变化情景模拟研究&lt;/Title&gt;&lt;Template&gt;Journal Article&lt;/Template&gt;&lt;Star&gt;1&lt;/Star&gt;&lt;Tag&gt;0&lt;/Tag&gt;&lt;Author&gt;王双; 何春阳; 潘耀忠; 杨明川&lt;/Author&gt;&lt;Year&gt;2006&lt;/Year&gt;&lt;Details&gt;&lt;_abstract&gt;利用系统动力学(System Dynam ics,SD)的原理和方法,发展了水资源约束下的城市土地利用情景变化SD模型。基于北京1980—2003年土地利用变化过程,构建了水资源约束下北京市城镇建设用地情景变化SD模型,对2004—2020年北京市城镇建设用地的变化进行了模拟研究。结果表明,该模型具有一定的有效性,有助于正确理解自然资源对城市发展和土地利用变化的深远影响。模型模拟结果显示,2004—2020年无约束情景下建设用地年均增长量为40.42～63.38km 2,建设用地占总面积的22%～25%;约束情景下年均增长量为21.21～51.3km 2,建设用地占总面积的20%～24%,远低于无约束情景;水资源强约束情景下建设用地的扩张速度仅为弱约束情景的37.6%,为无约束情景C的33%。可见,随着北京城市化进程的加剧和经济的进一步发展,水资源对北京区域发展的制约作用越来越明显,对土地系统的影响也将更为直观和深刻。&lt;/_abstract&gt;&lt;_accessed&gt;62087892&lt;/_accessed&gt;&lt;_author_aff&gt;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北京师范大学环境演变与自然灾害教育部重点实验室北京师范大学资源学院 北京100875;北京100875;北京100875;北京100875&lt;/_author_aff&gt;&lt;_collection_scope&gt;中国科技核心期刊;中文核心期刊;CSCD;&lt;/_collection_scope&gt;&lt;_created&gt;62087006&lt;/_created&gt;&lt;_date&gt;56053440&lt;/_date&gt;&lt;_db_provider&gt;CNKI: 期刊&lt;/_db_provider&gt;&lt;_db_updated&gt;CNKI - Reference&lt;/_db_updated&gt;&lt;_issue&gt;4&lt;/_issue&gt;&lt;_journal&gt;自然资源学报&lt;/_journal&gt;&lt;_keywords&gt;水资源约束;土地系统变化;仿真模拟;北京地区;建设用地&lt;/_keywords&gt;&lt;_language&gt;Chinese&lt;/_language&gt;&lt;_modified&gt;63335439&lt;/_modified&gt;&lt;_notes&gt;页数: 10&lt;/_notes&gt;&lt;_pages&gt;535-544&lt;/_pages&gt;&lt;_url&gt;http://kns.cnki.net/KCMS/detail/detail.aspx?FileName=ZRZX200604004&amp;amp;DbName=CJFQ2006&lt;/_url&gt;&lt;_volume&gt;21&lt;/_volume&gt;&lt;_translated_author&gt;Wang, Shuang;He, Chunyang;Pan, Yaozhong;Yang, Mingchuan&lt;/_translated_author&gt;&lt;/Details&gt;&lt;Extra&gt;&lt;DBUID&gt;{6F35D732-D9FF-4EE9-905F-B0CC4953C663}&lt;/DBUID&gt;&lt;/Extra&gt;&lt;/Item&gt;&lt;/References&gt;&lt;/Group&gt;&lt;/Citation&gt;_x000a_"/>
    <w:docVar w:name="NE.Ref{F00D501B-48F4-456E-96BA-EFB40E906AD4}" w:val=" ADDIN NE.Ref.{F00D501B-48F4-456E-96BA-EFB40E906AD4}&lt;Citation&gt;&lt;Group&gt;&lt;References&gt;&lt;Item&gt;&lt;ID&gt;806&lt;/ID&gt;&lt;UID&gt;{29106186-4F46-40AE-9CC7-28023879EBEA}&lt;/UID&gt;&lt;Title&gt;中外城市增长边界研究进展&lt;/Title&gt;&lt;Template&gt;Journal Article&lt;/Template&gt;&lt;Star&gt;0&lt;/Star&gt;&lt;Tag&gt;0&lt;/Tag&gt;&lt;Author&gt;王颖; 顾朝林; 李晓江&lt;/Author&gt;&lt;Year&gt;2014&lt;/Year&gt;&lt;Details&gt;&lt;_author_adr&gt;中国城市规划设计研究院;清华大学建筑学院;&lt;/_author_adr&gt;&lt;_collection_scope&gt;CSSCI;中国科技核心期刊;中文核心期刊;&lt;/_collection_scope&gt;&lt;_created&gt;62427799&lt;/_created&gt;&lt;_db_provider&gt;CNKI&lt;/_db_provider&gt;&lt;_isbn&gt;1673-9493&lt;/_isbn&gt;&lt;_issue&gt;04&lt;/_issue&gt;&lt;_journal&gt;国际城市规划&lt;/_journal&gt;&lt;_keywords&gt;城市增长边界;;城市总体规划;;城市增长管理&lt;/_keywords&gt;&lt;_modified&gt;62445485&lt;/_modified&gt;&lt;_pages&gt;1-11&lt;/_pages&gt;&lt;_url&gt;http://kns.cnki.net/kns/download.aspx?filename=4V0TvA1M2ZXcPFGRiZTYYRFb1h3NE5EMBd2Y44WcQBVTOt2UYh3Q3gXW59SOaRFUrondWBVWrpkaQZGdzFEMIJUMkBDZqJDSL50NUZTa5ZFb3YFWrdDejZXchZWQ3lmakFWNrcXe0RjU6BXSTh1cGVGWVRzcSllT&amp;amp;tablename=CJFD2014&amp;amp;dflag=pdfdown 全文链接_x000d__x000a_&lt;/_url&gt;&lt;_volume&gt;29&lt;/_volume&gt;&lt;_translated_author&gt;Wang, Ying;Gu, Chaolin;Li, Xiaojiang&lt;/_translated_author&gt;&lt;/Details&gt;&lt;Extra&gt;&lt;DBUID&gt;{E5CFCA40-B99A-4E9F-8A29-87F3858A6670}&lt;/DBUID&gt;&lt;/Extra&gt;&lt;/Item&gt;&lt;/References&gt;&lt;/Group&gt;&lt;/Citation&gt;_x000a_"/>
    <w:docVar w:name="NE.Ref{F03FB654-D336-4322-B659-643262675ABB}" w:val=" ADDIN NE.Ref.{F03FB654-D336-4322-B659-643262675ABB}&lt;Citation&gt;&lt;Group&gt;&lt;References&gt;&lt;Item&gt;&lt;ID&gt;100&lt;/ID&gt;&lt;UID&gt;{E98562F4-32E5-480B-9EE3-7E9F4FC9EE98}&lt;/UID&gt;&lt;Title&gt;A framework for vulnerability analysis in sustainability science&lt;/Title&gt;&lt;Template&gt;Journal Article&lt;/Template&gt;&lt;Star&gt;1&lt;/Star&gt;&lt;Tag&gt;0&lt;/Tag&gt;&lt;Author&gt;Turner, B L; Kasperson, R E; Matson, P A; Mccarthy, J J; Corell, R W&lt;/Author&gt;&lt;Year&gt;2003&lt;/Year&gt;&lt;Details&gt;&lt;_accessed&gt;61344749&lt;/_accessed&gt;&lt;_cited_count&gt;2060&lt;/_cited_count&gt;&lt;_created&gt;61344749&lt;/_created&gt;&lt;_db_updated&gt;kuakujiansuo&lt;/_db_updated&gt;&lt;_issue&gt;14&lt;/_issue&gt;&lt;_journal&gt;Proceedings of the National Academy of Science&lt;/_journal&gt;&lt;_keywords&gt;computer security; cryptography; security protocol; security policy; human factors&lt;/_keywords&gt;&lt;_modified&gt;62182693&lt;/_modified&gt;&lt;_pages&gt;8074-8079&lt;/_pages&gt;&lt;_url&gt;http://labs.europepmc.org/abstract/PMC/PMC166184/reload=0;jsessionid=nNid8yr1d53cnIgOujjr.41&lt;/_url&gt;&lt;_volume&gt;100&lt;/_volume&gt;&lt;/Details&gt;&lt;Extra&gt;&lt;DBUID&gt;{E5CFCA40-B99A-4E9F-8A29-87F3858A6670}&lt;/DBUID&gt;&lt;/Extra&gt;&lt;/Item&gt;&lt;/References&gt;&lt;/Group&gt;&lt;Group&gt;&lt;References&gt;&lt;Item&gt;&lt;ID&gt;104&lt;/ID&gt;&lt;UID&gt;{0EEC951B-8F5B-4DCA-83B5-19DDA2F524CD}&lt;/UID&gt;&lt;Title&gt;Illustrating the coupled human-environment system for vulnerability analysis: Three case studies&lt;/Title&gt;&lt;Template&gt;Journal Article&lt;/Template&gt;&lt;Star&gt;1&lt;/Star&gt;&lt;Tag&gt;0&lt;/Tag&gt;&lt;Author&gt;Turner, B L; Matson, P A; Mccarthy, J J; Corell, R W; Christensen, L; Eckley, N; Hovelsrudbroda, G K; Kasperson, J X; Kasperson, R E; Luers, A&lt;/Author&gt;&lt;Year&gt;2003&lt;/Year&gt;&lt;Details&gt;&lt;_collection_scope&gt;SCI;SCIE;&lt;/_collection_scope&gt;&lt;_created&gt;61344766&lt;/_created&gt;&lt;_impact_factor&gt;   9.661&lt;/_impact_factor&gt;&lt;_issue&gt;14&lt;/_issue&gt;&lt;_journal&gt;Proceedings of the National Academy of Sciences of the United States of America&lt;/_journal&gt;&lt;_modified&gt;62237707&lt;/_modified&gt;&lt;_pages&gt;8080-5&lt;/_pages&gt;&lt;_volume&gt;100&lt;/_volume&gt;&lt;/Details&gt;&lt;Extra&gt;&lt;DBUID&gt;{E5CFCA40-B99A-4E9F-8A29-87F3858A6670}&lt;/DBUID&gt;&lt;/Extra&gt;&lt;/Item&gt;&lt;/References&gt;&lt;/Group&gt;&lt;/Citation&gt;_x000a_"/>
    <w:docVar w:name="NE.Ref{F0434881-3A1C-4BE8-814E-FA244044064F}" w:val=" ADDIN NE.Ref.{F0434881-3A1C-4BE8-814E-FA244044064F}&lt;Citation&gt;&lt;Group&gt;&lt;References&gt;&lt;Item&gt;&lt;ID&gt;1971&lt;/ID&gt;&lt;UID&gt;{85ACCE02-981D-4610-8E04-D2DC5CEF4F32}&lt;/UID&gt;&lt;Title&gt;社会一经济一自然复合生态系统&lt;/Title&gt;&lt;Template&gt;Journal Article&lt;/Template&gt;&lt;Star&gt;0&lt;/Star&gt;&lt;Tag&gt;0&lt;/Tag&gt;&lt;Author&gt;马世骏; 王如松&lt;/Author&gt;&lt;Year&gt;1984&lt;/Year&gt;&lt;Details&gt;&lt;_language&gt;Chinese&lt;/_language&gt;&lt;_created&gt;63350884&lt;/_created&gt;&lt;_modified&gt;63350885&lt;/_modified&gt;&lt;_journal&gt;生态学报&lt;/_journal&gt;&lt;_collection_scope&gt;CSCD;PKU&lt;/_collection_scope&gt;&lt;_volume&gt;4&lt;/_volume&gt;&lt;_issue&gt;1&lt;/_issue&gt;&lt;_pages&gt;1-9&lt;/_pages&gt;&lt;_translated_author&gt;Ma, Shijun;Wang, Rusong&lt;/_translated_author&gt;&lt;/Details&gt;&lt;Extra&gt;&lt;DBUID&gt;{6F35D732-D9FF-4EE9-905F-B0CC4953C663}&lt;/DBUID&gt;&lt;/Extra&gt;&lt;/Item&gt;&lt;/References&gt;&lt;/Group&gt;&lt;/Citation&gt;_x000a_"/>
    <w:docVar w:name="NE.Ref{F06AEE84-23D3-4EC4-9B5D-7E145225E958}" w:val=" ADDIN NE.Ref.{F06AEE84-23D3-4EC4-9B5D-7E145225E958}&lt;Citation&gt;&lt;Group&gt;&lt;References&gt;&lt;Item&gt;&lt;ID&gt;1174&lt;/ID&gt;&lt;UID&gt;{607A6C04-F31A-49CD-B660-CA95D935336D}&lt;/UID&gt;&lt;Title&gt;The food-energy-water nexus: Transforming science for society&lt;/Title&gt;&lt;Template&gt;Journal Article&lt;/Template&gt;&lt;Star&gt;0&lt;/Star&gt;&lt;Tag&gt;0&lt;/Tag&gt;&lt;Author&gt;Scanlon, Bridget R; Ruddell, Ben L; Reed, Patrick M; Hook, Ruth I; Zheng, Chunmiao; Tidwell, Vince C; Siebert, Stefan&lt;/Author&gt;&lt;Year&gt;2017&lt;/Year&gt;&lt;Details&gt;&lt;_accession_num&gt;WOS:000403712100004&lt;/_accession_num&gt;&lt;_cited_count&gt;20&lt;/_cited_count&gt;&lt;_collection_scope&gt;EI;SCI;SCIE;&lt;/_collection_scope&gt;&lt;_created&gt;62557983&lt;/_created&gt;&lt;_date_display&gt;2017_x000d__x000a_MAY 2017&lt;/_date_display&gt;&lt;_doi&gt;10.1002/2017WR020889&lt;/_doi&gt;&lt;_impact_factor&gt;   4.361&lt;/_impact_factor&gt;&lt;_isbn&gt;0043-1397&lt;/_isbn&gt;&lt;_issue&gt;5&lt;/_issue&gt;&lt;_journal&gt;WATER RESOURCES RESEARCH&lt;/_journal&gt;&lt;_modified&gt;62574781&lt;/_modified&gt;&lt;_pages&gt;3550-3556&lt;/_pages&gt;&lt;_url&gt;https://agupubs.onlinelibrary.wiley.com/doi/pdf/10.1002/2017WR020889 全文链接_x000d__x000a_&lt;/_url&gt;&lt;_volume&gt;53&lt;/_volume&gt;&lt;/Details&gt;&lt;Extra&gt;&lt;DBUID&gt;{E5CFCA40-B99A-4E9F-8A29-87F3858A6670}&lt;/DBUID&gt;&lt;/Extra&gt;&lt;/Item&gt;&lt;/References&gt;&lt;/Group&gt;&lt;/Citation&gt;_x000a_"/>
    <w:docVar w:name="NE.Ref{F093CC0A-2FCB-4BD4-8018-C333688BC3D9}" w:val=" ADDIN NE.Ref.{F093CC0A-2FCB-4BD4-8018-C333688BC3D9}&lt;Citation&gt;&lt;Group&gt;&lt;References&gt;&lt;Item&gt;&lt;ID&gt;387&lt;/ID&gt;&lt;UID&gt;{17D05112-9CB1-4279-873A-66A994A12400}&lt;/UID&gt;&lt;Title&gt;基于经济模拟的中国能源消费与碳排放高峰预测&lt;/Title&gt;&lt;Template&gt;Journal Article&lt;/Template&gt;&lt;Star&gt;1&lt;/Star&gt;&lt;Tag&gt;0&lt;/Tag&gt;&lt;Author&gt;朱永彬; 王铮; 庞丽; 王丽娟; 邹秀萍&lt;/Author&gt;&lt;Year&gt;2009&lt;/Year&gt;&lt;Details&gt;&lt;_accessed&gt;62648611&lt;/_accessed&gt;&lt;_author_aff&gt;华东师范大学地理信息科学教育部重点实验室;中国科学院科技政策与管理科学研究所;中国科技大学管理学院;清华大学;中国科学院研究生院;&lt;/_author_aff&gt;&lt;_collection_scope&gt;CSCD;CSSCI-C;PKU;EI&lt;/_collection_scope&gt;&lt;_created&gt;62648611&lt;/_created&gt;&lt;_date&gt;57654720&lt;/_date&gt;&lt;_db_provider&gt;CNKI: 期刊&lt;/_db_provider&gt;&lt;_db_updated&gt;CNKI - Reference&lt;/_db_updated&gt;&lt;_issue&gt;8&lt;/_issue&gt;&lt;_journal&gt;地理学报&lt;/_journal&gt;&lt;_keywords&gt;内生经济增长;EKC曲线;能源消费;碳排放;中国&lt;/_keywords&gt;&lt;_language&gt;Chinese&lt;/_language&gt;&lt;_modified&gt;63290177&lt;/_modified&gt;&lt;_pages&gt;935-944&lt;/_pages&gt;&lt;_url&gt;http://kns.cnki.net/KCMS/detail/detail.aspx?FileName=DLXB200908007&amp;amp;DbName=CJFQ2009&lt;/_url&gt;&lt;_volume&gt;64&lt;/_volume&gt;&lt;_translated_author&gt;Zhu, Yongbin;Wang, Zheng;Pang, Li;Wang, Lijuan;Zou, Xiuping&lt;/_translated_author&gt;&lt;/Details&gt;&lt;Extra&gt;&lt;DBUID&gt;{6F35D732-D9FF-4EE9-905F-B0CC4953C663}&lt;/DBUID&gt;&lt;/Extra&gt;&lt;/Item&gt;&lt;/References&gt;&lt;/Group&gt;&lt;/Citation&gt;_x000a_"/>
    <w:docVar w:name="NE.Ref{F0A15FDD-C65D-4C67-8E12-EAB3073B9275}" w:val=" ADDIN NE.Ref.{F0A15FDD-C65D-4C67-8E12-EAB3073B9275}&lt;Citation&gt;&lt;Group&gt;&lt;References&gt;&lt;Item&gt;&lt;ID&gt;1219&lt;/ID&gt;&lt;UID&gt;{F54A1D3B-B8CC-42FF-BF07-1EA20F86E91B}&lt;/UID&gt;&lt;Title&gt;The Water-Energy-Food Nexus and the Transboundary Context: Insights from Large Asian Rivers&lt;/Title&gt;&lt;Template&gt;Journal Article&lt;/Template&gt;&lt;Star&gt;0&lt;/Star&gt;&lt;Tag&gt;0&lt;/Tag&gt;&lt;Author&gt;Keskinen, Marko; Guillaume, Joseph H A; Kattelus, Mirja; Porkka, Miina; Räsänen, Timo A; Varis, Olli&lt;/Author&gt;&lt;Year&gt;2016&lt;/Year&gt;&lt;Details&gt;&lt;_collection_scope&gt;SCIE;&lt;/_collection_scope&gt;&lt;_created&gt;62573777&lt;/_created&gt;&lt;_impact_factor&gt;   2.069&lt;/_impact_factor&gt;&lt;_issue&gt;5&lt;/_issue&gt;&lt;_journal&gt;Water&lt;/_journal&gt;&lt;_modified&gt;62737197&lt;/_modified&gt;&lt;_pages&gt;193&lt;/_pages&gt;&lt;_volume&gt;8&lt;/_volume&gt;&lt;/Details&gt;&lt;Extra&gt;&lt;DBUID&gt;{E5CFCA40-B99A-4E9F-8A29-87F3858A6670}&lt;/DBUID&gt;&lt;/Extra&gt;&lt;/Item&gt;&lt;/References&gt;&lt;/Group&gt;&lt;/Citation&gt;_x000a_"/>
    <w:docVar w:name="NE.Ref{F0E60B73-9922-48E3-A657-E487A80410A8}" w:val=" ADDIN NE.Ref.{F0E60B73-9922-48E3-A657-E487A80410A8}&lt;Citation&gt;&lt;Group&gt;&lt;References&gt;&lt;Item&gt;&lt;ID&gt;37&lt;/ID&gt;&lt;UID&gt;{1C5184EB-BA32-4722-BF4F-4DC4BA7B8D8C}&lt;/UID&gt;&lt;Title&gt;Green cities, growing cities, just cities? Urban planning and the contradictions of sustainable development&lt;/Title&gt;&lt;Template&gt;Journal Article&lt;/Template&gt;&lt;Star&gt;0&lt;/Star&gt;&lt;Tag&gt;0&lt;/Tag&gt;&lt;Author&gt;Campbell, S D&lt;/Author&gt;&lt;Year&gt;1996&lt;/Year&gt;&lt;Details&gt;&lt;_accessed&gt;63071817&lt;/_accessed&gt;&lt;_collection_scope&gt;SSCI&lt;/_collection_scope&gt;&lt;_created&gt;63071817&lt;/_created&gt;&lt;_impact_factor&gt;   2.719&lt;/_impact_factor&gt;&lt;_issue&gt;3&lt;/_issue&gt;&lt;_journal&gt;Journal of the American Planning Association&lt;/_journal&gt;&lt;_modified&gt;63071817&lt;/_modified&gt;&lt;_pages&gt;296-312&lt;/_pages&gt;&lt;_volume&gt;62&lt;/_volume&gt;&lt;/Details&gt;&lt;Extra&gt;&lt;DBUID&gt;{AA9B00FE-9AD8-4701-8D10-7F6B57E98978}&lt;/DBUID&gt;&lt;/Extra&gt;&lt;/Item&gt;&lt;/References&gt;&lt;/Group&gt;&lt;/Citation&gt;_x000a_"/>
    <w:docVar w:name="NE.Ref{F1096314-7CAA-453F-942E-EF4F60C7132A}" w:val=" ADDIN NE.Ref.{F1096314-7CAA-453F-942E-EF4F60C7132A}&lt;Citation&gt;&lt;Group&gt;&lt;References&gt;&lt;Item&gt;&lt;ID&gt;1794&lt;/ID&gt;&lt;UID&gt;{09EBA2BE-6D31-4B01-A7B1-75D63E2F17E0}&lt;/UID&gt;&lt;Title&gt;Global water crisis and future food security in an era of climate change&lt;/Title&gt;&lt;Template&gt;Journal Article&lt;/Template&gt;&lt;Star&gt;0&lt;/Star&gt;&lt;Tag&gt;0&lt;/Tag&gt;&lt;Author&gt;Hanjra, Munir A; Qureshi, M Ejaz&lt;/Author&gt;&lt;Year&gt;2010&lt;/Year&gt;&lt;Details&gt;&lt;_accessed&gt;62573033&lt;/_accessed&gt;&lt;_collection_scope&gt;SCI;SCIE;SSCI;&lt;/_collection_scope&gt;&lt;_created&gt;62573033&lt;/_created&gt;&lt;_db_updated&gt;CrossRef&lt;/_db_updated&gt;&lt;_doi&gt;10.1016/j.foodpol.2010.05.006&lt;/_doi&gt;&lt;_impact_factor&gt;   3.788&lt;/_impact_factor&gt;&lt;_isbn&gt;03069192&lt;/_isbn&gt;&lt;_issue&gt;5&lt;/_issue&gt;&lt;_journal&gt;Food Policy&lt;/_journal&gt;&lt;_modified&gt;63281472&lt;/_modified&gt;&lt;_pages&gt;365-377&lt;/_pages&gt;&lt;_tertiary_title&gt;Food Policy&lt;/_tertiary_title&gt;&lt;_url&gt;https://linkinghub.elsevier.com/retrieve/pii/S030691921000059X_x000d__x000a_https://api.elsevier.com/content/article/PII:S030691921000059X?httpAccept=text/xml&lt;/_url&gt;&lt;_volume&gt;35&lt;/_volume&gt;&lt;/Details&gt;&lt;Extra&gt;&lt;DBUID&gt;{6F35D732-D9FF-4EE9-905F-B0CC4953C663}&lt;/DBUID&gt;&lt;/Extra&gt;&lt;/Item&gt;&lt;/References&gt;&lt;/Group&gt;&lt;/Citation&gt;_x000a_"/>
    <w:docVar w:name="NE.Ref{F13932B2-05FC-4C92-B977-AC8291328326}" w:val=" ADDIN NE.Ref.{F13932B2-05FC-4C92-B977-AC8291328326}&lt;Citation&gt;&lt;Group&gt;&lt;References&gt;&lt;Item&gt;&lt;ID&gt;701&lt;/ID&gt;&lt;UID&gt;{4C4FE08B-D0BC-45C2-AB2C-B712EA89ED9B}&lt;/UID&gt;&lt;Title&gt;Systems Dynamics of Future Urbanization and Energy-related CO2 Emissions in China&lt;/Title&gt;&lt;Template&gt;Journal Article&lt;/Template&gt;&lt;Star&gt;0&lt;/Star&gt;&lt;Tag&gt;0&lt;/Tag&gt;&lt;Author&gt;Zhou, Wei; Mi, Hong&lt;/Author&gt;&lt;Year&gt;2009&lt;/Year&gt;&lt;Details&gt;&lt;_created&gt;62871466&lt;/_created&gt;&lt;_issue&gt;10&lt;/_issue&gt;&lt;_journal&gt;Wseas Transactions on Systems&lt;/_journal&gt;&lt;_modified&gt;63293599&lt;/_modified&gt;&lt;_pages&gt;1145-1154&lt;/_pages&gt;&lt;_volume&gt;8&lt;/_volume&gt;&lt;/Details&gt;&lt;Extra&gt;&lt;DBUID&gt;{6F35D732-D9FF-4EE9-905F-B0CC4953C663}&lt;/DBUID&gt;&lt;/Extra&gt;&lt;/Item&gt;&lt;/References&gt;&lt;/Group&gt;&lt;/Citation&gt;_x000a_"/>
    <w:docVar w:name="NE.Ref{F13B0BEC-0978-42DC-98A8-020F104D5A9F}" w:val=" ADDIN NE.Ref.{F13B0BEC-0978-42DC-98A8-020F104D5A9F}&lt;Citation&gt;&lt;Group&gt;&lt;References&gt;&lt;Item&gt;&lt;ID&gt;148&lt;/ID&gt;&lt;UID&gt;{28776F49-4A72-4897-9F64-18AC32E64290}&lt;/UID&gt;&lt;Title&gt;Measuring vulnerability to promote disaster-resilient societies: Conceptual frameworks and definitions&lt;/Title&gt;&lt;Template&gt;Book Section&lt;/Template&gt;&lt;Star&gt;0&lt;/Star&gt;&lt;Tag&gt;0&lt;/Tag&gt;&lt;Author&gt;Birkmann, J&lt;/Author&gt;&lt;Year&gt;2006&lt;/Year&gt;&lt;Details&gt;&lt;_created&gt;61350513&lt;/_created&gt;&lt;_modified&gt;62249062&lt;/_modified&gt;&lt;_pages&gt;7-54&lt;/_pages&gt;&lt;_place_published&gt;Tokyo&lt;/_place_published&gt;&lt;_publisher&gt;United Nations University Press&lt;/_publisher&gt;&lt;_secondary_title&gt;Measuring vulnerability to natural hazards: Towards disaster resilient societies&lt;/_secondary_title&gt;&lt;_secondary_author&gt;Birkmann, J&lt;/_secondary_author&gt;&lt;/Details&gt;&lt;Extra&gt;&lt;DBUID&gt;{E5CFCA40-B99A-4E9F-8A29-87F3858A6670}&lt;/DBUID&gt;&lt;/Extra&gt;&lt;/Item&gt;&lt;/References&gt;&lt;/Group&gt;&lt;/Citation&gt;_x000a_"/>
    <w:docVar w:name="NE.Ref{F146459D-921C-4DD9-A37B-5CB4EB03C727}" w:val=" ADDIN NE.Ref.{F146459D-921C-4DD9-A37B-5CB4EB03C727}&lt;Citation&gt;&lt;Group&gt;&lt;References&gt;&lt;Item&gt;&lt;ID&gt;280&lt;/ID&gt;&lt;UID&gt;{16CAC424-96E9-427C-BEE6-A2708982E104}&lt;/UID&gt;&lt;Title&gt;The City Sustainable: Three Thoughts on &amp;quot;Green Cities, Growing Cities, Just Cities&amp;quot;&lt;/Title&gt;&lt;Template&gt;Journal Article&lt;/Template&gt;&lt;Star&gt;0&lt;/Star&gt;&lt;Tag&gt;0&lt;/Tag&gt;&lt;Author&gt;Hirt, Sonia A&lt;/Author&gt;&lt;Year&gt;2016&lt;/Year&gt;&lt;Details&gt;&lt;_accessed&gt;62236287&lt;/_accessed&gt;&lt;_collection_scope&gt;SSCI;&lt;/_collection_scope&gt;&lt;_created&gt;62236286&lt;/_created&gt;&lt;_db_updated&gt;PKU Search&lt;/_db_updated&gt;&lt;_doi&gt;10.1080/01944363.2016.1213656&lt;/_doi&gt;&lt;_impact_factor&gt;   1.981&lt;/_impact_factor&gt;&lt;_isbn&gt;0194-4363&lt;/_isbn&gt;&lt;_issue&gt;4&lt;/_issue&gt;&lt;_journal&gt;Journal of the American Planning Association&lt;/_journal&gt;&lt;_keywords&gt;Sustainable urban development; Analysis&lt;/_keywords&gt;&lt;_language&gt;English&lt;/_language&gt;&lt;_modified&gt;62236288&lt;/_modified&gt;&lt;_pages&gt;383&lt;/_pages&gt;&lt;_url&gt;http://pku.summon.serialssolutions.com/2.0.0/link/0/eLvHCXMwrV1LS8NAEF61F0XwURXrA0LBm7FpdpNNpBZKaRVREKx4DPusoLTStHjxxzuTprYKtqBewga-Hfbw7exs8s0MIdQ_89xvPsEzQpqYGs19DWcmjQOqw5hJPwo1VhzHbOnb6ObOb7eC6zypPxdZ4o3ajstGZJ4bt7qQ6UQfV4EYhTEaUpRphVgsgUKIAj4ZQhnkfaf9OPXMNMjTp5mLUyYZPT9Z-XTTX6qYzpw_7c2_L3WLbOSxp9MYk2WbLJtekaw3Zn4lFMnqJFM53Vl6r0lHYXR9UUbFpUBNyAte5uG4K9eBYE4TYvhaRdaducj7aZIWgs_nozvALrPYaOcJ-wsN08XIfs8pZ_KixdBmVl8WcafzgZeD_hsM_tEitlVzpujyLnlotzrNKzfvVuF2q0HkuZZz2A1WqqrmXFetiYXxfaFlxHUAQRrsgAhuo1pxDq5O8VhRq3xhTMxiJURI90ih1--ZfeIIoSwXIrZggDFrhQ6N4kZqyYwH80rkBHmZ5H1K4ZHiatOuGKVp0mBRprb1whKJZombDLOPQHbcsSWpTqrD5qxMkJVJzsqD3089JGv4OlY8HpHCcDAyx2Tl9Xn0AS7VOws&lt;/_url&gt;&lt;_volume&gt;82&lt;/_volume&gt;&lt;/Details&gt;&lt;Extra&gt;&lt;DBUID&gt;{E5CFCA40-B99A-4E9F-8A29-87F3858A6670}&lt;/DBUID&gt;&lt;/Extra&gt;&lt;/Item&gt;&lt;/References&gt;&lt;/Group&gt;&lt;/Citation&gt;_x000a_"/>
    <w:docVar w:name="NE.Ref{F1E4C8F7-4434-4D65-A5B0-EBDEEF6B82DC}" w:val=" ADDIN NE.Ref.{F1E4C8F7-4434-4D65-A5B0-EBDEEF6B82DC}&lt;Citation&gt;&lt;Group&gt;&lt;References&gt;&lt;Item&gt;&lt;ID&gt;570&lt;/ID&gt;&lt;UID&gt;{B0809C82-0631-47DD-9D3C-F9651C32F578}&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4.168&lt;/_impact_factor&gt;&lt;_isbn&gt;0165-0009&lt;/_isbn&gt;&lt;_issue&gt;3-4&lt;/_issue&gt;&lt;_journal&gt;Climatic Change&lt;/_journal&gt;&lt;_modified&gt;63281504&lt;/_modified&gt;&lt;_pages&gt;573-588&lt;/_pages&gt;&lt;_url&gt;https://link.springer.com/content/pdf/10.1007%2Fs10584-014-1064-9.pdf 全文链接_x000d__x000a_&lt;/_url&gt;&lt;_volume&gt;129&lt;/_volume&gt;&lt;/Details&gt;&lt;Extra&gt;&lt;DBUID&gt;{6F35D732-D9FF-4EE9-905F-B0CC4953C663}&lt;/DBUID&gt;&lt;/Extra&gt;&lt;/Item&gt;&lt;/References&gt;&lt;/Group&gt;&lt;/Citation&gt;_x000a_"/>
    <w:docVar w:name="NE.Ref{F25CC6CF-8569-4157-8F54-A4B51823125E}" w:val=" ADDIN NE.Ref.{F25CC6CF-8569-4157-8F54-A4B51823125E} ADDIN NE.Ref.{F25CC6CF-8569-4157-8F54-A4B51823125E}&lt;Citation&gt;&lt;Group&gt;&lt;References&gt;&lt;Item&gt;&lt;ID&gt;4&lt;/ID&gt;&lt;UID&gt;{5AF980FF-B407-46EB-B291-A30CF0F53ACC}&lt;/UID&gt;&lt;Title&gt;Impacts of urbanisation on hydrological and water quality dynamics, and urban water management: a review&lt;/Title&gt;&lt;Template&gt;Journal Article&lt;/Template&gt;&lt;Star&gt;0&lt;/Star&gt;&lt;Tag&gt;0&lt;/Tag&gt;&lt;Author&gt;Mcgrane, Scott J&lt;/Author&gt;&lt;Year&gt;2015&lt;/Year&gt;&lt;Details&gt;&lt;_created&gt;62293632&lt;/_created&gt;&lt;_issue&gt;13&lt;/_issue&gt;&lt;_journal&gt;International Association of Scientific Hydrology Bulletin&lt;/_journal&gt;&lt;_modified&gt;62293632&lt;/_modified&gt;&lt;_pages&gt;2295-2311&lt;/_pages&gt;&lt;_volume&gt;61&lt;/_volume&gt;&lt;/Details&gt;&lt;Extra&gt;&lt;DBUID&gt;{5B762690-12B0-4DA5-BF5A-0AB6487B975C}&lt;/DBUID&gt;&lt;/Extra&gt;&lt;/Item&gt;&lt;/References&gt;&lt;/Group&gt;&lt;/Citation&gt;_x000a_"/>
    <w:docVar w:name="NE.Ref{F29FBB1C-C762-4127-A36D-36BCD6F11953}" w:val=" ADDIN NE.Ref.{F29FBB1C-C762-4127-A36D-36BCD6F11953}&lt;Citation&gt;&lt;Group&gt;&lt;References&gt;&lt;Item&gt;&lt;ID&gt;394&lt;/ID&gt;&lt;UID&gt;{FC21B075-7660-40E3-B138-C248CFE1445E}&lt;/UID&gt;&lt;Title&gt;Analyzing Mega City-Regions through Integrating Urbanization and Eco-Environment Systems: A Case Study of the Beijing-Tianjin-Hebei Region&lt;/Title&gt;&lt;Template&gt;Journal Article&lt;/Template&gt;&lt;Star&gt;0&lt;/Star&gt;&lt;Tag&gt;0&lt;/Tag&gt;&lt;Author&gt;Tian, Li; Xu, Gaofeng; Fan, Chenjing; Zhang, Yue; Gu, Chaolin; Zhang, Yang&lt;/Author&gt;&lt;Year&gt;2019&lt;/Year&gt;&lt;Details&gt;&lt;_accessed&gt;62679943&lt;/_accessed&gt;&lt;_collection_scope&gt;SCIE;SSCI&lt;/_collection_scope&gt;&lt;_created&gt;62679943&lt;/_created&gt;&lt;_date&gt;62591040&lt;/_date&gt;&lt;_db_updated&gt;CrossRef&lt;/_db_updated&gt;&lt;_doi&gt;10.3390/ijerph16010114&lt;/_doi&gt;&lt;_impact_factor&gt;   2.468&lt;/_impact_factor&gt;&lt;_isbn&gt;1660-4601&lt;/_isbn&gt;&lt;_issue&gt;1&lt;/_issue&gt;&lt;_journal&gt;International Journal of Environmental Research and Public Health&lt;/_journal&gt;&lt;_modified&gt;62865527&lt;/_modified&gt;&lt;_notes&gt;identifier: ijerph16010114&lt;/_notes&gt;&lt;_pages&gt;114&lt;/_pages&gt;&lt;_tertiary_title&gt;IJERPH&lt;/_tertiary_title&gt;&lt;_url&gt;http://www.mdpi.com/1660-4601/16/1/114_x000d__x000a_http://www.mdpi.com/1660-4601/16/1/114/pdf&lt;/_url&gt;&lt;_volume&gt;16&lt;/_volume&gt;&lt;/Details&gt;&lt;Extra&gt;&lt;DBUID&gt;{6F35D732-D9FF-4EE9-905F-B0CC4953C663}&lt;/DBUID&gt;&lt;/Extra&gt;&lt;/Item&gt;&lt;/References&gt;&lt;/Group&gt;&lt;/Citation&gt;_x000a_"/>
    <w:docVar w:name="NE.Ref{F2A07731-962E-49F7-AD32-E272FFF02464}" w:val=" ADDIN NE.Ref.{F2A07731-962E-49F7-AD32-E272FFF02464}&lt;Citation&gt;&lt;Group&gt;&lt;References&gt;&lt;Item&gt;&lt;ID&gt;976&lt;/ID&gt;&lt;UID&gt;{1F7FAF43-ACB5-4054-BC0A-4E3C8A1420E7}&lt;/UID&gt;&lt;Title&gt;Evaluation and analysis of provincial differences in resources and environment carrying capacity in China&lt;/Title&gt;&lt;Template&gt;Journal Article&lt;/Template&gt;&lt;Star&gt;0&lt;/Star&gt;&lt;Tag&gt;0&lt;/Tag&gt;&lt;Author&gt;Cheng, Jingyao; Kan, Zhou; Dong, Chen; Jie, Fan&lt;/Author&gt;&lt;Year&gt;2016&lt;/Year&gt;&lt;Details&gt;&lt;_collection_scope&gt;CSCD;SCIE;中国科技核心期刊;&lt;/_collection_scope&gt;&lt;_created&gt;62293574&lt;/_created&gt;&lt;_impact_factor&gt;   1.114&lt;/_impact_factor&gt;&lt;_issue&gt;4&lt;/_issue&gt;&lt;_journal&gt;Chinese Geographical Science&lt;/_journal&gt;&lt;_modified&gt;62440780&lt;/_modified&gt;&lt;_pages&gt;539-549&lt;/_pages&gt;&lt;_volume&gt;26&lt;/_volume&gt;&lt;/Details&gt;&lt;Extra&gt;&lt;DBUID&gt;{E5CFCA40-B99A-4E9F-8A29-87F3858A6670}&lt;/DBUID&gt;&lt;/Extra&gt;&lt;/Item&gt;&lt;/References&gt;&lt;/Group&gt;&lt;/Citation&gt;_x000a_"/>
    <w:docVar w:name="NE.Ref{F2A606D4-99F9-423E-ACFF-4C26C3C9B31E}" w:val=" ADDIN NE.Ref.{F2A606D4-99F9-423E-ACFF-4C26C3C9B31E}&lt;Citation&gt;&lt;Group&gt;&lt;References&gt;&lt;Item&gt;&lt;ID&gt;1434&lt;/ID&gt;&lt;UID&gt;{CE540E22-E37A-40DB-B72F-3EE9E6F2DFC9}&lt;/UID&gt;&lt;Title&gt;基于人地耦合系统的国土空间重塑&lt;/Title&gt;&lt;Template&gt;Journal Article&lt;/Template&gt;&lt;Star&gt;0&lt;/Star&gt;&lt;Tag&gt;0&lt;/Tag&gt;&lt;Author&gt;曹小曙&lt;/Author&gt;&lt;Year&gt;2019&lt;/Year&gt;&lt;Details&gt;&lt;_accessed&gt;63260557&lt;/_accessed&gt;&lt;_author_aff&gt;陕西师范大学全球区域与城市研究院;自然资源与国土空间研究院;&lt;/_author_aff&gt;&lt;_collection_scope&gt;CSCD;CSSCI-C;PKU&lt;/_collection_scope&gt;&lt;_created&gt;63260557&lt;/_created&gt;&lt;_date&gt;63012960&lt;/_date&gt;&lt;_db_provider&gt;CNKI: 期刊&lt;/_db_provider&gt;&lt;_db_updated&gt;CNKI - Reference&lt;/_db_updated&gt;&lt;_issue&gt;10&lt;/_issue&gt;&lt;_journal&gt;自然资源学报&lt;/_journal&gt;&lt;_keywords&gt;地理系统;人地耦合;国土空间;保护治理&lt;/_keywords&gt;&lt;_language&gt;Chinese&lt;/_language&gt;&lt;_modified&gt;63260557&lt;/_modified&gt;&lt;_pages&gt;2051-2059&lt;/_pages&gt;&lt;_url&gt;http://kns.cnki.net/KCMS/detail/detail.aspx?FileName=ZRZX201910003&amp;amp;DbName=CJFQ2019&lt;/_url&gt;&lt;_volume&gt;34&lt;/_volume&gt;&lt;_translated_author&gt;Cao, Xiaoshu&lt;/_translated_author&gt;&lt;/Details&gt;&lt;Extra&gt;&lt;DBUID&gt;{6F35D732-D9FF-4EE9-905F-B0CC4953C663}&lt;/DBUID&gt;&lt;/Extra&gt;&lt;/Item&gt;&lt;/References&gt;&lt;/Group&gt;&lt;/Citation&gt;_x000a_"/>
    <w:docVar w:name="NE.Ref{F2AD2C61-174B-4943-8382-359F7F6B81B4}" w:val=" ADDIN NE.Ref.{F2AD2C61-174B-4943-8382-359F7F6B81B4}&lt;Citation&gt;&lt;Group&gt;&lt;References&gt;&lt;Item&gt;&lt;ID&gt;140&lt;/ID&gt;&lt;UID&gt;{ED05B33F-97A3-4DAA-BD85-5E63B93B0F18}&lt;/UID&gt;&lt;Title&gt;Ecosystems and Human Well-Being&lt;/Title&gt;&lt;Template&gt;Book&lt;/Template&gt;&lt;Star&gt;0&lt;/Star&gt;&lt;Tag&gt;0&lt;/Tag&gt;&lt;Author&gt;&amp;quot;MA (Millennium Ecosystem Assessment)&amp;quot;&lt;/Author&gt;&lt;Year&gt;2005&lt;/Year&gt;&lt;Details&gt;&lt;_created&gt;61294653&lt;/_created&gt;&lt;_modified&gt;61407962&lt;/_modified&gt;&lt;_place_published&gt;Washington, DC&lt;/_place_published&gt;&lt;_publisher&gt;Island Press&lt;/_publisher&gt;&lt;/Details&gt;&lt;Extra&gt;&lt;DBUID&gt;{4586FB26-B343-42AF-9C29-3BE2E8064B11}&lt;/DBUID&gt;&lt;/Extra&gt;&lt;/Item&gt;&lt;/References&gt;&lt;/Group&gt;&lt;/Citation&gt;_x000a_"/>
    <w:docVar w:name="NE.Ref{F2B17777-846E-4486-B60D-1CF0D1001278}" w:val=" ADDIN NE.Ref.{F2B17777-846E-4486-B60D-1CF0D1001278}&lt;Citation&gt;&lt;Group&gt;&lt;References&gt;&lt;Item&gt;&lt;ID&gt;1569&lt;/ID&gt;&lt;UID&gt;{9440521A-FCCC-4826-BF5E-58D931A9179F}&lt;/UID&gt;&lt;Title&gt;The water–energy–food nexus a new approach in support of food security and sustainableagriculture&lt;/Title&gt;&lt;Template&gt;Report&lt;/Template&gt;&lt;Star&gt;0&lt;/Star&gt;&lt;Tag&gt;0&lt;/Tag&gt;&lt;Author&gt;&amp;quot;United Nations Food and Agriculture Organization (FAO)&amp;quot;&lt;/Author&gt;&lt;Year&gt;2014&lt;/Year&gt;&lt;Details&gt;&lt;_accessed&gt;62573651&lt;/_accessed&gt;&lt;_created&gt;62573651&lt;/_created&gt;&lt;_modified&gt;63280742&lt;/_modified&gt;&lt;_place_published&gt;Rome&lt;/_place_published&gt;&lt;_url&gt;http://www.fao.org/nr/water/docs/FAO_nexus_concept.pdf&lt;/_url&gt;&lt;/Details&gt;&lt;Extra&gt;&lt;DBUID&gt;{6F35D732-D9FF-4EE9-905F-B0CC4953C663}&lt;/DBUID&gt;&lt;/Extra&gt;&lt;/Item&gt;&lt;/References&gt;&lt;/Group&gt;&lt;/Citation&gt;_x000a_"/>
    <w:docVar w:name="NE.Ref{F2C952DF-5D2C-4676-907C-74E17D5454B5}" w:val=" ADDIN NE.Ref.{F2C952DF-5D2C-4676-907C-74E17D5454B5}&lt;Citation&gt;&lt;Group&gt;&lt;References&gt;&lt;Item&gt;&lt;ID&gt;1496&lt;/ID&gt;&lt;UID&gt;{88B90155-6E7E-4D33-BBFF-AC2649B881D2}&lt;/UID&gt;&lt;Title&gt;Sustainability comes to Main Street&lt;/Title&gt;&lt;Template&gt;Journal Article&lt;/Template&gt;&lt;Star&gt;0&lt;/Star&gt;&lt;Tag&gt;0&lt;/Tag&gt;&lt;Author&gt;Beatley, T; Brower, D J&lt;/Author&gt;&lt;Year&gt;1993&lt;/Year&gt;&lt;Details&gt;&lt;_accessed&gt;63071801&lt;/_accessed&gt;&lt;_created&gt;63071801&lt;/_created&gt;&lt;_issue&gt;5&lt;/_issue&gt;&lt;_journal&gt;Planning&lt;/_journal&gt;&lt;_modified&gt;63261998&lt;/_modified&gt;&lt;_pages&gt;16-19&lt;/_pages&gt;&lt;_volume&gt;59&lt;/_volume&gt;&lt;/Details&gt;&lt;Extra&gt;&lt;DBUID&gt;{6F35D732-D9FF-4EE9-905F-B0CC4953C663}&lt;/DBUID&gt;&lt;/Extra&gt;&lt;/Item&gt;&lt;/References&gt;&lt;/Group&gt;&lt;Group&gt;&lt;References&gt;&lt;Item&gt;&lt;ID&gt;1495&lt;/ID&gt;&lt;UID&gt;{791732EB-C1FE-4F2F-BED4-B0F46B9A0C5E}&lt;/UID&gt;&lt;Title&gt;Planners, plans and sustainable development&lt;/Title&gt;&lt;Template&gt;Journal Article&lt;/Template&gt;&lt;Star&gt;0&lt;/Star&gt;&lt;Tag&gt;0&lt;/Tag&gt;&lt;Author&gt;Healey, P; Shaw, T&lt;/Author&gt;&lt;Year&gt;1993&lt;/Year&gt;&lt;Details&gt;&lt;_accessed&gt;63071799&lt;/_accessed&gt;&lt;_collection_scope&gt;SSCI&lt;/_collection_scope&gt;&lt;_created&gt;63071799&lt;/_created&gt;&lt;_impact_factor&gt;   3.074&lt;/_impact_factor&gt;&lt;_issue&gt;8&lt;/_issue&gt;&lt;_journal&gt;Regional Studies&lt;/_journal&gt;&lt;_modified&gt;63261998&lt;/_modified&gt;&lt;_pages&gt;769-776&lt;/_pages&gt;&lt;_volume&gt;27&lt;/_volume&gt;&lt;/Details&gt;&lt;Extra&gt;&lt;DBUID&gt;{6F35D732-D9FF-4EE9-905F-B0CC4953C663}&lt;/DBUID&gt;&lt;/Extra&gt;&lt;/Item&gt;&lt;/References&gt;&lt;/Group&gt;&lt;Group&gt;&lt;References&gt;&lt;Item&gt;&lt;ID&gt;1498&lt;/ID&gt;&lt;UID&gt;{F4AEB5C8-CF05-4FB0-8767-27937E3C5D7A}&lt;/UID&gt;&lt;Title&gt;Sustainable development and urban form&lt;/Title&gt;&lt;Template&gt;Book&lt;/Template&gt;&lt;Star&gt;0&lt;/Star&gt;&lt;Tag&gt;0&lt;/Tag&gt;&lt;Author&gt;Breheny, M J&lt;/Author&gt;&lt;Year&gt;1992&lt;/Year&gt;&lt;Details&gt;&lt;_accessed&gt;63071803&lt;/_accessed&gt;&lt;_created&gt;63071803&lt;/_created&gt;&lt;_modified&gt;63261998&lt;/_modified&gt;&lt;_place_published&gt;London, UK&lt;/_place_published&gt;&lt;_publisher&gt;Pion&lt;/_publisher&gt;&lt;/Details&gt;&lt;Extra&gt;&lt;DBUID&gt;{6F35D732-D9FF-4EE9-905F-B0CC4953C663}&lt;/DBUID&gt;&lt;/Extra&gt;&lt;/Item&gt;&lt;/References&gt;&lt;/Group&gt;&lt;Group&gt;&lt;References&gt;&lt;Item&gt;&lt;ID&gt;1481&lt;/ID&gt;&lt;UID&gt;{20FA9A38-2695-47C0-8782-022FD14F7380}&lt;/UID&gt;&lt;Title&gt;Urban sustainability as strategic planning&lt;/Title&gt;&lt;Template&gt;Journal Article&lt;/Template&gt;&lt;Star&gt;0&lt;/Star&gt;&lt;Tag&gt;0&lt;/Tag&gt;&lt;Author&gt;Barton, J R&lt;/Author&gt;&lt;Year&gt;2006&lt;/Year&gt;&lt;Details&gt;&lt;_accessed&gt;63071809&lt;/_accessed&gt;&lt;_created&gt;63071809&lt;/_created&gt;&lt;_issue&gt;96&lt;/_issue&gt;&lt;_journal&gt;Eure Revista Latinoamericana De Estudios Urbano Regionales&lt;/_journal&gt;&lt;_modified&gt;63261998&lt;/_modified&gt;&lt;_pages&gt;27-45&lt;/_pages&gt;&lt;_volume&gt;32&lt;/_volume&gt;&lt;/Details&gt;&lt;Extra&gt;&lt;DBUID&gt;{6F35D732-D9FF-4EE9-905F-B0CC4953C663}&lt;/DBUID&gt;&lt;/Extra&gt;&lt;/Item&gt;&lt;/References&gt;&lt;/Group&gt;&lt;Group&gt;&lt;References&gt;&lt;Item&gt;&lt;ID&gt;1478&lt;/ID&gt;&lt;UID&gt;{2D5C6BF3-3017-4425-B575-7F112DEF1D27}&lt;/UID&gt;&lt;Title&gt;Prioritizing Sustainability Criteria in Urban Planning Processes: Methodology Application&lt;/Title&gt;&lt;Template&gt;Journal Article&lt;/Template&gt;&lt;Star&gt;0&lt;/Star&gt;&lt;Tag&gt;0&lt;/Tag&gt;&lt;Author&gt;Wallbaum, H; Krank, S; Teloh, R&lt;/Author&gt;&lt;Year&gt;2011&lt;/Year&gt;&lt;Details&gt;&lt;_accessed&gt;63071811&lt;/_accessed&gt;&lt;_created&gt;63071811&lt;/_created&gt;&lt;_issue&gt;1&lt;/_issue&gt;&lt;_journal&gt;Journal of Urban Planning &amp;amp; Development&lt;/_journal&gt;&lt;_modified&gt;63261998&lt;/_modified&gt;&lt;_pages&gt;20-28&lt;/_pages&gt;&lt;_volume&gt;137&lt;/_volume&gt;&lt;/Details&gt;&lt;Extra&gt;&lt;DBUID&gt;{6F35D732-D9FF-4EE9-905F-B0CC4953C663}&lt;/DBUID&gt;&lt;/Extra&gt;&lt;/Item&gt;&lt;/References&gt;&lt;/Group&gt;&lt;Group&gt;&lt;References&gt;&lt;Item&gt;&lt;ID&gt;1438&lt;/ID&gt;&lt;UID&gt;{2A876F2F-A56B-4DB5-A105-EC9D57F7921F}&lt;/UID&gt;&lt;Title&gt;法国城市规划与可持续发展的分析与借鉴&lt;/Title&gt;&lt;Template&gt;Journal Article&lt;/Template&gt;&lt;Star&gt;0&lt;/Star&gt;&lt;Tag&gt;0&lt;/Tag&gt;&lt;Author&gt;仇保兴; 戴永宁; 高红&lt;/Author&gt;&lt;Year&gt;2006&lt;/Year&gt;&lt;Details&gt;&lt;_author_adr&gt;建设部,南京市人民政府,全国市长培训中心 副部长&lt;/_author_adr&gt;&lt;_created&gt;63261992&lt;/_created&gt;&lt;_db_provider&gt;CNKI&lt;/_db_provider&gt;&lt;_isbn&gt;1003-0956&lt;/_isbn&gt;&lt;_issue&gt;3&lt;/_issue&gt;&lt;_journal&gt;国外城市规划&lt;/_journal&gt;&lt;_keywords&gt;规划;长远计划;城市规划管理;中央政府;法国;法兰西共和国;市镇;巴黎大区;可持续性发展;&lt;/_keywords&gt;&lt;_modified&gt;63261997&lt;/_modified&gt;&lt;_pages&gt;1-5&lt;/_pages&gt;&lt;_translated_author&gt;Chou, Baoxing;Dai, Yongning;Gao, Hong&lt;/_translated_author&gt;&lt;/Details&gt;&lt;Extra&gt;&lt;DBUID&gt;{6F35D732-D9FF-4EE9-905F-B0CC4953C663}&lt;/DBUID&gt;&lt;/Extra&gt;&lt;/Item&gt;&lt;/References&gt;&lt;/Group&gt;&lt;Group&gt;&lt;References&gt;&lt;Item&gt;&lt;ID&gt;1437&lt;/ID&gt;&lt;UID&gt;{42960632-9AB1-4B57-83F1-552385B9351E}&lt;/UID&gt;&lt;Title&gt;城市可持续发展理论及其对规划实践的指导&lt;/Title&gt;&lt;Template&gt;Journal Article&lt;/Template&gt;&lt;Star&gt;0&lt;/Star&gt;&lt;Tag&gt;0&lt;/Tag&gt;&lt;Author&gt;李松志; 董观志&lt;/Author&gt;&lt;Year&gt;2006&lt;/Year&gt;&lt;Details&gt;&lt;_author_adr&gt;江西九江学院旅游学院,暨南大学旅游开发研究中心,&lt;/_author_adr&gt;&lt;_collection_scope&gt;CSSCI-C;PKU&lt;/_collection_scope&gt;&lt;_created&gt;63261992&lt;/_created&gt;&lt;_db_provider&gt;CNKI&lt;/_db_provider&gt;&lt;_isbn&gt;1002-2031&lt;/_isbn&gt;&lt;_issue&gt;7&lt;/_issue&gt;&lt;_journal&gt;城市问题&lt;/_journal&gt;&lt;_keywords&gt;城市可持续发展;;以人为本;;规划实践;;顺德&lt;/_keywords&gt;&lt;_modified&gt;63262009&lt;/_modified&gt;&lt;_pages&gt;14-20&lt;/_pages&gt;&lt;_translated_author&gt;Li, Songzhi;Dong, Guanzhi&lt;/_translated_author&gt;&lt;/Details&gt;&lt;Extra&gt;&lt;DBUID&gt;{6F35D732-D9FF-4EE9-905F-B0CC4953C663}&lt;/DBUID&gt;&lt;/Extra&gt;&lt;/Item&gt;&lt;/References&gt;&lt;/Group&gt;&lt;Group&gt;&lt;References&gt;&lt;Item&gt;&lt;ID&gt;1436&lt;/ID&gt;&lt;UID&gt;{207437F7-0902-4A86-9254-CED2E4DEE957}&lt;/UID&gt;&lt;Title&gt;可持续发展的规划理念——香港经验概谈&lt;/Title&gt;&lt;Template&gt;Journal Article&lt;/Template&gt;&lt;Star&gt;0&lt;/Star&gt;&lt;Tag&gt;0&lt;/Tag&gt;&lt;Author&gt;黄伟民; 陈巧贤&lt;/Author&gt;&lt;Year&gt;2010&lt;/Year&gt;&lt;Details&gt;&lt;_author_adr&gt;香港特别行政区政府规划署;&lt;/_author_adr&gt;&lt;_collection_scope&gt;PKU&lt;/_collection_scope&gt;&lt;_created&gt;63261992&lt;/_created&gt;&lt;_db_provider&gt;CNKI&lt;/_db_provider&gt;&lt;_isbn&gt;1006-0022&lt;/_isbn&gt;&lt;_issue&gt;7&lt;/_issue&gt;&lt;_journal&gt;规划师&lt;/_journal&gt;&lt;_keywords&gt;可持续发展;;城市规划;;香港&lt;/_keywords&gt;&lt;_modified&gt;63262011&lt;/_modified&gt;&lt;_pages&gt;101-106&lt;/_pages&gt;&lt;_volume&gt;26&lt;/_volume&gt;&lt;_translated_author&gt;Huang, Weimin;Chen, Qiaoxian&lt;/_translated_author&gt;&lt;/Details&gt;&lt;Extra&gt;&lt;DBUID&gt;{6F35D732-D9FF-4EE9-905F-B0CC4953C663}&lt;/DBUID&gt;&lt;/Extra&gt;&lt;/Item&gt;&lt;/References&gt;&lt;/Group&gt;&lt;/Citation&gt;_x000a_"/>
    <w:docVar w:name="NE.Ref{F2F5C076-E3A1-497B-B8C6-D52F3A991355}" w:val=" ADDIN NE.Ref.{F2F5C076-E3A1-497B-B8C6-D52F3A991355}&lt;Citation&gt;&lt;Group&gt;&lt;References&gt;&lt;Item&gt;&lt;ID&gt;294&lt;/ID&gt;&lt;UID&gt;{D52E7026-003E-45F6-BC41-9904BFC741B2}&lt;/UID&gt;&lt;Title&gt;中国水资源供需模型及预测&lt;/Title&gt;&lt;Template&gt;Journal Article&lt;/Template&gt;&lt;Star&gt;0&lt;/Star&gt;&lt;Tag&gt;0&lt;/Tag&gt;&lt;Author&gt;高珺; 赵娜; 高齐圣&lt;/Author&gt;&lt;Year&gt;2014&lt;/Year&gt;&lt;Details&gt;&lt;_accessed&gt;62131211&lt;/_accessed&gt;&lt;_author_aff&gt;南开大学经济学院;青岛大学经济学院;&lt;/_author_aff&gt;&lt;_collection_scope&gt;CSSCI;中文核心期刊;&lt;/_collection_scope&gt;&lt;_created&gt;62126735&lt;/_created&gt;&lt;_date&gt;60366240&lt;/_date&gt;&lt;_db_provider&gt;CNKI: 期刊&lt;/_db_provider&gt;&lt;_db_updated&gt;CNKI - Reference&lt;/_db_updated&gt;&lt;_issue&gt;18&lt;/_issue&gt;&lt;_journal&gt;统计与决策&lt;/_journal&gt;&lt;_keywords&gt;水资源安全;供需模型;预测分析;政策建议&lt;/_keywords&gt;&lt;_modified&gt;62131211&lt;/_modified&gt;&lt;_pages&gt;85-87&lt;/_pages&gt;&lt;_url&gt;http://kns.cnki.net/KCMS/detail/detail.aspx?FileName=TJJC201418027&amp;amp;DbName=CJFQ2014&lt;/_url&gt;&lt;_translated_author&gt;Gao, Jun;Zhao, Na;Gao, Qisheng&lt;/_translated_author&gt;&lt;/Details&gt;&lt;Extra&gt;&lt;DBUID&gt;{6F35D732-D9FF-4EE9-905F-B0CC4953C663}&lt;/DBUID&gt;&lt;/Extra&gt;&lt;/Item&gt;&lt;/References&gt;&lt;/Group&gt;&lt;/Citation&gt;_x000a_"/>
    <w:docVar w:name="NE.Ref{F352055E-08D6-4820-B48B-944AC678CD51}" w:val=" ADDIN NE.Ref.{F352055E-08D6-4820-B48B-944AC678CD51}&lt;Citation&gt;&lt;Group&gt;&lt;References&gt;&lt;Item&gt;&lt;ID&gt;84&lt;/ID&gt;&lt;UID&gt;{885FC5D0-8132-49A8-91E4-81E83C517090}&lt;/UID&gt;&lt;Title&gt;Design considerations and a suggested approach for regional and comparative ecological risk assessment&lt;/Title&gt;&lt;Template&gt;Journal Article&lt;/Template&gt;&lt;Star&gt;0&lt;/Star&gt;&lt;Tag&gt;0&lt;/Tag&gt;&lt;Author&gt;Landis, Wayne G; Wiegers, Janice A&lt;/Author&gt;&lt;Year&gt;1997&lt;/Year&gt;&lt;Details&gt;&lt;_collection_scope&gt;SCI;SCIE;&lt;/_collection_scope&gt;&lt;_created&gt;61401470&lt;/_created&gt;&lt;_impact_factor&gt;   1.306&lt;/_impact_factor&gt;&lt;_issue&gt;3&lt;/_issue&gt;&lt;_journal&gt;Human and Ecological Risk Assessment: An International Journal&lt;/_journal&gt;&lt;_modified&gt;61405503&lt;/_modified&gt;&lt;_pages&gt;287-297&lt;/_pages&gt;&lt;_volume&gt;3&lt;/_volume&gt;&lt;/Details&gt;&lt;Extra&gt;&lt;DBUID&gt;{4586FB26-B343-42AF-9C29-3BE2E8064B11}&lt;/DBUID&gt;&lt;/Extra&gt;&lt;/Item&gt;&lt;/References&gt;&lt;/Group&gt;&lt;Group&gt;&lt;References&gt;&lt;Item&gt;&lt;ID&gt;85&lt;/ID&gt;&lt;UID&gt;{078DAB62-87F1-48C0-A1EE-DF4A48FA83E8}&lt;/UID&gt;&lt;Title&gt;A Regional Multiple-Stressor Rank-Based Ecological Risk Assessment for the Fjord of Port Valdez, Alaska&lt;/Title&gt;&lt;Template&gt;Journal Article&lt;/Template&gt;&lt;Star&gt;0&lt;/Star&gt;&lt;Tag&gt;0&lt;/Tag&gt;&lt;Author&gt;Wiegers, Janice K; Feder, Howard M; Mortensen, Linda S; Shaw, David G; Wilson, Valerie J; Landis, Wayne G&lt;/Author&gt;&lt;Year&gt;1998&lt;/Year&gt;&lt;Details&gt;&lt;_collection_scope&gt;SCI;SCIE;&lt;/_collection_scope&gt;&lt;_created&gt;61401472&lt;/_created&gt;&lt;_impact_factor&gt;   1.306&lt;/_impact_factor&gt;&lt;_issue&gt;5&lt;/_issue&gt;&lt;_journal&gt;Human and Ecological Risk Assessment&lt;/_journal&gt;&lt;_modified&gt;61402438&lt;/_modified&gt;&lt;_pages&gt;1125-1173&lt;/_pages&gt;&lt;_volume&gt;4&lt;/_volume&gt;&lt;/Details&gt;&lt;Extra&gt;&lt;DBUID&gt;{4586FB26-B343-42AF-9C29-3BE2E8064B11}&lt;/DBUID&gt;&lt;/Extra&gt;&lt;/Item&gt;&lt;/References&gt;&lt;/Group&gt;&lt;Group&gt;&lt;References&gt;&lt;Item&gt;&lt;ID&gt;80&lt;/ID&gt;&lt;UID&gt;{41BC2BCD-82B6-4CF3-93EC-C63AF3AA3A20}&lt;/UID&gt;&lt;Title&gt;区域生态风险评价的关键问题与展望&lt;/Title&gt;&lt;Template&gt;Journal Article&lt;/Template&gt;&lt;Star&gt;0&lt;/Star&gt;&lt;Tag&gt;0&lt;/Tag&gt;&lt;Author&gt;陈春丽; 吕永龙; 王铁宇; 史雅娟; 胡文友; 李静; 张翔; 耿静&lt;/Author&gt;&lt;Year&gt;2010&lt;/Year&gt;&lt;Details&gt;&lt;_accessed&gt;61401301&lt;/_accessed&gt;&lt;_author_aff&gt;中国科学院生态环境研究中心;中国科学院研究生院;太原理工大学经济管理学院;&lt;/_author_aff&gt;&lt;_collection_scope&gt;中国科技核心期刊;中文核心期刊;CSCD;&lt;/_collection_scope&gt;&lt;_created&gt;61401301&lt;/_created&gt;&lt;_date&gt;57909600&lt;/_date&gt;&lt;_db_provider&gt;CNKI: 期刊&lt;/_db_provider&gt;&lt;_db_updated&gt;CNKI - Reference&lt;/_db_updated&gt;&lt;_issue&gt;3&lt;/_issue&gt;&lt;_journal&gt;生态学报&lt;/_journal&gt;&lt;_keywords&gt;生态风险评价;风险评价;相对风险模型;风险管理&lt;/_keywords&gt;&lt;_language&gt;Chinese&lt;/_language&gt;&lt;_modified&gt;61401516&lt;/_modified&gt;&lt;_pages&gt;808-816&lt;/_pages&gt;&lt;_url&gt;http://www.cnki.net/KCMS/detail/detail.aspx?FileName=STXB201003030&amp;amp;DbName=CJFQ2010&lt;/_url&gt;&lt;_volume&gt;30&lt;/_volume&gt;&lt;_translated_author&gt;Chen, Chunli;Lu, Yonglong;Wang, Tieyu;Shi, Yajuan;Hu, Wenyou;Li, Jing;Zhang, Xiang;Geng, Jing&lt;/_translated_author&gt;&lt;/Details&gt;&lt;Extra&gt;&lt;DBUID&gt;{4586FB26-B343-42AF-9C29-3BE2E8064B11}&lt;/DBUID&gt;&lt;/Extra&gt;&lt;/Item&gt;&lt;/References&gt;&lt;/Group&gt;&lt;/Citation&gt;_x000a_"/>
    <w:docVar w:name="NE.Ref{F37D42FA-2F47-4E5E-8F1C-EC37A54E76A5}" w:val=" ADDIN NE.Ref.{F37D42FA-2F47-4E5E-8F1C-EC37A54E76A5}&lt;Citation&gt;&lt;Group&gt;&lt;References&gt;&lt;Item&gt;&lt;ID&gt;306&lt;/ID&gt;&lt;UID&gt;{BE9D448A-4C17-449D-A88C-6287A613E9D0}&lt;/UID&gt;&lt;Title&gt;A proposal for the theoretical analysis of the interactive coupled effects between urbanization and the eco-environment in mega-urban agglomerations&lt;/Title&gt;&lt;Template&gt;Journal Article&lt;/Template&gt;&lt;Star&gt;0&lt;/Star&gt;&lt;Tag&gt;0&lt;/Tag&gt;&lt;Author&gt;Fang, Chuanglin; Zhou, Chenghu; Chaolin, G U; Chen, Liding; Shuangcheng, L I&lt;/Author&gt;&lt;Year&gt;2017&lt;/Year&gt;&lt;Details&gt;&lt;_collection_scope&gt;CSCD;SCIE;中国科技核心期刊;&lt;/_collection_scope&gt;&lt;_created&gt;62236705&lt;/_created&gt;&lt;_impact_factor&gt;   1.623&lt;/_impact_factor&gt;&lt;_issue&gt;12&lt;/_issue&gt;&lt;_journal&gt;Journal of Geographical Sciences&lt;/_journal&gt;&lt;_modified&gt;62522544&lt;/_modified&gt;&lt;_pages&gt;1431-1449&lt;/_pages&gt;&lt;_volume&gt;27&lt;/_volume&gt;&lt;/Details&gt;&lt;Extra&gt;&lt;DBUID&gt;{E5CFCA40-B99A-4E9F-8A29-87F3858A6670}&lt;/DBUID&gt;&lt;/Extra&gt;&lt;/Item&gt;&lt;/References&gt;&lt;/Group&gt;&lt;/Citation&gt;_x000a_"/>
    <w:docVar w:name="NE.Ref{F3AF0EE8-EF26-4FD2-86E9-0227C277739F}" w:val=" ADDIN NE.Ref.{F3AF0EE8-EF26-4FD2-86E9-0227C277739F}&lt;Citation&gt;&lt;Group&gt;&lt;References&gt;&lt;Item&gt;&lt;ID&gt;43&lt;/ID&gt;&lt;UID&gt;{7FDDDD3B-0AD3-4B6F-8679-6F1EA31FF80C}&lt;/UID&gt;&lt;Title&gt;Testing a Mature Hypothesis: Reflection on &amp;quot;Green Cities, Growing Cities, Just Cities: Urban Planning and the Contradiction of Sustainable Development&amp;quot;&lt;/Title&gt;&lt;Template&gt;Journal Article&lt;/Template&gt;&lt;Star&gt;0&lt;/Star&gt;&lt;Tag&gt;0&lt;/Tag&gt;&lt;Author&gt;Moore, S A&lt;/Author&gt;&lt;Year&gt;2016&lt;/Year&gt;&lt;Details&gt;&lt;_accessed&gt;63071833&lt;/_accessed&gt;&lt;_collection_scope&gt;SSCI&lt;/_collection_scope&gt;&lt;_created&gt;63071833&lt;/_created&gt;&lt;_impact_factor&gt;   2.719&lt;/_impact_factor&gt;&lt;_issue&gt;4&lt;/_issue&gt;&lt;_journal&gt;Journal of the American Planning Association&lt;/_journal&gt;&lt;_modified&gt;63071833&lt;/_modified&gt;&lt;_pages&gt;385-388&lt;/_pages&gt;&lt;_volume&gt;82&lt;/_volume&gt;&lt;/Details&gt;&lt;Extra&gt;&lt;DBUID&gt;{AA9B00FE-9AD8-4701-8D10-7F6B57E98978}&lt;/DBUID&gt;&lt;/Extra&gt;&lt;/Item&gt;&lt;/References&gt;&lt;/Group&gt;&lt;/Citation&gt;_x000a_"/>
    <w:docVar w:name="NE.Ref{F3F2FC48-A610-4FC9-BBFE-2517580C7009}" w:val=" ADDIN NE.Ref.{F3F2FC48-A610-4FC9-BBFE-2517580C7009}&lt;Citation&gt;&lt;Group&gt;&lt;References&gt;&lt;Item&gt;&lt;ID&gt;338&lt;/ID&gt;&lt;UID&gt;{BC299A0E-923F-4FF6-B0AA-032479F0C931}&lt;/UID&gt;&lt;Title&gt;Uncovering land-use dynamics driven by human decision-making - A combined model approach using cellular automata and system dynamics&lt;/Title&gt;&lt;Template&gt;Journal Article&lt;/Template&gt;&lt;Star&gt;0&lt;/Star&gt;&lt;Tag&gt;0&lt;/Tag&gt;&lt;Author&gt;Lauf, S; Haase, D; Hostert, P; Lakes, T; Kleinschmit, B&lt;/Author&gt;&lt;Year&gt;2012&lt;/Year&gt;&lt;Details&gt;&lt;_accession_num&gt;WOS:000298457000007&lt;/_accession_num&gt;&lt;_cited_count&gt;52&lt;/_cited_count&gt;&lt;_collection_scope&gt;SCIE;&lt;/_collection_scope&gt;&lt;_created&gt;62405994&lt;/_created&gt;&lt;_date_display&gt;2012_x000d__x000a_JAN-FEB 2012&lt;/_date_display&gt;&lt;_doi&gt;10.1016/j.envsoft.2011.09.005&lt;/_doi&gt;&lt;_impact_factor&gt;   4.552&lt;/_impact_factor&gt;&lt;_isbn&gt;1364-8152&lt;/_isbn&gt;&lt;_journal&gt;Environmental Modelling &amp;amp; Software&lt;/_journal&gt;&lt;_modified&gt;62962037&lt;/_modified&gt;&lt;_pages&gt;71-82&lt;/_pages&gt;&lt;_url&gt;https://ac.els-cdn.com/S1364815211002039/1-s2.0-S1364815211002039-main.pdf?_tid=151b9728-14d5-4b15-8648-31477c312b93&amp;amp;acdnat=1535358927_ff4534bcf290daa7e3a43cd8e89a4ed3 全文链接_x000d__x000a_&lt;/_url&gt;&lt;_volume&gt;27-28&lt;/_volume&gt;&lt;/Details&gt;&lt;Extra&gt;&lt;DBUID&gt;{6F35D732-D9FF-4EE9-905F-B0CC4953C663}&lt;/DBUID&gt;&lt;/Extra&gt;&lt;/Item&gt;&lt;/References&gt;&lt;/Group&gt;&lt;/Citation&gt;_x000a_"/>
    <w:docVar w:name="NE.Ref{F41EC842-A019-48CA-9430-BC3E489AEB44}" w:val=" ADDIN NE.Ref.{F41EC842-A019-48CA-9430-BC3E489AEB44}&lt;Citation&gt;&lt;Group&gt;&lt;References&gt;&lt;Item&gt;&lt;ID&gt;909&lt;/ID&gt;&lt;UID&gt;{5BE7BBB3-F2F6-4E4C-BE20-057EAD36E57A}&lt;/UID&gt;&lt;Title&gt;中国人口老龄化发展态势、影响及应对策略&lt;/Title&gt;&lt;Template&gt;Journal Article&lt;/Template&gt;&lt;Star&gt;0&lt;/Star&gt;&lt;Tag&gt;0&lt;/Tag&gt;&lt;Author&gt;贺丹; 刘厚莲&lt;/Author&gt;&lt;Year&gt;2019&lt;/Year&gt;&lt;Details&gt;&lt;_accessed&gt;63098897&lt;/_accessed&gt;&lt;_author_aff&gt;中国人口与发展研究中心;&lt;/_author_aff&gt;&lt;_created&gt;63098897&lt;/_created&gt;&lt;_date&gt;62893440&lt;/_date&gt;&lt;_db_provider&gt;CNKI: 期刊&lt;/_db_provider&gt;&lt;_db_updated&gt;CNKI - Reference&lt;/_db_updated&gt;&lt;_issue&gt;4&lt;/_issue&gt;&lt;_journal&gt;中共中央党校（国家行政学院）学报&lt;/_journal&gt;&lt;_keywords&gt;积极应对人口老龄化;应对策略;人口发展战略&lt;/_keywords&gt;&lt;_language&gt;Chinese&lt;/_language&gt;&lt;_modified&gt;63099344&lt;/_modified&gt;&lt;_pages&gt;84-90&lt;/_pages&gt;&lt;_url&gt;http://kns.cnki.net/KCMS/detail/detail.aspx?FileName=ZGXB201904012&amp;amp;DbName=CJFQ2019&lt;/_url&gt;&lt;_volume&gt;23&lt;/_volume&gt;&lt;_translated_author&gt;He, Dan;Liu, Houlian&lt;/_translated_author&gt;&lt;/Details&gt;&lt;Extra&gt;&lt;DBUID&gt;{6F35D732-D9FF-4EE9-905F-B0CC4953C663}&lt;/DBUID&gt;&lt;/Extra&gt;&lt;/Item&gt;&lt;/References&gt;&lt;/Group&gt;&lt;/Citation&gt;_x000a_"/>
    <w:docVar w:name="NE.Ref{F43441C9-E1E9-41FE-BA16-FD18B635282D}" w:val=" ADDIN NE.Ref.{F43441C9-E1E9-41FE-BA16-FD18B635282D}&lt;Citation&gt;&lt;Group&gt;&lt;References&gt;&lt;Item&gt;&lt;ID&gt;1572&lt;/ID&gt;&lt;UID&gt;{1D57140E-F4B1-4CB6-B57A-DBBB1A09D50D}&lt;/UID&gt;&lt;Title&gt;World Energy Scenarios: Composing energy futures to 2050&lt;/Title&gt;&lt;Template&gt;Report&lt;/Template&gt;&lt;Star&gt;0&lt;/Star&gt;&lt;Tag&gt;0&lt;/Tag&gt;&lt;Author&gt;&amp;quot;World Energy Council (WEC)&amp;quot;&lt;/Author&gt;&lt;Year&gt;2013&lt;/Year&gt;&lt;Details&gt;&lt;_accessed&gt;62573424&lt;/_accessed&gt;&lt;_created&gt;62573424&lt;/_created&gt;&lt;_modified&gt;63281529&lt;/_modified&gt;&lt;_place_published&gt;United Kingdom, London&lt;/_place_published&gt;&lt;_publisher&gt;WEC&lt;/_publisher&gt;&lt;_url&gt;http://www. worldenergy.org&lt;/_url&gt;&lt;/Details&gt;&lt;Extra&gt;&lt;DBUID&gt;{6F35D732-D9FF-4EE9-905F-B0CC4953C663}&lt;/DBUID&gt;&lt;/Extra&gt;&lt;/Item&gt;&lt;/References&gt;&lt;/Group&gt;&lt;/Citation&gt;_x000a_"/>
    <w:docVar w:name="NE.Ref{F470DEAC-58DC-4ED2-9A2D-CE4E51F2AF18}" w:val=" ADDIN NE.Ref.{F470DEAC-58DC-4ED2-9A2D-CE4E51F2AF18}&lt;Citation&gt;&lt;Group&gt;&lt;References&gt;&lt;Item&gt;&lt;ID&gt;1434&lt;/ID&gt;&lt;UID&gt;{CE540E22-E37A-40DB-B72F-3EE9E6F2DFC9}&lt;/UID&gt;&lt;Title&gt;基于人地耦合系统的国土空间重塑&lt;/Title&gt;&lt;Template&gt;Journal Article&lt;/Template&gt;&lt;Star&gt;0&lt;/Star&gt;&lt;Tag&gt;0&lt;/Tag&gt;&lt;Author&gt;曹小曙&lt;/Author&gt;&lt;Year&gt;2019&lt;/Year&gt;&lt;Details&gt;&lt;_accessed&gt;63260557&lt;/_accessed&gt;&lt;_author_aff&gt;陕西师范大学全球区域与城市研究院;自然资源与国土空间研究院;&lt;/_author_aff&gt;&lt;_collection_scope&gt;CSCD;CSSCI-C;PKU&lt;/_collection_scope&gt;&lt;_created&gt;63260557&lt;/_created&gt;&lt;_date&gt;63012960&lt;/_date&gt;&lt;_db_provider&gt;CNKI: 期刊&lt;/_db_provider&gt;&lt;_db_updated&gt;CNKI - Reference&lt;/_db_updated&gt;&lt;_issue&gt;10&lt;/_issue&gt;&lt;_journal&gt;自然资源学报&lt;/_journal&gt;&lt;_keywords&gt;地理系统;人地耦合;国土空间;保护治理&lt;/_keywords&gt;&lt;_language&gt;Chinese&lt;/_language&gt;&lt;_modified&gt;63260557&lt;/_modified&gt;&lt;_pages&gt;2051-2059&lt;/_pages&gt;&lt;_url&gt;http://kns.cnki.net/KCMS/detail/detail.aspx?FileName=ZRZX201910003&amp;amp;DbName=CJFQ2019&lt;/_url&gt;&lt;_volume&gt;34&lt;/_volume&gt;&lt;_translated_author&gt;Cao, Xiaoshu&lt;/_translated_author&gt;&lt;/Details&gt;&lt;Extra&gt;&lt;DBUID&gt;{6F35D732-D9FF-4EE9-905F-B0CC4953C663}&lt;/DBUID&gt;&lt;/Extra&gt;&lt;/Item&gt;&lt;/References&gt;&lt;/Group&gt;&lt;/Citation&gt;_x000a_"/>
    <w:docVar w:name="NE.Ref{F4DF65E7-606F-45DF-9F6E-40ED7DE257C4}" w:val=" ADDIN NE.Ref.{F4DF65E7-606F-45DF-9F6E-40ED7DE257C4}&lt;Citation&gt;&lt;Group&gt;&lt;References&gt;&lt;Item&gt;&lt;ID&gt;1123&lt;/ID&gt;&lt;UID&gt;{532D4B0D-5CDA-4738-830D-B7E840F351CE}&lt;/UID&gt;&lt;Title&gt;A Continental-Scale Hydroeconomic Model for Integrating Water-Energy-Land Nexus Solutions&lt;/Title&gt;&lt;Template&gt;Journal Article&lt;/Template&gt;&lt;Star&gt;1&lt;/Star&gt;&lt;Tag&gt;0&lt;/Tag&gt;&lt;Author&gt;Kahil, Taher; Parkinson, Simon; Satoh, Yusuke; Greve, Peter; Burek, Peter; Veldkamp, Ted I E; Burtscher, Robert; Byers, Edward; Djilali, Ned; Fischer, Guenther; Krey, Volker; Langan, Simon; Riahi, Keywan; Tramberend, Sylvia; Wada, Yoshihide&lt;/Author&gt;&lt;Year&gt;2018&lt;/Year&gt;&lt;Details&gt;&lt;_accession_num&gt;WOS:000450726000023&lt;/_accession_num&gt;&lt;_cited_count&gt;0&lt;/_cited_count&gt;&lt;_collection_scope&gt;EI;SCI;SCIE;&lt;/_collection_scope&gt;&lt;_created&gt;62557449&lt;/_created&gt;&lt;_date_display&gt;2018_x000d__x000a_OCT 2018&lt;/_date_display&gt;&lt;_doi&gt;10.1029/2017WR022478&lt;/_doi&gt;&lt;_impact_factor&gt;   4.361&lt;/_impact_factor&gt;&lt;_isbn&gt;0043-1397&lt;/_isbn&gt;&lt;_issue&gt;10&lt;/_issue&gt;&lt;_journal&gt;Water Resources Research&lt;/_journal&gt;&lt;_modified&gt;62568652&lt;/_modified&gt;&lt;_pages&gt;7511-7533&lt;/_pages&gt;&lt;_url&gt;https://agupubs.onlinelibrary.wiley.com/doi/pdf/10.1029/2017WR022478 全文链接_x000d__x000a_&lt;/_url&gt;&lt;_volume&gt;54&lt;/_volume&gt;&lt;/Details&gt;&lt;Extra&gt;&lt;DBUID&gt;{E5CFCA40-B99A-4E9F-8A29-87F3858A6670}&lt;/DBUID&gt;&lt;/Extra&gt;&lt;/Item&gt;&lt;/References&gt;&lt;/Group&gt;&lt;/Citation&gt;_x000a_"/>
    <w:docVar w:name="NE.Ref{F4EBA5D3-5ADF-49E3-BCF9-1ABEE2FAF25C}" w:val=" ADDIN NE.Ref.{F4EBA5D3-5ADF-49E3-BCF9-1ABEE2FAF25C}&lt;Citation&gt;&lt;Group&gt;&lt;References&gt;&lt;Item&gt;&lt;ID&gt;61&lt;/ID&gt;&lt;UID&gt;{D1287072-8AAB-49F5-BCB4-3C896120E415}&lt;/UID&gt;&lt;Title&gt;社会生态系统及脆弱性驱动机制分析&lt;/Title&gt;&lt;Template&gt;Journal Article&lt;/Template&gt;&lt;Star&gt;1&lt;/Star&gt;&lt;Tag&gt;0&lt;/Tag&gt;&lt;Author&gt;余中元; 李波; 张新时&lt;/Author&gt;&lt;Year&gt;2014&lt;/Year&gt;&lt;Details&gt;&lt;_accessed&gt;61338976&lt;/_accessed&gt;&lt;_author_aff&gt;海南师范大学地理与旅游学院;北京师范大学资源学院/地表过程与资源生态国家重点实验室;中国科学院植物研究所植被数量生态学开放研究实验室;&lt;/_author_aff&gt;&lt;_collection_scope&gt;中国科技核心期刊;中文核心期刊;CSCD;&lt;/_collection_scope&gt;&lt;_created&gt;61338975&lt;/_created&gt;&lt;_date&gt;59968800&lt;/_date&gt;&lt;_db_provider&gt;CNKI: 期刊&lt;/_db_provider&gt;&lt;_db_updated&gt;CNKI - Reference&lt;/_db_updated&gt;&lt;_issue&gt;7&lt;/_issue&gt;&lt;_journal&gt;生态学报&lt;/_journal&gt;&lt;_keywords&gt;社会生态系统;研究进展;脆弱性;驱动机制&lt;/_keywords&gt;&lt;_language&gt;Chinese&lt;/_language&gt;&lt;_modified&gt;61352187&lt;/_modified&gt;&lt;_pages&gt;1870-1879&lt;/_pages&gt;&lt;_url&gt;http://www.cnki.net/KCMS/detail/detail.aspx?FileName=STXB201407027&amp;amp;DbName=CJFQ2014&lt;/_url&gt;&lt;_volume&gt;34&lt;/_volume&gt;&lt;_translated_author&gt;Yu, Zhongyuan;Li, Bo;Zhang, Xinshi&lt;/_translated_author&gt;&lt;/Details&gt;&lt;Extra&gt;&lt;DBUID&gt;{31F9CFF5-4EB5-41E0-8180-BAFB923E486F}&lt;/DBUID&gt;&lt;/Extra&gt;&lt;/Item&gt;&lt;/References&gt;&lt;/Group&gt;&lt;/Citation&gt;_x000a_"/>
    <w:docVar w:name="NE.Ref{F500DE81-543E-4DE7-A337-A1BBD084764D}" w:val=" ADDIN NE.Ref.{F500DE81-543E-4DE7-A337-A1BBD084764D}&lt;Citation&gt;&lt;Group&gt;&lt;References&gt;&lt;Item&gt;&lt;ID&gt;903&lt;/ID&gt;&lt;UID&gt;{2B859672-FE7C-45C2-8CBF-B9A120F5BF92}&lt;/UID&gt;&lt;Title&gt;World Population Prospects 2019&lt;/Title&gt;&lt;Template&gt;Report&lt;/Template&gt;&lt;Star&gt;0&lt;/Star&gt;&lt;Tag&gt;0&lt;/Tag&gt;&lt;Author&gt;&amp;quot;United Nations, Department of Economic and Social Affairs, Population Division&amp;quot;&lt;/Author&gt;&lt;Year&gt;2019&lt;/Year&gt;&lt;Details&gt;&lt;_accessed&gt;63098517&lt;/_accessed&gt;&lt;_created&gt;63098517&lt;/_created&gt;&lt;_modified&gt;63098911&lt;/_modified&gt;&lt;_place_published&gt;New York&lt;/_place_published&gt;&lt;_publisher&gt;United Nations&lt;/_publisher&gt;&lt;_url&gt;https://population.un.org/wpp/Publications/&lt;/_url&gt;&lt;/Details&gt;&lt;Extra&gt;&lt;DBUID&gt;{6F35D732-D9FF-4EE9-905F-B0CC4953C663}&lt;/DBUID&gt;&lt;/Extra&gt;&lt;/Item&gt;&lt;/References&gt;&lt;/Group&gt;&lt;/Citation&gt;_x000a_"/>
    <w:docVar w:name="NE.Ref{F5026B24-FDDB-45BC-8784-E3C29DC66D50}" w:val=" ADDIN NE.Ref.{F5026B24-FDDB-45BC-8784-E3C29DC66D50}&lt;Citation&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2867365&lt;/_modified&gt;&lt;_url&gt;http://www.mdpi.com/1996-1073/11/5/1203/pdf 全文链接_x000d__x000a_&lt;/_url&gt;&lt;_volume&gt;11&lt;/_volume&gt;&lt;/Details&gt;&lt;Extra&gt;&lt;DBUID&gt;{E5CFCA40-B99A-4E9F-8A29-87F3858A6670}&lt;/DBUID&gt;&lt;/Extra&gt;&lt;/Item&gt;&lt;/References&gt;&lt;/Group&gt;&lt;/Citation&gt;_x000a_"/>
    <w:docVar w:name="NE.Ref{F51967FC-0DF3-43F2-B448-C946D2061F20}" w:val=" ADDIN NE.Ref.{F51967FC-0DF3-43F2-B448-C946D2061F20}&lt;Citation&gt;&lt;Group&gt;&lt;References&gt;&lt;Item&gt;&lt;ID&gt;77&lt;/ID&gt;&lt;UID&gt;{D42144E9-41E0-4B89-8029-A1F46425AD99}&lt;/UID&gt;&lt;Title&gt;Building comparable global change vulnerability assessments: The vulnerability scoping diagram&lt;/Title&gt;&lt;Template&gt;Journal Article&lt;/Template&gt;&lt;Star&gt;1&lt;/Star&gt;&lt;Tag&gt;5&lt;/Tag&gt;&lt;Author&gt;Polsky, Colin; Neff, Rob; Yarnal, Brent&lt;/Author&gt;&lt;Year&gt;2007&lt;/Year&gt;&lt;Details&gt;&lt;_accessed&gt;61343487&lt;/_accessed&gt;&lt;_created&gt;61343487&lt;/_created&gt;&lt;_db_updated&gt;CrossRef&lt;/_db_updated&gt;&lt;_doi&gt;10.1016/j.gloenvcha.2007.01.005&lt;/_doi&gt;&lt;_impact_factor&gt;   5.679&lt;/_impact_factor&gt;&lt;_isbn&gt;09593780&lt;/_isbn&gt;&lt;_issue&gt;3-4&lt;/_issue&gt;&lt;_journal&gt;Global Environmental Change&lt;/_journal&gt;&lt;_modified&gt;61344852&lt;/_modified&gt;&lt;_pages&gt;472-485&lt;/_pages&gt;&lt;_tertiary_title&gt;Global Environmental Change&lt;/_tertiary_title&gt;&lt;_url&gt;http://linkinghub.elsevier.com/retrieve/pii/S0959378007000210_x000d__x000a_http://api.elsevier.com/content/article/PII:S0959378007000210?httpAccept=text/xml&lt;/_url&gt;&lt;_volume&gt;17&lt;/_volume&gt;&lt;/Details&gt;&lt;Extra&gt;&lt;DBUID&gt;{31F9CFF5-4EB5-41E0-8180-BAFB923E486F}&lt;/DBUID&gt;&lt;/Extra&gt;&lt;/Item&gt;&lt;/References&gt;&lt;/Group&gt;&lt;/Citation&gt;_x000a_"/>
    <w:docVar w:name="NE.Ref{F53C785B-E20E-4C8C-8593-6365CE6582A3}" w:val=" ADDIN NE.Ref.{F53C785B-E20E-4C8C-8593-6365CE6582A3}&lt;Citation&gt;&lt;Group&gt;&lt;References&gt;&lt;Item&gt;&lt;ID&gt;1009&lt;/ID&gt;&lt;UID&gt;{FDB9EA39-6F49-44B9-A3B1-70F04BB03BE8}&lt;/UID&gt;&lt;Title&gt;论空间规划体系的构建——兼析空间规划、国土空间用途管制与自然资源监管的关系&lt;/Title&gt;&lt;Template&gt;Journal Article&lt;/Template&gt;&lt;Star&gt;0&lt;/Star&gt;&lt;Tag&gt;0&lt;/Tag&gt;&lt;Author&gt;林坚; 吴宇翔; 吴佳雨; 刘诗毅&lt;/Author&gt;&lt;Year&gt;2018&lt;/Year&gt;&lt;Details&gt;&lt;_accessed&gt;63242564&lt;/_accessed&gt;&lt;_author_aff&gt;北京大学城市与环境学院城市与区域规划系;北京大学城市规划设计中心;国土规划与开发国土资源部重点实验室;中国城市规划学会城乡规划实施学术委员会;中国土地学会土地规划分会;&lt;/_author_aff&gt;&lt;_collection_scope&gt;CSCD;CSSCI-C;PKU&lt;/_collection_scope&gt;&lt;_created&gt;63242564&lt;/_created&gt;&lt;_date&gt;62246880&lt;/_date&gt;&lt;_db_provider&gt;CNKI: 期刊&lt;/_db_provider&gt;&lt;_db_updated&gt;CNKI - Reference&lt;/_db_updated&gt;&lt;_issue&gt;5&lt;/_issue&gt;&lt;_journal&gt;城市规划&lt;/_journal&gt;&lt;_keywords&gt;空间规划体系;国土空间用途管制;自然资源监管;生态文明体制改革;土地发展权&lt;/_keywords&gt;&lt;_language&gt;Chinese&lt;/_language&gt;&lt;_modified&gt;63242564&lt;/_modified&gt;&lt;_pages&gt;9-17&lt;/_pages&gt;&lt;_url&gt;http://kns.cnki.net/KCMS/detail/detail.aspx?FileName=CSGH201805004&amp;amp;DbName=CJFQ2018&lt;/_url&gt;&lt;_volume&gt;42&lt;/_volume&gt;&lt;_translated_author&gt;Lin, Jian;Wu, Yuxiang;Wu, Jiayu;Liu, Shiyi&lt;/_translated_author&gt;&lt;/Details&gt;&lt;Extra&gt;&lt;DBUID&gt;{6F35D732-D9FF-4EE9-905F-B0CC4953C663}&lt;/DBUID&gt;&lt;/Extra&gt;&lt;/Item&gt;&lt;/References&gt;&lt;/Group&gt;&lt;/Citation&gt;_x000a_"/>
    <w:docVar w:name="NE.Ref{F55010F2-803D-4DA4-8AAB-8FBC921E9DFB}" w:val=" ADDIN NE.Ref.{F55010F2-803D-4DA4-8AAB-8FBC921E9DFB}&lt;Citation&gt;&lt;Group&gt;&lt;References&gt;&lt;Item&gt;&lt;ID&gt;1205&lt;/ID&gt;&lt;UID&gt;{431E33D2-E5CF-4719-B0CD-E7FAE62E2642}&lt;/UID&gt;&lt;Title&gt;Global Risks: An initiative of the Risk Response Network. Sixth Edition&lt;/Title&gt;&lt;Template&gt;Electronic Source&lt;/Template&gt;&lt;Star&gt;0&lt;/Star&gt;&lt;Tag&gt;0&lt;/Tag&gt;&lt;Author&gt;&amp;quot;World Economic Forum (WEF)&amp;quot;&lt;/Author&gt;&lt;Year&gt;2011&lt;/Year&gt;&lt;Details&gt;&lt;_created&gt;62571738&lt;/_created&gt;&lt;_modified&gt;62572156&lt;/_modified&gt;&lt;_place_published&gt;Cologne/Geneva, Switzerland&lt;/_place_published&gt;&lt;_publisher&gt;World Economic Forum&lt;/_publisher&gt;&lt;/Details&gt;&lt;Extra&gt;&lt;DBUID&gt;{E5CFCA40-B99A-4E9F-8A29-87F3858A6670}&lt;/DBUID&gt;&lt;/Extra&gt;&lt;/Item&gt;&lt;/References&gt;&lt;/Group&gt;&lt;/Citation&gt;_x000a_"/>
    <w:docVar w:name="NE.Ref{F5DF9565-A0F3-4CAB-B61E-E620E70706FF}" w:val=" ADDIN NE.Ref.{F5DF9565-A0F3-4CAB-B61E-E620E70706FF}&lt;Citation&gt;&lt;Group&gt;&lt;References&gt;&lt;Item&gt;&lt;ID&gt;1582&lt;/ID&gt;&lt;UID&gt;{345F14C1-26FC-4416-BF06-0102129E1102}&lt;/UID&gt;&lt;Title&gt;User Manual for SWAT-CUP, SWAT Calibration and Uncertainty Analysis Programs&lt;/Title&gt;&lt;Template&gt;Book&lt;/Template&gt;&lt;Star&gt;0&lt;/Star&gt;&lt;Tag&gt;0&lt;/Tag&gt;&lt;Author&gt;Abbaspour, K C&lt;/Author&gt;&lt;Year&gt;2007&lt;/Year&gt;&lt;Details&gt;&lt;_accessed&gt;62578148&lt;/_accessed&gt;&lt;_created&gt;62578148&lt;/_created&gt;&lt;_modified&gt;63280742&lt;/_modified&gt;&lt;_place_published&gt;Eawag, Dübendorf, Switzerland&lt;/_place_published&gt;&lt;_publisher&gt;Swiss Federal Institute of Aquatic Science and Technology&lt;/_publisher&gt;&lt;/Details&gt;&lt;Extra&gt;&lt;DBUID&gt;{6F35D732-D9FF-4EE9-905F-B0CC4953C663}&lt;/DBUID&gt;&lt;/Extra&gt;&lt;/Item&gt;&lt;/References&gt;&lt;/Group&gt;&lt;/Citation&gt;_x000a_"/>
    <w:docVar w:name="NE.Ref{F6132652-B603-42C8-8A4A-E37EB8B104FE}" w:val=" ADDIN NE.Ref.{F6132652-B603-42C8-8A4A-E37EB8B104FE}&lt;Citation&gt;&lt;Group&gt;&lt;References&gt;&lt;Item&gt;&lt;ID&gt;100&lt;/ID&gt;&lt;UID&gt;{E98562F4-32E5-480B-9EE3-7E9F4FC9EE98}&lt;/UID&gt;&lt;Title&gt;A framework for vulnerability analysis in sustainability science&lt;/Title&gt;&lt;Template&gt;Journal Article&lt;/Template&gt;&lt;Star&gt;1&lt;/Star&gt;&lt;Tag&gt;0&lt;/Tag&gt;&lt;Author&gt;Turner, B L; Kasperson, R E; Matson, P A; Mccarthy, J J; Corell, R W&lt;/Author&gt;&lt;Year&gt;2003&lt;/Year&gt;&lt;Details&gt;&lt;_accessed&gt;61344749&lt;/_accessed&gt;&lt;_cited_count&gt;2060&lt;/_cited_count&gt;&lt;_created&gt;61344749&lt;/_created&gt;&lt;_db_updated&gt;kuakujiansuo&lt;/_db_updated&gt;&lt;_issue&gt;14&lt;/_issue&gt;&lt;_journal&gt;Proceedings of the National Academy of Science&lt;/_journal&gt;&lt;_keywords&gt;computer security; cryptography; security protocol; security policy; human factors&lt;/_keywords&gt;&lt;_modified&gt;62182693&lt;/_modified&gt;&lt;_pages&gt;8074-8079&lt;/_pages&gt;&lt;_url&gt;http://labs.europepmc.org/abstract/PMC/PMC166184/reload=0;jsessionid=nNid8yr1d53cnIgOujjr.41&lt;/_url&gt;&lt;_volume&gt;100&lt;/_volume&gt;&lt;/Details&gt;&lt;Extra&gt;&lt;DBUID&gt;{E5CFCA40-B99A-4E9F-8A29-87F3858A6670}&lt;/DBUID&gt;&lt;/Extra&gt;&lt;/Item&gt;&lt;/References&gt;&lt;/Group&gt;&lt;/Citation&gt;_x000a_"/>
    <w:docVar w:name="NE.Ref{F63B435C-FC66-41C8-891C-BEADAF9B7689}" w:val=" ADDIN NE.Ref.{F63B435C-FC66-41C8-891C-BEADAF9B7689}&lt;Citation&gt;&lt;Group&gt;&lt;References&gt;&lt;Item&gt;&lt;ID&gt;991&lt;/ID&gt;&lt;UID&gt;{AB23EE73-DA95-4698-98F5-EE4FC8D7DFA5}&lt;/UID&gt;&lt;Title&gt;Projection of future world water resources under SRES scenarios: an integrated assessment&lt;/Title&gt;&lt;Template&gt;Journal Article&lt;/Template&gt;&lt;Star&gt;0&lt;/Star&gt;&lt;Tag&gt;0&lt;/Tag&gt;&lt;Author&gt;Shen, Yanjun; Oki, Taikan; Kanae, Shinjiro; Hanasaki, Naota; Utsumi, Nobuyuki; Kiguchi, Masashi&lt;/Author&gt;&lt;Year&gt;2014&lt;/Year&gt;&lt;Details&gt;&lt;_created&gt;62293943&lt;/_created&gt;&lt;_issue&gt;10&lt;/_issue&gt;&lt;_journal&gt;International Association of Scientific Hydrology Bulletin&lt;/_journal&gt;&lt;_modified&gt;62440795&lt;/_modified&gt;&lt;_pages&gt;1775-1793&lt;/_pages&gt;&lt;_volume&gt;59&lt;/_volume&gt;&lt;/Details&gt;&lt;Extra&gt;&lt;DBUID&gt;{E5CFCA40-B99A-4E9F-8A29-87F3858A6670}&lt;/DBUID&gt;&lt;/Extra&gt;&lt;/Item&gt;&lt;/References&gt;&lt;/Group&gt;&lt;/Citation&gt;_x000a_"/>
    <w:docVar w:name="NE.Ref{F657CED0-D5C7-422A-94B3-FAB038CD327D}" w:val=" ADDIN NE.Ref.{F657CED0-D5C7-422A-94B3-FAB038CD327D}&lt;Citation&gt;&lt;Group&gt;&lt;References&gt;&lt;Item&gt;&lt;ID&gt;521&lt;/ID&gt;&lt;UID&gt;{99B6C09E-331B-4D6E-AD97-C235C6433E2F}&lt;/UID&gt;&lt;Title&gt;Delineating multi-scenario urban growth boundaries with a CA-based FLUS model and morphological method&lt;/Title&gt;&lt;Template&gt;Journal Article&lt;/Template&gt;&lt;Star&gt;1&lt;/Star&gt;&lt;Tag&gt;5&lt;/Tag&gt;&lt;Author&gt;Liang, Xun; Liu, Xiaoping; Li, Xia; Chen, Yimin; Tian, He; Yao, Yao&lt;/Author&gt;&lt;Year&gt;2018&lt;/Year&gt;&lt;Details&gt;&lt;_accessed&gt;63284656&lt;/_accessed&gt;&lt;_collection_scope&gt;SCIE;SSCI;EI&lt;/_collection_scope&gt;&lt;_created&gt;62715919&lt;/_created&gt;&lt;_impact_factor&gt;   5.144&lt;/_impact_factor&gt;&lt;_journal&gt;Landscape and Urban Planning&lt;/_journal&gt;&lt;_modified&gt;63286094&lt;/_modified&gt;&lt;_pages&gt;47-63&lt;/_pages&gt;&lt;_volume&gt;177&lt;/_volume&gt;&lt;/Details&gt;&lt;Extra&gt;&lt;DBUID&gt;{6F35D732-D9FF-4EE9-905F-B0CC4953C663}&lt;/DBUID&gt;&lt;/Extra&gt;&lt;/Item&gt;&lt;/References&gt;&lt;/Group&gt;&lt;/Citation&gt;_x000a_"/>
    <w:docVar w:name="NE.Ref{F66EB6BB-2478-4D2F-BCBA-64917FA938A4}" w:val=" ADDIN NE.Ref.{F66EB6BB-2478-4D2F-BCBA-64917FA938A4}&lt;Citation&gt;&lt;Group&gt;&lt;References&gt;&lt;Item&gt;&lt;ID&gt;1053&lt;/ID&gt;&lt;UID&gt;{BA930673-4FCD-453F-AC85-5128496958B1}&lt;/UID&gt;&lt;Title&gt;我国应用城市增长边界(UGB)的技术与制度问题探讨&lt;/Title&gt;&lt;Template&gt;Conference Paper&lt;/Template&gt;&lt;Star&gt;0&lt;/Star&gt;&lt;Tag&gt;0&lt;/Tag&gt;&lt;Author&gt;吕斌; 徐勤政&lt;/Author&gt;&lt;Year&gt;2010&lt;/Year&gt;&lt;Details&gt;&lt;_language&gt;Chinese&lt;/_language&gt;&lt;_created&gt;62445538&lt;/_created&gt;&lt;_modified&gt;62445538&lt;/_modified&gt;&lt;_url&gt;http://kns.cnki.net/KCMS/detail/detail.aspx?FileName=ZHCG201010001096&amp;amp;DbName=CPFD2011&lt;/_url&gt;&lt;_secondary_title&gt;规划创新——2010中国城市规划年会&lt;/_secondary_title&gt;&lt;_place_published&gt;重庆&lt;/_place_published&gt;&lt;_pages&gt;14&lt;/_pages&gt;&lt;_tertiary_title&gt;规划创新：2010中国城市规划年会论文集&lt;/_tertiary_title&gt;&lt;_keywords&gt;城市蔓延;城市增长边界;划定技术;管理制度&lt;/_keywords&gt;&lt;_author_aff&gt;北京大学城市与环境学院城市与区域规划系;北京大学城市与环境学院;&lt;/_author_aff&gt;&lt;_db_provider&gt;CNKI: 中国会议&lt;/_db_provider&gt;&lt;_accessed&gt;62445538&lt;/_accessed&gt;&lt;_db_updated&gt;CNKI - Reference&lt;/_db_updated&gt;&lt;_translated_author&gt;Lu, Bin;Xu, Qinzheng&lt;/_translated_author&gt;&lt;/Details&gt;&lt;Extra&gt;&lt;DBUID&gt;{E5CFCA40-B99A-4E9F-8A29-87F3858A6670}&lt;/DBUID&gt;&lt;/Extra&gt;&lt;/Item&gt;&lt;/References&gt;&lt;/Group&gt;&lt;/Citation&gt;_x000a_"/>
    <w:docVar w:name="NE.Ref{F722A81C-5832-4AA4-8850-BADC089C811A}" w:val=" ADDIN NE.Ref.{F722A81C-5832-4AA4-8850-BADC089C811A}&lt;Citation&gt;&lt;Group&gt;&lt;References&gt;&lt;Item&gt;&lt;ID&gt;970&lt;/ID&gt;&lt;UID&gt;{B6126B9F-9C2D-40BC-B0D8-6C8E899907D6}&lt;/UID&gt;&lt;Title&gt;Water for people, water for life: the United Nations world water development report&lt;/Title&gt;&lt;Template&gt;Book&lt;/Template&gt;&lt;Star&gt;0&lt;/Star&gt;&lt;Tag&gt;0&lt;/Tag&gt;&lt;Author&gt;&amp;quot;United Nations Educational, Scientific and Cultural Organisation (UNESCO)&amp;quot;&lt;/Author&gt;&lt;Year&gt;2003&lt;/Year&gt;&lt;Details&gt;&lt;_accessed&gt;62438045&lt;/_accessed&gt;&lt;_created&gt;62438045&lt;/_created&gt;&lt;_modified&gt;62438045&lt;/_modified&gt;&lt;/Details&gt;&lt;Extra&gt;&lt;DBUID&gt;{E5CFCA40-B99A-4E9F-8A29-87F3858A6670}&lt;/DBUID&gt;&lt;/Extra&gt;&lt;/Item&gt;&lt;/References&gt;&lt;/Group&gt;&lt;/Citation&gt;_x000a_"/>
    <w:docVar w:name="NE.Ref{F78EABA8-3522-482B-ABE7-891233D2DA48}" w:val=" ADDIN NE.Ref.{F78EABA8-3522-482B-ABE7-891233D2DA48}&lt;Citation&gt;&lt;Group&gt;&lt;References&gt;&lt;Item&gt;&lt;ID&gt;936&lt;/ID&gt;&lt;UID&gt;{2FB1474D-0476-4F14-8BD2-18754C4B97E8}&lt;/UID&gt;&lt;Title&gt;Population estimates and projections. https://databank.worldbank.org/source/population-estimates-and-projections&lt;/Title&gt;&lt;Template&gt;Web Page&lt;/Template&gt;&lt;Star&gt;0&lt;/Star&gt;&lt;Tag&gt;0&lt;/Tag&gt;&lt;Author&gt;&amp;quot;World Bank&amp;quot;&lt;/Author&gt;&lt;Year&gt;2019&lt;/Year&gt;&lt;Details&gt;&lt;_accessed&gt;63226031&lt;/_accessed&gt;&lt;_created&gt;63120513&lt;/_created&gt;&lt;_issue&gt;20190105&lt;/_issue&gt;&lt;_modified&gt;63226031&lt;/_modified&gt;&lt;_url&gt;https://databank.worldbank.org/source/population-estimates-and-projections&lt;/_url&gt;&lt;/Details&gt;&lt;Extra&gt;&lt;DBUID&gt;{6F35D732-D9FF-4EE9-905F-B0CC4953C663}&lt;/DBUID&gt;&lt;/Extra&gt;&lt;/Item&gt;&lt;/References&gt;&lt;/Group&gt;&lt;/Citation&gt;_x000a_"/>
    <w:docVar w:name="NE.Ref{F7D23D36-05A8-4D3E-B9D2-BDC372C54E5C}" w:val=" ADDIN NE.Ref.{F7D23D36-05A8-4D3E-B9D2-BDC372C54E5C}&lt;Citation&gt;&lt;Group&gt;&lt;References&gt;&lt;Item&gt;&lt;ID&gt;1793&lt;/ID&gt;&lt;UID&gt;{12B75D79-1349-4842-B350-CA89F82F193B}&lt;/UID&gt;&lt;Title&gt;Global land use change, economic globalization, and the looming land scarcity&lt;/Title&gt;&lt;Template&gt;Journal Article&lt;/Template&gt;&lt;Star&gt;0&lt;/Star&gt;&lt;Tag&gt;0&lt;/Tag&gt;&lt;Author&gt;Lambin, Eric F; Meyfroidt, Patrick&lt;/Author&gt;&lt;Year&gt;2011&lt;/Year&gt;&lt;Details&gt;&lt;_accessed&gt;62573024&lt;/_accessed&gt;&lt;_created&gt;62573024&lt;/_created&gt;&lt;_date&gt;58465440&lt;/_date&gt;&lt;_db_updated&gt;CrossRef&lt;/_db_updated&gt;&lt;_doi&gt;10.1073/pnas.1100480108&lt;/_doi&gt;&lt;_impact_factor&gt;   9.580&lt;/_impact_factor&gt;&lt;_isbn&gt;0027-8424&lt;/_isbn&gt;&lt;_issue&gt;9&lt;/_issue&gt;&lt;_journal&gt;Proceedings of the National Academy of Sciences&lt;/_journal&gt;&lt;_modified&gt;63281472&lt;/_modified&gt;&lt;_pages&gt;3465-3472&lt;/_pages&gt;&lt;_tertiary_title&gt;Proc Natl Acad Sci USA&lt;/_tertiary_title&gt;&lt;_url&gt;http://www.pnas.org/lookup/doi/10.1073/pnas.1100480108_x000d__x000a_https://syndication.highwire.org/content/doi/10.1073/pnas.1100480108&lt;/_url&gt;&lt;_volume&gt;108&lt;/_volume&gt;&lt;/Details&gt;&lt;Extra&gt;&lt;DBUID&gt;{6F35D732-D9FF-4EE9-905F-B0CC4953C663}&lt;/DBUID&gt;&lt;/Extra&gt;&lt;/Item&gt;&lt;/References&gt;&lt;/Group&gt;&lt;/Citation&gt;_x000a_"/>
    <w:docVar w:name="NE.Ref{F814A68B-A9F1-4637-8B9B-FDA5BDF495C1}" w:val=" ADDIN NE.Ref.{F814A68B-A9F1-4637-8B9B-FDA5BDF495C1}&lt;Citation&gt;&lt;Group&gt;&lt;References&gt;&lt;Item&gt;&lt;ID&gt;22&lt;/ID&gt;&lt;UID&gt;{515B5D86-8864-4813-941F-5B6906123915}&lt;/UID&gt;&lt;Title&gt;基于景观安全格局的济南市南部山区生态用地研究&lt;/Title&gt;&lt;Template&gt;Thesis&lt;/Template&gt;&lt;Star&gt;0&lt;/Star&gt;&lt;Tag&gt;0&lt;/Tag&gt;&lt;Author&gt;张慧&lt;/Author&gt;&lt;Year&gt;2012&lt;/Year&gt;&lt;Details&gt;&lt;_publisher&gt;山东师范大学&lt;/_publisher&gt;&lt;_place_published&gt;济南&lt;/_place_published&gt;&lt;_accessed&gt;60472630&lt;/_accessed&gt;&lt;_created&gt;60472630&lt;/_created&gt;&lt;_modified&gt;60472630&lt;/_modified&gt;&lt;_translated_author&gt;Zhang, Hui&lt;/_translated_author&gt;&lt;/Details&gt;&lt;Extra&gt;&lt;DBUID&gt;{C255BD7B-CF42-4161-96D1-ECCED0DF1603}&lt;/DBUID&gt;&lt;/Extra&gt;&lt;/Item&gt;&lt;/References&gt;&lt;/Group&gt;&lt;/Citation&gt;_x000a_"/>
    <w:docVar w:name="NE.Ref{F8608F4D-47E8-4CF3-98D9-1A97202DE5B9}" w:val=" ADDIN NE.Ref.{F8608F4D-47E8-4CF3-98D9-1A97202DE5B9}&lt;Citation&gt;&lt;Group&gt;&lt;References&gt;&lt;Item&gt;&lt;ID&gt;754&lt;/ID&gt;&lt;UID&gt;{FCCDA5C0-7793-43AB-B870-EAD2F77AD2E8}&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2867365&lt;/_modified&gt;&lt;_url&gt;http://www.mdpi.com/1996-1073/11/5/1203/pdf 全文链接_x000d__x000a_&lt;/_url&gt;&lt;_volume&gt;11&lt;/_volume&gt;&lt;/Details&gt;&lt;Extra&gt;&lt;DBUID&gt;{E5CFCA40-B99A-4E9F-8A29-87F3858A6670}&lt;/DBUID&gt;&lt;/Extra&gt;&lt;/Item&gt;&lt;/References&gt;&lt;/Group&gt;&lt;/Citation&gt;_x000a_"/>
    <w:docVar w:name="NE.Ref{F87F2760-C27F-4A89-AC85-C82B5A3BAD0D}" w:val=" ADDIN NE.Ref.{F87F2760-C27F-4A89-AC85-C82B5A3BAD0D}&lt;Citation&gt;&lt;Group&gt;&lt;References&gt;&lt;Item&gt;&lt;ID&gt;375&lt;/ID&gt;&lt;UID&gt;{169F1389-028E-4191-B676-7659BDAE29C0}&lt;/UID&gt;&lt;Title&gt;2015～2100年中国人口与老龄化变动趋势&lt;/Title&gt;&lt;Template&gt;Journal Article&lt;/Template&gt;&lt;Star&gt;0&lt;/Star&gt;&lt;Tag&gt;0&lt;/Tag&gt;&lt;Author&gt;翟振武; 陈佳鞠; 李龙&lt;/Author&gt;&lt;Year&gt;2017&lt;/Year&gt;&lt;Details&gt;&lt;_accessed&gt;62616516&lt;/_accessed&gt;&lt;_author_aff&gt;中国人民大学人口与发展研究中心、北京社会建设研究院;中国人民大学人口与发展研究中心;&lt;/_author_aff&gt;&lt;_collection_scope&gt;CSSCI;中文核心期刊;&lt;/_collection_scope&gt;&lt;_created&gt;62616516&lt;/_created&gt;&lt;_date&gt;61837920&lt;/_date&gt;&lt;_db_provider&gt;CNKI: 期刊&lt;/_db_provider&gt;&lt;_db_updated&gt;CNKI - Reference&lt;/_db_updated&gt;&lt;_issue&gt;4&lt;/_issue&gt;&lt;_journal&gt;人口研究&lt;/_journal&gt;&lt;_keywords&gt;生育政策调整;未来人口变动趋势;老龄化;劳动年龄人口&lt;/_keywords&gt;&lt;_language&gt;Chinese&lt;/_language&gt;&lt;_modified&gt;63099283&lt;/_modified&gt;&lt;_pages&gt;60-71&lt;/_pages&gt;&lt;_url&gt;http://kns.cnki.net/KCMS/detail/detail.aspx?FileName=RKYZ201704006&amp;amp;DbName=CJFQ2017&lt;/_url&gt;&lt;_volume&gt;41&lt;/_volume&gt;&lt;_translated_author&gt;Zhai, Zhenwu;Chen, Jiaju;Li, Long&lt;/_translated_author&gt;&lt;/Details&gt;&lt;Extra&gt;&lt;DBUID&gt;{6F35D732-D9FF-4EE9-905F-B0CC4953C663}&lt;/DBUID&gt;&lt;/Extra&gt;&lt;/Item&gt;&lt;/References&gt;&lt;/Group&gt;&lt;Group&gt;&lt;References&gt;&lt;Item&gt;&lt;ID&gt;675&lt;/ID&gt;&lt;UID&gt;{7CAAF959-2B4B-4CA8-82FE-946E9D035753}&lt;/UID&gt;&lt;Title&gt;科学研判人口形势  积极应对人口挑战&lt;/Title&gt;&lt;Template&gt;Journal Article&lt;/Template&gt;&lt;Star&gt;0&lt;/Star&gt;&lt;Tag&gt;0&lt;/Tag&gt;&lt;Author&gt;翟振武&lt;/Author&gt;&lt;Year&gt;2019&lt;/Year&gt;&lt;Details&gt;&lt;_accessed&gt;62808381&lt;/_accessed&gt;&lt;_author_aff&gt;中国人民大学人口与发展研究中心;&lt;/_author_aff&gt;&lt;_created&gt;62808381&lt;/_created&gt;&lt;_date&gt;62608320&lt;/_date&gt;&lt;_db_provider&gt;CNKI: 期刊&lt;/_db_provider&gt;&lt;_db_updated&gt;CNKI - Reference&lt;/_db_updated&gt;&lt;_issue&gt;1&lt;/_issue&gt;&lt;_journal&gt;人口与社会&lt;/_journal&gt;&lt;_keywords&gt;人口形势;人口生育水平;低生育率;劳动年龄人口;人口素质红利;人口老龄化&lt;/_keywords&gt;&lt;_language&gt;Chinese&lt;/_language&gt;&lt;_modified&gt;62809126&lt;/_modified&gt;&lt;_pages&gt;13-17&lt;/_pages&gt;&lt;_url&gt;http://kns.cnki.net/KCMS/detail/detail.aspx?FileName=NJRQ201901003&amp;amp;DbName=CJFQ2019&lt;/_url&gt;&lt;_volume&gt;35&lt;/_volume&gt;&lt;_translated_author&gt;Zhai, Zhenwu&lt;/_translated_author&gt;&lt;/Details&gt;&lt;Extra&gt;&lt;DBUID&gt;{6F35D732-D9FF-4EE9-905F-B0CC4953C663}&lt;/DBUID&gt;&lt;/Extra&gt;&lt;/Item&gt;&lt;/References&gt;&lt;/Group&gt;&lt;/Citation&gt;_x000a_"/>
    <w:docVar w:name="NE.Ref{F8D186C3-E5F0-4B5C-8309-C72E218A2806}" w:val=" ADDIN NE.Ref.{F8D186C3-E5F0-4B5C-8309-C72E218A2806}&lt;Citation&gt;&lt;Group&gt;&lt;References&gt;&lt;Item&gt;&lt;ID&gt;757&lt;/ID&gt;&lt;UID&gt;{22882FDB-46D8-4744-9DE0-B5A2523187A0}&lt;/UID&gt;&lt;Title&gt;Multi-Stakeholder Development of a Serious Game to Explore the Water-Energy-Food-Land-Climate Nexus: The SIM4NEXUS Approach&lt;/Title&gt;&lt;Template&gt;Journal Article&lt;/Template&gt;&lt;Star&gt;0&lt;/Star&gt;&lt;Tag&gt;0&lt;/Tag&gt;&lt;Author&gt;Susnik, Janez; Chew, Chengzi; Domingo, Xavier; Mereu, Simone; Trabucco, Antonio; Evans, Barry; Vamvakeridou-Lyroudia, Lydia; Savic, Dragan A; Laspidou, Chrysi; Brouwer, Floor&lt;/Author&gt;&lt;Year&gt;2018&lt;/Year&gt;&lt;Details&gt;&lt;_accession_num&gt;WOS:000426775500049&lt;/_accession_num&gt;&lt;_cited_count&gt;3&lt;/_cited_count&gt;&lt;_collection_scope&gt;SCIE;&lt;/_collection_scope&gt;&lt;_created&gt;62427502&lt;/_created&gt;&lt;_date_display&gt;2018_x000d__x000a_FEB 2018&lt;/_date_display&gt;&lt;_doi&gt;10.3390/w10020139&lt;/_doi&gt;&lt;_impact_factor&gt;   2.069&lt;/_impact_factor&gt;&lt;_isbn&gt;2073-4441&lt;/_isbn&gt;&lt;_issue&gt;2&lt;/_issue&gt;&lt;_journal&gt;WATER&lt;/_journal&gt;&lt;_modified&gt;62436995&lt;/_modified&gt;&lt;_url&gt;http://www.mdpi.com/2073-4441/10/2/139/pdf 全文链接_x000d__x000a_&lt;/_url&gt;&lt;_volume&gt;10&lt;/_volume&gt;&lt;/Details&gt;&lt;Extra&gt;&lt;DBUID&gt;{E5CFCA40-B99A-4E9F-8A29-87F3858A6670}&lt;/DBUID&gt;&lt;/Extra&gt;&lt;/Item&gt;&lt;/References&gt;&lt;/Group&gt;&lt;/Citation&gt;_x000a_"/>
    <w:docVar w:name="NE.Ref{F90DE3E1-1117-4416-AD71-1D440522CB11}" w:val=" ADDIN NE.Ref.{F90DE3E1-1117-4416-AD71-1D440522CB11}&lt;Citation&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Citation&gt;_x000a_"/>
    <w:docVar w:name="NE.Ref{F99A9415-1F13-4B78-9919-D376C8EC441D}" w:val=" ADDIN NE.Ref.{F99A9415-1F13-4B78-9919-D376C8EC441D}&lt;Citation&gt;&lt;Group&gt;&lt;References&gt;&lt;Item&gt;&lt;ID&gt;1988&lt;/ID&gt;&lt;UID&gt;{D5036059-2C30-42F9-9D90-4463B2149F13}&lt;/UID&gt;&lt;Title&gt;Theoretical exploration for the combination of the ecological, energy, carbon, and water footprints: Overview of a footprint family&lt;/Title&gt;&lt;Template&gt;Journal Article&lt;/Template&gt;&lt;Star&gt;0&lt;/Star&gt;&lt;Tag&gt;0&lt;/Tag&gt;&lt;Author&gt;Fang, Kai; Heijungs, Reinout; de Snoo, Geert R&lt;/Author&gt;&lt;Year&gt;2014&lt;/Year&gt;&lt;Details&gt;&lt;_created&gt;63354068&lt;/_created&gt;&lt;_doi&gt;10.1016/j.ecolind.2013.08.017&lt;/_doi&gt;&lt;_modified&gt;63354071&lt;/_modified&gt;&lt;_url&gt;https://linkinghub.elsevier.com/retrieve/pii/S1470160X13003166_x000d__x000a_https://api.elsevier.com/content/article/PII:S1470160X13003166?httpAccept=text/xml&lt;/_url&gt;&lt;_journal&gt;Ecological Indicators&lt;/_journal&gt;&lt;_volume&gt;36&lt;/_volume&gt;&lt;_pages&gt;508-518&lt;/_pages&gt;&lt;_tertiary_title&gt;Ecological Indicators&lt;/_tertiary_title&gt;&lt;_isbn&gt;1470160X&lt;/_isbn&gt;&lt;_accessed&gt;63354071&lt;/_accessed&gt;&lt;_db_updated&gt;CrossRef&lt;/_db_updated&gt;&lt;_impact_factor&gt;   4.490&lt;/_impact_factor&gt;&lt;_collection_scope&gt;SCIE;EI&lt;/_collection_scope&gt;&lt;/Details&gt;&lt;Extra&gt;&lt;DBUID&gt;{6F35D732-D9FF-4EE9-905F-B0CC4953C663}&lt;/DBUID&gt;&lt;/Extra&gt;&lt;/Item&gt;&lt;/References&gt;&lt;/Group&gt;&lt;/Citation&gt;_x000a_"/>
    <w:docVar w:name="NE.Ref{F9B437D1-8679-433C-A962-9942B29118B5}" w:val=" ADDIN NE.Ref.{F9B437D1-8679-433C-A962-9942B29118B5}&lt;Citation&gt;&lt;Group&gt;&lt;References&gt;&lt;Item&gt;&lt;ID&gt;251&lt;/ID&gt;&lt;UID&gt;{2BF1016B-C9A3-4210-A511-585F7D5F5B4D}&lt;/UID&gt;&lt;Title&gt;Science for the twenty-first century: from social contract to the scientific core&lt;/Title&gt;&lt;Template&gt;Journal Article&lt;/Template&gt;&lt;Star&gt;0&lt;/Star&gt;&lt;Tag&gt;0&lt;/Tag&gt;&lt;Author&gt;Gallopin, G C; Funtowicz, S; O&amp;apos;Connor, M; Ravetz, J&lt;/Author&gt;&lt;Year&gt;2001&lt;/Year&gt;&lt;Details&gt;&lt;_created&gt;62217327&lt;/_created&gt;&lt;_modified&gt;62217333&lt;/_modified&gt;&lt;_url&gt;http://gateway.isiknowledge.com/gateway/Gateway.cgi?GWVersion=2&amp;amp;SrcAuth=AegeanSoftware&amp;amp;SrcApp=NoteExpress&amp;amp;DestLinkType=FullRecord&amp;amp;DestApp=WOS&amp;amp;KeyUT=000170179300004&lt;/_url&gt;&lt;_journal&gt;International Social Science Journal&lt;/_journal&gt;&lt;_volume&gt;168&lt;/_volume&gt;&lt;_pages&gt;219-229&lt;/_pages&gt;&lt;_cited_count&gt;77&lt;/_cited_count&gt;&lt;_doi&gt;10.1111/1468-2451.00311&lt;/_doi&gt;&lt;_date_display&gt;2001, JUN 2001&lt;/_date_display&gt;&lt;_isbn&gt;0020-8701&lt;/_isbn&gt;&lt;_accession_num&gt;WOS:000170179300004&lt;/_accession_num&gt;&lt;_db_provider&gt;ISI&lt;/_db_provider&gt;&lt;_accessed&gt;62217331&lt;/_accessed&gt;&lt;_db_updated&gt;Web of Science-All&lt;/_db_updated&gt;&lt;/Details&gt;&lt;Extra&gt;&lt;DBUID&gt;{E5CFCA40-B99A-4E9F-8A29-87F3858A6670}&lt;/DBUID&gt;&lt;/Extra&gt;&lt;/Item&gt;&lt;/References&gt;&lt;/Group&gt;&lt;/Citation&gt;_x000a_"/>
    <w:docVar w:name="NE.Ref{F9E9D28D-8EF4-4D7B-B8DA-57F696749D2E}" w:val=" ADDIN NE.Ref.{F9E9D28D-8EF4-4D7B-B8DA-57F696749D2E}&lt;Citation&gt;&lt;Group&gt;&lt;References&gt;&lt;Item&gt;&lt;ID&gt;1198&lt;/ID&gt;&lt;UID&gt;{A0B0E538-469A-49AA-AE6E-8273568C8B9B}&lt;/UID&gt;&lt;Title&gt;Governance of transitions towards sustainable development - the water-energy-food nexus in Cyprus&lt;/Title&gt;&lt;Template&gt;Journal Article&lt;/Template&gt;&lt;Star&gt;1&lt;/Star&gt;&lt;Tag&gt;0&lt;/Tag&gt;&lt;Author&gt;Halbe, Johannes; Pahl-Wostl, Claudia; A. Lange, Manfred; Velonis, Christina&lt;/Author&gt;&lt;Year&gt;2015&lt;/Year&gt;&lt;Details&gt;&lt;_accessed&gt;62560293&lt;/_accessed&gt;&lt;_collection_scope&gt;SCIE;&lt;/_collection_scope&gt;&lt;_created&gt;62560292&lt;/_created&gt;&lt;_date&gt;60484320&lt;/_date&gt;&lt;_date_display&gt;2015&lt;/_date_display&gt;&lt;_db_updated&gt;PKU Search&lt;/_db_updated&gt;&lt;_doi&gt;10.1080/02508060.2015.1070328&lt;/_doi&gt;&lt;_impact_factor&gt;   1.956&lt;/_impact_factor&gt;&lt;_isbn&gt;0250-8060_x000d__x000a_&lt;/_isbn&gt;&lt;_issue&gt;5-6&lt;/_issue&gt;&lt;_journal&gt;Water International&lt;/_journal&gt;&lt;_keywords&gt;systems thinking_x000d__x000a_; viability loops_x000d__x000a_; Cyprus_x000d__x000a_; water-energy-food nexus_x000d__x000a_; reflexive governance_x000d__x000a_&lt;/_keywords&gt;&lt;_modified&gt;62580990&lt;/_modified&gt;&lt;_number&gt;1&lt;/_number&gt;&lt;_ori_publication&gt;Routledge_x000d__x000a_&lt;/_ori_publication&gt;&lt;_pages&gt;877-894&lt;/_pages&gt;&lt;_url&gt;http://pku.summon.serialssolutions.com/2.0.0/link/0/eLvHCXMwpV1LS8QwEA66F734FtcX-QNd26RpkqMsW0QUPKwIXkqySVCEdtm26P57M33grqAHPbYwpUymM9-U75tBiJJRGHzLCVTExOnEKCWixHBnqGZcMRJyRzWXIH9-vhd3DySdsNtO1N-RLKGjdu3YiCZzw6eudNnz466giIswCYGmxfwtDhPiICf7vOvje5o-9Zk58Wi42aDnLQIw6RU9Pz1lrVatTTJdqUHp7v9fdw_tdPgTX7cBs482bH6AtrpV6C_LQ6Ta7bsQDLhwuIJa1tK6cNVQbEtcfomusPkiHeEAezSJ3z16XQS20RQGrigMzu1HXeLXHI-X80VdHqHHdDId3wTdHoZgFiUgsI6ZU6FiUjqrFBWMGH-GRmsKcMMoZkNiI2pAE2KN7-8kdVRp32gJTq0j9BgN8iK3JwhHQrLYSDKz1LdKkRaCxVQpLq0HcsrEQzTqPZ7N23EbWdRPMe08l4Hnss5zQyRWzyWrmv8crl1K8rvp6d9Nz9A2XAJvJJLnaFAtanuBNudv9WUTcZ_WbdYu&lt;/_url&gt;&lt;_volume&gt;40&lt;/_volume&gt;&lt;/Details&gt;&lt;Extra&gt;&lt;DBUID&gt;{E5CFCA40-B99A-4E9F-8A29-87F3858A6670}&lt;/DBUID&gt;&lt;/Extra&gt;&lt;/Item&gt;&lt;/References&gt;&lt;/Group&gt;&lt;/Citation&gt;_x000a_"/>
    <w:docVar w:name="NE.Ref{F9EC40DD-D60E-4D8F-9F45-E85EBE7E0AEE}" w:val=" ADDIN NE.Ref.{F9EC40DD-D60E-4D8F-9F45-E85EBE7E0AEE}&lt;Citation&gt;&lt;Group&gt;&lt;References&gt;&lt;Item&gt;&lt;ID&gt;945&lt;/ID&gt;&lt;UID&gt;{0BFE9677-1993-4013-86A9-049D827F5A19}&lt;/UID&gt;&lt;Title&gt;系统动力学&lt;/Title&gt;&lt;Template&gt;Book&lt;/Template&gt;&lt;Star&gt;0&lt;/Star&gt;&lt;Tag&gt;0&lt;/Tag&gt;&lt;Author&gt;王其藩&lt;/Author&gt;&lt;Year&gt;2009&lt;/Year&gt;&lt;Details&gt;&lt;_accessed&gt;63159785&lt;/_accessed&gt;&lt;_created&gt;63159785&lt;/_created&gt;&lt;_modified&gt;63159785&lt;/_modified&gt;&lt;_place_published&gt;上海&lt;/_place_published&gt;&lt;_publisher&gt;上海财经大学出版社&lt;/_publisher&gt;&lt;_translated_author&gt;Wang, Qifan&lt;/_translated_author&gt;&lt;/Details&gt;&lt;Extra&gt;&lt;DBUID&gt;{6F35D732-D9FF-4EE9-905F-B0CC4953C663}&lt;/DBUID&gt;&lt;/Extra&gt;&lt;/Item&gt;&lt;/References&gt;&lt;/Group&gt;&lt;/Citation&gt;_x000a_"/>
    <w:docVar w:name="NE.Ref{F9EEF539-50CD-4D66-9645-0166A8E9D3D8}" w:val=" ADDIN NE.Ref.{F9EEF539-50CD-4D66-9645-0166A8E9D3D8}&lt;Citation&gt;&lt;Group&gt;&lt;References&gt;&lt;Item&gt;&lt;ID&gt;375&lt;/ID&gt;&lt;UID&gt;{169F1389-028E-4191-B676-7659BDAE29C0}&lt;/UID&gt;&lt;Title&gt;2015～2100年中国人口与老龄化变动趋势&lt;/Title&gt;&lt;Template&gt;Journal Article&lt;/Template&gt;&lt;Star&gt;0&lt;/Star&gt;&lt;Tag&gt;0&lt;/Tag&gt;&lt;Author&gt;翟振武; 陈佳鞠; 李龙&lt;/Author&gt;&lt;Year&gt;2017&lt;/Year&gt;&lt;Details&gt;&lt;_accessed&gt;62616516&lt;/_accessed&gt;&lt;_author_aff&gt;中国人民大学人口与发展研究中心、北京社会建设研究院;中国人民大学人口与发展研究中心;&lt;/_author_aff&gt;&lt;_collection_scope&gt;CSSCI;中文核心期刊;&lt;/_collection_scope&gt;&lt;_created&gt;62616516&lt;/_created&gt;&lt;_date&gt;61837920&lt;/_date&gt;&lt;_db_provider&gt;CNKI: 期刊&lt;/_db_provider&gt;&lt;_db_updated&gt;CNKI - Reference&lt;/_db_updated&gt;&lt;_issue&gt;4&lt;/_issue&gt;&lt;_journal&gt;人口研究&lt;/_journal&gt;&lt;_keywords&gt;生育政策调整;未来人口变动趋势;老龄化;劳动年龄人口&lt;/_keywords&gt;&lt;_language&gt;Chinese&lt;/_language&gt;&lt;_modified&gt;63099283&lt;/_modified&gt;&lt;_pages&gt;60-71&lt;/_pages&gt;&lt;_url&gt;http://kns.cnki.net/KCMS/detail/detail.aspx?FileName=RKYZ201704006&amp;amp;DbName=CJFQ2017&lt;/_url&gt;&lt;_volume&gt;41&lt;/_volume&gt;&lt;_translated_author&gt;Zhai, Zhenwu;Chen, Jiaju;Li, Long&lt;/_translated_author&gt;&lt;/Details&gt;&lt;Extra&gt;&lt;DBUID&gt;{6F35D732-D9FF-4EE9-905F-B0CC4953C663}&lt;/DBUID&gt;&lt;/Extra&gt;&lt;/Item&gt;&lt;/References&gt;&lt;/Group&gt;&lt;Group&gt;&lt;References&gt;&lt;Item&gt;&lt;ID&gt;675&lt;/ID&gt;&lt;UID&gt;{7CAAF959-2B4B-4CA8-82FE-946E9D035753}&lt;/UID&gt;&lt;Title&gt;科学研判人口形势  积极应对人口挑战&lt;/Title&gt;&lt;Template&gt;Journal Article&lt;/Template&gt;&lt;Star&gt;0&lt;/Star&gt;&lt;Tag&gt;0&lt;/Tag&gt;&lt;Author&gt;翟振武&lt;/Author&gt;&lt;Year&gt;2019&lt;/Year&gt;&lt;Details&gt;&lt;_accessed&gt;62808381&lt;/_accessed&gt;&lt;_author_aff&gt;中国人民大学人口与发展研究中心;&lt;/_author_aff&gt;&lt;_created&gt;62808381&lt;/_created&gt;&lt;_date&gt;62608320&lt;/_date&gt;&lt;_db_provider&gt;CNKI: 期刊&lt;/_db_provider&gt;&lt;_db_updated&gt;CNKI - Reference&lt;/_db_updated&gt;&lt;_issue&gt;1&lt;/_issue&gt;&lt;_journal&gt;人口与社会&lt;/_journal&gt;&lt;_keywords&gt;人口形势;人口生育水平;低生育率;劳动年龄人口;人口素质红利;人口老龄化&lt;/_keywords&gt;&lt;_language&gt;Chinese&lt;/_language&gt;&lt;_modified&gt;62809126&lt;/_modified&gt;&lt;_pages&gt;13-17&lt;/_pages&gt;&lt;_url&gt;http://kns.cnki.net/KCMS/detail/detail.aspx?FileName=NJRQ201901003&amp;amp;DbName=CJFQ2019&lt;/_url&gt;&lt;_volume&gt;35&lt;/_volume&gt;&lt;_translated_author&gt;Zhai, Zhenwu&lt;/_translated_author&gt;&lt;/Details&gt;&lt;Extra&gt;&lt;DBUID&gt;{6F35D732-D9FF-4EE9-905F-B0CC4953C663}&lt;/DBUID&gt;&lt;/Extra&gt;&lt;/Item&gt;&lt;/References&gt;&lt;/Group&gt;&lt;/Citation&gt;_x000a_"/>
    <w:docVar w:name="NE.Ref{FA17BB17-6C2A-4CC8-AAAE-653E59FAE80E}" w:val=" ADDIN NE.Ref.{FA17BB17-6C2A-4CC8-AAAE-653E59FAE80E}&lt;Citation&gt;&lt;Group&gt;&lt;References&gt;&lt;Item&gt;&lt;ID&gt;1056&lt;/ID&gt;&lt;UID&gt;{B38F528A-57A0-41D0-A4DC-6BBC34780D9B}&lt;/UID&gt;&lt;Title&gt;面向省级国土空间规划的资源环境承载力评价思考&lt;/Title&gt;&lt;Template&gt;Journal Article&lt;/Template&gt;&lt;Star&gt;0&lt;/Star&gt;&lt;Tag&gt;0&lt;/Tag&gt;&lt;Author&gt;岳文泽; 代子伟; 高佳斌; 陈阳&lt;/Author&gt;&lt;Year&gt;2018&lt;/Year&gt;&lt;Details&gt;&lt;_author_adr&gt;浙江大学公共管理学院;&lt;/_author_adr&gt;&lt;_collection_scope&gt;CSSCI-C;PKU&lt;/_collection_scope&gt;&lt;_created&gt;62747618&lt;/_created&gt;&lt;_db_provider&gt;CNKI&lt;/_db_provider&gt;&lt;_isbn&gt;1001-8158&lt;/_isbn&gt;&lt;_issue&gt;12&lt;/_issue&gt;&lt;_journal&gt;中国土地科学&lt;/_journal&gt;&lt;_keywords&gt;土地生态;;资源环境承载力;;省级国土空间规划;;本底评价;;状态评价;;预警评价&lt;/_keywords&gt;&lt;_modified&gt;63260456&lt;/_modified&gt;&lt;_pages&gt;66-73&lt;/_pages&gt;&lt;_url&gt;http://epub.cnki.net/kns/download.aspx?filename=vdUMvcHcotSeE5ES6d0cFdUNBtiTNF1SqlXNzd0KqBDZK9CRjplZyp2K2tiWaR2NpNlRZNlQWdXWxhEa5t0RtVGTuJXawAjQrh3M4cnVFJ2LvtmQwhmN6NkQKZ3ZNFWSaR3NiJjenFlZZx0SC92aWhmSQt2UE1Eb&amp;amp;tablename=CJFDLAST2019&amp;amp;dflag=pdfdown 全文链接_x000d__x000a_&lt;/_url&gt;&lt;_volume&gt;32&lt;/_volume&gt;&lt;_translated_author&gt;Yue, Wenze;Dai, Ziwei;Gao, Jiabin;Chen, Yang&lt;/_translated_author&gt;&lt;/Details&gt;&lt;Extra&gt;&lt;DBUID&gt;{6F35D732-D9FF-4EE9-905F-B0CC4953C663}&lt;/DBUID&gt;&lt;/Extra&gt;&lt;/Item&gt;&lt;/References&gt;&lt;/Group&gt;&lt;/Citation&gt;_x000a_"/>
    <w:docVar w:name="NE.Ref{FA46C276-21AA-47D6-8ABC-F77AF8B62D93}" w:val=" ADDIN NE.Ref.{FA46C276-21AA-47D6-8ABC-F77AF8B62D93}&lt;Citation&gt;&lt;Group&gt;&lt;References&gt;&lt;Item&gt;&lt;ID&gt;1226&lt;/ID&gt;&lt;UID&gt;{30FCB222-8F0B-4810-89E3-6C22C61BF120}&lt;/UID&gt;&lt;Title&gt;Global Agro-ecological Zones (GAEZ v3.0) Model Documentation_x000d__x000a_&lt;/Title&gt;&lt;Template&gt;Electronic Source&lt;/Template&gt;&lt;Star&gt;0&lt;/Star&gt;&lt;Tag&gt;0&lt;/Tag&gt;&lt;Author&gt;&amp;quot;IIASA, FAO&amp;quot;&lt;/Author&gt;&lt;Year&gt;2012&lt;/Year&gt;&lt;Details&gt;&lt;_accessed&gt;62578170&lt;/_accessed&gt;&lt;_created&gt;62578170&lt;/_created&gt;&lt;_modified&gt;62578170&lt;/_modified&gt;&lt;_place_published&gt;Rome, Italy&lt;/_place_published&gt;&lt;_publisher&gt;IIASA, Laxenburg, Austria and FAO&lt;/_publisher&gt;&lt;_url&gt;http://pure.iiasa.ac.at/id/eprint/13290/1/GAEZ_Model_Documentation.pdf&lt;/_url&gt;&lt;/Details&gt;&lt;Extra&gt;&lt;DBUID&gt;{E5CFCA40-B99A-4E9F-8A29-87F3858A6670}&lt;/DBUID&gt;&lt;/Extra&gt;&lt;/Item&gt;&lt;/References&gt;&lt;/Group&gt;&lt;/Citation&gt;_x000a_"/>
    <w:docVar w:name="NE.Ref{FB075B22-F7B1-4FDC-87DB-058054C20BD9}" w:val=" ADDIN NE.Ref.{FB075B22-F7B1-4FDC-87DB-058054C20BD9}&lt;Citation&gt;&lt;Group&gt;&lt;References&gt;&lt;Item&gt;&lt;ID&gt;1876&lt;/ID&gt;&lt;UID&gt;{FCF28720-1C1B-4C9D-9218-B8595BBB2232}&lt;/UID&gt;&lt;Title&gt;微观创新驱动下的中国能源消费与碳排放趋势研究&lt;/Title&gt;&lt;Template&gt;Journal Article&lt;/Template&gt;&lt;Star&gt;1&lt;/Star&gt;&lt;Tag&gt;5&lt;/Tag&gt;&lt;Author&gt;吴静; 王铮; 朱潜挺; 龚轶&lt;/Author&gt;&lt;Year&gt;2016&lt;/Year&gt;&lt;Details&gt;&lt;_language&gt;Chinese&lt;/_language&gt;&lt;_created&gt;63290177&lt;/_created&gt;&lt;_modified&gt;63290397&lt;/_modified&gt;&lt;_url&gt;http://kns.cnki.net/KCMS/detail/detail.aspx?FileName=FZXT201604011&amp;amp;DbName=CJFQ2016&lt;/_url&gt;&lt;_journal&gt;复杂系统与复杂性科学&lt;/_journal&gt;&lt;_volume&gt;13&lt;/_volume&gt;&lt;_issue&gt;4&lt;/_issue&gt;&lt;_pages&gt;68-79&lt;/_pages&gt;&lt;_date&gt;61512480&lt;/_date&gt;&lt;_keywords&gt;碳排放;能源消费;基于自主体模拟;产业结构;进化经济学&lt;/_keywords&gt;&lt;_author_aff&gt;中国科学院科技政策与管理科学研究所;华东师范大学地理信息科学教育部重点实验室;中国石油大学(北京)工商管理学院;北京决策咨询中心;&lt;/_author_aff&gt;&lt;_db_provider&gt;CNKI: 期刊&lt;/_db_provider&gt;&lt;_accessed&gt;63290177&lt;/_accessed&gt;&lt;_db_updated&gt;CNKI - Reference&lt;/_db_updated&gt;&lt;_translated_author&gt;Wu, Jing;Wang, Zheng;Zhu, Qianting;Gong, Yi&lt;/_translated_author&gt;&lt;/Details&gt;&lt;Extra&gt;&lt;DBUID&gt;{6F35D732-D9FF-4EE9-905F-B0CC4953C663}&lt;/DBUID&gt;&lt;/Extra&gt;&lt;/Item&gt;&lt;/References&gt;&lt;/Group&gt;&lt;/Citation&gt;_x000a_"/>
    <w:docVar w:name="NE.Ref{FB3D7A17-9066-4670-ABA3-30BC7EBA7543}" w:val=" ADDIN NE.Ref.{FB3D7A17-9066-4670-ABA3-30BC7EBA7543}&lt;Citation&gt;&lt;Group&gt;&lt;References&gt;&lt;Item&gt;&lt;ID&gt;1862&lt;/ID&gt;&lt;UID&gt;{BC51522D-9461-4CFB-9A46-85B6113AC1E2}&lt;/UID&gt;&lt;Title&gt;An Analysis Based on SD Model for Energy-Related CO2 Mitigation in the Chinese Household Sector&lt;/Title&gt;&lt;Template&gt;Journal Article&lt;/Template&gt;&lt;Star&gt;0&lt;/Star&gt;&lt;Tag&gt;0&lt;/Tag&gt;&lt;Author&gt;Chen, Xingpeng; Wang, Guokui; Guo, Xiaojia; Fu, Jinxiu&lt;/Author&gt;&lt;Year&gt;2016&lt;/Year&gt;&lt;Details&gt;&lt;_accession_num&gt;WOS:000392402700063_x000d__x000a_ER&lt;/_accession_num&gt;&lt;_cited_count&gt;4&lt;/_cited_count&gt;&lt;_collection_scope&gt;SCIE;EI&lt;/_collection_scope&gt;&lt;_created&gt;63289401&lt;/_created&gt;&lt;_date_display&gt;2016, DEC 2016&lt;/_date_display&gt;&lt;_db_provider&gt;ISI&lt;/_db_provider&gt;&lt;_doi&gt;10.3390/en9121062&lt;/_doi&gt;&lt;_impact_factor&gt;   2.707&lt;/_impact_factor&gt;&lt;_journal&gt;Energies&lt;/_journal&gt;&lt;_modified&gt;63294508&lt;/_modified&gt;&lt;_pages&gt;1062&lt;/_pages&gt;&lt;_url&gt;http://gateway.isiknowledge.com/gateway/Gateway.cgi?GWVersion=2&amp;amp;SrcAuth=AegeanSoftware&amp;amp;SrcApp=NoteExpress&amp;amp;DestLinkType=FullRecord&amp;amp;DestApp=WOS&amp;amp;KeyUT=000392402700063&lt;/_url&gt;&lt;_volume&gt;9&lt;/_volume&gt;&lt;/Details&gt;&lt;Extra&gt;&lt;DBUID&gt;{6F35D732-D9FF-4EE9-905F-B0CC4953C663}&lt;/DBUID&gt;&lt;/Extra&gt;&lt;/Item&gt;&lt;/References&gt;&lt;/Group&gt;&lt;Group&gt;&lt;References&gt;&lt;Item&gt;&lt;ID&gt;530&lt;/ID&gt;&lt;UID&gt;{21A484E8-4932-4914-A0DF-641A10690F27}&lt;/UID&gt;&lt;Title&gt;System dynamic modeling of urban carbon emissions based on the regional National Economy and Social Development Plan: A case study of Shanghai city&lt;/Title&gt;&lt;Template&gt;Journal Article&lt;/Template&gt;&lt;Star&gt;0&lt;/Star&gt;&lt;Tag&gt;0&lt;/Tag&gt;&lt;Author&gt;Du, Lili; Li, Xianzhe; Zhao, Haijun; Ma, Weichun; Jiang, Ping&lt;/Author&gt;&lt;Year&gt;2018&lt;/Year&gt;&lt;Details&gt;&lt;_abstract&gt;To access, purchase, authenticate, or subscribe to the full-text of this article, please visit this link: http://dx.doi.org/10.1016/j.jclepro.2017.10.128 Urban activities are the primary source of carbon emissions. With the accelerating development of urbanization, cities are now facing the dual pressures of maintaining economic growth and reducing carbon emissions, and mega-cities like Shanghai play a crucial role in emission reduction. An integrated system dynamic model (including eight sub-models, which are socio-economic; primary, secondary, and tertiary industry; residential; transportation; waste disposal; and electricity models) is developed using the Vensim platform for evaluating carbon emission trends in Shanghai during 1991--2015, from the perspective of an urban planning system. The results show a general increasing trend in total carbon emissions that reached 245.78 million tons CO.sub.2-equivalent (Mt CO.sub.2-eq) in 2015, which is nearly three times as much as that in 1991. This study also shows that the electric power sector is the main contributor to carbon emissions. Five emission-reduction scenarios were generated by inputting values of planning indicators from the National Economy and Social Development Plan (NESDP) that have direct and indirect impacts on carbon emissions. According to the results of this analysis, the lowest level of carbon emissions is from a scenario with slower socio-economic development and reinforced electrical and industrial energy efficiency programs (Scenario IV), which demonstrates that the appropriate control of energy consumption from secondary industry (especially the electricity sector) will play a positive role in carbon emission mitigation in Shanghai. Outcomes of this study can provide essential information for policy-makers to advance Shanghai&amp;apos;s future low-carbon development. These outcomes could also guide similar studies modeling CO.sub.2 emissions from the perspective of urban planning systems.&lt;/_abstract&gt;&lt;_accessed&gt;62718477&lt;/_accessed&gt;&lt;_collection_scope&gt;SCIE;EI&lt;/_collection_scope&gt;&lt;_created&gt;62718476&lt;/_created&gt;&lt;_date&gt;62062560&lt;/_date&gt;&lt;_date_display&gt;2018&lt;/_date_display&gt;&lt;_db_updated&gt;PKU Search&lt;/_db_updated&gt;&lt;_doi&gt;10.1016/j.jclepro.2017.10.128&lt;/_doi&gt;&lt;_impact_factor&gt;   6.395&lt;/_impact_factor&gt;&lt;_isbn&gt;0959-6526_x000d__x000a_&lt;/_isbn&gt;&lt;_journal&gt;Journal of Cleaner Production&lt;/_journal&gt;&lt;_keywords&gt;Scenario analysis_x000d__x000a_; Shanghai_x000d__x000a_; Carbon emissions_x000d__x000a_; System dynamic models_x000d__x000a_; Case studies_x000d__x000a_; Economic growth_x000d__x000a_; Analysis_x000d__x000a_; Refuse and refuse disposal_x000d__x000a_; Economic aspects_x000d__x000a_; Models_x000d__x000a_; Energy efficiency_x000d__x000a_; Air quality management_x000d__x000a_&lt;/_keywords&gt;&lt;_modified&gt;63327894&lt;/_modified&gt;&lt;_notes&gt;Journal Article_x000d__x000a_http://www.syndetics.com/index.aspx?isbn=/sc.gif&amp;amp;issn=0959-6526&amp;amp;client=summontrial;http://www.syndetics.com/index.aspx?isbn=/mc.gif&amp;amp;issn=0959-6526&amp;amp;client=summontrial;http://www.syndetics.com/index.aspx?isbn=/lc.gif&amp;amp;issn=0959-6526&amp;amp;client=summontrial;&lt;/_notes&gt;&lt;_number&gt;1&lt;/_number&gt;&lt;_ori_publication&gt;Elsevier Ltd_x000d__x000a_&lt;/_ori_publication&gt;&lt;_pages&gt;1501-1513&lt;/_pages&gt;&lt;_url&gt;http://pku.summon.serialssolutions.com/2.0.0/link/0/eLvHCXMwrV3JTsMwELVKT3BgR5RNc-PUJo2T1OVWoBFCICEVLlwiL7FoQWnV5cB38MPMJA4UJISEOMZxHCtjvTd2Zt4wxoOW3_yGCaGwATKfQvbtImxKJJEMgZFrS2GMheLG4624uQuSfnRdYxdVagxFWToqKCG-AG_X4rmP602GQ29AB1pxRALj5COIbpHQHlOUV3J5_vFjoeOXwsx0-kW9P5N6vFFrhIMhblHAV6dVKC-In-iqXsXOOSZKNv5l0pts3Tmi0Cv7bbFalm-ztSV5wh32VsqZgymr1kNRNQfvwNjCYqpkDlpO1TgHqhlHp24zIFI0gE3oVwIVfSBHH5z49guUadCvIHMDZWIwLEUtAVVQOoMeDjvLoBC-pVcN6Ez7SQ5B445hlz0k_fuLq6Yr4tDUHA3btFYpHekQ3baQ4_4FqVJKdDyskCr2lbTdNlU_ltoow3FlyBBXh4qFCbiOrfT5Hqvn4zzbZyAQjKwvMnTTTBhyI0zEA4W4odsdaVW7wVqVrdJJqdWRVkFso9QZNyXjFs2BaDBRWTT9YrAU-eS3R09pBaQEA_Op1NJlM-BMSVAr7aFnGlEFoODg7y85ZKt4RcGGCGZHrD6fLrJjtjJ5XpwUq_odSugEeg&lt;/_url&gt;&lt;_volume&gt;172&lt;/_volume&gt;&lt;/Details&gt;&lt;Extra&gt;&lt;DBUID&gt;{6F35D732-D9FF-4EE9-905F-B0CC4953C663}&lt;/DBUID&gt;&lt;/Extra&gt;&lt;/Item&gt;&lt;/References&gt;&lt;/Group&gt;&lt;/Citation&gt;_x000a_"/>
    <w:docVar w:name="NE.Ref{FBFDE175-F002-41A4-B81F-5C1979E0F0E7}" w:val=" ADDIN NE.Ref.{FBFDE175-F002-41A4-B81F-5C1979E0F0E7}&lt;Citation&gt;&lt;Group&gt;&lt;References&gt;&lt;Item&gt;&lt;ID&gt;1943&lt;/ID&gt;&lt;UID&gt;{4E494994-407B-405E-B469-C7E9D8166A3D}&lt;/UID&gt;&lt;Title&gt;基于SD-MOP整合模型的土地利用总体规划研究&lt;/Title&gt;&lt;Template&gt;Journal Article&lt;/Template&gt;&lt;Star&gt;0&lt;/Star&gt;&lt;Tag&gt;5&lt;/Tag&gt;&lt;Author&gt;龚健; 刘耀林&lt;/Author&gt;&lt;Year&gt;2005&lt;/Year&gt;&lt;Details&gt;&lt;_author_adr&gt;武汉大学资源与环境科学学院,武汉大学资源与环境科学学院 武汉市珞喻路129号,430079 武汉大学教育部地理信息系统重点实验室,武汉市珞喻路129号,430079 中国地质大学(武汉)资源学院,武汉市鲁磨路388号,430074)_x000d__x000a__x000d__x000a__x000d__x000a__x000d__x000a__x000d__x000a__x000d__x000a__x000d__x000a__x000d__x000a_,武汉市珞喻路129号,430079 武汉大学教育部地理信息系统重点实验室,武汉市珞喻路129号,430079&lt;/_author_adr&gt;&lt;_created&gt;63346974&lt;/_created&gt;&lt;_db_provider&gt;CNKI&lt;/_db_provider&gt;&lt;_isbn&gt;1000-050X&lt;/_isbn&gt;&lt;_issue&gt;4&lt;/_issue&gt;&lt;_journal&gt;武汉大学学报(信息科学版)&lt;/_journal&gt;&lt;_keywords&gt;土地利用总体规划;;系统动力学;;多目标规划;;整合模型&lt;/_keywords&gt;&lt;_modified&gt;63347957&lt;/_modified&gt;&lt;_pages&gt;322-325&lt;/_pages&gt;&lt;_volume&gt;30&lt;/_volume&gt;&lt;_translated_author&gt;Gong, Jian;Liu, Yaolin&lt;/_translated_author&gt;&lt;/Details&gt;&lt;Extra&gt;&lt;DBUID&gt;{6F35D732-D9FF-4EE9-905F-B0CC4953C663}&lt;/DBUID&gt;&lt;/Extra&gt;&lt;/Item&gt;&lt;/References&gt;&lt;/Group&gt;&lt;/Citation&gt;_x000a_"/>
    <w:docVar w:name="NE.Ref{FC05AD92-D38A-46AE-81D5-9A430323E562}" w:val=" ADDIN NE.Ref.{FC05AD92-D38A-46AE-81D5-9A430323E562}&lt;Citation&gt;&lt;Group&gt;&lt;References&gt;&lt;Item&gt;&lt;ID&gt;1166&lt;/ID&gt;&lt;UID&gt;{EB8FEF6A-56FA-437B-BFC3-AC528BA7BBFA}&lt;/UID&gt;&lt;Title&gt;The Planner&amp;apos;s Triangle Revisited: Sustainability and the Evolution of a Planning Ideal That Can&amp;apos;t Stand Still&lt;/Title&gt;&lt;Template&gt;Journal Article&lt;/Template&gt;&lt;Star&gt;0&lt;/Star&gt;&lt;Tag&gt;0&lt;/Tag&gt;&lt;Author&gt;Campbell, Scott D&lt;/Author&gt;&lt;Year&gt;2016&lt;/Year&gt;&lt;Details&gt;&lt;_collection_scope&gt;SSCI;&lt;/_collection_scope&gt;&lt;_created&gt;62236352&lt;/_created&gt;&lt;_impact_factor&gt;   2.719&lt;/_impact_factor&gt;&lt;_issue&gt;4&lt;/_issue&gt;&lt;_journal&gt;Journal of the American Planning Association&lt;/_journal&gt;&lt;_modified&gt;63260456&lt;/_modified&gt;&lt;_pages&gt;388-397&lt;/_pages&gt;&lt;_volume&gt;82&lt;/_volume&gt;&lt;/Details&gt;&lt;Extra&gt;&lt;DBUID&gt;{6F35D732-D9FF-4EE9-905F-B0CC4953C663}&lt;/DBUID&gt;&lt;/Extra&gt;&lt;/Item&gt;&lt;/References&gt;&lt;/Group&gt;&lt;/Citation&gt;_x000a_"/>
    <w:docVar w:name="NE.Ref{FC0C3FEF-F2D1-4651-9A01-E74EF5483611}" w:val=" ADDIN NE.Ref.{FC0C3FEF-F2D1-4651-9A01-E74EF5483611}&lt;Citation&gt;&lt;Group&gt;&lt;References&gt;&lt;Item&gt;&lt;ID&gt;570&lt;/ID&gt;&lt;UID&gt;{B0809C82-0631-47DD-9D3C-F9651C32F578}&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4.168&lt;/_impact_factor&gt;&lt;_isbn&gt;0165-0009&lt;/_isbn&gt;&lt;_issue&gt;3-4&lt;/_issue&gt;&lt;_journal&gt;Climatic Change&lt;/_journal&gt;&lt;_modified&gt;63281504&lt;/_modified&gt;&lt;_pages&gt;573-588&lt;/_pages&gt;&lt;_url&gt;https://link.springer.com/content/pdf/10.1007%2Fs10584-014-1064-9.pdf 全文链接_x000d__x000a_&lt;/_url&gt;&lt;_volume&gt;129&lt;/_volume&gt;&lt;/Details&gt;&lt;Extra&gt;&lt;DBUID&gt;{6F35D732-D9FF-4EE9-905F-B0CC4953C663}&lt;/DBUID&gt;&lt;/Extra&gt;&lt;/Item&gt;&lt;/References&gt;&lt;/Group&gt;&lt;/Citation&gt;_x000a_"/>
    <w:docVar w:name="NE.Ref{FC25BF6B-CB22-40DB-960C-474743CB842E}" w:val=" ADDIN NE.Ref.{FC25BF6B-CB22-40DB-960C-474743CB842E}&lt;Citation&gt;&lt;Group&gt;&lt;References&gt;&lt;Item&gt;&lt;ID&gt;247&lt;/ID&gt;&lt;UID&gt;{A96241CF-F1B2-4491-89A8-0D01E6B96393}&lt;/UID&gt;&lt;Title&gt;基于SD模型的中国2010-2050年土地利用变化情景模拟&lt;/Title&gt;&lt;Template&gt;Journal Article&lt;/Template&gt;&lt;Star&gt;1&lt;/Star&gt;&lt;Tag&gt;0&lt;/Tag&gt;&lt;Author&gt;田贺; 梁迅; 黎夏; 刘小平; 欧金沛; 洪晔; 何执兼&lt;/Author&gt;&lt;Year&gt;2017&lt;/Year&gt;&lt;Details&gt;&lt;_abstract&gt;通过将中国划分为4个生态区,在综合考虑社会经济和自然因素的前提下,利用系统动力学的原理和方法,选取对土地利用变化影响最大的驱动因素,分区构建中国土地利用变化系统动力学模型并模拟4种发展情景下2050年中国土地利用变化情况。结果表明:在不同情景设定下,土地利用变化差异较大,其中平稳发展情景较理想,生态用地保持良好,城市扩张较为合理;建设用地发展给予的压力以及气候条件的不断恶化,使得4种情景下水域面积在2045年前都呈现减少趋势,需要管理者严控城市扩张,提早规划布局以应对相应挑战;气温和降水对4个生态区的林地和草地影响程度不同,水域面积主要受到降水影响,而技术进步带来的粮食单产提高是影响耕地面积变化的重要因素。&lt;/_abstract&gt;&lt;_accessed&gt;62931922&lt;/_accessed&gt;&lt;_author_aff&gt;中山大学地理科学与规划学院广东省城市化与地理环境空间模拟重点实验室;&lt;/_author_aff&gt;&lt;_collection_scope&gt;中国科技核心期刊;中文核心期刊;&lt;/_collection_scope&gt;&lt;_created&gt;62087006&lt;/_created&gt;&lt;_date&gt;61673760&lt;/_date&gt;&lt;_db_provider&gt;CNKI: 期刊&lt;/_db_provider&gt;&lt;_db_updated&gt;CNKI - Reference&lt;/_db_updated&gt;&lt;_issue&gt;4&lt;/_issue&gt;&lt;_journal&gt;热带地理&lt;/_journal&gt;&lt;_keywords&gt;气候变化;土地利用;情景模拟;系统动力学;中国&lt;/_keywords&gt;&lt;_language&gt;Chinese&lt;/_language&gt;&lt;_modified&gt;62403633&lt;/_modified&gt;&lt;_notes&gt;页数: 15&lt;/_notes&gt;&lt;_pages&gt;547-561&lt;/_pages&gt;&lt;_url&gt;http://kns.cnki.net/KCMS/detail/detail.aspx?FileName=RDDD201704012&amp;amp;DbName=CJFQ2017&lt;/_url&gt;&lt;_volume&gt;37&lt;/_volume&gt;&lt;_translated_author&gt;Tian, He;Liang, Xun;Li, Xia;Liu, Xiaoping;Ou, Jinpei;Hong, Ye;He, Zhijian&lt;/_translated_author&gt;&lt;/Details&gt;&lt;Extra&gt;&lt;DBUID&gt;{6F35D732-D9FF-4EE9-905F-B0CC4953C663}&lt;/DBUID&gt;&lt;/Extra&gt;&lt;/Item&gt;&lt;/References&gt;&lt;/Group&gt;&lt;/Citation&gt;_x000a_"/>
    <w:docVar w:name="NE.Ref{FC525BBC-748D-40F8-AB52-18B7FF52FD95}" w:val=" ADDIN NE.Ref.{FC525BBC-748D-40F8-AB52-18B7FF52FD95}&lt;Citation&gt;&lt;Group&gt;&lt;References&gt;&lt;Item&gt;&lt;ID&gt;1015&lt;/ID&gt;&lt;UID&gt;{390FDFA8-250D-4B2D-98C1-B2526C98F1A2}&lt;/UID&gt;&lt;Title&gt;Chinese urbanization 2050: SD modeling and process simulation&lt;/Title&gt;&lt;Template&gt;Journal Article&lt;/Template&gt;&lt;Star&gt;0&lt;/Star&gt;&lt;Tag&gt;0&lt;/Tag&gt;&lt;Author&gt;Gu, ChaoLin; Guan, WeiHua; Liu, HeLin&lt;/Author&gt;&lt;Year&gt;2017&lt;/Year&gt;&lt;Details&gt;&lt;_accessed&gt;62471164&lt;/_accessed&gt;&lt;_collection_scope&gt;EI;&lt;/_collection_scope&gt;&lt;_created&gt;62294293&lt;/_created&gt;&lt;_issue&gt;6&lt;/_issue&gt;&lt;_journal&gt;Science China Earth Sciences&lt;/_journal&gt;&lt;_modified&gt;62471164&lt;/_modified&gt;&lt;_pages&gt;1-16&lt;/_pages&gt;&lt;_volume&gt;60&lt;/_volume&gt;&lt;/Details&gt;&lt;Extra&gt;&lt;DBUID&gt;{E5CFCA40-B99A-4E9F-8A29-87F3858A6670}&lt;/DBUID&gt;&lt;/Extra&gt;&lt;/Item&gt;&lt;/References&gt;&lt;/Group&gt;&lt;/Citation&gt;_x000a_"/>
    <w:docVar w:name="NE.Ref{FC7B8B3A-268F-42CD-8091-44F8FADABB9C}" w:val=" ADDIN NE.Ref.{FC7B8B3A-268F-42CD-8091-44F8FADABB9C}&lt;Citation&gt;&lt;Group&gt;&lt;References&gt;&lt;Item&gt;&lt;ID&gt;988&lt;/ID&gt;&lt;UID&gt;{BE5CE8B6-98E1-4B52-9DE6-E3770783CBEF}&lt;/UID&gt;&lt;Title&gt;China&amp;apos;s changing energy intensity trend: A decomposition analysis&lt;/Title&gt;&lt;Template&gt;Journal Article&lt;/Template&gt;&lt;Star&gt;0&lt;/Star&gt;&lt;Tag&gt;0&lt;/Tag&gt;&lt;Author&gt;Ma, Chunbo; Stern, David I&lt;/Author&gt;&lt;Year&gt;2008&lt;/Year&gt;&lt;Details&gt;&lt;_issue&gt;3&lt;/_issue&gt;&lt;_pages&gt;1037-1053&lt;/_pages&gt;&lt;_volume&gt;30&lt;/_volume&gt;&lt;_created&gt;63235614&lt;/_created&gt;&lt;_modified&gt;63235615&lt;/_modified&gt;&lt;_journal&gt;Energy Economics&lt;/_journal&gt;&lt;_impact_factor&gt;   4.151&lt;/_impact_factor&gt;&lt;_collection_scope&gt;SSCI;EI&lt;/_collection_scope&gt;&lt;/Details&gt;&lt;Extra&gt;&lt;DBUID&gt;{6F35D732-D9FF-4EE9-905F-B0CC4953C663}&lt;/DBUID&gt;&lt;/Extra&gt;&lt;/Item&gt;&lt;/References&gt;&lt;/Group&gt;&lt;Group&gt;&lt;References&gt;&lt;Item&gt;&lt;ID&gt;989&lt;/ID&gt;&lt;UID&gt;{D742CE49-537A-48BD-82D3-4123E4112740}&lt;/UID&gt;&lt;Title&gt;What is driving China&amp;apos;s decline in energy intensity?&lt;/Title&gt;&lt;Template&gt;Journal Article&lt;/Template&gt;&lt;Star&gt;0&lt;/Star&gt;&lt;Tag&gt;0&lt;/Tag&gt;&lt;Author&gt;Fisher-Vanden, Karen; Jefferson, Gary H; Liu, Hongmei; Tao, Quan&lt;/Author&gt;&lt;Year&gt;2004&lt;/Year&gt;&lt;Details&gt;&lt;_issue&gt;1&lt;/_issue&gt;&lt;_journal&gt;Resource &amp;amp; Energy Economics&lt;/_journal&gt;&lt;_pages&gt;77-97&lt;/_pages&gt;&lt;_volume&gt;26&lt;/_volume&gt;&lt;_created&gt;63235618&lt;/_created&gt;&lt;_modified&gt;63235618&lt;/_modified&gt;&lt;/Details&gt;&lt;Extra&gt;&lt;DBUID&gt;{6F35D732-D9FF-4EE9-905F-B0CC4953C663}&lt;/DBUID&gt;&lt;/Extra&gt;&lt;/Item&gt;&lt;/References&gt;&lt;/Group&gt;&lt;/Citation&gt;_x000a_"/>
    <w:docVar w:name="NE.Ref{FC8BEB05-7D2D-4EC7-816D-5FCB696916BA}" w:val=" ADDIN NE.Ref.{FC8BEB05-7D2D-4EC7-816D-5FCB696916BA}&lt;Citation&gt;&lt;Group&gt;&lt;References&gt;&lt;Item&gt;&lt;ID&gt;298&lt;/ID&gt;&lt;UID&gt;{0D1E9F0C-B3BF-4D0C-8300-C2C6AE95AB45}&lt;/UID&gt;&lt;Title&gt;基于土地集约利用的长株潭城市群建设用地供需仿真模拟&lt;/Title&gt;&lt;Template&gt;Journal Article&lt;/Template&gt;&lt;Star&gt;0&lt;/Star&gt;&lt;Tag&gt;0&lt;/Tag&gt;&lt;Author&gt;熊鹰; 陈云; 李静芝; 阎晓静&lt;/Author&gt;&lt;Year&gt;2018&lt;/Year&gt;&lt;Details&gt;&lt;_accessed&gt;62194729&lt;/_accessed&gt;&lt;_author_aff&gt;长沙理工大学建筑学院;长沙理工大学资源环境与城乡规划研究中心;&lt;/_author_aff&gt;&lt;_collection_scope&gt;中国科技核心期刊;中文核心期刊;CSCD;&lt;/_collection_scope&gt;&lt;_created&gt;62194729&lt;/_created&gt;&lt;_date&gt;62174880&lt;/_date&gt;&lt;_db_provider&gt;CNKI: 期刊&lt;/_db_provider&gt;&lt;_db_updated&gt;CNKI - Reference&lt;/_db_updated&gt;&lt;_issue&gt;03&lt;/_issue&gt;&lt;_journal&gt;地理学报&lt;/_journal&gt;&lt;_keywords&gt;土地集约利用;建设用地供需;仿真模拟;系统动力学(SD);长株潭城市群&lt;/_keywords&gt;&lt;_language&gt;Chinese&lt;/_language&gt;&lt;_modified&gt;62194729&lt;/_modified&gt;&lt;_pages&gt;1-16&lt;/_pages&gt;&lt;_url&gt;http://kns.cnki.net/KCMS/detail/detail.aspx?FileName=DLXB2018032000C&amp;amp;DbName=CAPJ2018&lt;/_url&gt;&lt;_translated_author&gt;Xiong, Ying;Chen, Yun;Li, Jingzhi;Yan, Xiaojing&lt;/_translated_author&gt;&lt;/Details&gt;&lt;Extra&gt;&lt;DBUID&gt;{6F35D732-D9FF-4EE9-905F-B0CC4953C663}&lt;/DBUID&gt;&lt;/Extra&gt;&lt;/Item&gt;&lt;/References&gt;&lt;/Group&gt;&lt;/Citation&gt;_x000a_"/>
    <w:docVar w:name="NE.Ref{FCCBC04D-A86C-4770-A199-EE69B8E992DF}" w:val=" ADDIN NE.Ref.{FCCBC04D-A86C-4770-A199-EE69B8E992DF}&lt;Citation&gt;&lt;Group&gt;&lt;References&gt;&lt;Item&gt;&lt;ID&gt;143&lt;/ID&gt;&lt;UID&gt;{456F3EC7-D3FA-45C4-8115-869FE3420A75}&lt;/UID&gt;&lt;Title&gt;黄土高原典型脆弱区生态安全多尺度评价&lt;/Title&gt;&lt;Template&gt;Journal Article&lt;/Template&gt;&lt;Star&gt;0&lt;/Star&gt;&lt;Tag&gt;0&lt;/Tag&gt;&lt;Author&gt;刘世梁; 郭旭东; 连纲; 王静&lt;/Author&gt;&lt;Year&gt;2007&lt;/Year&gt;&lt;Details&gt;&lt;_issue&gt;7&lt;/_issue&gt;&lt;_journal&gt;应用生态学报&lt;/_journal&gt;&lt;_pages&gt;1554-1559&lt;/_pages&gt;&lt;_volume&gt;18&lt;/_volume&gt;&lt;_created&gt;61352430&lt;/_created&gt;&lt;_modified&gt;61352430&lt;/_modified&gt;&lt;_collection_scope&gt;中国科技核心期刊;中文核心期刊;CSCD;&lt;/_collection_scope&gt;&lt;_translated_author&gt;Liu, Shiliang;Guo, Xudong;Lian, Gang;Wang, Jing&lt;/_translated_author&gt;&lt;/Details&gt;&lt;Extra&gt;&lt;DBUID&gt;{31F9CFF5-4EB5-41E0-8180-BAFB923E486F}&lt;/DBUID&gt;&lt;/Extra&gt;&lt;/Item&gt;&lt;/References&gt;&lt;/Group&gt;&lt;/Citation&gt;_x000a_"/>
    <w:docVar w:name="NE.Ref{FCF79C1A-025E-479A-A319-BDBF41667773}" w:val=" ADDIN NE.Ref.{FCF79C1A-025E-479A-A319-BDBF41667773}&lt;Citation&gt;&lt;Group&gt;&lt;References&gt;&lt;Item&gt;&lt;ID&gt;766&lt;/ID&gt;&lt;UID&gt;{FE67ADAB-8881-4FB8-9BE8-427F169A314F}&lt;/UID&gt;&lt;Title&gt;Food, water, and energy security in South Asia: A nexus perspective from the Hindu Kush Himalayan region&lt;/Title&gt;&lt;Template&gt;Journal Article&lt;/Template&gt;&lt;Star&gt;0&lt;/Star&gt;&lt;Tag&gt;0&lt;/Tag&gt;&lt;Author&gt;Rasul, Golam&lt;/Author&gt;&lt;Year&gt;2014&lt;/Year&gt;&lt;Details&gt;&lt;_accession_num&gt;WOS:000336948800004&lt;/_accession_num&gt;&lt;_cited_count&gt;79&lt;/_cited_count&gt;&lt;_collection_scope&gt;SCIE;&lt;/_collection_scope&gt;&lt;_created&gt;62427502&lt;/_created&gt;&lt;_date_display&gt;2014_x000d__x000a_MAY 2014&lt;/_date_display&gt;&lt;_doi&gt;10.1016/j.envsci.2014.01.010&lt;/_doi&gt;&lt;_impact_factor&gt;   3.826&lt;/_impact_factor&gt;&lt;_isbn&gt;1462-9011&lt;/_isbn&gt;&lt;_journal&gt;ENVIRONMENTAL SCIENCE &amp;amp; POLICY&lt;/_journal&gt;&lt;_modified&gt;62558786&lt;/_modified&gt;&lt;_pages&gt;35-48&lt;/_pages&gt;&lt;_url&gt;https://ac.els-cdn.com/S1462901114000239/1-s2.0-S1462901114000239-main.pdf?_tid=cf5544bf-7079-46ea-a625-930f3365c5ce&amp;amp;acdnat=1536636591_1c12be13a7662922a8af53c3cd46b7a5 全文链接_x000d__x000a_&lt;/_url&gt;&lt;_volume&gt;39&lt;/_volume&gt;&lt;/Details&gt;&lt;Extra&gt;&lt;DBUID&gt;{E5CFCA40-B99A-4E9F-8A29-87F3858A6670}&lt;/DBUID&gt;&lt;/Extra&gt;&lt;/Item&gt;&lt;/References&gt;&lt;/Group&gt;&lt;/Citation&gt;_x000a_"/>
    <w:docVar w:name="NE.Ref{FD0BA4E3-17EB-4E5E-89F7-916963563488}" w:val=" ADDIN NE.Ref.{FD0BA4E3-17EB-4E5E-89F7-916963563488}&lt;Citation&gt;&lt;Group&gt;&lt;References&gt;&lt;Item&gt;&lt;ID&gt;1844&lt;/ID&gt;&lt;UID&gt;{F20D162F-FED8-43DD-95F3-3EC0507D7596}&lt;/UID&gt;&lt;Title&gt;Quantifying and predicting the Water-Energy-Food-Economy-Society-Environment Nexus based on Bayesian networks - A case study of China&lt;/Title&gt;&lt;Template&gt;Journal Article&lt;/Template&gt;&lt;Star&gt;1&lt;/Star&gt;&lt;Tag&gt;0&lt;/Tag&gt;&lt;Author&gt;Chai, Jian; Shi, Huiting; Lu, Quanying; Hu, Yi&lt;/Author&gt;&lt;Year&gt;2020&lt;/Year&gt;&lt;Details&gt;&lt;_accession_num&gt;WOS:000524981300143_x000d__x000a_ER&lt;/_accession_num&gt;&lt;_cited_count&gt;0&lt;/_cited_count&gt;&lt;_collection_scope&gt;SCIE;EI&lt;/_collection_scope&gt;&lt;_created&gt;63287294&lt;/_created&gt;&lt;_date_display&gt;2020, MAY 20 2020&lt;/_date_display&gt;&lt;_db_provider&gt;ISI&lt;/_db_provider&gt;&lt;_doi&gt;10.1016/j.jclepro.2020.120266&lt;/_doi&gt;&lt;_impact_factor&gt;   6.395&lt;/_impact_factor&gt;&lt;_isbn&gt;0959-6526&lt;/_isbn&gt;&lt;_journal&gt;Journal of Cleaner Production&lt;/_journal&gt;&lt;_modified&gt;63287507&lt;/_modified&gt;&lt;_pages&gt;120266&lt;/_pages&gt;&lt;_url&gt;http://gateway.isiknowledge.com/gateway/Gateway.cgi?GWVersion=2&amp;amp;SrcAuth=AegeanSoftware&amp;amp;SrcApp=NoteExpress&amp;amp;DestLinkType=FullRecord&amp;amp;DestApp=WOS&amp;amp;KeyUT=000524981300143&lt;/_url&gt;&lt;_volume&gt;256&lt;/_volume&gt;&lt;/Details&gt;&lt;Extra&gt;&lt;DBUID&gt;{6F35D732-D9FF-4EE9-905F-B0CC4953C663}&lt;/DBUID&gt;&lt;/Extra&gt;&lt;/Item&gt;&lt;/References&gt;&lt;/Group&gt;&lt;/Citation&gt;_x000a_"/>
    <w:docVar w:name="NE.Ref{FD2124F8-B795-441F-9452-04E2D809834A}" w:val=" ADDIN NE.Ref.{FD2124F8-B795-441F-9452-04E2D809834A}&lt;Citation&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Ref{FD35FAFC-A480-4900-BA7F-39774A025208}" w:val=" ADDIN NE.Ref.{FD35FAFC-A480-4900-BA7F-39774A025208}&lt;Citation&gt;&lt;Group&gt;&lt;References&gt;&lt;Item&gt;&lt;ID&gt;1726&lt;/ID&gt;&lt;UID&gt;{64DDBE5F-A505-4461-9EBF-DF6B392D29E2}&lt;/UID&gt;&lt;Title&gt;Including nature in the food-energy-water nexus can improve sustainability across multiple ecosystem services&lt;/Title&gt;&lt;Template&gt;Journal Article&lt;/Template&gt;&lt;Star&gt;0&lt;/Star&gt;&lt;Tag&gt;0&lt;/Tag&gt;&lt;Author&gt;Hanes, Rebecca J; Gopalakrishnan, Varsha; Bakshi, Bhavik R&lt;/Author&gt;&lt;Year&gt;2018&lt;/Year&gt;&lt;Details&gt;&lt;_accession_num&gt;WOS:000441687900018&lt;/_accession_num&gt;&lt;_cited_count&gt;0&lt;/_cited_count&gt;&lt;_collection_scope&gt;SCIE;&lt;/_collection_scope&gt;&lt;_created&gt;62427502&lt;/_created&gt;&lt;_date_display&gt;2018_x000d__x000a_OCT 2018&lt;/_date_display&gt;&lt;_doi&gt;10.1016/j.resconrec.2018.06.003&lt;/_doi&gt;&lt;_impact_factor&gt;   7.044&lt;/_impact_factor&gt;&lt;_isbn&gt;0921-3449&lt;/_isbn&gt;&lt;_journal&gt;Resources, Conservation &amp;amp; Recycling&lt;/_journal&gt;&lt;_modified&gt;63281472&lt;/_modified&gt;&lt;_pages&gt;214-228&lt;/_pages&gt;&lt;_url&gt;https://ac.els-cdn.com/S092134491830209X/1-s2.0-S092134491830209X-main.pdf?_tid=8b9f0b3e-5bbf-44c5-98ba-d28c9f8fce54&amp;amp;acdnat=1536636642_471a99d03c47b8665c74381faa3123ce 全文链接_x000d__x000a_&lt;/_url&gt;&lt;_volume&gt;137&lt;/_volume&gt;&lt;/Details&gt;&lt;Extra&gt;&lt;DBUID&gt;{6F35D732-D9FF-4EE9-905F-B0CC4953C663}&lt;/DBUID&gt;&lt;/Extra&gt;&lt;/Item&gt;&lt;/References&gt;&lt;/Group&gt;&lt;Group&gt;&lt;References&gt;&lt;Item&gt;&lt;ID&gt;570&lt;/ID&gt;&lt;UID&gt;{B0809C82-0631-47DD-9D3C-F9651C32F578}&lt;/UID&gt;&lt;Title&gt;Investigating the nexus of climate, energy, water, and land at decision-relevant scales: the Platform for Regional Integrated Modeling and Analysis (PRIMA)&lt;/Title&gt;&lt;Template&gt;Journal Article&lt;/Template&gt;&lt;Star&gt;0&lt;/Star&gt;&lt;Tag&gt;0&lt;/Tag&gt;&lt;Author&gt;Kraucunas, Ian; Clarke, Leon; Dirks, James; Hathaway, John; Hejazi, Mohamad; Hibbard, Kathy; Huang, Maoyi; Jin, Chunlian; Kintner-Meyer, Michael; van Dam, Kerstin Kleese; Leung, Ruby; Li, Hong-Yi; Moss, Richard; Peterson, Marty; Rice, Jennie; Scott, Michael; Thomson, Allison; Voisin, Nathalie; West, Tristram&lt;/Author&gt;&lt;Year&gt;2015&lt;/Year&gt;&lt;Details&gt;&lt;_accession_num&gt;WOS:000352205300016&lt;/_accession_num&gt;&lt;_cited_count&gt;34&lt;/_cited_count&gt;&lt;_collection_scope&gt;EI;SCI;SCIE;&lt;/_collection_scope&gt;&lt;_created&gt;62557449&lt;/_created&gt;&lt;_date_display&gt;2015_x000d__x000a_APR 2015&lt;/_date_display&gt;&lt;_doi&gt;10.1007/s10584-014-1064-9&lt;/_doi&gt;&lt;_impact_factor&gt;   4.168&lt;/_impact_factor&gt;&lt;_isbn&gt;0165-0009&lt;/_isbn&gt;&lt;_issue&gt;3-4&lt;/_issue&gt;&lt;_journal&gt;Climatic Change&lt;/_journal&gt;&lt;_modified&gt;63281504&lt;/_modified&gt;&lt;_pages&gt;573-588&lt;/_pages&gt;&lt;_url&gt;https://link.springer.com/content/pdf/10.1007%2Fs10584-014-1064-9.pdf 全文链接_x000d__x000a_&lt;/_url&gt;&lt;_volume&gt;129&lt;/_volume&gt;&lt;/Details&gt;&lt;Extra&gt;&lt;DBUID&gt;{6F35D732-D9FF-4EE9-905F-B0CC4953C663}&lt;/DBUID&gt;&lt;/Extra&gt;&lt;/Item&gt;&lt;/References&gt;&lt;/Group&gt;&lt;Group&gt;&lt;References&gt;&lt;Item&gt;&lt;ID&gt;1731&lt;/ID&gt;&lt;UID&gt;{184AE05B-686A-4D22-AE02-30E3CA9F3780}&lt;/UID&gt;&lt;Title&gt;Impacts of water and land resources exploitation on agricultural carbon emissions: The water-land-energy-carbon nexus&lt;/Title&gt;&lt;Template&gt;Journal Article&lt;/Template&gt;&lt;Star&gt;0&lt;/Star&gt;&lt;Tag&gt;0&lt;/Tag&gt;&lt;Author&gt;Zhao, Rongqin; Liu, Ying; Tian, Mengmeng; Ding, Minglei; Cao, Lianhai; Zhang, Zhanping; Chuai, Xiaowei; Xiao, Liangang; Yao, Lunguang&lt;/Author&gt;&lt;Year&gt;2018&lt;/Year&gt;&lt;Details&gt;&lt;_accession_num&gt;WOS:000425564900049&lt;/_accession_num&gt;&lt;_cited_count&gt;0&lt;/_cited_count&gt;&lt;_collection_scope&gt;SSCI;&lt;/_collection_scope&gt;&lt;_created&gt;62427502&lt;/_created&gt;&lt;_date_display&gt;2018_x000d__x000a_MAR 2018&lt;/_date_display&gt;&lt;_doi&gt;10.1016/j.landusepol.2017.12.029&lt;/_doi&gt;&lt;_impact_factor&gt;   3.573&lt;/_impact_factor&gt;&lt;_isbn&gt;0264-8377&lt;/_isbn&gt;&lt;_journal&gt;Land Use Policy&lt;/_journal&gt;&lt;_modified&gt;63281472&lt;/_modified&gt;&lt;_pages&gt;480-492&lt;/_pages&gt;&lt;_url&gt;https://ac.els-cdn.com/S0264837717311031/1-s2.0-S0264837717311031-main.pdf?_tid=758e79d0-0735-4646-8157-bc7118ba73b2&amp;amp;acdnat=1536636484_178f2bb5b7c6f193a4cd29bee17f3063 全文链接_x000d__x000a_&lt;/_url&gt;&lt;_volume&gt;72&lt;/_volume&gt;&lt;/Details&gt;&lt;Extra&gt;&lt;DBUID&gt;{6F35D732-D9FF-4EE9-905F-B0CC4953C663}&lt;/DBUID&gt;&lt;/Extra&gt;&lt;/Item&gt;&lt;/References&gt;&lt;/Group&gt;&lt;Group&gt;&lt;References&gt;&lt;Item&gt;&lt;ID&gt;1709&lt;/ID&gt;&lt;UID&gt;{6A95C1AC-6C86-48EA-820D-FE9291D655FB}&lt;/UID&gt;&lt;Title&gt;Impacts of Decarbonisation on the Water-Energy-Land (WEL) Nexus: A Case Study of the Spanish Electricity Sector&lt;/Title&gt;&lt;Template&gt;Journal Article&lt;/Template&gt;&lt;Star&gt;0&lt;/Star&gt;&lt;Tag&gt;0&lt;/Tag&gt;&lt;Author&gt;Lechon, Yolanda; De La Rua, Cristina; Cabal, Helena&lt;/Author&gt;&lt;Year&gt;2018&lt;/Year&gt;&lt;Details&gt;&lt;_accession_num&gt;WOS:000435610300181&lt;/_accession_num&gt;&lt;_cited_count&gt;0&lt;/_cited_count&gt;&lt;_collection_scope&gt;EI;SCIE;&lt;/_collection_scope&gt;&lt;_created&gt;62427502&lt;/_created&gt;&lt;_date_display&gt;2018_x000d__x000a_MAY 2018&lt;/_date_display&gt;&lt;_doi&gt;10.3390/en11051203&lt;/_doi&gt;&lt;_impact_factor&gt;   2.707&lt;/_impact_factor&gt;&lt;_isbn&gt;1996-1073&lt;/_isbn&gt;&lt;_issue&gt;5&lt;/_issue&gt;&lt;_journal&gt;Energies&lt;/_journal&gt;&lt;_modified&gt;63281751&lt;/_modified&gt;&lt;_pages&gt;1203&lt;/_pages&gt;&lt;_url&gt;http://www.mdpi.com/1996-1073/11/5/1203/pdf 全文链接_x000d__x000a_&lt;/_url&gt;&lt;_volume&gt;11&lt;/_volume&gt;&lt;/Details&gt;&lt;Extra&gt;&lt;DBUID&gt;{6F35D732-D9FF-4EE9-905F-B0CC4953C663}&lt;/DBUID&gt;&lt;/Extra&gt;&lt;/Item&gt;&lt;/References&gt;&lt;/Group&gt;&lt;Group&gt;&lt;References&gt;&lt;Item&gt;&lt;ID&gt;569&lt;/ID&gt;&lt;UID&gt;{C047C576-0DC4-4F1E-B888-183E2021893E}&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6.395&lt;/_impact_factor&gt;&lt;_isbn&gt;0959-6526&lt;/_isbn&gt;&lt;_journal&gt;Journal of Cleaner Production&lt;/_journal&gt;&lt;_modified&gt;62936182&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6F35D732-D9FF-4EE9-905F-B0CC4953C663}&lt;/DBUID&gt;&lt;/Extra&gt;&lt;/Item&gt;&lt;/References&gt;&lt;/Group&gt;&lt;Group&gt;&lt;References&gt;&lt;Item&gt;&lt;ID&gt;1831&lt;/ID&gt;&lt;UID&gt;{297DB87B-5185-475B-AEE6-22F8B162166A}&lt;/UID&gt;&lt;Title&gt;A Food-Energy-Water Nexus approach for land use optimization&lt;/Title&gt;&lt;Template&gt;Journal Article&lt;/Template&gt;&lt;Star&gt;0&lt;/Star&gt;&lt;Tag&gt;0&lt;/Tag&gt;&lt;Author&gt;Nie, Yaling; Avraamidou, Styliani; Xiao, Xin; Pistikopoulos, Efstratios N; Li, Jie; Zeng, Yujiao; Song, Fei; Yu, Jie; Zhu, Min&lt;/Author&gt;&lt;Year&gt;2019&lt;/Year&gt;&lt;Details&gt;&lt;_accession_num&gt;WOS:000457293700002&lt;/_accession_num&gt;&lt;_cited_count&gt;13&lt;/_cited_count&gt;&lt;_collection_scope&gt;SCI;SCIE;EI&lt;/_collection_scope&gt;&lt;_created&gt;63282917&lt;/_created&gt;&lt;_date_display&gt;2019, APR 1 2019&lt;/_date_display&gt;&lt;_db_provider&gt;ISI&lt;/_db_provider&gt;&lt;_doi&gt;10.1016/j.scitotenv.2018.12.242&lt;/_doi&gt;&lt;_impact_factor&gt;   5.589&lt;/_impact_factor&gt;&lt;_isbn&gt;0048-9697&lt;/_isbn&gt;&lt;_journal&gt;Science of the Total Environment&lt;/_journal&gt;&lt;_modified&gt;63283110&lt;/_modified&gt;&lt;_pages&gt;7-19&lt;/_pages&gt;&lt;_url&gt;http://gateway.isiknowledge.com/gateway/Gateway.cgi?GWVersion=2&amp;amp;SrcAuth=AegeanSoftware&amp;amp;SrcApp=NoteExpress&amp;amp;DestLinkType=FullRecord&amp;amp;DestApp=WOS&amp;amp;KeyUT=000457293700002&lt;/_url&gt;&lt;_volume&gt;659&lt;/_volume&gt;&lt;/Details&gt;&lt;Extra&gt;&lt;DBUID&gt;{6F35D732-D9FF-4EE9-905F-B0CC4953C663}&lt;/DBUID&gt;&lt;/Extra&gt;&lt;/Item&gt;&lt;/References&gt;&lt;/Group&gt;&lt;Group&gt;&lt;References&gt;&lt;Item&gt;&lt;ID&gt;1802&lt;/ID&gt;&lt;UID&gt;{17166357-AA44-46E5-899C-CC3AAD37C598}&lt;/UID&gt;&lt;Title&gt;A system dynamics model to quantify the impacts of restoration measures on the water-energy-food nexus in the Urmia lake Basin, Iran&lt;/Title&gt;&lt;Template&gt;Journal Article&lt;/Template&gt;&lt;Star&gt;0&lt;/Star&gt;&lt;Tag&gt;0&lt;/Tag&gt;&lt;Author&gt;Bakhshianlamouki, Elham; Masia, Sara; Karimi, Poolad; van der Zaag, Pieter; Susnik, Janez&lt;/Author&gt;&lt;Year&gt;2020&lt;/Year&gt;&lt;Details&gt;&lt;_accession_num&gt;WOS:000506214900012&lt;/_accession_num&gt;&lt;_cited_count&gt;1&lt;/_cited_count&gt;&lt;_collection_scope&gt;SCI;SCIE;EI&lt;/_collection_scope&gt;&lt;_created&gt;63282917&lt;/_created&gt;&lt;_date_display&gt;2020, MAR 15 2020&lt;/_date_display&gt;&lt;_db_provider&gt;ISI&lt;/_db_provider&gt;&lt;_doi&gt;10.1016/j.scitotenv.2019.134874&lt;/_doi&gt;&lt;_impact_factor&gt;   5.589&lt;/_impact_factor&gt;&lt;_isbn&gt;0048-9697&lt;/_isbn&gt;&lt;_journal&gt;Science of the Total Environment&lt;/_journal&gt;&lt;_modified&gt;63283206&lt;/_modified&gt;&lt;_pages&gt;134874&lt;/_pages&gt;&lt;_url&gt;http://gateway.isiknowledge.com/gateway/Gateway.cgi?GWVersion=2&amp;amp;SrcAuth=AegeanSoftware&amp;amp;SrcApp=NoteExpress&amp;amp;DestLinkType=FullRecord&amp;amp;DestApp=WOS&amp;amp;KeyUT=000506214900012&lt;/_url&gt;&lt;_volume&gt;708&lt;/_volume&gt;&lt;/Details&gt;&lt;Extra&gt;&lt;DBUID&gt;{6F35D732-D9FF-4EE9-905F-B0CC4953C663}&lt;/DBUID&gt;&lt;/Extra&gt;&lt;/Item&gt;&lt;/References&gt;&lt;/Group&gt;&lt;/Citation&gt;_x000a_"/>
    <w:docVar w:name="NE.Ref{FD44F6E2-E02A-4660-B684-B726857AA0EA}" w:val=" ADDIN NE.Ref.{FD44F6E2-E02A-4660-B684-B726857AA0EA}&lt;Citation&gt;&lt;Group&gt;&lt;References&gt;&lt;Item&gt;&lt;ID&gt;334&lt;/ID&gt;&lt;UID&gt;{2D8A2608-0127-4499-80E5-B4066067EB42}&lt;/UID&gt;&lt;Title&gt;System dynamics modeling for the pressure index of cultivated land in China&lt;/Title&gt;&lt;Template&gt;Journal Article&lt;/Template&gt;&lt;Star&gt;0&lt;/Star&gt;&lt;Tag&gt;0&lt;/Tag&gt;&lt;Author&gt;Tao, Jin; Fu, Meichen; Zhang, Dingxuan; Zhang, Jianjun; Zheng, Xinqi&lt;/Author&gt;&lt;Year&gt;2013&lt;/Year&gt;&lt;Details&gt;&lt;_accession_num&gt;WOS:000322380100001&lt;/_accession_num&gt;&lt;_cited_count&gt;0&lt;/_cited_count&gt;&lt;_created&gt;62405994&lt;/_created&gt;&lt;_date_display&gt;2013_x000d__x000a_2013&lt;/_date_display&gt;&lt;_isbn&gt;1459-0255&lt;/_isbn&gt;&lt;_issue&gt;2&lt;/_issue&gt;&lt;_journal&gt;Journal of Food Agriculture &amp;amp; Environment&lt;/_journal&gt;&lt;_modified&gt;62411993&lt;/_modified&gt;&lt;_pages&gt;1045-1049&lt;/_pages&gt;&lt;_volume&gt;11&lt;/_volume&gt;&lt;/Details&gt;&lt;Extra&gt;&lt;DBUID&gt;{6F35D732-D9FF-4EE9-905F-B0CC4953C663}&lt;/DBUID&gt;&lt;/Extra&gt;&lt;/Item&gt;&lt;/References&gt;&lt;/Group&gt;&lt;Group&gt;&lt;References&gt;&lt;Item&gt;&lt;ID&gt;683&lt;/ID&gt;&lt;UID&gt;{76CC552D-A1F6-4EE4-961C-9046D7570792}&lt;/UID&gt;&lt;Title&gt;Modeling urban expansion scenarios by coupling cellular automata model and system dynamic model in Beijing, China&lt;/Title&gt;&lt;Template&gt;Journal Article&lt;/Template&gt;&lt;Star&gt;0&lt;/Star&gt;&lt;Tag&gt;0&lt;/Tag&gt;&lt;Author&gt;He, Chunyang; Okada, Norio; Zhang, Qiaofeng; Shi, Peijun; Zhang, Jingshui&lt;/Author&gt;&lt;Year&gt;2006&lt;/Year&gt;&lt;Details&gt;&lt;_accessed&gt;62863148&lt;/_accessed&gt;&lt;_collection_scope&gt;SSCI&lt;/_collection_scope&gt;&lt;_created&gt;62863148&lt;/_created&gt;&lt;_db_updated&gt;CrossRef&lt;/_db_updated&gt;&lt;_doi&gt;10.1016/j.apgeog.2006.09.006&lt;/_doi&gt;&lt;_impact_factor&gt;   3.068&lt;/_impact_factor&gt;&lt;_isbn&gt;01436228&lt;/_isbn&gt;&lt;_journal&gt;Applied Geography&lt;/_journal&gt;&lt;_modified&gt;63284963&lt;/_modified&gt;&lt;_pages&gt;323-345&lt;/_pages&gt;&lt;_tertiary_title&gt;Applied Geography&lt;/_tertiary_title&gt;&lt;_url&gt;https://linkinghub.elsevier.com/retrieve/pii/S014362280600018X_x000d__x000a_https://api.elsevier.com/content/article/PII:S014362280600018X?httpAccept=text/xml&lt;/_url&gt;&lt;_volume&gt;26&lt;/_volume&gt;&lt;/Details&gt;&lt;Extra&gt;&lt;DBUID&gt;{6F35D732-D9FF-4EE9-905F-B0CC4953C663}&lt;/DBUID&gt;&lt;/Extra&gt;&lt;/Item&gt;&lt;/References&gt;&lt;/Group&gt;&lt;Group&gt;&lt;References&gt;&lt;Item&gt;&lt;ID&gt;324&lt;/ID&gt;&lt;UID&gt;{DA003E2C-C531-4C10-A9D5-FD35541F2F80}&lt;/UID&gt;&lt;Title&gt;Scenario analysis of sustainable intensive land use based on SD model&lt;/Title&gt;&lt;Template&gt;Journal Article&lt;/Template&gt;&lt;Star&gt;0&lt;/Star&gt;&lt;Tag&gt;5&lt;/Tag&gt;&lt;Author&gt;Geng, Bing; Zheng, Xinqi; Fu, Meichen&lt;/Author&gt;&lt;Year&gt;2017&lt;/Year&gt;&lt;Details&gt;&lt;_accession_num&gt;WOS:000397010300017&lt;/_accession_num&gt;&lt;_cited_count&gt;1&lt;/_cited_count&gt;&lt;_collection_scope&gt;SCIE;&lt;/_collection_scope&gt;&lt;_created&gt;62405994&lt;/_created&gt;&lt;_date_display&gt;2017_x000d__x000a_FEB 2017&lt;/_date_display&gt;&lt;_doi&gt;10.1016/j.scs.2016.12.013&lt;/_doi&gt;&lt;_impact_factor&gt;   4.624&lt;/_impact_factor&gt;&lt;_isbn&gt;2210-6707&lt;/_isbn&gt;&lt;_journal&gt;Sustainable Cities and Society&lt;/_journal&gt;&lt;_modified&gt;62870300&lt;/_modified&gt;&lt;_pages&gt;193-202&lt;/_pages&gt;&lt;_url&gt;https://ac.els-cdn.com/S221067071630539X/1-s2.0-S221067071630539X-main.pdf?_tid=94697558-118b-4e0d-977f-70f22460083c&amp;amp;acdnat=1535358821_30f172bc1af95669c0c1f71738e2277e 全文链接_x000d__x000a_&lt;/_url&gt;&lt;_volume&gt;29&lt;/_volume&gt;&lt;/Details&gt;&lt;Extra&gt;&lt;DBUID&gt;{6F35D732-D9FF-4EE9-905F-B0CC4953C663}&lt;/DBUID&gt;&lt;/Extra&gt;&lt;/Item&gt;&lt;/References&gt;&lt;/Group&gt;&lt;Group&gt;&lt;References&gt;&lt;Item&gt;&lt;ID&gt;81&lt;/ID&gt;&lt;UID&gt;{6101F2DE-C1F2-4E6A-8565-B334C5C1AE4A}&lt;/UID&gt;&lt;Title&gt;水资源约束下土地利用变化情景模拟研究——以河北省张北县为例&lt;/Title&gt;&lt;Template&gt;Journal Article&lt;/Template&gt;&lt;Star&gt;1&lt;/Star&gt;&lt;Tag&gt;5&lt;/Tag&gt;&lt;Author&gt;许月卿; 李艳华; 赵菲菲&lt;/Author&gt;&lt;Year&gt;2015&lt;/Year&gt;&lt;Details&gt;&lt;_accessed&gt;61897867&lt;/_accessed&gt;&lt;_author_aff&gt;中国农业大学资源与环境学院;&lt;/_author_aff&gt;&lt;_collection_scope&gt;中国科技核心期刊;中文核心期刊;CSCD;&lt;/_collection_scope&gt;&lt;_created&gt;61897867&lt;/_created&gt;&lt;_date&gt;60809760&lt;/_date&gt;&lt;_db_provider&gt;CNKI: 期刊&lt;/_db_provider&gt;&lt;_db_updated&gt;CNKI - Reference&lt;/_db_updated&gt;&lt;_issue&gt;4&lt;/_issue&gt;&lt;_journal&gt;中国农业大学学报&lt;/_journal&gt;&lt;_keywords&gt;水资源约束;土地利用变化;情景模拟;系统动力学&lt;/_keywords&gt;&lt;_language&gt;Chinese&lt;/_language&gt;&lt;_modified&gt;62881518&lt;/_modified&gt;&lt;_pages&gt;214-223&lt;/_pages&gt;&lt;_url&gt;http://www.cnki.net/KCMS/detail/detail.aspx?FileName=NYDX201504029&amp;amp;DbName=CJFQ2015&lt;/_url&gt;&lt;_volume&gt;20&lt;/_volume&gt;&lt;_translated_author&gt;Xu, Yueqing;Li, Yanhua;Zhao, Feifei&lt;/_translated_author&gt;&lt;/Details&gt;&lt;Extra&gt;&lt;DBUID&gt;{6F35D732-D9FF-4EE9-905F-B0CC4953C663}&lt;/DBUID&gt;&lt;/Extra&gt;&lt;/Item&gt;&lt;/References&gt;&lt;/Group&gt;&lt;Group&gt;&lt;References&gt;&lt;Item&gt;&lt;ID&gt;249&lt;/ID&gt;&lt;UID&gt;{B10A6F89-278E-474F-99F8-69260C5CD17A}&lt;/UID&gt;&lt;Title&gt;基于系统动力学模型的扬州市土地利用结构多情景模拟与实现&lt;/Title&gt;&lt;Template&gt;Journal Article&lt;/Template&gt;&lt;Star&gt;0&lt;/Star&gt;&lt;Tag&gt;0&lt;/Tag&gt;&lt;Author&gt;胡宗楠; 李鑫; 楼淑瑜; 康建荣&lt;/Author&gt;&lt;Year&gt;2017&lt;/Year&gt;&lt;Details&gt;&lt;_accessed&gt;62087006&lt;/_accessed&gt;&lt;_author_aff&gt;江苏师范大学地理测绘与城乡规划学院;江苏师范大学土地资源研究所;&lt;/_author_aff&gt;&lt;_collection_scope&gt;中国科技核心期刊;中文核心期刊;CSCD;&lt;/_collection_scope&gt;&lt;_created&gt;62087006&lt;/_created&gt;&lt;_date&gt;61862400&lt;/_date&gt;&lt;_db_provider&gt;CNKI: 期刊&lt;/_db_provider&gt;&lt;_db_updated&gt;CNKI - Reference&lt;/_db_updated&gt;&lt;_issue&gt;4&lt;/_issue&gt;&lt;_journal&gt;水土保持通报&lt;/_journal&gt;&lt;_keywords&gt;系统动力学;土地利用结构;模拟;多情景分析;扬州市&lt;/_keywords&gt;&lt;_language&gt;Chinese&lt;/_language&gt;&lt;_modified&gt;62936582&lt;/_modified&gt;&lt;_pages&gt;211-218&lt;/_pages&gt;&lt;_url&gt;http://kns.cnki.net/KCMS/detail/detail.aspx?FileName=STTB201704036&amp;amp;DbName=CJFQ2017&lt;/_url&gt;&lt;_volume&gt;37&lt;/_volume&gt;&lt;_translated_author&gt;Hu, Zongnan;Li, Xin;Lou, Shuyu;Kang, Jianrong&lt;/_translated_author&gt;&lt;/Details&gt;&lt;Extra&gt;&lt;DBUID&gt;{6F35D732-D9FF-4EE9-905F-B0CC4953C663}&lt;/DBUID&gt;&lt;/Extra&gt;&lt;/Item&gt;&lt;/References&gt;&lt;/Group&gt;&lt;Group&gt;&lt;References&gt;&lt;Item&gt;&lt;ID&gt;686&lt;/ID&gt;&lt;UID&gt;{35E4E88D-12BC-49C5-83DA-63955C519E5F}&lt;/UID&gt;&lt;Title&gt;中国北方土地利用/覆盖变化的情景模拟与预测&lt;/Title&gt;&lt;Template&gt;Journal Article&lt;/Template&gt;&lt;Star&gt;0&lt;/Star&gt;&lt;Tag&gt;0&lt;/Tag&gt;&lt;Author&gt;李月臣; 何春阳&lt;/Author&gt;&lt;Year&gt;2008&lt;/Year&gt;&lt;Details&gt;&lt;_accessed&gt;62865701&lt;/_accessed&gt;&lt;_author_aff&gt;重庆大学资源及环境学院;北京师范大学资源学院 重庆400044 重庆师范大学地理科学学院GIS应用研究重庆市重点实验室;重庆400047 北京师范大学资源学院;北京100875;北京100875&lt;/_author_aff&gt;&lt;_collection_scope&gt;CSCD;EI&lt;/_collection_scope&gt;&lt;_created&gt;62865701&lt;/_created&gt;&lt;_date&gt;56930400&lt;/_date&gt;&lt;_db_provider&gt;CNKI: 期刊&lt;/_db_provider&gt;&lt;_db_updated&gt;CNKI - Reference&lt;/_db_updated&gt;&lt;_issue&gt;6&lt;/_issue&gt;&lt;_journal&gt;科学通报&lt;/_journal&gt;&lt;_keywords&gt;土地利用/覆盖变化;情景模拟与预测;BP神经网络;元胞自动机;系统动力学;北方13省(市)&lt;/_keywords&gt;&lt;_language&gt;Chinese&lt;/_language&gt;&lt;_modified&gt;62936583&lt;/_modified&gt;&lt;_pages&gt;713-723&lt;/_pages&gt;&lt;_url&gt;http://kns.cnki.net/KCMS/detail/detail.aspx?FileName=KXTB200806017&amp;amp;DbName=CJFQ2008&lt;/_url&gt;&lt;_volume&gt;53&lt;/_volume&gt;&lt;_translated_author&gt;Li, Yuechen;He, Chunyang&lt;/_translated_author&gt;&lt;/Details&gt;&lt;Extra&gt;&lt;DBUID&gt;{6F35D732-D9FF-4EE9-905F-B0CC4953C663}&lt;/DBUID&gt;&lt;/Extra&gt;&lt;/Item&gt;&lt;/References&gt;&lt;/Group&gt;&lt;Group&gt;&lt;References&gt;&lt;Item&gt;&lt;ID&gt;1&lt;/ID&gt;&lt;UID&gt;{99B9D0E2-BCE6-4FB9-B704-D80C7940AEC7}&lt;/UID&gt;&lt;Title&gt;上海市土地综合承载力的系统动力学研究&lt;/Title&gt;&lt;Template&gt;Journal Article&lt;/Template&gt;&lt;Star&gt;0&lt;/Star&gt;&lt;Tag&gt;0&lt;/Tag&gt;&lt;Author&gt;祝秀芝; 李宪文; 贾克敬; 祁帆&lt;/Author&gt;&lt;Year&gt;2014&lt;/Year&gt;&lt;Details&gt;&lt;_accessed&gt;61808278&lt;/_accessed&gt;&lt;_author_aff&gt;山东农业大学资环学院;青岛农业大学资环学院;中国土地勘测规划院;&lt;/_author_aff&gt;&lt;_collection_scope&gt;CSSCI;中国科技核心期刊;中文核心期刊;&lt;/_collection_scope&gt;&lt;_created&gt;61808278&lt;/_created&gt;&lt;_date&gt;60023520&lt;/_date&gt;&lt;_db_provider&gt;CNKI: 期刊&lt;/_db_provider&gt;&lt;_db_updated&gt;CNKI - Reference&lt;/_db_updated&gt;&lt;_issue&gt;2&lt;/_issue&gt;&lt;_journal&gt;中国土地科学&lt;/_journal&gt;&lt;_keywords&gt;土地利用;土地综合承载力;系统动力学;上海市&lt;/_keywords&gt;&lt;_language&gt;Chinese&lt;/_language&gt;&lt;_modified&gt;62936588&lt;/_modified&gt;&lt;_pages&gt;90-96&lt;/_pages&gt;&lt;_url&gt;http://kns.cnki.net/KCMS/detail/detail.aspx?FileName=ZTKX201402012&amp;amp;DbName=CJFQ2014&lt;/_url&gt;&lt;_volume&gt;28&lt;/_volume&gt;&lt;_translated_author&gt;Zhu, Xiuzhi;Li, Xianwen;Jia, Kejing;Qi, Fan&lt;/_translated_author&gt;&lt;/Details&gt;&lt;Extra&gt;&lt;DBUID&gt;{6F35D732-D9FF-4EE9-905F-B0CC4953C663}&lt;/DBUID&gt;&lt;/Extra&gt;&lt;/Item&gt;&lt;/References&gt;&lt;/Group&gt;&lt;/Citation&gt;_x000a_"/>
    <w:docVar w:name="NE.Ref{FD6B2EB6-BFBF-44F7-8513-BF02DF0A5332}" w:val=" ADDIN NE.Ref.{FD6B2EB6-BFBF-44F7-8513-BF02DF0A5332}&lt;Citation&gt;&lt;Group&gt;&lt;References&gt;&lt;Item&gt;&lt;ID&gt;758&lt;/ID&gt;&lt;UID&gt;{6E504451-0BEF-4D74-A540-A368F253637D}&lt;/UID&gt;&lt;Title&gt;A proposal for integration of the ecosystem-water-food-land-energy (EWFLE) nexus concept into life cycle assessment: A synthesis matrix system for food security&lt;/Title&gt;&lt;Template&gt;Journal Article&lt;/Template&gt;&lt;Star&gt;0&lt;/Star&gt;&lt;Tag&gt;0&lt;/Tag&gt;&lt;Author&gt;Karabulut, Armagan Aloe; Crenna, Eleonora; Sala, Serenella; Udias, Angel&lt;/Author&gt;&lt;Year&gt;2018&lt;/Year&gt;&lt;Details&gt;&lt;_accession_num&gt;WOS:000423002500076&lt;/_accession_num&gt;&lt;_cited_count&gt;2&lt;/_cited_count&gt;&lt;_collection_scope&gt;EI;SCIE;&lt;/_collection_scope&gt;&lt;_created&gt;62427502&lt;/_created&gt;&lt;_date_display&gt;2018_x000d__x000a_JAN 20 2018&lt;/_date_display&gt;&lt;_doi&gt;10.1016/j.jclepro.2017.05.092&lt;/_doi&gt;&lt;_impact_factor&gt;   5.651&lt;/_impact_factor&gt;&lt;_isbn&gt;0959-6526&lt;/_isbn&gt;&lt;_journal&gt;Journal of Cleaner Production&lt;/_journal&gt;&lt;_modified&gt;62437033&lt;/_modified&gt;&lt;_pages&gt;3874-3889&lt;/_pages&gt;&lt;_url&gt;https://ac.els-cdn.com/S0959652617310260/1-s2.0-S0959652617310260-main.pdf?_tid=7b5fd8ae-f501-426d-b4ec-72e24c79dfe7&amp;amp;acdnat=1536636628_e149b0dd83fb106aae6bacad4b511af6 全文链接_x000d__x000a_&lt;/_url&gt;&lt;_volume&gt;172&lt;/_volume&gt;&lt;/Details&gt;&lt;Extra&gt;&lt;DBUID&gt;{E5CFCA40-B99A-4E9F-8A29-87F3858A6670}&lt;/DBUID&gt;&lt;/Extra&gt;&lt;/Item&gt;&lt;/References&gt;&lt;/Group&gt;&lt;/Citation&gt;_x000a_"/>
    <w:docVar w:name="NE.Ref{FDC7BA83-15AA-4D6A-9C87-493D84AC3C60}" w:val=" ADDIN NE.Ref.{FDC7BA83-15AA-4D6A-9C87-493D84AC3C60}&lt;Citation&gt;&lt;Group&gt;&lt;References&gt;&lt;Item&gt;&lt;ID&gt;4&lt;/ID&gt;&lt;UID&gt;{3E182D69-BB93-48B4-B395-18005385C383}&lt;/UID&gt;&lt;Title&gt;Multi-objective Land-Use planning model&lt;/Title&gt;&lt;Template&gt;Journal Article&lt;/Template&gt;&lt;Star&gt;0&lt;/Star&gt;&lt;Tag&gt;0&lt;/Tag&gt;&lt;Author&gt;Dokmeci, F V; Cagdas, G; Tokcan, S&lt;/Author&gt;&lt;Year&gt;1993&lt;/Year&gt;&lt;Details&gt;&lt;_accessed&gt;60471291&lt;/_accessed&gt;&lt;_created&gt;60471289&lt;/_created&gt;&lt;_issue&gt;1&lt;/_issue&gt;&lt;_journal&gt;Journal Of Urban Planning And Development&lt;/_journal&gt;&lt;_modified&gt;60471320&lt;/_modified&gt;&lt;_pages&gt;15-22&lt;/_pages&gt;&lt;_volume&gt;119&lt;/_volume&gt;&lt;/Details&gt;&lt;Extra&gt;&lt;DBUID&gt;{C255BD7B-CF42-4161-96D1-ECCED0DF1603}&lt;/DBUID&gt;&lt;/Extra&gt;&lt;/Item&gt;&lt;/References&gt;&lt;/Group&gt;&lt;/Citation&gt;_x000a_"/>
    <w:docVar w:name="NE.Ref{FE6B86C3-83A3-4401-BDE5-372B4611BADA}" w:val=" ADDIN NE.Ref.{FE6B86C3-83A3-4401-BDE5-372B4611BADA}&lt;Citation&gt;&lt;Group&gt;&lt;References&gt;&lt;Item&gt;&lt;ID&gt;7&lt;/ID&gt;&lt;UID&gt;{A0EBAC31-1EAE-4155-9EE4-A041DCED1B84}&lt;/UID&gt;&lt;Title&gt;Spatial diffusion modeling of new residential area for land-use planning of rural villages&lt;/Title&gt;&lt;Template&gt;Journal Article&lt;/Template&gt;&lt;Star&gt;0&lt;/Star&gt;&lt;Tag&gt;0&lt;/Tag&gt;&lt;Author&gt;Kim, D S; Chung, H W&lt;/Author&gt;&lt;Year&gt;2005&lt;/Year&gt;&lt;Details&gt;&lt;_accessed&gt;60471342&lt;/_accessed&gt;&lt;_created&gt;60471342&lt;/_created&gt;&lt;_issue&gt;3&lt;/_issue&gt;&lt;_journal&gt;Journal Of Urban Planning And Development&lt;/_journal&gt;&lt;_modified&gt;60471342&lt;/_modified&gt;&lt;_pages&gt;181-194&lt;/_pages&gt;&lt;_volume&gt;131&lt;/_volume&gt;&lt;/Details&gt;&lt;Extra&gt;&lt;DBUID&gt;{C255BD7B-CF42-4161-96D1-ECCED0DF1603}&lt;/DBUID&gt;&lt;/Extra&gt;&lt;/Item&gt;&lt;/References&gt;&lt;/Group&gt;&lt;/Citation&gt;_x000a_"/>
    <w:docVar w:name="NE.Ref{FEABFC47-F0A6-45B4-96D3-BF03B283510A}" w:val=" ADDIN NE.Ref.{FEABFC47-F0A6-45B4-96D3-BF03B283510A}&lt;Citation&gt;&lt;Group&gt;&lt;References&gt;&lt;Item&gt;&lt;ID&gt;48&lt;/ID&gt;&lt;UID&gt;{66201855-B7A7-45D7-886E-98D1EEEE213B}&lt;/UID&gt;&lt;Title&gt;The three pitfalls of sustainable city: A conceptual framework for evaluating the theory-practice gap&lt;/Title&gt;&lt;Template&gt;Journal Article&lt;/Template&gt;&lt;Star&gt;0&lt;/Star&gt;&lt;Tag&gt;0&lt;/Tag&gt;&lt;Author&gt;Saiu, V&lt;/Author&gt;&lt;Year&gt;2017&lt;/Year&gt;&lt;Details&gt;&lt;_accessed&gt;63071842&lt;/_accessed&gt;&lt;_collection_scope&gt;SCIE;SSCI&lt;/_collection_scope&gt;&lt;_created&gt;63071842&lt;/_created&gt;&lt;_impact_factor&gt;   2.592&lt;/_impact_factor&gt;&lt;_issue&gt;12&lt;/_issue&gt;&lt;_journal&gt;Sustainability&lt;/_journal&gt;&lt;_modified&gt;63071842&lt;/_modified&gt;&lt;_pages&gt;2311&lt;/_pages&gt;&lt;_volume&gt;9&lt;/_volume&gt;&lt;/Details&gt;&lt;Extra&gt;&lt;DBUID&gt;{AA9B00FE-9AD8-4701-8D10-7F6B57E98978}&lt;/DBUID&gt;&lt;/Extra&gt;&lt;/Item&gt;&lt;/References&gt;&lt;/Group&gt;&lt;/Citation&gt;_x000a_"/>
    <w:docVar w:name="NE.Ref{FF39DCD9-3A90-4D8B-9CDD-13D0226C2F24}" w:val=" ADDIN NE.Ref.{FF39DCD9-3A90-4D8B-9CDD-13D0226C2F24}&lt;Citation&gt;&lt;Group&gt;&lt;References&gt;&lt;Item&gt;&lt;ID&gt;728&lt;/ID&gt;&lt;UID&gt;{5B3F8AAB-C6C0-46CB-8365-A09BEE6B13DD}&lt;/UID&gt;&lt;Title&gt;中国经济增长潜力预测：兼顾跨国生产率收敛与中国劳动力特征的供给侧分析&lt;/Title&gt;&lt;Template&gt;Journal Article&lt;/Template&gt;&lt;Star&gt;1&lt;/Star&gt;&lt;Tag&gt;5&lt;/Tag&gt;&lt;Author&gt;白重恩; 张琼&lt;/Author&gt;&lt;Year&gt;2017&lt;/Year&gt;&lt;Details&gt;&lt;_accessed&gt;62874225&lt;/_accessed&gt;&lt;_author_adr&gt;School of Economics and Management,Tsinghua University;中国人民大学公共管理学院&lt;/_author_adr&gt;&lt;_author_aff&gt;School of Economics and Management,Tsinghua University;中国人民大学公共管理学院&lt;/_author_aff&gt;&lt;_created&gt;62874208&lt;/_created&gt;&lt;_db_provider&gt;北京万方数据股份有限公司&lt;/_db_provider&gt;&lt;_db_updated&gt;Wanfangdata&lt;/_db_updated&gt;&lt;_isbn&gt;2095-7254&lt;/_isbn&gt;&lt;_issue&gt;4&lt;/_issue&gt;&lt;_journal&gt;经济学报&lt;/_journal&gt;&lt;_keywords&gt;增长潜力 供给侧 劳动生产率 劳动力&lt;/_keywords&gt;&lt;_language&gt;chi&lt;/_language&gt;&lt;_modified&gt;63093117&lt;/_modified&gt;&lt;_pages&gt;1-27&lt;/_pages&gt;&lt;_tertiary_title&gt;China Journal of Economics&lt;/_tertiary_title&gt;&lt;_translated_title&gt;China&amp;apos;s Growth Potential to 2050： A Supply-side Forecast Based on Cross-country Productivity Convergence and Its Featured Labor Force&lt;/_translated_title&gt;&lt;_url&gt;http://www.wanfangdata.com.cn/details/detail.do?_type=perio&amp;amp;id=674268010&lt;/_url&gt;&lt;_volume&gt;4&lt;/_volume&gt;&lt;_translated_author&gt;Bai, Zhong&amp;apos;en;Zhang, Qiong&lt;/_translated_author&gt;&lt;/Details&gt;&lt;Extra&gt;&lt;DBUID&gt;{6F35D732-D9FF-4EE9-905F-B0CC4953C663}&lt;/DBUID&gt;&lt;/Extra&gt;&lt;/Item&gt;&lt;/References&gt;&lt;/Group&gt;&lt;Group&gt;&lt;References&gt;&lt;Item&gt;&lt;ID&gt;894&lt;/ID&gt;&lt;UID&gt;{69D25877-3435-4AC3-893E-467DB6DD2CEC}&lt;/UID&gt;&lt;Title&gt;China&amp;apos;s growth potential to 2050: A supply-side forecast based on cross-country productivity convergence and its featured labor force&lt;/Title&gt;&lt;Template&gt;Book Section&lt;/Template&gt;&lt;Star&gt;0&lt;/Star&gt;&lt;Tag&gt;0&lt;/Tag&gt;&lt;Author&gt;Bai, Chong-en; Zhang, Qiong&lt;/Author&gt;&lt;Year&gt;2017&lt;/Year&gt;&lt;Details&gt;&lt;_accession_num&gt;WOS:000449320900002&lt;/_accession_num&gt;&lt;_cited_count&gt;1&lt;/_cited_count&gt;&lt;_created&gt;63093113&lt;/_created&gt;&lt;_db_provider&gt;ISI&lt;/_db_provider&gt;&lt;_isbn&gt;978-1-315-11234-3; 978-1-138-08277-9&lt;/_isbn&gt;&lt;_modified&gt;63115876&lt;/_modified&gt;&lt;_pages&gt;4-29&lt;/_pages&gt;&lt;_place_published&gt;Oxford&lt;/_place_published&gt;&lt;_publisher&gt;Routledger&lt;/_publisher&gt;&lt;_secondary_author&gt;Bai, Chong-en; Zhang, Qiong&lt;/_secondary_author&gt;&lt;_secondary_title&gt;Research on China&amp;apos;s Economic Growth Potential&lt;/_secondary_title&gt;&lt;_section&gt;Research on China&amp;apos;s Economic Growth Potential&lt;/_section&gt;&lt;_url&gt;http://gateway.isiknowledge.com/gateway/Gateway.cgi?GWVersion=2&amp;amp;SrcAuth=AegeanSoftware&amp;amp;SrcApp=NoteExpress&amp;amp;DestLinkType=FullRecord&amp;amp;DestApp=WOS&amp;amp;KeyUT=000449320900002&lt;/_url&gt;&lt;/Details&gt;&lt;Extra&gt;&lt;DBUID&gt;{6F35D732-D9FF-4EE9-905F-B0CC4953C663}&lt;/DBUID&gt;&lt;/Extra&gt;&lt;/Item&gt;&lt;/References&gt;&lt;/Group&gt;&lt;/Citation&gt;_x000a_"/>
    <w:docVar w:name="NE.Ref{FFBA7ABC-D774-4AA6-8DA5-5EFEB516C359}" w:val=" ADDIN NE.Ref.{FFBA7ABC-D774-4AA6-8DA5-5EFEB516C359}&lt;Citation&gt;&lt;Group&gt;&lt;References&gt;&lt;Item&gt;&lt;ID&gt;1079&lt;/ID&gt;&lt;UID&gt;{9C87066B-0E89-4E4F-97EA-164581CC4F0D}&lt;/UID&gt;&lt;Title&gt;Assessing the Spatial Structure of Urban and Population Growth in the Greater Cairo Area, Egypt: A GIS and Imagery Analysis Approach&lt;/Title&gt;&lt;Template&gt;Journal Article&lt;/Template&gt;&lt;Star&gt;0&lt;/Star&gt;&lt;Tag&gt;0&lt;/Tag&gt;&lt;Author&gt;Stewart, Dona J; Yin, Zhi-Yong; Bullard, Stevan M; MacLachlan, Jared T&lt;/Author&gt;&lt;Year&gt;2004&lt;/Year&gt;&lt;Details&gt;&lt;_doi&gt;10.1080/0042098032000155704&lt;/_doi&gt;&lt;_created&gt;62465620&lt;/_created&gt;&lt;_modified&gt;62465620&lt;/_modified&gt;&lt;_url&gt;http://journals.sagepub.com/doi/10.1080/0042098032000155704_x000d__x000a_http://journals.sagepub.com/doi/pdf/10.1080/0042098032000155704&lt;/_url&gt;&lt;_journal&gt;Urban Studies&lt;/_journal&gt;&lt;_volume&gt;41&lt;/_volume&gt;&lt;_issue&gt;1&lt;/_issue&gt;&lt;_pages&gt;95-116&lt;/_pages&gt;&lt;_tertiary_title&gt;Urban Studies&lt;/_tertiary_title&gt;&lt;_isbn&gt;0042-0980&lt;/_isbn&gt;&lt;_accessed&gt;62465620&lt;/_accessed&gt;&lt;_db_updated&gt;CrossRef&lt;/_db_updated&gt;&lt;_impact_factor&gt;   2.604&lt;/_impact_factor&gt;&lt;_collection_scope&gt;SSCI;&lt;/_collection_scope&gt;&lt;/Details&gt;&lt;Extra&gt;&lt;DBUID&gt;{E5CFCA40-B99A-4E9F-8A29-87F3858A6670}&lt;/DBUID&gt;&lt;/Extra&gt;&lt;/Item&gt;&lt;/References&gt;&lt;/Group&gt;&lt;/Citation&gt;_x000a_"/>
    <w:docVar w:name="NE.Ref{FFF71450-E189-4F8B-AED1-D25E2034D90A}" w:val=" ADDIN NE.Ref.{FFF71450-E189-4F8B-AED1-D25E2034D90A}&lt;Citation&gt;&lt;Group&gt;&lt;References&gt;&lt;Item&gt;&lt;ID&gt;79&lt;/ID&gt;&lt;UID&gt;{DDFF1B54-A969-4CC9-A0E7-5FE23A57E8DD}&lt;/UID&gt;&lt;Title&gt;Framing vulnerability, risk and societal responses: the MOVE framework&lt;/Title&gt;&lt;Template&gt;Journal Article&lt;/Template&gt;&lt;Star&gt;1&lt;/Star&gt;&lt;Tag&gt;4&lt;/Tag&gt;&lt;Author&gt;Birkmann, J; Cardona, O D; Carreño, M L; Barbat, A H; Pelling, M; Schneiderbauer, S; Kienberger, S; Keiler, M; Alexander, D; Zeil, P; Welle, T&lt;/Author&gt;&lt;Year&gt;2013&lt;/Year&gt;&lt;Details&gt;&lt;_accessed&gt;61344649&lt;/_accessed&gt;&lt;_collection_scope&gt;SCIE;&lt;/_collection_scope&gt;&lt;_created&gt;61344649&lt;/_created&gt;&lt;_db_updated&gt;CrossRef&lt;/_db_updated&gt;&lt;_doi&gt;10.1007/s11069-013-0558-5&lt;/_doi&gt;&lt;_impact_factor&gt;   1.746&lt;/_impact_factor&gt;&lt;_isbn&gt;0921-030X&lt;/_isbn&gt;&lt;_issue&gt;2&lt;/_issue&gt;&lt;_journal&gt;Natural Hazards&lt;/_journal&gt;&lt;_modified&gt;61345201&lt;/_modified&gt;&lt;_pages&gt;193-211&lt;/_pages&gt;&lt;_tertiary_title&gt;Nat Hazards&lt;/_tertiary_title&gt;&lt;_url&gt;http://link.springer.com/10.1007/s11069-013-0558-5_x000d__x000a_http://link.springer.com/content/pdf/10.1007/s11069-013-0558-5&lt;/_url&gt;&lt;_volume&gt;67&lt;/_volume&gt;&lt;/Details&gt;&lt;Extra&gt;&lt;DBUID&gt;{31F9CFF5-4EB5-41E0-8180-BAFB923E486F}&lt;/DBUID&gt;&lt;/Extra&gt;&lt;/Item&gt;&lt;/References&gt;&lt;/Group&gt;&lt;/Citation&gt;_x000a_"/>
    <w:docVar w:name="ne_docsoft" w:val="MSWord"/>
    <w:docVar w:name="ne_docversion" w:val="NoteExpress 2.0"/>
    <w:docVar w:name="ne_stylename" w:val="中华人民共和国国家标准_GBT_7714-2005"/>
  </w:docVars>
  <w:rsids>
    <w:rsidRoot w:val="00127944"/>
    <w:rsid w:val="000002E5"/>
    <w:rsid w:val="000004BA"/>
    <w:rsid w:val="0000054D"/>
    <w:rsid w:val="00001246"/>
    <w:rsid w:val="00001850"/>
    <w:rsid w:val="00001D0B"/>
    <w:rsid w:val="00001FEF"/>
    <w:rsid w:val="0000202C"/>
    <w:rsid w:val="00002057"/>
    <w:rsid w:val="000023DC"/>
    <w:rsid w:val="00002921"/>
    <w:rsid w:val="00002A12"/>
    <w:rsid w:val="00002B2E"/>
    <w:rsid w:val="00002E18"/>
    <w:rsid w:val="000031A5"/>
    <w:rsid w:val="00003625"/>
    <w:rsid w:val="00003B0A"/>
    <w:rsid w:val="00003FB6"/>
    <w:rsid w:val="000047B1"/>
    <w:rsid w:val="00004883"/>
    <w:rsid w:val="000048A2"/>
    <w:rsid w:val="00005448"/>
    <w:rsid w:val="00005476"/>
    <w:rsid w:val="00005B85"/>
    <w:rsid w:val="00006522"/>
    <w:rsid w:val="0000660E"/>
    <w:rsid w:val="0000671C"/>
    <w:rsid w:val="00006C34"/>
    <w:rsid w:val="000073DF"/>
    <w:rsid w:val="000101C1"/>
    <w:rsid w:val="00010C83"/>
    <w:rsid w:val="000111E9"/>
    <w:rsid w:val="00011E32"/>
    <w:rsid w:val="00012582"/>
    <w:rsid w:val="0001310A"/>
    <w:rsid w:val="0001338B"/>
    <w:rsid w:val="000134AC"/>
    <w:rsid w:val="000134D8"/>
    <w:rsid w:val="000139A0"/>
    <w:rsid w:val="00014816"/>
    <w:rsid w:val="00014AD2"/>
    <w:rsid w:val="00015133"/>
    <w:rsid w:val="00015205"/>
    <w:rsid w:val="0001539F"/>
    <w:rsid w:val="000154B6"/>
    <w:rsid w:val="00015513"/>
    <w:rsid w:val="000155BB"/>
    <w:rsid w:val="00016A2A"/>
    <w:rsid w:val="00016AD0"/>
    <w:rsid w:val="00020293"/>
    <w:rsid w:val="00020553"/>
    <w:rsid w:val="0002072A"/>
    <w:rsid w:val="00020B78"/>
    <w:rsid w:val="00020E2A"/>
    <w:rsid w:val="00020F9C"/>
    <w:rsid w:val="00021167"/>
    <w:rsid w:val="00021DD8"/>
    <w:rsid w:val="00022C1E"/>
    <w:rsid w:val="00022EF6"/>
    <w:rsid w:val="0002309A"/>
    <w:rsid w:val="000234A2"/>
    <w:rsid w:val="00023D2D"/>
    <w:rsid w:val="00023F84"/>
    <w:rsid w:val="0002475D"/>
    <w:rsid w:val="00024961"/>
    <w:rsid w:val="00024B4E"/>
    <w:rsid w:val="00024BFE"/>
    <w:rsid w:val="00024CDE"/>
    <w:rsid w:val="00025C3C"/>
    <w:rsid w:val="00025E18"/>
    <w:rsid w:val="0002613B"/>
    <w:rsid w:val="000263D5"/>
    <w:rsid w:val="000263F5"/>
    <w:rsid w:val="000266BE"/>
    <w:rsid w:val="00026EC3"/>
    <w:rsid w:val="00027A70"/>
    <w:rsid w:val="00030014"/>
    <w:rsid w:val="0003048C"/>
    <w:rsid w:val="000308E0"/>
    <w:rsid w:val="00030FFB"/>
    <w:rsid w:val="000311B4"/>
    <w:rsid w:val="00031276"/>
    <w:rsid w:val="000314DD"/>
    <w:rsid w:val="00031AAF"/>
    <w:rsid w:val="00031B78"/>
    <w:rsid w:val="00032175"/>
    <w:rsid w:val="0003360A"/>
    <w:rsid w:val="0003422F"/>
    <w:rsid w:val="00034D4A"/>
    <w:rsid w:val="00035128"/>
    <w:rsid w:val="0003526F"/>
    <w:rsid w:val="00035419"/>
    <w:rsid w:val="000354C7"/>
    <w:rsid w:val="00035690"/>
    <w:rsid w:val="0003575C"/>
    <w:rsid w:val="00035B33"/>
    <w:rsid w:val="00035BBD"/>
    <w:rsid w:val="00035C0E"/>
    <w:rsid w:val="0003608A"/>
    <w:rsid w:val="000369C3"/>
    <w:rsid w:val="00036C14"/>
    <w:rsid w:val="0004058D"/>
    <w:rsid w:val="000406A1"/>
    <w:rsid w:val="00040E3C"/>
    <w:rsid w:val="00040FC6"/>
    <w:rsid w:val="00041110"/>
    <w:rsid w:val="0004153A"/>
    <w:rsid w:val="000416EF"/>
    <w:rsid w:val="000416FC"/>
    <w:rsid w:val="0004170B"/>
    <w:rsid w:val="00041B37"/>
    <w:rsid w:val="00042029"/>
    <w:rsid w:val="0004228F"/>
    <w:rsid w:val="000428AD"/>
    <w:rsid w:val="00043180"/>
    <w:rsid w:val="00043298"/>
    <w:rsid w:val="00043554"/>
    <w:rsid w:val="00043593"/>
    <w:rsid w:val="00043992"/>
    <w:rsid w:val="00044763"/>
    <w:rsid w:val="00044AF7"/>
    <w:rsid w:val="00044E9C"/>
    <w:rsid w:val="00044FF8"/>
    <w:rsid w:val="00045061"/>
    <w:rsid w:val="000453C8"/>
    <w:rsid w:val="000455AC"/>
    <w:rsid w:val="00045CA7"/>
    <w:rsid w:val="00046161"/>
    <w:rsid w:val="000468B6"/>
    <w:rsid w:val="00046C8E"/>
    <w:rsid w:val="00047241"/>
    <w:rsid w:val="00047465"/>
    <w:rsid w:val="00047466"/>
    <w:rsid w:val="0004747C"/>
    <w:rsid w:val="00047A62"/>
    <w:rsid w:val="000502F9"/>
    <w:rsid w:val="0005038A"/>
    <w:rsid w:val="000503D2"/>
    <w:rsid w:val="00050891"/>
    <w:rsid w:val="000512A8"/>
    <w:rsid w:val="00051357"/>
    <w:rsid w:val="0005169C"/>
    <w:rsid w:val="00051934"/>
    <w:rsid w:val="00051D91"/>
    <w:rsid w:val="00052AE0"/>
    <w:rsid w:val="00052C29"/>
    <w:rsid w:val="00052F5B"/>
    <w:rsid w:val="0005391E"/>
    <w:rsid w:val="00053DF1"/>
    <w:rsid w:val="00055776"/>
    <w:rsid w:val="00056735"/>
    <w:rsid w:val="0005730C"/>
    <w:rsid w:val="00057D73"/>
    <w:rsid w:val="000600B4"/>
    <w:rsid w:val="00060A17"/>
    <w:rsid w:val="00060E4E"/>
    <w:rsid w:val="0006142D"/>
    <w:rsid w:val="000616D3"/>
    <w:rsid w:val="000617FA"/>
    <w:rsid w:val="00061A4B"/>
    <w:rsid w:val="0006300D"/>
    <w:rsid w:val="000630C1"/>
    <w:rsid w:val="000632FB"/>
    <w:rsid w:val="000639F0"/>
    <w:rsid w:val="00063F98"/>
    <w:rsid w:val="00064A04"/>
    <w:rsid w:val="00064DA5"/>
    <w:rsid w:val="00064DE2"/>
    <w:rsid w:val="0006664D"/>
    <w:rsid w:val="000668C7"/>
    <w:rsid w:val="00066A7C"/>
    <w:rsid w:val="00066DE0"/>
    <w:rsid w:val="00066E77"/>
    <w:rsid w:val="00067FD8"/>
    <w:rsid w:val="000700F8"/>
    <w:rsid w:val="00070346"/>
    <w:rsid w:val="00070C80"/>
    <w:rsid w:val="00070DF2"/>
    <w:rsid w:val="00071536"/>
    <w:rsid w:val="00071973"/>
    <w:rsid w:val="00071CF1"/>
    <w:rsid w:val="00071F0E"/>
    <w:rsid w:val="00072761"/>
    <w:rsid w:val="00072850"/>
    <w:rsid w:val="00072A17"/>
    <w:rsid w:val="00072B59"/>
    <w:rsid w:val="00072D7A"/>
    <w:rsid w:val="00072DE1"/>
    <w:rsid w:val="00073032"/>
    <w:rsid w:val="000731C7"/>
    <w:rsid w:val="00073A3B"/>
    <w:rsid w:val="00073A72"/>
    <w:rsid w:val="00073EC6"/>
    <w:rsid w:val="00074791"/>
    <w:rsid w:val="000747BE"/>
    <w:rsid w:val="0007589B"/>
    <w:rsid w:val="00075D40"/>
    <w:rsid w:val="00075F72"/>
    <w:rsid w:val="000761DC"/>
    <w:rsid w:val="000762D1"/>
    <w:rsid w:val="00076871"/>
    <w:rsid w:val="00076B31"/>
    <w:rsid w:val="000776EE"/>
    <w:rsid w:val="000803F9"/>
    <w:rsid w:val="0008043D"/>
    <w:rsid w:val="00080541"/>
    <w:rsid w:val="00080ED7"/>
    <w:rsid w:val="0008119F"/>
    <w:rsid w:val="00081B01"/>
    <w:rsid w:val="00081CA1"/>
    <w:rsid w:val="000827C8"/>
    <w:rsid w:val="000833CA"/>
    <w:rsid w:val="000835C8"/>
    <w:rsid w:val="00083E88"/>
    <w:rsid w:val="00084866"/>
    <w:rsid w:val="000848BB"/>
    <w:rsid w:val="00084A2B"/>
    <w:rsid w:val="00084BC0"/>
    <w:rsid w:val="00084E4B"/>
    <w:rsid w:val="00084FAA"/>
    <w:rsid w:val="0008509F"/>
    <w:rsid w:val="0008572E"/>
    <w:rsid w:val="00085A13"/>
    <w:rsid w:val="00085A57"/>
    <w:rsid w:val="00085CC4"/>
    <w:rsid w:val="00085E7A"/>
    <w:rsid w:val="000867A2"/>
    <w:rsid w:val="000869C9"/>
    <w:rsid w:val="00086F4E"/>
    <w:rsid w:val="0008712E"/>
    <w:rsid w:val="00090086"/>
    <w:rsid w:val="000900E7"/>
    <w:rsid w:val="00090236"/>
    <w:rsid w:val="00090501"/>
    <w:rsid w:val="00090FD3"/>
    <w:rsid w:val="000913E7"/>
    <w:rsid w:val="000915B7"/>
    <w:rsid w:val="00091670"/>
    <w:rsid w:val="00091C40"/>
    <w:rsid w:val="00091E47"/>
    <w:rsid w:val="00092837"/>
    <w:rsid w:val="000929E3"/>
    <w:rsid w:val="00092D19"/>
    <w:rsid w:val="00092E06"/>
    <w:rsid w:val="000934FD"/>
    <w:rsid w:val="00093707"/>
    <w:rsid w:val="00093736"/>
    <w:rsid w:val="00094973"/>
    <w:rsid w:val="0009513B"/>
    <w:rsid w:val="000954E0"/>
    <w:rsid w:val="000955E1"/>
    <w:rsid w:val="000964C7"/>
    <w:rsid w:val="000969C2"/>
    <w:rsid w:val="00096DCE"/>
    <w:rsid w:val="000970D2"/>
    <w:rsid w:val="000970D8"/>
    <w:rsid w:val="00097203"/>
    <w:rsid w:val="000A0497"/>
    <w:rsid w:val="000A05A3"/>
    <w:rsid w:val="000A15C7"/>
    <w:rsid w:val="000A15DC"/>
    <w:rsid w:val="000A21F2"/>
    <w:rsid w:val="000A2545"/>
    <w:rsid w:val="000A267A"/>
    <w:rsid w:val="000A2BA0"/>
    <w:rsid w:val="000A3E47"/>
    <w:rsid w:val="000A4440"/>
    <w:rsid w:val="000A46C3"/>
    <w:rsid w:val="000A4CBB"/>
    <w:rsid w:val="000A4F86"/>
    <w:rsid w:val="000A636C"/>
    <w:rsid w:val="000A6932"/>
    <w:rsid w:val="000A6AB5"/>
    <w:rsid w:val="000A70F0"/>
    <w:rsid w:val="000A7624"/>
    <w:rsid w:val="000A7A3E"/>
    <w:rsid w:val="000B08D0"/>
    <w:rsid w:val="000B0A56"/>
    <w:rsid w:val="000B14B7"/>
    <w:rsid w:val="000B16A6"/>
    <w:rsid w:val="000B1D48"/>
    <w:rsid w:val="000B211E"/>
    <w:rsid w:val="000B268F"/>
    <w:rsid w:val="000B3EDF"/>
    <w:rsid w:val="000B4363"/>
    <w:rsid w:val="000B437C"/>
    <w:rsid w:val="000B44B5"/>
    <w:rsid w:val="000B455C"/>
    <w:rsid w:val="000B463D"/>
    <w:rsid w:val="000B4E5A"/>
    <w:rsid w:val="000B54A5"/>
    <w:rsid w:val="000B5983"/>
    <w:rsid w:val="000B61E3"/>
    <w:rsid w:val="000B6372"/>
    <w:rsid w:val="000B6835"/>
    <w:rsid w:val="000B73DC"/>
    <w:rsid w:val="000B7436"/>
    <w:rsid w:val="000B75CF"/>
    <w:rsid w:val="000B797D"/>
    <w:rsid w:val="000B799B"/>
    <w:rsid w:val="000B79F1"/>
    <w:rsid w:val="000B7B80"/>
    <w:rsid w:val="000C044E"/>
    <w:rsid w:val="000C0EA0"/>
    <w:rsid w:val="000C18EE"/>
    <w:rsid w:val="000C19E8"/>
    <w:rsid w:val="000C2349"/>
    <w:rsid w:val="000C2B61"/>
    <w:rsid w:val="000C2CCD"/>
    <w:rsid w:val="000C30FC"/>
    <w:rsid w:val="000C3482"/>
    <w:rsid w:val="000C34FE"/>
    <w:rsid w:val="000C3966"/>
    <w:rsid w:val="000C4001"/>
    <w:rsid w:val="000C43F3"/>
    <w:rsid w:val="000C469F"/>
    <w:rsid w:val="000C4824"/>
    <w:rsid w:val="000C4B56"/>
    <w:rsid w:val="000C4BED"/>
    <w:rsid w:val="000C5234"/>
    <w:rsid w:val="000C523E"/>
    <w:rsid w:val="000C5449"/>
    <w:rsid w:val="000C544E"/>
    <w:rsid w:val="000C5ECD"/>
    <w:rsid w:val="000C5F75"/>
    <w:rsid w:val="000C6429"/>
    <w:rsid w:val="000C652E"/>
    <w:rsid w:val="000C6783"/>
    <w:rsid w:val="000C6F4C"/>
    <w:rsid w:val="000C7717"/>
    <w:rsid w:val="000C7755"/>
    <w:rsid w:val="000C7A7B"/>
    <w:rsid w:val="000C7B27"/>
    <w:rsid w:val="000C7E21"/>
    <w:rsid w:val="000D003D"/>
    <w:rsid w:val="000D08C5"/>
    <w:rsid w:val="000D0FEA"/>
    <w:rsid w:val="000D11C9"/>
    <w:rsid w:val="000D15B3"/>
    <w:rsid w:val="000D1CFE"/>
    <w:rsid w:val="000D1FE0"/>
    <w:rsid w:val="000D2265"/>
    <w:rsid w:val="000D25AC"/>
    <w:rsid w:val="000D2C41"/>
    <w:rsid w:val="000D2CDC"/>
    <w:rsid w:val="000D3404"/>
    <w:rsid w:val="000D341E"/>
    <w:rsid w:val="000D3946"/>
    <w:rsid w:val="000D3FC3"/>
    <w:rsid w:val="000D4102"/>
    <w:rsid w:val="000D497E"/>
    <w:rsid w:val="000D4A7C"/>
    <w:rsid w:val="000D4CC0"/>
    <w:rsid w:val="000D4D1C"/>
    <w:rsid w:val="000D51E5"/>
    <w:rsid w:val="000D56BE"/>
    <w:rsid w:val="000D5E6E"/>
    <w:rsid w:val="000D626D"/>
    <w:rsid w:val="000D684C"/>
    <w:rsid w:val="000D6DD8"/>
    <w:rsid w:val="000D6F2C"/>
    <w:rsid w:val="000D75A4"/>
    <w:rsid w:val="000D77DD"/>
    <w:rsid w:val="000D7EB7"/>
    <w:rsid w:val="000E08EA"/>
    <w:rsid w:val="000E0D25"/>
    <w:rsid w:val="000E0D52"/>
    <w:rsid w:val="000E122E"/>
    <w:rsid w:val="000E1545"/>
    <w:rsid w:val="000E1595"/>
    <w:rsid w:val="000E15A2"/>
    <w:rsid w:val="000E16E1"/>
    <w:rsid w:val="000E187D"/>
    <w:rsid w:val="000E195B"/>
    <w:rsid w:val="000E2066"/>
    <w:rsid w:val="000E3FD4"/>
    <w:rsid w:val="000E5171"/>
    <w:rsid w:val="000E57BD"/>
    <w:rsid w:val="000E5B7B"/>
    <w:rsid w:val="000E6390"/>
    <w:rsid w:val="000E6C26"/>
    <w:rsid w:val="000E6CBD"/>
    <w:rsid w:val="000E723F"/>
    <w:rsid w:val="000E75D8"/>
    <w:rsid w:val="000E7DC7"/>
    <w:rsid w:val="000F017C"/>
    <w:rsid w:val="000F02E7"/>
    <w:rsid w:val="000F0EBE"/>
    <w:rsid w:val="000F2904"/>
    <w:rsid w:val="000F2B60"/>
    <w:rsid w:val="000F2CD1"/>
    <w:rsid w:val="000F33D1"/>
    <w:rsid w:val="000F3596"/>
    <w:rsid w:val="000F432C"/>
    <w:rsid w:val="000F4ABA"/>
    <w:rsid w:val="000F4BBA"/>
    <w:rsid w:val="000F4C50"/>
    <w:rsid w:val="000F5033"/>
    <w:rsid w:val="000F5241"/>
    <w:rsid w:val="000F533A"/>
    <w:rsid w:val="000F567E"/>
    <w:rsid w:val="000F57B7"/>
    <w:rsid w:val="000F6500"/>
    <w:rsid w:val="000F6E0D"/>
    <w:rsid w:val="000F77E0"/>
    <w:rsid w:val="000F7C91"/>
    <w:rsid w:val="000F7DB9"/>
    <w:rsid w:val="00100705"/>
    <w:rsid w:val="00100A9B"/>
    <w:rsid w:val="00100D92"/>
    <w:rsid w:val="001017F5"/>
    <w:rsid w:val="0010239F"/>
    <w:rsid w:val="00102B3B"/>
    <w:rsid w:val="00102E65"/>
    <w:rsid w:val="0010316F"/>
    <w:rsid w:val="001034BB"/>
    <w:rsid w:val="001038FD"/>
    <w:rsid w:val="00103E15"/>
    <w:rsid w:val="001049FA"/>
    <w:rsid w:val="00104A9A"/>
    <w:rsid w:val="00104C50"/>
    <w:rsid w:val="001053C8"/>
    <w:rsid w:val="00105635"/>
    <w:rsid w:val="001058B2"/>
    <w:rsid w:val="0010597C"/>
    <w:rsid w:val="00105F1D"/>
    <w:rsid w:val="0010628A"/>
    <w:rsid w:val="001067FA"/>
    <w:rsid w:val="001069FD"/>
    <w:rsid w:val="00106A41"/>
    <w:rsid w:val="00110BFF"/>
    <w:rsid w:val="00110FA2"/>
    <w:rsid w:val="00111203"/>
    <w:rsid w:val="00111570"/>
    <w:rsid w:val="00111739"/>
    <w:rsid w:val="001118AA"/>
    <w:rsid w:val="001118E9"/>
    <w:rsid w:val="00111D51"/>
    <w:rsid w:val="001121B4"/>
    <w:rsid w:val="00112670"/>
    <w:rsid w:val="001127C2"/>
    <w:rsid w:val="00112981"/>
    <w:rsid w:val="00112ACC"/>
    <w:rsid w:val="00112B75"/>
    <w:rsid w:val="00112EDF"/>
    <w:rsid w:val="00112F73"/>
    <w:rsid w:val="001132DD"/>
    <w:rsid w:val="00113914"/>
    <w:rsid w:val="00113D53"/>
    <w:rsid w:val="00113ECC"/>
    <w:rsid w:val="00114220"/>
    <w:rsid w:val="00114F55"/>
    <w:rsid w:val="00114FB2"/>
    <w:rsid w:val="001153FB"/>
    <w:rsid w:val="001158B6"/>
    <w:rsid w:val="00115F5A"/>
    <w:rsid w:val="00116579"/>
    <w:rsid w:val="00116631"/>
    <w:rsid w:val="00116657"/>
    <w:rsid w:val="0011682A"/>
    <w:rsid w:val="00116943"/>
    <w:rsid w:val="001177B6"/>
    <w:rsid w:val="001179AA"/>
    <w:rsid w:val="00117A29"/>
    <w:rsid w:val="00117E19"/>
    <w:rsid w:val="00117F7B"/>
    <w:rsid w:val="00120540"/>
    <w:rsid w:val="00120559"/>
    <w:rsid w:val="00120802"/>
    <w:rsid w:val="00120B2A"/>
    <w:rsid w:val="00120F60"/>
    <w:rsid w:val="00121A29"/>
    <w:rsid w:val="00121B8E"/>
    <w:rsid w:val="0012249B"/>
    <w:rsid w:val="001225C0"/>
    <w:rsid w:val="00122C61"/>
    <w:rsid w:val="00123035"/>
    <w:rsid w:val="0012308D"/>
    <w:rsid w:val="0012311B"/>
    <w:rsid w:val="00123395"/>
    <w:rsid w:val="001236EA"/>
    <w:rsid w:val="00123D5E"/>
    <w:rsid w:val="00124188"/>
    <w:rsid w:val="00124266"/>
    <w:rsid w:val="0012440F"/>
    <w:rsid w:val="00124AD5"/>
    <w:rsid w:val="00124F62"/>
    <w:rsid w:val="00125084"/>
    <w:rsid w:val="001251B3"/>
    <w:rsid w:val="001254EC"/>
    <w:rsid w:val="0012578D"/>
    <w:rsid w:val="0012605B"/>
    <w:rsid w:val="001266CD"/>
    <w:rsid w:val="001267E5"/>
    <w:rsid w:val="00126812"/>
    <w:rsid w:val="00126867"/>
    <w:rsid w:val="00126904"/>
    <w:rsid w:val="00126907"/>
    <w:rsid w:val="00126C89"/>
    <w:rsid w:val="001273DF"/>
    <w:rsid w:val="0012777E"/>
    <w:rsid w:val="00127944"/>
    <w:rsid w:val="00127A31"/>
    <w:rsid w:val="00127A34"/>
    <w:rsid w:val="00127C65"/>
    <w:rsid w:val="00127D5D"/>
    <w:rsid w:val="00127FF4"/>
    <w:rsid w:val="0013072B"/>
    <w:rsid w:val="0013077F"/>
    <w:rsid w:val="00130E96"/>
    <w:rsid w:val="00131576"/>
    <w:rsid w:val="001323B9"/>
    <w:rsid w:val="00132CB1"/>
    <w:rsid w:val="00132E8A"/>
    <w:rsid w:val="001333E2"/>
    <w:rsid w:val="001337F0"/>
    <w:rsid w:val="0013419D"/>
    <w:rsid w:val="001343D2"/>
    <w:rsid w:val="001355FF"/>
    <w:rsid w:val="00135B6F"/>
    <w:rsid w:val="0013616A"/>
    <w:rsid w:val="00136709"/>
    <w:rsid w:val="00136999"/>
    <w:rsid w:val="00136AD3"/>
    <w:rsid w:val="00136EC0"/>
    <w:rsid w:val="00137254"/>
    <w:rsid w:val="00137354"/>
    <w:rsid w:val="00137537"/>
    <w:rsid w:val="00137E00"/>
    <w:rsid w:val="00137F9C"/>
    <w:rsid w:val="001405A3"/>
    <w:rsid w:val="00140791"/>
    <w:rsid w:val="001407A2"/>
    <w:rsid w:val="00140CBE"/>
    <w:rsid w:val="001418AC"/>
    <w:rsid w:val="00141C67"/>
    <w:rsid w:val="00142C53"/>
    <w:rsid w:val="0014353C"/>
    <w:rsid w:val="00143566"/>
    <w:rsid w:val="00143748"/>
    <w:rsid w:val="00143BE8"/>
    <w:rsid w:val="00143F34"/>
    <w:rsid w:val="00144A22"/>
    <w:rsid w:val="001456AD"/>
    <w:rsid w:val="0014580D"/>
    <w:rsid w:val="00146A26"/>
    <w:rsid w:val="00147173"/>
    <w:rsid w:val="00147376"/>
    <w:rsid w:val="0014738F"/>
    <w:rsid w:val="00147537"/>
    <w:rsid w:val="00147A78"/>
    <w:rsid w:val="00147AF1"/>
    <w:rsid w:val="00147B28"/>
    <w:rsid w:val="001500CB"/>
    <w:rsid w:val="0015013F"/>
    <w:rsid w:val="0015038B"/>
    <w:rsid w:val="00152190"/>
    <w:rsid w:val="00152475"/>
    <w:rsid w:val="00152925"/>
    <w:rsid w:val="001529DE"/>
    <w:rsid w:val="00152A7D"/>
    <w:rsid w:val="00152E22"/>
    <w:rsid w:val="001534E0"/>
    <w:rsid w:val="001535C5"/>
    <w:rsid w:val="001538BC"/>
    <w:rsid w:val="00153B74"/>
    <w:rsid w:val="001542DC"/>
    <w:rsid w:val="00154B5F"/>
    <w:rsid w:val="001551A5"/>
    <w:rsid w:val="0015598E"/>
    <w:rsid w:val="0015683D"/>
    <w:rsid w:val="00156920"/>
    <w:rsid w:val="00156C72"/>
    <w:rsid w:val="001575F5"/>
    <w:rsid w:val="00157821"/>
    <w:rsid w:val="00157C68"/>
    <w:rsid w:val="00157DE3"/>
    <w:rsid w:val="00157EBB"/>
    <w:rsid w:val="00160331"/>
    <w:rsid w:val="00160825"/>
    <w:rsid w:val="00160D76"/>
    <w:rsid w:val="00160FBF"/>
    <w:rsid w:val="00161136"/>
    <w:rsid w:val="00161442"/>
    <w:rsid w:val="00161AA3"/>
    <w:rsid w:val="00161B85"/>
    <w:rsid w:val="00161FB1"/>
    <w:rsid w:val="001623E8"/>
    <w:rsid w:val="001626E5"/>
    <w:rsid w:val="00162AFC"/>
    <w:rsid w:val="0016318D"/>
    <w:rsid w:val="0016365F"/>
    <w:rsid w:val="0016389E"/>
    <w:rsid w:val="001643C6"/>
    <w:rsid w:val="00164645"/>
    <w:rsid w:val="00164823"/>
    <w:rsid w:val="00164E08"/>
    <w:rsid w:val="0016503C"/>
    <w:rsid w:val="0016585E"/>
    <w:rsid w:val="00165DD8"/>
    <w:rsid w:val="00166741"/>
    <w:rsid w:val="00166A7B"/>
    <w:rsid w:val="00166E88"/>
    <w:rsid w:val="00166EC9"/>
    <w:rsid w:val="001670D0"/>
    <w:rsid w:val="001703F4"/>
    <w:rsid w:val="001704E8"/>
    <w:rsid w:val="00170D31"/>
    <w:rsid w:val="0017100D"/>
    <w:rsid w:val="0017113C"/>
    <w:rsid w:val="00171B84"/>
    <w:rsid w:val="0017201D"/>
    <w:rsid w:val="0017227A"/>
    <w:rsid w:val="001726AD"/>
    <w:rsid w:val="00172B11"/>
    <w:rsid w:val="00172C24"/>
    <w:rsid w:val="00173E66"/>
    <w:rsid w:val="00173E70"/>
    <w:rsid w:val="00173F4A"/>
    <w:rsid w:val="00174016"/>
    <w:rsid w:val="0017426B"/>
    <w:rsid w:val="00174680"/>
    <w:rsid w:val="00174858"/>
    <w:rsid w:val="00174CD4"/>
    <w:rsid w:val="00174CD9"/>
    <w:rsid w:val="00174CFC"/>
    <w:rsid w:val="001757BC"/>
    <w:rsid w:val="00175A39"/>
    <w:rsid w:val="00176630"/>
    <w:rsid w:val="00176779"/>
    <w:rsid w:val="00176EF9"/>
    <w:rsid w:val="0017733B"/>
    <w:rsid w:val="001774D0"/>
    <w:rsid w:val="0017753B"/>
    <w:rsid w:val="00177930"/>
    <w:rsid w:val="00177A1C"/>
    <w:rsid w:val="001806CD"/>
    <w:rsid w:val="00180A88"/>
    <w:rsid w:val="0018202E"/>
    <w:rsid w:val="00182808"/>
    <w:rsid w:val="00182839"/>
    <w:rsid w:val="001831FA"/>
    <w:rsid w:val="001835BA"/>
    <w:rsid w:val="00184550"/>
    <w:rsid w:val="00185189"/>
    <w:rsid w:val="0018553D"/>
    <w:rsid w:val="00185B5E"/>
    <w:rsid w:val="00186191"/>
    <w:rsid w:val="001865B8"/>
    <w:rsid w:val="00186BAB"/>
    <w:rsid w:val="0018736D"/>
    <w:rsid w:val="00187BB3"/>
    <w:rsid w:val="0019062B"/>
    <w:rsid w:val="00191FD2"/>
    <w:rsid w:val="00192723"/>
    <w:rsid w:val="00192E82"/>
    <w:rsid w:val="00192FDD"/>
    <w:rsid w:val="00193427"/>
    <w:rsid w:val="00193B45"/>
    <w:rsid w:val="00194353"/>
    <w:rsid w:val="00194A4E"/>
    <w:rsid w:val="00194F24"/>
    <w:rsid w:val="00195093"/>
    <w:rsid w:val="0019531D"/>
    <w:rsid w:val="00196177"/>
    <w:rsid w:val="00196AA4"/>
    <w:rsid w:val="00196C25"/>
    <w:rsid w:val="00196E0E"/>
    <w:rsid w:val="00197048"/>
    <w:rsid w:val="001A062C"/>
    <w:rsid w:val="001A0728"/>
    <w:rsid w:val="001A0EB8"/>
    <w:rsid w:val="001A156A"/>
    <w:rsid w:val="001A1679"/>
    <w:rsid w:val="001A1B5A"/>
    <w:rsid w:val="001A20C2"/>
    <w:rsid w:val="001A2A6B"/>
    <w:rsid w:val="001A31A9"/>
    <w:rsid w:val="001A32A6"/>
    <w:rsid w:val="001A34C6"/>
    <w:rsid w:val="001A367F"/>
    <w:rsid w:val="001A3DB3"/>
    <w:rsid w:val="001A4013"/>
    <w:rsid w:val="001A4523"/>
    <w:rsid w:val="001A45EC"/>
    <w:rsid w:val="001A4645"/>
    <w:rsid w:val="001A4CD5"/>
    <w:rsid w:val="001A4ECC"/>
    <w:rsid w:val="001A544A"/>
    <w:rsid w:val="001A5D81"/>
    <w:rsid w:val="001A5EBE"/>
    <w:rsid w:val="001A626E"/>
    <w:rsid w:val="001A660A"/>
    <w:rsid w:val="001A6E67"/>
    <w:rsid w:val="001A6EF5"/>
    <w:rsid w:val="001A6F42"/>
    <w:rsid w:val="001A71EE"/>
    <w:rsid w:val="001A73C3"/>
    <w:rsid w:val="001A77C7"/>
    <w:rsid w:val="001A7802"/>
    <w:rsid w:val="001A780E"/>
    <w:rsid w:val="001B05C1"/>
    <w:rsid w:val="001B084A"/>
    <w:rsid w:val="001B0A84"/>
    <w:rsid w:val="001B17C7"/>
    <w:rsid w:val="001B215F"/>
    <w:rsid w:val="001B222A"/>
    <w:rsid w:val="001B2A6C"/>
    <w:rsid w:val="001B2FF2"/>
    <w:rsid w:val="001B3245"/>
    <w:rsid w:val="001B38A2"/>
    <w:rsid w:val="001B3A87"/>
    <w:rsid w:val="001B3B68"/>
    <w:rsid w:val="001B4AC3"/>
    <w:rsid w:val="001B54ED"/>
    <w:rsid w:val="001B62BA"/>
    <w:rsid w:val="001B63F5"/>
    <w:rsid w:val="001B6402"/>
    <w:rsid w:val="001B653A"/>
    <w:rsid w:val="001B69F1"/>
    <w:rsid w:val="001B7E7B"/>
    <w:rsid w:val="001C0B46"/>
    <w:rsid w:val="001C1027"/>
    <w:rsid w:val="001C1EF3"/>
    <w:rsid w:val="001C2C1A"/>
    <w:rsid w:val="001C3061"/>
    <w:rsid w:val="001C544C"/>
    <w:rsid w:val="001C55B5"/>
    <w:rsid w:val="001C5F38"/>
    <w:rsid w:val="001C6059"/>
    <w:rsid w:val="001C60C6"/>
    <w:rsid w:val="001C6137"/>
    <w:rsid w:val="001C66A8"/>
    <w:rsid w:val="001C6E60"/>
    <w:rsid w:val="001C6F4D"/>
    <w:rsid w:val="001C7129"/>
    <w:rsid w:val="001C7ADA"/>
    <w:rsid w:val="001C7DD0"/>
    <w:rsid w:val="001D0148"/>
    <w:rsid w:val="001D08B3"/>
    <w:rsid w:val="001D0A14"/>
    <w:rsid w:val="001D0BB2"/>
    <w:rsid w:val="001D1191"/>
    <w:rsid w:val="001D11AE"/>
    <w:rsid w:val="001D1260"/>
    <w:rsid w:val="001D1821"/>
    <w:rsid w:val="001D191D"/>
    <w:rsid w:val="001D1CC5"/>
    <w:rsid w:val="001D1F96"/>
    <w:rsid w:val="001D23F8"/>
    <w:rsid w:val="001D2490"/>
    <w:rsid w:val="001D26C4"/>
    <w:rsid w:val="001D2797"/>
    <w:rsid w:val="001D2799"/>
    <w:rsid w:val="001D36D3"/>
    <w:rsid w:val="001D38BA"/>
    <w:rsid w:val="001D3A5E"/>
    <w:rsid w:val="001D3DE2"/>
    <w:rsid w:val="001D4043"/>
    <w:rsid w:val="001D40AB"/>
    <w:rsid w:val="001D4118"/>
    <w:rsid w:val="001D4AAC"/>
    <w:rsid w:val="001D4E47"/>
    <w:rsid w:val="001D5341"/>
    <w:rsid w:val="001D573C"/>
    <w:rsid w:val="001D58E7"/>
    <w:rsid w:val="001D5BC6"/>
    <w:rsid w:val="001D5C7D"/>
    <w:rsid w:val="001D61F5"/>
    <w:rsid w:val="001D6469"/>
    <w:rsid w:val="001D6629"/>
    <w:rsid w:val="001D6B5C"/>
    <w:rsid w:val="001D7C93"/>
    <w:rsid w:val="001D7CAA"/>
    <w:rsid w:val="001D7DFC"/>
    <w:rsid w:val="001E04FA"/>
    <w:rsid w:val="001E0B2C"/>
    <w:rsid w:val="001E0ED6"/>
    <w:rsid w:val="001E1911"/>
    <w:rsid w:val="001E202C"/>
    <w:rsid w:val="001E2E69"/>
    <w:rsid w:val="001E2F0E"/>
    <w:rsid w:val="001E425C"/>
    <w:rsid w:val="001E47D1"/>
    <w:rsid w:val="001E4AE8"/>
    <w:rsid w:val="001E4AF6"/>
    <w:rsid w:val="001E4C5A"/>
    <w:rsid w:val="001E5433"/>
    <w:rsid w:val="001E54DA"/>
    <w:rsid w:val="001E5837"/>
    <w:rsid w:val="001E5D71"/>
    <w:rsid w:val="001E5E0E"/>
    <w:rsid w:val="001E5E54"/>
    <w:rsid w:val="001E623C"/>
    <w:rsid w:val="001E64FE"/>
    <w:rsid w:val="001E6966"/>
    <w:rsid w:val="001E6C81"/>
    <w:rsid w:val="001E6CC6"/>
    <w:rsid w:val="001E76E7"/>
    <w:rsid w:val="001E7A27"/>
    <w:rsid w:val="001E7BE5"/>
    <w:rsid w:val="001E7C99"/>
    <w:rsid w:val="001E7DC4"/>
    <w:rsid w:val="001E7DC9"/>
    <w:rsid w:val="001F08C8"/>
    <w:rsid w:val="001F0A14"/>
    <w:rsid w:val="001F0C6D"/>
    <w:rsid w:val="001F0E92"/>
    <w:rsid w:val="001F1262"/>
    <w:rsid w:val="001F1308"/>
    <w:rsid w:val="001F1321"/>
    <w:rsid w:val="001F1498"/>
    <w:rsid w:val="001F1CBD"/>
    <w:rsid w:val="001F3373"/>
    <w:rsid w:val="001F3575"/>
    <w:rsid w:val="001F3925"/>
    <w:rsid w:val="001F3B3D"/>
    <w:rsid w:val="001F3CD0"/>
    <w:rsid w:val="001F42FE"/>
    <w:rsid w:val="001F5391"/>
    <w:rsid w:val="001F59EB"/>
    <w:rsid w:val="001F6413"/>
    <w:rsid w:val="001F6D12"/>
    <w:rsid w:val="001F74F1"/>
    <w:rsid w:val="001F761B"/>
    <w:rsid w:val="001F7785"/>
    <w:rsid w:val="001F7874"/>
    <w:rsid w:val="001F7949"/>
    <w:rsid w:val="001F797E"/>
    <w:rsid w:val="001F7FD4"/>
    <w:rsid w:val="00200170"/>
    <w:rsid w:val="00200666"/>
    <w:rsid w:val="002016E3"/>
    <w:rsid w:val="002024CD"/>
    <w:rsid w:val="0020262C"/>
    <w:rsid w:val="00202DB0"/>
    <w:rsid w:val="002032B6"/>
    <w:rsid w:val="00203802"/>
    <w:rsid w:val="002039DA"/>
    <w:rsid w:val="00203D33"/>
    <w:rsid w:val="00204489"/>
    <w:rsid w:val="0020558A"/>
    <w:rsid w:val="002056F6"/>
    <w:rsid w:val="00205B16"/>
    <w:rsid w:val="00205EF9"/>
    <w:rsid w:val="00205F60"/>
    <w:rsid w:val="00206C57"/>
    <w:rsid w:val="00207633"/>
    <w:rsid w:val="00207A7E"/>
    <w:rsid w:val="00207BAC"/>
    <w:rsid w:val="00207FF1"/>
    <w:rsid w:val="00210613"/>
    <w:rsid w:val="00210EE1"/>
    <w:rsid w:val="00210F05"/>
    <w:rsid w:val="002110E8"/>
    <w:rsid w:val="00211201"/>
    <w:rsid w:val="00211A70"/>
    <w:rsid w:val="002121F4"/>
    <w:rsid w:val="002122EF"/>
    <w:rsid w:val="00212361"/>
    <w:rsid w:val="00212A95"/>
    <w:rsid w:val="00212EBF"/>
    <w:rsid w:val="0021323F"/>
    <w:rsid w:val="00213365"/>
    <w:rsid w:val="002139DD"/>
    <w:rsid w:val="0021419B"/>
    <w:rsid w:val="002144CA"/>
    <w:rsid w:val="00215156"/>
    <w:rsid w:val="002163AD"/>
    <w:rsid w:val="00216940"/>
    <w:rsid w:val="002172D9"/>
    <w:rsid w:val="00217602"/>
    <w:rsid w:val="002203AB"/>
    <w:rsid w:val="0022043B"/>
    <w:rsid w:val="00220B0C"/>
    <w:rsid w:val="0022124A"/>
    <w:rsid w:val="002213CD"/>
    <w:rsid w:val="00221695"/>
    <w:rsid w:val="002218B6"/>
    <w:rsid w:val="00221FC3"/>
    <w:rsid w:val="0022283E"/>
    <w:rsid w:val="002228D2"/>
    <w:rsid w:val="00222BE2"/>
    <w:rsid w:val="002231A0"/>
    <w:rsid w:val="00223830"/>
    <w:rsid w:val="00223DF6"/>
    <w:rsid w:val="0022490F"/>
    <w:rsid w:val="00224D7D"/>
    <w:rsid w:val="002251C5"/>
    <w:rsid w:val="0022577F"/>
    <w:rsid w:val="00225D9B"/>
    <w:rsid w:val="00225FFB"/>
    <w:rsid w:val="00226334"/>
    <w:rsid w:val="002279FF"/>
    <w:rsid w:val="00227A1E"/>
    <w:rsid w:val="00227A88"/>
    <w:rsid w:val="00227B65"/>
    <w:rsid w:val="002300FC"/>
    <w:rsid w:val="00230663"/>
    <w:rsid w:val="00230792"/>
    <w:rsid w:val="002307D5"/>
    <w:rsid w:val="002314CB"/>
    <w:rsid w:val="00231569"/>
    <w:rsid w:val="002316B4"/>
    <w:rsid w:val="002319CD"/>
    <w:rsid w:val="00232CF9"/>
    <w:rsid w:val="00232DF8"/>
    <w:rsid w:val="00232E93"/>
    <w:rsid w:val="0023301E"/>
    <w:rsid w:val="0023302D"/>
    <w:rsid w:val="00233D9F"/>
    <w:rsid w:val="00233E65"/>
    <w:rsid w:val="00233F10"/>
    <w:rsid w:val="00233F84"/>
    <w:rsid w:val="00234583"/>
    <w:rsid w:val="00234CA9"/>
    <w:rsid w:val="00234E74"/>
    <w:rsid w:val="0023558D"/>
    <w:rsid w:val="002357AC"/>
    <w:rsid w:val="002359E7"/>
    <w:rsid w:val="002365F2"/>
    <w:rsid w:val="00236742"/>
    <w:rsid w:val="00236BF2"/>
    <w:rsid w:val="002374E1"/>
    <w:rsid w:val="00237F23"/>
    <w:rsid w:val="00241455"/>
    <w:rsid w:val="00241781"/>
    <w:rsid w:val="00241A38"/>
    <w:rsid w:val="00241E63"/>
    <w:rsid w:val="00242579"/>
    <w:rsid w:val="00242971"/>
    <w:rsid w:val="0024308C"/>
    <w:rsid w:val="002430D5"/>
    <w:rsid w:val="00243733"/>
    <w:rsid w:val="002446F4"/>
    <w:rsid w:val="002447FB"/>
    <w:rsid w:val="0024499D"/>
    <w:rsid w:val="00244F19"/>
    <w:rsid w:val="00245E3C"/>
    <w:rsid w:val="00246630"/>
    <w:rsid w:val="00246DD2"/>
    <w:rsid w:val="00247C02"/>
    <w:rsid w:val="0025108A"/>
    <w:rsid w:val="0025113F"/>
    <w:rsid w:val="00251886"/>
    <w:rsid w:val="002523DD"/>
    <w:rsid w:val="0025278C"/>
    <w:rsid w:val="0025364F"/>
    <w:rsid w:val="00253A27"/>
    <w:rsid w:val="00254692"/>
    <w:rsid w:val="00254BE7"/>
    <w:rsid w:val="00254D09"/>
    <w:rsid w:val="002555EC"/>
    <w:rsid w:val="00256650"/>
    <w:rsid w:val="0025708E"/>
    <w:rsid w:val="00257512"/>
    <w:rsid w:val="00257A0E"/>
    <w:rsid w:val="00257D43"/>
    <w:rsid w:val="00257E3A"/>
    <w:rsid w:val="00257FD5"/>
    <w:rsid w:val="0026110C"/>
    <w:rsid w:val="0026173D"/>
    <w:rsid w:val="00261F46"/>
    <w:rsid w:val="00262098"/>
    <w:rsid w:val="002627DE"/>
    <w:rsid w:val="00262B7C"/>
    <w:rsid w:val="00262BFD"/>
    <w:rsid w:val="00262FB5"/>
    <w:rsid w:val="002630BB"/>
    <w:rsid w:val="0026328A"/>
    <w:rsid w:val="002636CE"/>
    <w:rsid w:val="00264015"/>
    <w:rsid w:val="002646A1"/>
    <w:rsid w:val="00264E8C"/>
    <w:rsid w:val="0026537D"/>
    <w:rsid w:val="0026565A"/>
    <w:rsid w:val="002656CF"/>
    <w:rsid w:val="002656E4"/>
    <w:rsid w:val="002659F2"/>
    <w:rsid w:val="00265B4B"/>
    <w:rsid w:val="00265EA0"/>
    <w:rsid w:val="002663C6"/>
    <w:rsid w:val="0026644A"/>
    <w:rsid w:val="002665ED"/>
    <w:rsid w:val="002667EA"/>
    <w:rsid w:val="00266804"/>
    <w:rsid w:val="0026687A"/>
    <w:rsid w:val="00266F59"/>
    <w:rsid w:val="0026763C"/>
    <w:rsid w:val="0026790A"/>
    <w:rsid w:val="00270D72"/>
    <w:rsid w:val="00270E31"/>
    <w:rsid w:val="002717C2"/>
    <w:rsid w:val="00271BD4"/>
    <w:rsid w:val="0027248C"/>
    <w:rsid w:val="002725D1"/>
    <w:rsid w:val="00272F4B"/>
    <w:rsid w:val="002733B2"/>
    <w:rsid w:val="0027372F"/>
    <w:rsid w:val="00273F42"/>
    <w:rsid w:val="002744EA"/>
    <w:rsid w:val="00274E2D"/>
    <w:rsid w:val="0027545E"/>
    <w:rsid w:val="00275C7D"/>
    <w:rsid w:val="00276037"/>
    <w:rsid w:val="00276367"/>
    <w:rsid w:val="002765E9"/>
    <w:rsid w:val="00276BDC"/>
    <w:rsid w:val="00277437"/>
    <w:rsid w:val="0027782F"/>
    <w:rsid w:val="00277BB3"/>
    <w:rsid w:val="00277C1E"/>
    <w:rsid w:val="00277DDD"/>
    <w:rsid w:val="00280703"/>
    <w:rsid w:val="00280A31"/>
    <w:rsid w:val="00280B5A"/>
    <w:rsid w:val="00280E99"/>
    <w:rsid w:val="00281156"/>
    <w:rsid w:val="00281157"/>
    <w:rsid w:val="00281D97"/>
    <w:rsid w:val="00282152"/>
    <w:rsid w:val="0028251B"/>
    <w:rsid w:val="00282680"/>
    <w:rsid w:val="002829AE"/>
    <w:rsid w:val="00282C7C"/>
    <w:rsid w:val="00283547"/>
    <w:rsid w:val="00283680"/>
    <w:rsid w:val="00283A8D"/>
    <w:rsid w:val="00283DBE"/>
    <w:rsid w:val="00284677"/>
    <w:rsid w:val="00285003"/>
    <w:rsid w:val="002852C3"/>
    <w:rsid w:val="002858C2"/>
    <w:rsid w:val="00285990"/>
    <w:rsid w:val="00286371"/>
    <w:rsid w:val="00286965"/>
    <w:rsid w:val="00286D04"/>
    <w:rsid w:val="0028703B"/>
    <w:rsid w:val="00287731"/>
    <w:rsid w:val="00287D07"/>
    <w:rsid w:val="002900CB"/>
    <w:rsid w:val="0029071B"/>
    <w:rsid w:val="00290EBA"/>
    <w:rsid w:val="00291921"/>
    <w:rsid w:val="00291E9F"/>
    <w:rsid w:val="00292115"/>
    <w:rsid w:val="00292D14"/>
    <w:rsid w:val="00292E0F"/>
    <w:rsid w:val="00293C94"/>
    <w:rsid w:val="00294298"/>
    <w:rsid w:val="00294450"/>
    <w:rsid w:val="00294A4A"/>
    <w:rsid w:val="00294BC2"/>
    <w:rsid w:val="00295673"/>
    <w:rsid w:val="002968DA"/>
    <w:rsid w:val="00296B88"/>
    <w:rsid w:val="00296C60"/>
    <w:rsid w:val="00296CA7"/>
    <w:rsid w:val="00296CB7"/>
    <w:rsid w:val="00297386"/>
    <w:rsid w:val="002A0DD3"/>
    <w:rsid w:val="002A0E3E"/>
    <w:rsid w:val="002A0E88"/>
    <w:rsid w:val="002A0FB6"/>
    <w:rsid w:val="002A1B9F"/>
    <w:rsid w:val="002A21F5"/>
    <w:rsid w:val="002A2968"/>
    <w:rsid w:val="002A35FB"/>
    <w:rsid w:val="002A37C9"/>
    <w:rsid w:val="002A3C24"/>
    <w:rsid w:val="002A3D03"/>
    <w:rsid w:val="002A3F7D"/>
    <w:rsid w:val="002A4AB5"/>
    <w:rsid w:val="002A4B82"/>
    <w:rsid w:val="002A4C13"/>
    <w:rsid w:val="002A4C65"/>
    <w:rsid w:val="002A5199"/>
    <w:rsid w:val="002A54D2"/>
    <w:rsid w:val="002A574F"/>
    <w:rsid w:val="002A59F7"/>
    <w:rsid w:val="002A5E3C"/>
    <w:rsid w:val="002A6B67"/>
    <w:rsid w:val="002A6D6B"/>
    <w:rsid w:val="002A76E1"/>
    <w:rsid w:val="002A777D"/>
    <w:rsid w:val="002A795D"/>
    <w:rsid w:val="002A7B47"/>
    <w:rsid w:val="002A7DA3"/>
    <w:rsid w:val="002B0283"/>
    <w:rsid w:val="002B02ED"/>
    <w:rsid w:val="002B0A52"/>
    <w:rsid w:val="002B16DD"/>
    <w:rsid w:val="002B173C"/>
    <w:rsid w:val="002B1793"/>
    <w:rsid w:val="002B1BF2"/>
    <w:rsid w:val="002B1C18"/>
    <w:rsid w:val="002B243D"/>
    <w:rsid w:val="002B2509"/>
    <w:rsid w:val="002B2518"/>
    <w:rsid w:val="002B25D3"/>
    <w:rsid w:val="002B2E75"/>
    <w:rsid w:val="002B3069"/>
    <w:rsid w:val="002B31BD"/>
    <w:rsid w:val="002B32F3"/>
    <w:rsid w:val="002B3590"/>
    <w:rsid w:val="002B36D0"/>
    <w:rsid w:val="002B36DE"/>
    <w:rsid w:val="002B39EC"/>
    <w:rsid w:val="002B439B"/>
    <w:rsid w:val="002B4BE8"/>
    <w:rsid w:val="002B4EC9"/>
    <w:rsid w:val="002B56F7"/>
    <w:rsid w:val="002B594B"/>
    <w:rsid w:val="002B5E22"/>
    <w:rsid w:val="002B60F7"/>
    <w:rsid w:val="002B621C"/>
    <w:rsid w:val="002B62E0"/>
    <w:rsid w:val="002B64CB"/>
    <w:rsid w:val="002B67C7"/>
    <w:rsid w:val="002B69BA"/>
    <w:rsid w:val="002B6EE1"/>
    <w:rsid w:val="002B7134"/>
    <w:rsid w:val="002B77F2"/>
    <w:rsid w:val="002B7BE4"/>
    <w:rsid w:val="002C0018"/>
    <w:rsid w:val="002C0830"/>
    <w:rsid w:val="002C085D"/>
    <w:rsid w:val="002C130E"/>
    <w:rsid w:val="002C1BF7"/>
    <w:rsid w:val="002C2115"/>
    <w:rsid w:val="002C22BA"/>
    <w:rsid w:val="002C2A9E"/>
    <w:rsid w:val="002C2BFA"/>
    <w:rsid w:val="002C2C0A"/>
    <w:rsid w:val="002C2DDC"/>
    <w:rsid w:val="002C2FF6"/>
    <w:rsid w:val="002C3946"/>
    <w:rsid w:val="002C3A83"/>
    <w:rsid w:val="002C3C73"/>
    <w:rsid w:val="002C4CA4"/>
    <w:rsid w:val="002C4ED7"/>
    <w:rsid w:val="002C5266"/>
    <w:rsid w:val="002C54F0"/>
    <w:rsid w:val="002C5BE5"/>
    <w:rsid w:val="002C678E"/>
    <w:rsid w:val="002C6B1C"/>
    <w:rsid w:val="002C6CE8"/>
    <w:rsid w:val="002C6F4B"/>
    <w:rsid w:val="002C72D2"/>
    <w:rsid w:val="002C758C"/>
    <w:rsid w:val="002C75B4"/>
    <w:rsid w:val="002C7638"/>
    <w:rsid w:val="002D02BA"/>
    <w:rsid w:val="002D0538"/>
    <w:rsid w:val="002D0FBF"/>
    <w:rsid w:val="002D1E71"/>
    <w:rsid w:val="002D218E"/>
    <w:rsid w:val="002D2455"/>
    <w:rsid w:val="002D24E7"/>
    <w:rsid w:val="002D27A3"/>
    <w:rsid w:val="002D2E02"/>
    <w:rsid w:val="002D30F2"/>
    <w:rsid w:val="002D3F3E"/>
    <w:rsid w:val="002D3FC8"/>
    <w:rsid w:val="002D4064"/>
    <w:rsid w:val="002D40E0"/>
    <w:rsid w:val="002D429B"/>
    <w:rsid w:val="002D482D"/>
    <w:rsid w:val="002D4DC5"/>
    <w:rsid w:val="002D53A0"/>
    <w:rsid w:val="002D555D"/>
    <w:rsid w:val="002D5611"/>
    <w:rsid w:val="002D565C"/>
    <w:rsid w:val="002D56A4"/>
    <w:rsid w:val="002D5B9A"/>
    <w:rsid w:val="002D5CB9"/>
    <w:rsid w:val="002D6093"/>
    <w:rsid w:val="002D65BC"/>
    <w:rsid w:val="002D6693"/>
    <w:rsid w:val="002D6723"/>
    <w:rsid w:val="002D6C9D"/>
    <w:rsid w:val="002D70F9"/>
    <w:rsid w:val="002D752F"/>
    <w:rsid w:val="002D7B40"/>
    <w:rsid w:val="002D7F5F"/>
    <w:rsid w:val="002E0777"/>
    <w:rsid w:val="002E0A55"/>
    <w:rsid w:val="002E11F0"/>
    <w:rsid w:val="002E1357"/>
    <w:rsid w:val="002E1A94"/>
    <w:rsid w:val="002E210B"/>
    <w:rsid w:val="002E2510"/>
    <w:rsid w:val="002E2E3C"/>
    <w:rsid w:val="002E38C0"/>
    <w:rsid w:val="002E39EC"/>
    <w:rsid w:val="002E45B3"/>
    <w:rsid w:val="002E4FBC"/>
    <w:rsid w:val="002E51F4"/>
    <w:rsid w:val="002E522D"/>
    <w:rsid w:val="002E5361"/>
    <w:rsid w:val="002E5C7C"/>
    <w:rsid w:val="002E63A2"/>
    <w:rsid w:val="002E6567"/>
    <w:rsid w:val="002E6B3F"/>
    <w:rsid w:val="002E6C03"/>
    <w:rsid w:val="002E7099"/>
    <w:rsid w:val="002F04BB"/>
    <w:rsid w:val="002F0798"/>
    <w:rsid w:val="002F0B47"/>
    <w:rsid w:val="002F0F13"/>
    <w:rsid w:val="002F133C"/>
    <w:rsid w:val="002F13E4"/>
    <w:rsid w:val="002F1C81"/>
    <w:rsid w:val="002F1CD4"/>
    <w:rsid w:val="002F1CEA"/>
    <w:rsid w:val="002F2613"/>
    <w:rsid w:val="002F289E"/>
    <w:rsid w:val="002F2B77"/>
    <w:rsid w:val="002F2E2A"/>
    <w:rsid w:val="002F30C3"/>
    <w:rsid w:val="002F31C7"/>
    <w:rsid w:val="002F32A8"/>
    <w:rsid w:val="002F3883"/>
    <w:rsid w:val="002F3BE7"/>
    <w:rsid w:val="002F3CD8"/>
    <w:rsid w:val="002F3D10"/>
    <w:rsid w:val="002F409D"/>
    <w:rsid w:val="002F5622"/>
    <w:rsid w:val="002F5A78"/>
    <w:rsid w:val="002F606B"/>
    <w:rsid w:val="002F6803"/>
    <w:rsid w:val="002F6900"/>
    <w:rsid w:val="002F6A7D"/>
    <w:rsid w:val="002F7929"/>
    <w:rsid w:val="002F7945"/>
    <w:rsid w:val="00300668"/>
    <w:rsid w:val="00300C4A"/>
    <w:rsid w:val="0030157B"/>
    <w:rsid w:val="00301905"/>
    <w:rsid w:val="00301E36"/>
    <w:rsid w:val="003020B9"/>
    <w:rsid w:val="003020BA"/>
    <w:rsid w:val="003024C6"/>
    <w:rsid w:val="00302B67"/>
    <w:rsid w:val="00302FAE"/>
    <w:rsid w:val="00303174"/>
    <w:rsid w:val="003033D3"/>
    <w:rsid w:val="00303908"/>
    <w:rsid w:val="00304F07"/>
    <w:rsid w:val="00305682"/>
    <w:rsid w:val="0030595E"/>
    <w:rsid w:val="00305D37"/>
    <w:rsid w:val="00306515"/>
    <w:rsid w:val="0030669F"/>
    <w:rsid w:val="00306762"/>
    <w:rsid w:val="00306B8B"/>
    <w:rsid w:val="00306D90"/>
    <w:rsid w:val="00307018"/>
    <w:rsid w:val="00307F8C"/>
    <w:rsid w:val="003109C7"/>
    <w:rsid w:val="00310C4F"/>
    <w:rsid w:val="00310F75"/>
    <w:rsid w:val="003111BD"/>
    <w:rsid w:val="003117CE"/>
    <w:rsid w:val="00312525"/>
    <w:rsid w:val="00312AB6"/>
    <w:rsid w:val="00312FE2"/>
    <w:rsid w:val="00313FE1"/>
    <w:rsid w:val="003141AF"/>
    <w:rsid w:val="0031476B"/>
    <w:rsid w:val="00314BFE"/>
    <w:rsid w:val="00314CD8"/>
    <w:rsid w:val="00315186"/>
    <w:rsid w:val="003154D9"/>
    <w:rsid w:val="003158B1"/>
    <w:rsid w:val="003158F2"/>
    <w:rsid w:val="00315D94"/>
    <w:rsid w:val="0031638D"/>
    <w:rsid w:val="00316578"/>
    <w:rsid w:val="003169BB"/>
    <w:rsid w:val="00317E16"/>
    <w:rsid w:val="003213BC"/>
    <w:rsid w:val="003218DA"/>
    <w:rsid w:val="00321D5E"/>
    <w:rsid w:val="00321F4C"/>
    <w:rsid w:val="0032255F"/>
    <w:rsid w:val="00322C41"/>
    <w:rsid w:val="00323279"/>
    <w:rsid w:val="003233C5"/>
    <w:rsid w:val="00323610"/>
    <w:rsid w:val="00323765"/>
    <w:rsid w:val="00323C4E"/>
    <w:rsid w:val="00323D47"/>
    <w:rsid w:val="0032464D"/>
    <w:rsid w:val="00324872"/>
    <w:rsid w:val="00324CA4"/>
    <w:rsid w:val="00325526"/>
    <w:rsid w:val="003255D6"/>
    <w:rsid w:val="00326666"/>
    <w:rsid w:val="003275E2"/>
    <w:rsid w:val="0033070F"/>
    <w:rsid w:val="00330A01"/>
    <w:rsid w:val="00330AB2"/>
    <w:rsid w:val="0033118B"/>
    <w:rsid w:val="00331233"/>
    <w:rsid w:val="003318DD"/>
    <w:rsid w:val="003320B2"/>
    <w:rsid w:val="003322F6"/>
    <w:rsid w:val="00332471"/>
    <w:rsid w:val="00332A77"/>
    <w:rsid w:val="0033359C"/>
    <w:rsid w:val="0033364D"/>
    <w:rsid w:val="00333D84"/>
    <w:rsid w:val="00334170"/>
    <w:rsid w:val="00334E01"/>
    <w:rsid w:val="0033549D"/>
    <w:rsid w:val="00335729"/>
    <w:rsid w:val="003359B3"/>
    <w:rsid w:val="0033628A"/>
    <w:rsid w:val="00336297"/>
    <w:rsid w:val="003363D8"/>
    <w:rsid w:val="00337CCB"/>
    <w:rsid w:val="00337CFF"/>
    <w:rsid w:val="003403A1"/>
    <w:rsid w:val="00340869"/>
    <w:rsid w:val="0034092E"/>
    <w:rsid w:val="00341391"/>
    <w:rsid w:val="003413A8"/>
    <w:rsid w:val="003418C1"/>
    <w:rsid w:val="00341A0A"/>
    <w:rsid w:val="0034244B"/>
    <w:rsid w:val="00342499"/>
    <w:rsid w:val="003426EE"/>
    <w:rsid w:val="00342A9D"/>
    <w:rsid w:val="00342F11"/>
    <w:rsid w:val="00342F12"/>
    <w:rsid w:val="00342FAA"/>
    <w:rsid w:val="00343352"/>
    <w:rsid w:val="003433DC"/>
    <w:rsid w:val="0034355F"/>
    <w:rsid w:val="00343DAE"/>
    <w:rsid w:val="00343E2F"/>
    <w:rsid w:val="00343E95"/>
    <w:rsid w:val="00344031"/>
    <w:rsid w:val="003450BE"/>
    <w:rsid w:val="00345F0C"/>
    <w:rsid w:val="00346393"/>
    <w:rsid w:val="003470EF"/>
    <w:rsid w:val="00347334"/>
    <w:rsid w:val="003476CB"/>
    <w:rsid w:val="00347AE7"/>
    <w:rsid w:val="003504AD"/>
    <w:rsid w:val="003509C3"/>
    <w:rsid w:val="0035137F"/>
    <w:rsid w:val="00351557"/>
    <w:rsid w:val="0035171D"/>
    <w:rsid w:val="0035182C"/>
    <w:rsid w:val="00351903"/>
    <w:rsid w:val="003526C6"/>
    <w:rsid w:val="00353272"/>
    <w:rsid w:val="003532ED"/>
    <w:rsid w:val="003534CE"/>
    <w:rsid w:val="003534D7"/>
    <w:rsid w:val="003544DC"/>
    <w:rsid w:val="00354B68"/>
    <w:rsid w:val="00354B80"/>
    <w:rsid w:val="003551B2"/>
    <w:rsid w:val="00355665"/>
    <w:rsid w:val="00355C41"/>
    <w:rsid w:val="003572A7"/>
    <w:rsid w:val="00357660"/>
    <w:rsid w:val="0035773C"/>
    <w:rsid w:val="00360030"/>
    <w:rsid w:val="003604A2"/>
    <w:rsid w:val="0036084C"/>
    <w:rsid w:val="00361048"/>
    <w:rsid w:val="003613F6"/>
    <w:rsid w:val="0036140A"/>
    <w:rsid w:val="003614EA"/>
    <w:rsid w:val="0036187B"/>
    <w:rsid w:val="003618D7"/>
    <w:rsid w:val="00361B8F"/>
    <w:rsid w:val="00362390"/>
    <w:rsid w:val="003628CA"/>
    <w:rsid w:val="003630D1"/>
    <w:rsid w:val="0036350B"/>
    <w:rsid w:val="00363BE4"/>
    <w:rsid w:val="003648C3"/>
    <w:rsid w:val="00365110"/>
    <w:rsid w:val="00365214"/>
    <w:rsid w:val="00365266"/>
    <w:rsid w:val="00365276"/>
    <w:rsid w:val="003658CE"/>
    <w:rsid w:val="003658D8"/>
    <w:rsid w:val="00365A1E"/>
    <w:rsid w:val="00365BB9"/>
    <w:rsid w:val="00365CC6"/>
    <w:rsid w:val="00365D42"/>
    <w:rsid w:val="00365D6E"/>
    <w:rsid w:val="00366CF0"/>
    <w:rsid w:val="00367203"/>
    <w:rsid w:val="003672AB"/>
    <w:rsid w:val="00367398"/>
    <w:rsid w:val="00367420"/>
    <w:rsid w:val="0036785F"/>
    <w:rsid w:val="00367D1C"/>
    <w:rsid w:val="00367D25"/>
    <w:rsid w:val="00367EB2"/>
    <w:rsid w:val="00370245"/>
    <w:rsid w:val="00370479"/>
    <w:rsid w:val="003705E4"/>
    <w:rsid w:val="00370613"/>
    <w:rsid w:val="00370792"/>
    <w:rsid w:val="003709D5"/>
    <w:rsid w:val="0037112A"/>
    <w:rsid w:val="00371282"/>
    <w:rsid w:val="0037145F"/>
    <w:rsid w:val="003716F3"/>
    <w:rsid w:val="0037180A"/>
    <w:rsid w:val="00371BFA"/>
    <w:rsid w:val="003729BE"/>
    <w:rsid w:val="00372D8C"/>
    <w:rsid w:val="003734BD"/>
    <w:rsid w:val="0037393D"/>
    <w:rsid w:val="00373EC8"/>
    <w:rsid w:val="00374729"/>
    <w:rsid w:val="00374915"/>
    <w:rsid w:val="00374F88"/>
    <w:rsid w:val="00375409"/>
    <w:rsid w:val="00375556"/>
    <w:rsid w:val="00375ED1"/>
    <w:rsid w:val="00376305"/>
    <w:rsid w:val="00376B33"/>
    <w:rsid w:val="00376BFD"/>
    <w:rsid w:val="00377099"/>
    <w:rsid w:val="00377401"/>
    <w:rsid w:val="00377AB9"/>
    <w:rsid w:val="00377CD1"/>
    <w:rsid w:val="00380CC3"/>
    <w:rsid w:val="0038102B"/>
    <w:rsid w:val="003812E0"/>
    <w:rsid w:val="00381402"/>
    <w:rsid w:val="00381717"/>
    <w:rsid w:val="00381D32"/>
    <w:rsid w:val="003821E2"/>
    <w:rsid w:val="003828AF"/>
    <w:rsid w:val="00383BBA"/>
    <w:rsid w:val="00383C91"/>
    <w:rsid w:val="00384202"/>
    <w:rsid w:val="00384551"/>
    <w:rsid w:val="00384E8A"/>
    <w:rsid w:val="00386056"/>
    <w:rsid w:val="0038662C"/>
    <w:rsid w:val="00386C4A"/>
    <w:rsid w:val="00386DFC"/>
    <w:rsid w:val="00386F54"/>
    <w:rsid w:val="00387032"/>
    <w:rsid w:val="00387190"/>
    <w:rsid w:val="00387284"/>
    <w:rsid w:val="00387365"/>
    <w:rsid w:val="00387D1D"/>
    <w:rsid w:val="003900C8"/>
    <w:rsid w:val="003904FE"/>
    <w:rsid w:val="0039065A"/>
    <w:rsid w:val="00390D49"/>
    <w:rsid w:val="00391194"/>
    <w:rsid w:val="00391327"/>
    <w:rsid w:val="0039139D"/>
    <w:rsid w:val="00391451"/>
    <w:rsid w:val="0039220C"/>
    <w:rsid w:val="00392515"/>
    <w:rsid w:val="0039325E"/>
    <w:rsid w:val="00393470"/>
    <w:rsid w:val="0039395F"/>
    <w:rsid w:val="00393971"/>
    <w:rsid w:val="00393E35"/>
    <w:rsid w:val="0039428C"/>
    <w:rsid w:val="0039497C"/>
    <w:rsid w:val="00394D80"/>
    <w:rsid w:val="00394F1E"/>
    <w:rsid w:val="00395749"/>
    <w:rsid w:val="003958D3"/>
    <w:rsid w:val="00395A70"/>
    <w:rsid w:val="003964E9"/>
    <w:rsid w:val="003964ED"/>
    <w:rsid w:val="00396B11"/>
    <w:rsid w:val="00396D97"/>
    <w:rsid w:val="00396E1E"/>
    <w:rsid w:val="00396EBA"/>
    <w:rsid w:val="00397904"/>
    <w:rsid w:val="00397A30"/>
    <w:rsid w:val="003A02DC"/>
    <w:rsid w:val="003A0F69"/>
    <w:rsid w:val="003A129F"/>
    <w:rsid w:val="003A14CE"/>
    <w:rsid w:val="003A15E2"/>
    <w:rsid w:val="003A1AEE"/>
    <w:rsid w:val="003A1F22"/>
    <w:rsid w:val="003A27E9"/>
    <w:rsid w:val="003A297D"/>
    <w:rsid w:val="003A2D92"/>
    <w:rsid w:val="003A33CC"/>
    <w:rsid w:val="003A3588"/>
    <w:rsid w:val="003A3C47"/>
    <w:rsid w:val="003A46A0"/>
    <w:rsid w:val="003A4762"/>
    <w:rsid w:val="003A4BF8"/>
    <w:rsid w:val="003A52B0"/>
    <w:rsid w:val="003A53D1"/>
    <w:rsid w:val="003A5503"/>
    <w:rsid w:val="003A6634"/>
    <w:rsid w:val="003A6FE3"/>
    <w:rsid w:val="003A755D"/>
    <w:rsid w:val="003A759D"/>
    <w:rsid w:val="003A7920"/>
    <w:rsid w:val="003A7EB1"/>
    <w:rsid w:val="003A7F29"/>
    <w:rsid w:val="003B0436"/>
    <w:rsid w:val="003B051F"/>
    <w:rsid w:val="003B0533"/>
    <w:rsid w:val="003B08C9"/>
    <w:rsid w:val="003B0E4F"/>
    <w:rsid w:val="003B23EE"/>
    <w:rsid w:val="003B313B"/>
    <w:rsid w:val="003B3165"/>
    <w:rsid w:val="003B3BEB"/>
    <w:rsid w:val="003B3DB2"/>
    <w:rsid w:val="003B4073"/>
    <w:rsid w:val="003B4D1C"/>
    <w:rsid w:val="003B511E"/>
    <w:rsid w:val="003B69A6"/>
    <w:rsid w:val="003B6F59"/>
    <w:rsid w:val="003B7115"/>
    <w:rsid w:val="003B7808"/>
    <w:rsid w:val="003B7A68"/>
    <w:rsid w:val="003C000B"/>
    <w:rsid w:val="003C0070"/>
    <w:rsid w:val="003C02C6"/>
    <w:rsid w:val="003C05F4"/>
    <w:rsid w:val="003C0749"/>
    <w:rsid w:val="003C0F29"/>
    <w:rsid w:val="003C14A0"/>
    <w:rsid w:val="003C1887"/>
    <w:rsid w:val="003C18E4"/>
    <w:rsid w:val="003C1E6E"/>
    <w:rsid w:val="003C246E"/>
    <w:rsid w:val="003C27A3"/>
    <w:rsid w:val="003C3892"/>
    <w:rsid w:val="003C4276"/>
    <w:rsid w:val="003C4557"/>
    <w:rsid w:val="003C465B"/>
    <w:rsid w:val="003C5083"/>
    <w:rsid w:val="003C5799"/>
    <w:rsid w:val="003C58D5"/>
    <w:rsid w:val="003C5FA2"/>
    <w:rsid w:val="003C67C5"/>
    <w:rsid w:val="003C785A"/>
    <w:rsid w:val="003C7C9D"/>
    <w:rsid w:val="003D002B"/>
    <w:rsid w:val="003D08DB"/>
    <w:rsid w:val="003D0A7F"/>
    <w:rsid w:val="003D0F10"/>
    <w:rsid w:val="003D208E"/>
    <w:rsid w:val="003D268D"/>
    <w:rsid w:val="003D38FE"/>
    <w:rsid w:val="003D4775"/>
    <w:rsid w:val="003D4932"/>
    <w:rsid w:val="003D4A0B"/>
    <w:rsid w:val="003D4C57"/>
    <w:rsid w:val="003D52AA"/>
    <w:rsid w:val="003D53C0"/>
    <w:rsid w:val="003D61D8"/>
    <w:rsid w:val="003D63C0"/>
    <w:rsid w:val="003D68D9"/>
    <w:rsid w:val="003D70CF"/>
    <w:rsid w:val="003D74D4"/>
    <w:rsid w:val="003D7DBA"/>
    <w:rsid w:val="003E064C"/>
    <w:rsid w:val="003E07B0"/>
    <w:rsid w:val="003E0903"/>
    <w:rsid w:val="003E0E80"/>
    <w:rsid w:val="003E16F4"/>
    <w:rsid w:val="003E1711"/>
    <w:rsid w:val="003E17A9"/>
    <w:rsid w:val="003E17B4"/>
    <w:rsid w:val="003E18C0"/>
    <w:rsid w:val="003E1A60"/>
    <w:rsid w:val="003E2176"/>
    <w:rsid w:val="003E2EF0"/>
    <w:rsid w:val="003E37D4"/>
    <w:rsid w:val="003E3B40"/>
    <w:rsid w:val="003E3BAC"/>
    <w:rsid w:val="003E3EF6"/>
    <w:rsid w:val="003E5152"/>
    <w:rsid w:val="003E5592"/>
    <w:rsid w:val="003E7356"/>
    <w:rsid w:val="003E78CB"/>
    <w:rsid w:val="003E7B29"/>
    <w:rsid w:val="003E7D33"/>
    <w:rsid w:val="003E7E8C"/>
    <w:rsid w:val="003E7F4C"/>
    <w:rsid w:val="003F01A8"/>
    <w:rsid w:val="003F04DA"/>
    <w:rsid w:val="003F09CC"/>
    <w:rsid w:val="003F1265"/>
    <w:rsid w:val="003F173B"/>
    <w:rsid w:val="003F1971"/>
    <w:rsid w:val="003F1A11"/>
    <w:rsid w:val="003F1AE8"/>
    <w:rsid w:val="003F1B39"/>
    <w:rsid w:val="003F1F82"/>
    <w:rsid w:val="003F1FA5"/>
    <w:rsid w:val="003F20D5"/>
    <w:rsid w:val="003F2F8D"/>
    <w:rsid w:val="003F3A8A"/>
    <w:rsid w:val="003F3F02"/>
    <w:rsid w:val="003F474B"/>
    <w:rsid w:val="003F4F23"/>
    <w:rsid w:val="003F521D"/>
    <w:rsid w:val="003F5579"/>
    <w:rsid w:val="003F6B39"/>
    <w:rsid w:val="003F6CE0"/>
    <w:rsid w:val="003F78C1"/>
    <w:rsid w:val="004007E3"/>
    <w:rsid w:val="0040108D"/>
    <w:rsid w:val="00402A5D"/>
    <w:rsid w:val="00402B83"/>
    <w:rsid w:val="00402BFD"/>
    <w:rsid w:val="00402CC8"/>
    <w:rsid w:val="00403303"/>
    <w:rsid w:val="00403480"/>
    <w:rsid w:val="00403771"/>
    <w:rsid w:val="00403C64"/>
    <w:rsid w:val="00404F45"/>
    <w:rsid w:val="0040554A"/>
    <w:rsid w:val="00405C1F"/>
    <w:rsid w:val="00405FB9"/>
    <w:rsid w:val="00406053"/>
    <w:rsid w:val="004060BC"/>
    <w:rsid w:val="004071CE"/>
    <w:rsid w:val="00407321"/>
    <w:rsid w:val="0040790A"/>
    <w:rsid w:val="0040796F"/>
    <w:rsid w:val="00407DD3"/>
    <w:rsid w:val="00410127"/>
    <w:rsid w:val="00410941"/>
    <w:rsid w:val="00410A6A"/>
    <w:rsid w:val="00411112"/>
    <w:rsid w:val="004115A6"/>
    <w:rsid w:val="00411741"/>
    <w:rsid w:val="004117BB"/>
    <w:rsid w:val="00411812"/>
    <w:rsid w:val="0041212D"/>
    <w:rsid w:val="00412A72"/>
    <w:rsid w:val="00412C94"/>
    <w:rsid w:val="00413F28"/>
    <w:rsid w:val="0041405B"/>
    <w:rsid w:val="004140A5"/>
    <w:rsid w:val="0041494F"/>
    <w:rsid w:val="00414C93"/>
    <w:rsid w:val="00415048"/>
    <w:rsid w:val="004151EC"/>
    <w:rsid w:val="0041530D"/>
    <w:rsid w:val="004153AD"/>
    <w:rsid w:val="00415548"/>
    <w:rsid w:val="00415FA7"/>
    <w:rsid w:val="004161AD"/>
    <w:rsid w:val="004179A8"/>
    <w:rsid w:val="0042108F"/>
    <w:rsid w:val="004210AC"/>
    <w:rsid w:val="00421157"/>
    <w:rsid w:val="0042175F"/>
    <w:rsid w:val="004219AA"/>
    <w:rsid w:val="00421E6C"/>
    <w:rsid w:val="00421FD6"/>
    <w:rsid w:val="00422005"/>
    <w:rsid w:val="004223DE"/>
    <w:rsid w:val="00422444"/>
    <w:rsid w:val="00422734"/>
    <w:rsid w:val="004229F5"/>
    <w:rsid w:val="00422C10"/>
    <w:rsid w:val="00422CF6"/>
    <w:rsid w:val="00422F5D"/>
    <w:rsid w:val="0042314A"/>
    <w:rsid w:val="0042347E"/>
    <w:rsid w:val="0042428A"/>
    <w:rsid w:val="00424937"/>
    <w:rsid w:val="00424F6B"/>
    <w:rsid w:val="00425099"/>
    <w:rsid w:val="00425502"/>
    <w:rsid w:val="0042599D"/>
    <w:rsid w:val="00425C88"/>
    <w:rsid w:val="00425F77"/>
    <w:rsid w:val="0042619A"/>
    <w:rsid w:val="00426BEE"/>
    <w:rsid w:val="00426D55"/>
    <w:rsid w:val="00426F06"/>
    <w:rsid w:val="00427407"/>
    <w:rsid w:val="00427A54"/>
    <w:rsid w:val="00430632"/>
    <w:rsid w:val="0043077A"/>
    <w:rsid w:val="00430E96"/>
    <w:rsid w:val="004320F0"/>
    <w:rsid w:val="0043251F"/>
    <w:rsid w:val="0043341F"/>
    <w:rsid w:val="00433BEA"/>
    <w:rsid w:val="00433F9D"/>
    <w:rsid w:val="0043441C"/>
    <w:rsid w:val="00434804"/>
    <w:rsid w:val="00435035"/>
    <w:rsid w:val="0043554B"/>
    <w:rsid w:val="00435D19"/>
    <w:rsid w:val="00435D6E"/>
    <w:rsid w:val="00436210"/>
    <w:rsid w:val="004364FF"/>
    <w:rsid w:val="004365F0"/>
    <w:rsid w:val="0043671B"/>
    <w:rsid w:val="004371B9"/>
    <w:rsid w:val="0043775A"/>
    <w:rsid w:val="00437C89"/>
    <w:rsid w:val="00437F20"/>
    <w:rsid w:val="0044047A"/>
    <w:rsid w:val="00441204"/>
    <w:rsid w:val="004412DD"/>
    <w:rsid w:val="00441488"/>
    <w:rsid w:val="0044167E"/>
    <w:rsid w:val="004417B7"/>
    <w:rsid w:val="00441B28"/>
    <w:rsid w:val="004420DE"/>
    <w:rsid w:val="00442271"/>
    <w:rsid w:val="00442589"/>
    <w:rsid w:val="00442D61"/>
    <w:rsid w:val="00442DA8"/>
    <w:rsid w:val="00443285"/>
    <w:rsid w:val="0044335C"/>
    <w:rsid w:val="00443528"/>
    <w:rsid w:val="0044386F"/>
    <w:rsid w:val="004440BD"/>
    <w:rsid w:val="00444205"/>
    <w:rsid w:val="00444215"/>
    <w:rsid w:val="004448C9"/>
    <w:rsid w:val="00444CE3"/>
    <w:rsid w:val="00444E19"/>
    <w:rsid w:val="00444E77"/>
    <w:rsid w:val="00444F7E"/>
    <w:rsid w:val="0044569E"/>
    <w:rsid w:val="004457E5"/>
    <w:rsid w:val="00445BBF"/>
    <w:rsid w:val="004469F0"/>
    <w:rsid w:val="00446CF5"/>
    <w:rsid w:val="0044713B"/>
    <w:rsid w:val="00447738"/>
    <w:rsid w:val="004477BA"/>
    <w:rsid w:val="004477F9"/>
    <w:rsid w:val="00447D96"/>
    <w:rsid w:val="00447EEA"/>
    <w:rsid w:val="0045041A"/>
    <w:rsid w:val="004509AC"/>
    <w:rsid w:val="00451576"/>
    <w:rsid w:val="00451E21"/>
    <w:rsid w:val="00451E4E"/>
    <w:rsid w:val="00451F5D"/>
    <w:rsid w:val="004527C3"/>
    <w:rsid w:val="00452851"/>
    <w:rsid w:val="004528EA"/>
    <w:rsid w:val="00452E45"/>
    <w:rsid w:val="00452F6A"/>
    <w:rsid w:val="004533DF"/>
    <w:rsid w:val="004535A7"/>
    <w:rsid w:val="00453EE5"/>
    <w:rsid w:val="004541DF"/>
    <w:rsid w:val="00454529"/>
    <w:rsid w:val="00454611"/>
    <w:rsid w:val="0045480C"/>
    <w:rsid w:val="0045482B"/>
    <w:rsid w:val="00454C42"/>
    <w:rsid w:val="00454C6D"/>
    <w:rsid w:val="00454E48"/>
    <w:rsid w:val="004552F3"/>
    <w:rsid w:val="00455D49"/>
    <w:rsid w:val="00455DC2"/>
    <w:rsid w:val="004564E8"/>
    <w:rsid w:val="004568FD"/>
    <w:rsid w:val="00456980"/>
    <w:rsid w:val="0045767E"/>
    <w:rsid w:val="00460045"/>
    <w:rsid w:val="00460332"/>
    <w:rsid w:val="0046049A"/>
    <w:rsid w:val="00460998"/>
    <w:rsid w:val="00460E88"/>
    <w:rsid w:val="00460F2A"/>
    <w:rsid w:val="00460F6A"/>
    <w:rsid w:val="00462084"/>
    <w:rsid w:val="00462AE0"/>
    <w:rsid w:val="00462B81"/>
    <w:rsid w:val="00462BE5"/>
    <w:rsid w:val="00462D12"/>
    <w:rsid w:val="00463036"/>
    <w:rsid w:val="004630DC"/>
    <w:rsid w:val="00464AAC"/>
    <w:rsid w:val="00464DBF"/>
    <w:rsid w:val="00464DC2"/>
    <w:rsid w:val="00464F25"/>
    <w:rsid w:val="00464FF4"/>
    <w:rsid w:val="00465045"/>
    <w:rsid w:val="0046506D"/>
    <w:rsid w:val="004654F3"/>
    <w:rsid w:val="00466D45"/>
    <w:rsid w:val="00467803"/>
    <w:rsid w:val="00467B0B"/>
    <w:rsid w:val="00467BE5"/>
    <w:rsid w:val="004703A7"/>
    <w:rsid w:val="00470674"/>
    <w:rsid w:val="004712AC"/>
    <w:rsid w:val="00471C4E"/>
    <w:rsid w:val="00471CFF"/>
    <w:rsid w:val="004729DA"/>
    <w:rsid w:val="00472B03"/>
    <w:rsid w:val="00472BA8"/>
    <w:rsid w:val="0047343C"/>
    <w:rsid w:val="00473BC7"/>
    <w:rsid w:val="00473C4E"/>
    <w:rsid w:val="00473FEE"/>
    <w:rsid w:val="00474117"/>
    <w:rsid w:val="00474187"/>
    <w:rsid w:val="004756A9"/>
    <w:rsid w:val="00475CE1"/>
    <w:rsid w:val="00476021"/>
    <w:rsid w:val="0047668E"/>
    <w:rsid w:val="004769EB"/>
    <w:rsid w:val="00477673"/>
    <w:rsid w:val="004807B2"/>
    <w:rsid w:val="004807E8"/>
    <w:rsid w:val="004808A7"/>
    <w:rsid w:val="00480B0C"/>
    <w:rsid w:val="00480B70"/>
    <w:rsid w:val="00480C38"/>
    <w:rsid w:val="00481176"/>
    <w:rsid w:val="0048149F"/>
    <w:rsid w:val="004817D2"/>
    <w:rsid w:val="004817F7"/>
    <w:rsid w:val="00481982"/>
    <w:rsid w:val="004820D0"/>
    <w:rsid w:val="004824EF"/>
    <w:rsid w:val="0048272B"/>
    <w:rsid w:val="00482C39"/>
    <w:rsid w:val="00483132"/>
    <w:rsid w:val="0048367F"/>
    <w:rsid w:val="0048373D"/>
    <w:rsid w:val="00483BC6"/>
    <w:rsid w:val="00483E34"/>
    <w:rsid w:val="00484789"/>
    <w:rsid w:val="00484845"/>
    <w:rsid w:val="00484C5B"/>
    <w:rsid w:val="00484DD8"/>
    <w:rsid w:val="00484E1D"/>
    <w:rsid w:val="00485266"/>
    <w:rsid w:val="00485307"/>
    <w:rsid w:val="00485A2D"/>
    <w:rsid w:val="00485F41"/>
    <w:rsid w:val="0048606E"/>
    <w:rsid w:val="004862EF"/>
    <w:rsid w:val="004864FE"/>
    <w:rsid w:val="00486723"/>
    <w:rsid w:val="00486B33"/>
    <w:rsid w:val="00487936"/>
    <w:rsid w:val="00487D82"/>
    <w:rsid w:val="00490F3F"/>
    <w:rsid w:val="00491643"/>
    <w:rsid w:val="00491DFB"/>
    <w:rsid w:val="00492339"/>
    <w:rsid w:val="00492623"/>
    <w:rsid w:val="00492B2A"/>
    <w:rsid w:val="00493229"/>
    <w:rsid w:val="00493344"/>
    <w:rsid w:val="004937CD"/>
    <w:rsid w:val="00493902"/>
    <w:rsid w:val="00493B2F"/>
    <w:rsid w:val="00494518"/>
    <w:rsid w:val="004955B4"/>
    <w:rsid w:val="00495798"/>
    <w:rsid w:val="00496513"/>
    <w:rsid w:val="00496741"/>
    <w:rsid w:val="004969AD"/>
    <w:rsid w:val="00496E76"/>
    <w:rsid w:val="004970DE"/>
    <w:rsid w:val="0049787E"/>
    <w:rsid w:val="004A0090"/>
    <w:rsid w:val="004A0686"/>
    <w:rsid w:val="004A113D"/>
    <w:rsid w:val="004A1A4C"/>
    <w:rsid w:val="004A1AB0"/>
    <w:rsid w:val="004A1C6A"/>
    <w:rsid w:val="004A212B"/>
    <w:rsid w:val="004A2261"/>
    <w:rsid w:val="004A266D"/>
    <w:rsid w:val="004A27E8"/>
    <w:rsid w:val="004A3C05"/>
    <w:rsid w:val="004A42A6"/>
    <w:rsid w:val="004A4977"/>
    <w:rsid w:val="004A4EFE"/>
    <w:rsid w:val="004A5025"/>
    <w:rsid w:val="004A5275"/>
    <w:rsid w:val="004A662C"/>
    <w:rsid w:val="004A6E61"/>
    <w:rsid w:val="004A71AD"/>
    <w:rsid w:val="004A741B"/>
    <w:rsid w:val="004A770E"/>
    <w:rsid w:val="004A7A43"/>
    <w:rsid w:val="004A7EC4"/>
    <w:rsid w:val="004B02B6"/>
    <w:rsid w:val="004B06C0"/>
    <w:rsid w:val="004B087F"/>
    <w:rsid w:val="004B0AF0"/>
    <w:rsid w:val="004B0EA0"/>
    <w:rsid w:val="004B0F9C"/>
    <w:rsid w:val="004B16B7"/>
    <w:rsid w:val="004B18CC"/>
    <w:rsid w:val="004B195A"/>
    <w:rsid w:val="004B1C0C"/>
    <w:rsid w:val="004B1FD0"/>
    <w:rsid w:val="004B2D4E"/>
    <w:rsid w:val="004B2E4F"/>
    <w:rsid w:val="004B34E6"/>
    <w:rsid w:val="004B355F"/>
    <w:rsid w:val="004B36E2"/>
    <w:rsid w:val="004B3D32"/>
    <w:rsid w:val="004B3FCB"/>
    <w:rsid w:val="004B4174"/>
    <w:rsid w:val="004B41D9"/>
    <w:rsid w:val="004B4375"/>
    <w:rsid w:val="004B4700"/>
    <w:rsid w:val="004B4885"/>
    <w:rsid w:val="004B4A8E"/>
    <w:rsid w:val="004B4DD0"/>
    <w:rsid w:val="004B57B3"/>
    <w:rsid w:val="004B5807"/>
    <w:rsid w:val="004B591A"/>
    <w:rsid w:val="004B5DA9"/>
    <w:rsid w:val="004B5E7C"/>
    <w:rsid w:val="004B65AA"/>
    <w:rsid w:val="004B6E7D"/>
    <w:rsid w:val="004B6EA9"/>
    <w:rsid w:val="004B7E03"/>
    <w:rsid w:val="004C001B"/>
    <w:rsid w:val="004C019C"/>
    <w:rsid w:val="004C049F"/>
    <w:rsid w:val="004C0610"/>
    <w:rsid w:val="004C0987"/>
    <w:rsid w:val="004C0DD3"/>
    <w:rsid w:val="004C10FE"/>
    <w:rsid w:val="004C11AE"/>
    <w:rsid w:val="004C140C"/>
    <w:rsid w:val="004C171A"/>
    <w:rsid w:val="004C28E5"/>
    <w:rsid w:val="004C2916"/>
    <w:rsid w:val="004C2A58"/>
    <w:rsid w:val="004C2D02"/>
    <w:rsid w:val="004C2FD8"/>
    <w:rsid w:val="004C3100"/>
    <w:rsid w:val="004C32AE"/>
    <w:rsid w:val="004C37C8"/>
    <w:rsid w:val="004C3D26"/>
    <w:rsid w:val="004C4167"/>
    <w:rsid w:val="004C4361"/>
    <w:rsid w:val="004C4463"/>
    <w:rsid w:val="004C4A39"/>
    <w:rsid w:val="004C6237"/>
    <w:rsid w:val="004C6AB3"/>
    <w:rsid w:val="004C70AC"/>
    <w:rsid w:val="004C7C65"/>
    <w:rsid w:val="004D011F"/>
    <w:rsid w:val="004D0200"/>
    <w:rsid w:val="004D02C6"/>
    <w:rsid w:val="004D0359"/>
    <w:rsid w:val="004D0596"/>
    <w:rsid w:val="004D079C"/>
    <w:rsid w:val="004D095C"/>
    <w:rsid w:val="004D0A0F"/>
    <w:rsid w:val="004D0C56"/>
    <w:rsid w:val="004D1372"/>
    <w:rsid w:val="004D1F12"/>
    <w:rsid w:val="004D207F"/>
    <w:rsid w:val="004D2AC4"/>
    <w:rsid w:val="004D2FDC"/>
    <w:rsid w:val="004D339F"/>
    <w:rsid w:val="004D3C81"/>
    <w:rsid w:val="004D4066"/>
    <w:rsid w:val="004D4087"/>
    <w:rsid w:val="004D4EC2"/>
    <w:rsid w:val="004D512F"/>
    <w:rsid w:val="004D55FF"/>
    <w:rsid w:val="004D65F0"/>
    <w:rsid w:val="004D7223"/>
    <w:rsid w:val="004D7A84"/>
    <w:rsid w:val="004E00FB"/>
    <w:rsid w:val="004E0DE8"/>
    <w:rsid w:val="004E1507"/>
    <w:rsid w:val="004E15B6"/>
    <w:rsid w:val="004E1A05"/>
    <w:rsid w:val="004E1C4B"/>
    <w:rsid w:val="004E1DCB"/>
    <w:rsid w:val="004E1EEF"/>
    <w:rsid w:val="004E2B2D"/>
    <w:rsid w:val="004E3032"/>
    <w:rsid w:val="004E34C5"/>
    <w:rsid w:val="004E47C4"/>
    <w:rsid w:val="004E4E74"/>
    <w:rsid w:val="004E5164"/>
    <w:rsid w:val="004E5BC4"/>
    <w:rsid w:val="004E5C3C"/>
    <w:rsid w:val="004E5CA7"/>
    <w:rsid w:val="004E5EE4"/>
    <w:rsid w:val="004E5FC7"/>
    <w:rsid w:val="004E61FA"/>
    <w:rsid w:val="004E6690"/>
    <w:rsid w:val="004E6EED"/>
    <w:rsid w:val="004E6F5F"/>
    <w:rsid w:val="004E70C5"/>
    <w:rsid w:val="004E71B4"/>
    <w:rsid w:val="004E7704"/>
    <w:rsid w:val="004E7BC6"/>
    <w:rsid w:val="004E7E72"/>
    <w:rsid w:val="004F054F"/>
    <w:rsid w:val="004F0BC5"/>
    <w:rsid w:val="004F119E"/>
    <w:rsid w:val="004F135B"/>
    <w:rsid w:val="004F219C"/>
    <w:rsid w:val="004F2543"/>
    <w:rsid w:val="004F2BE7"/>
    <w:rsid w:val="004F331A"/>
    <w:rsid w:val="004F33B3"/>
    <w:rsid w:val="004F35DC"/>
    <w:rsid w:val="004F389E"/>
    <w:rsid w:val="004F3A5F"/>
    <w:rsid w:val="004F3C79"/>
    <w:rsid w:val="004F4577"/>
    <w:rsid w:val="004F48D4"/>
    <w:rsid w:val="004F4932"/>
    <w:rsid w:val="004F4B33"/>
    <w:rsid w:val="004F4F2F"/>
    <w:rsid w:val="004F53D1"/>
    <w:rsid w:val="004F5519"/>
    <w:rsid w:val="004F5E09"/>
    <w:rsid w:val="004F7223"/>
    <w:rsid w:val="004F761A"/>
    <w:rsid w:val="004F79F7"/>
    <w:rsid w:val="004F7CA4"/>
    <w:rsid w:val="005005BB"/>
    <w:rsid w:val="00500DD3"/>
    <w:rsid w:val="00501119"/>
    <w:rsid w:val="0050157E"/>
    <w:rsid w:val="0050162F"/>
    <w:rsid w:val="00501661"/>
    <w:rsid w:val="00501696"/>
    <w:rsid w:val="0050199E"/>
    <w:rsid w:val="00501C5A"/>
    <w:rsid w:val="00501C7A"/>
    <w:rsid w:val="00501F3A"/>
    <w:rsid w:val="00503A0A"/>
    <w:rsid w:val="00503B16"/>
    <w:rsid w:val="00503C3E"/>
    <w:rsid w:val="00503C98"/>
    <w:rsid w:val="005041DD"/>
    <w:rsid w:val="005047EF"/>
    <w:rsid w:val="00505321"/>
    <w:rsid w:val="00505461"/>
    <w:rsid w:val="005056BA"/>
    <w:rsid w:val="0050588E"/>
    <w:rsid w:val="00505E2D"/>
    <w:rsid w:val="0050717C"/>
    <w:rsid w:val="0050747A"/>
    <w:rsid w:val="0051001D"/>
    <w:rsid w:val="005103BE"/>
    <w:rsid w:val="005103CE"/>
    <w:rsid w:val="0051047E"/>
    <w:rsid w:val="00510725"/>
    <w:rsid w:val="00510A56"/>
    <w:rsid w:val="00510B2F"/>
    <w:rsid w:val="00510C68"/>
    <w:rsid w:val="00510E01"/>
    <w:rsid w:val="00511480"/>
    <w:rsid w:val="005118AA"/>
    <w:rsid w:val="00513305"/>
    <w:rsid w:val="00513590"/>
    <w:rsid w:val="005138A6"/>
    <w:rsid w:val="00513BC6"/>
    <w:rsid w:val="00513E3E"/>
    <w:rsid w:val="005144BE"/>
    <w:rsid w:val="00514713"/>
    <w:rsid w:val="00514DA9"/>
    <w:rsid w:val="00515038"/>
    <w:rsid w:val="0051575C"/>
    <w:rsid w:val="00516023"/>
    <w:rsid w:val="00516110"/>
    <w:rsid w:val="0051627A"/>
    <w:rsid w:val="00516408"/>
    <w:rsid w:val="00516678"/>
    <w:rsid w:val="00516A08"/>
    <w:rsid w:val="00516B72"/>
    <w:rsid w:val="005175A3"/>
    <w:rsid w:val="00517C1B"/>
    <w:rsid w:val="00517E1D"/>
    <w:rsid w:val="005200A2"/>
    <w:rsid w:val="0052069A"/>
    <w:rsid w:val="00520CA0"/>
    <w:rsid w:val="005211E1"/>
    <w:rsid w:val="0052153A"/>
    <w:rsid w:val="00521D0B"/>
    <w:rsid w:val="00522918"/>
    <w:rsid w:val="00522D65"/>
    <w:rsid w:val="00523082"/>
    <w:rsid w:val="005237A4"/>
    <w:rsid w:val="00523C63"/>
    <w:rsid w:val="005242A9"/>
    <w:rsid w:val="0052430F"/>
    <w:rsid w:val="0052474E"/>
    <w:rsid w:val="005255F3"/>
    <w:rsid w:val="00525D81"/>
    <w:rsid w:val="00525D8C"/>
    <w:rsid w:val="00525F09"/>
    <w:rsid w:val="00526218"/>
    <w:rsid w:val="0052634D"/>
    <w:rsid w:val="00526600"/>
    <w:rsid w:val="00526B62"/>
    <w:rsid w:val="00526D20"/>
    <w:rsid w:val="00527686"/>
    <w:rsid w:val="00527C4F"/>
    <w:rsid w:val="00527EE9"/>
    <w:rsid w:val="00527F34"/>
    <w:rsid w:val="0053024D"/>
    <w:rsid w:val="00530868"/>
    <w:rsid w:val="005308B6"/>
    <w:rsid w:val="00530924"/>
    <w:rsid w:val="0053097C"/>
    <w:rsid w:val="005309D1"/>
    <w:rsid w:val="00531180"/>
    <w:rsid w:val="00531250"/>
    <w:rsid w:val="005315B5"/>
    <w:rsid w:val="00532097"/>
    <w:rsid w:val="00532354"/>
    <w:rsid w:val="00532615"/>
    <w:rsid w:val="00532705"/>
    <w:rsid w:val="00532FD8"/>
    <w:rsid w:val="00533E36"/>
    <w:rsid w:val="005350A4"/>
    <w:rsid w:val="00535303"/>
    <w:rsid w:val="0053531D"/>
    <w:rsid w:val="005353EB"/>
    <w:rsid w:val="00535C3B"/>
    <w:rsid w:val="00535FB5"/>
    <w:rsid w:val="00536009"/>
    <w:rsid w:val="00536045"/>
    <w:rsid w:val="0053610F"/>
    <w:rsid w:val="0053671B"/>
    <w:rsid w:val="00536928"/>
    <w:rsid w:val="00536B9C"/>
    <w:rsid w:val="00536FEE"/>
    <w:rsid w:val="00537731"/>
    <w:rsid w:val="00537902"/>
    <w:rsid w:val="00537908"/>
    <w:rsid w:val="00537971"/>
    <w:rsid w:val="00540178"/>
    <w:rsid w:val="005401F4"/>
    <w:rsid w:val="005405CE"/>
    <w:rsid w:val="0054192B"/>
    <w:rsid w:val="00541D7E"/>
    <w:rsid w:val="005421B9"/>
    <w:rsid w:val="005423C6"/>
    <w:rsid w:val="0054331F"/>
    <w:rsid w:val="0054332F"/>
    <w:rsid w:val="00543A2C"/>
    <w:rsid w:val="00543C04"/>
    <w:rsid w:val="0054461C"/>
    <w:rsid w:val="0054502B"/>
    <w:rsid w:val="00545090"/>
    <w:rsid w:val="005450CB"/>
    <w:rsid w:val="005456E2"/>
    <w:rsid w:val="0054672B"/>
    <w:rsid w:val="00550570"/>
    <w:rsid w:val="00551154"/>
    <w:rsid w:val="00551318"/>
    <w:rsid w:val="005517A4"/>
    <w:rsid w:val="00552C57"/>
    <w:rsid w:val="00552E07"/>
    <w:rsid w:val="00552F8B"/>
    <w:rsid w:val="00553047"/>
    <w:rsid w:val="00553247"/>
    <w:rsid w:val="005534B3"/>
    <w:rsid w:val="005534D5"/>
    <w:rsid w:val="0055382E"/>
    <w:rsid w:val="00553E31"/>
    <w:rsid w:val="0055403B"/>
    <w:rsid w:val="00554D64"/>
    <w:rsid w:val="00555B88"/>
    <w:rsid w:val="005561BC"/>
    <w:rsid w:val="00556507"/>
    <w:rsid w:val="00556653"/>
    <w:rsid w:val="00556CF6"/>
    <w:rsid w:val="00557092"/>
    <w:rsid w:val="0055731C"/>
    <w:rsid w:val="00557335"/>
    <w:rsid w:val="00557422"/>
    <w:rsid w:val="00560570"/>
    <w:rsid w:val="00560CAC"/>
    <w:rsid w:val="005611B6"/>
    <w:rsid w:val="005611CB"/>
    <w:rsid w:val="0056124E"/>
    <w:rsid w:val="005617C1"/>
    <w:rsid w:val="005618FC"/>
    <w:rsid w:val="00561ABC"/>
    <w:rsid w:val="00561AC9"/>
    <w:rsid w:val="0056202E"/>
    <w:rsid w:val="0056287E"/>
    <w:rsid w:val="00563A01"/>
    <w:rsid w:val="00564269"/>
    <w:rsid w:val="005648EF"/>
    <w:rsid w:val="00564BC3"/>
    <w:rsid w:val="00565632"/>
    <w:rsid w:val="00566173"/>
    <w:rsid w:val="0056659D"/>
    <w:rsid w:val="0056681B"/>
    <w:rsid w:val="00566C31"/>
    <w:rsid w:val="005671D5"/>
    <w:rsid w:val="00567243"/>
    <w:rsid w:val="0056744C"/>
    <w:rsid w:val="005676C6"/>
    <w:rsid w:val="005676D9"/>
    <w:rsid w:val="005679D8"/>
    <w:rsid w:val="00567E22"/>
    <w:rsid w:val="005705BE"/>
    <w:rsid w:val="00570940"/>
    <w:rsid w:val="00571165"/>
    <w:rsid w:val="00571428"/>
    <w:rsid w:val="005714AF"/>
    <w:rsid w:val="00571A1E"/>
    <w:rsid w:val="00571BF0"/>
    <w:rsid w:val="005726C2"/>
    <w:rsid w:val="00573324"/>
    <w:rsid w:val="005734C8"/>
    <w:rsid w:val="005739A4"/>
    <w:rsid w:val="0057405D"/>
    <w:rsid w:val="00574195"/>
    <w:rsid w:val="005756AC"/>
    <w:rsid w:val="00575BF9"/>
    <w:rsid w:val="00575D56"/>
    <w:rsid w:val="00575D9E"/>
    <w:rsid w:val="005767A8"/>
    <w:rsid w:val="005769BD"/>
    <w:rsid w:val="00576B5C"/>
    <w:rsid w:val="00576EB4"/>
    <w:rsid w:val="00577258"/>
    <w:rsid w:val="005774E9"/>
    <w:rsid w:val="0057765C"/>
    <w:rsid w:val="0057775C"/>
    <w:rsid w:val="00577844"/>
    <w:rsid w:val="00577E67"/>
    <w:rsid w:val="00580048"/>
    <w:rsid w:val="00580471"/>
    <w:rsid w:val="005814F4"/>
    <w:rsid w:val="005815EE"/>
    <w:rsid w:val="005816CE"/>
    <w:rsid w:val="00582032"/>
    <w:rsid w:val="005828BA"/>
    <w:rsid w:val="0058333C"/>
    <w:rsid w:val="0058360E"/>
    <w:rsid w:val="00583AE6"/>
    <w:rsid w:val="00583DB8"/>
    <w:rsid w:val="00583EC1"/>
    <w:rsid w:val="005841B4"/>
    <w:rsid w:val="00584870"/>
    <w:rsid w:val="00584B65"/>
    <w:rsid w:val="005858B2"/>
    <w:rsid w:val="00585EBB"/>
    <w:rsid w:val="00585F12"/>
    <w:rsid w:val="0058613D"/>
    <w:rsid w:val="005862D2"/>
    <w:rsid w:val="0058664F"/>
    <w:rsid w:val="005867D3"/>
    <w:rsid w:val="00586AC9"/>
    <w:rsid w:val="00586BB9"/>
    <w:rsid w:val="00587D69"/>
    <w:rsid w:val="005904A4"/>
    <w:rsid w:val="00590587"/>
    <w:rsid w:val="005909D8"/>
    <w:rsid w:val="00590B12"/>
    <w:rsid w:val="00591C82"/>
    <w:rsid w:val="00591FC0"/>
    <w:rsid w:val="00592260"/>
    <w:rsid w:val="0059280B"/>
    <w:rsid w:val="00592B52"/>
    <w:rsid w:val="00592C67"/>
    <w:rsid w:val="00592F12"/>
    <w:rsid w:val="00592FBA"/>
    <w:rsid w:val="005932CB"/>
    <w:rsid w:val="00593BE4"/>
    <w:rsid w:val="0059409C"/>
    <w:rsid w:val="005940FF"/>
    <w:rsid w:val="0059452A"/>
    <w:rsid w:val="00594896"/>
    <w:rsid w:val="00594AEE"/>
    <w:rsid w:val="00594BA2"/>
    <w:rsid w:val="00594C04"/>
    <w:rsid w:val="005956F2"/>
    <w:rsid w:val="00596404"/>
    <w:rsid w:val="00596649"/>
    <w:rsid w:val="00596B24"/>
    <w:rsid w:val="005970C3"/>
    <w:rsid w:val="005977E6"/>
    <w:rsid w:val="00597DE6"/>
    <w:rsid w:val="005A0E03"/>
    <w:rsid w:val="005A16A1"/>
    <w:rsid w:val="005A1933"/>
    <w:rsid w:val="005A1E88"/>
    <w:rsid w:val="005A22B2"/>
    <w:rsid w:val="005A23C9"/>
    <w:rsid w:val="005A2BC8"/>
    <w:rsid w:val="005A2E6B"/>
    <w:rsid w:val="005A2F1D"/>
    <w:rsid w:val="005A3361"/>
    <w:rsid w:val="005A34A3"/>
    <w:rsid w:val="005A34BE"/>
    <w:rsid w:val="005A3C91"/>
    <w:rsid w:val="005A4232"/>
    <w:rsid w:val="005A4469"/>
    <w:rsid w:val="005A45E3"/>
    <w:rsid w:val="005A4FCE"/>
    <w:rsid w:val="005A5B6D"/>
    <w:rsid w:val="005A5B71"/>
    <w:rsid w:val="005A5BB0"/>
    <w:rsid w:val="005A5C5B"/>
    <w:rsid w:val="005A5D35"/>
    <w:rsid w:val="005A6271"/>
    <w:rsid w:val="005A643F"/>
    <w:rsid w:val="005A6499"/>
    <w:rsid w:val="005A6525"/>
    <w:rsid w:val="005A6EBE"/>
    <w:rsid w:val="005A7764"/>
    <w:rsid w:val="005B007D"/>
    <w:rsid w:val="005B0225"/>
    <w:rsid w:val="005B0B83"/>
    <w:rsid w:val="005B128C"/>
    <w:rsid w:val="005B193D"/>
    <w:rsid w:val="005B1A92"/>
    <w:rsid w:val="005B22E2"/>
    <w:rsid w:val="005B23A8"/>
    <w:rsid w:val="005B2514"/>
    <w:rsid w:val="005B2641"/>
    <w:rsid w:val="005B26B4"/>
    <w:rsid w:val="005B283B"/>
    <w:rsid w:val="005B30B2"/>
    <w:rsid w:val="005B3106"/>
    <w:rsid w:val="005B3238"/>
    <w:rsid w:val="005B3368"/>
    <w:rsid w:val="005B3657"/>
    <w:rsid w:val="005B3A6C"/>
    <w:rsid w:val="005B3CEA"/>
    <w:rsid w:val="005B3E73"/>
    <w:rsid w:val="005B3F6F"/>
    <w:rsid w:val="005B41C3"/>
    <w:rsid w:val="005B41D0"/>
    <w:rsid w:val="005B45E2"/>
    <w:rsid w:val="005B4722"/>
    <w:rsid w:val="005B4A5C"/>
    <w:rsid w:val="005B4D87"/>
    <w:rsid w:val="005B54F1"/>
    <w:rsid w:val="005B5671"/>
    <w:rsid w:val="005B64A8"/>
    <w:rsid w:val="005B663E"/>
    <w:rsid w:val="005B674A"/>
    <w:rsid w:val="005B68B1"/>
    <w:rsid w:val="005B7C17"/>
    <w:rsid w:val="005B7C31"/>
    <w:rsid w:val="005C0306"/>
    <w:rsid w:val="005C047A"/>
    <w:rsid w:val="005C1412"/>
    <w:rsid w:val="005C27AE"/>
    <w:rsid w:val="005C27D1"/>
    <w:rsid w:val="005C28E5"/>
    <w:rsid w:val="005C2B18"/>
    <w:rsid w:val="005C2B2F"/>
    <w:rsid w:val="005C312F"/>
    <w:rsid w:val="005C32B2"/>
    <w:rsid w:val="005C361B"/>
    <w:rsid w:val="005C379B"/>
    <w:rsid w:val="005C39C0"/>
    <w:rsid w:val="005C3E47"/>
    <w:rsid w:val="005C42C0"/>
    <w:rsid w:val="005C4D7C"/>
    <w:rsid w:val="005C4DAC"/>
    <w:rsid w:val="005C53B3"/>
    <w:rsid w:val="005C5B84"/>
    <w:rsid w:val="005C66B5"/>
    <w:rsid w:val="005C6DE3"/>
    <w:rsid w:val="005C7097"/>
    <w:rsid w:val="005C72A5"/>
    <w:rsid w:val="005C7656"/>
    <w:rsid w:val="005C7F4B"/>
    <w:rsid w:val="005D058C"/>
    <w:rsid w:val="005D0D90"/>
    <w:rsid w:val="005D0E0B"/>
    <w:rsid w:val="005D1755"/>
    <w:rsid w:val="005D1A01"/>
    <w:rsid w:val="005D2061"/>
    <w:rsid w:val="005D2AA1"/>
    <w:rsid w:val="005D2B3E"/>
    <w:rsid w:val="005D2D55"/>
    <w:rsid w:val="005D3088"/>
    <w:rsid w:val="005D3120"/>
    <w:rsid w:val="005D31B3"/>
    <w:rsid w:val="005D37B2"/>
    <w:rsid w:val="005D3864"/>
    <w:rsid w:val="005D3A13"/>
    <w:rsid w:val="005D3A70"/>
    <w:rsid w:val="005D3EBB"/>
    <w:rsid w:val="005D435D"/>
    <w:rsid w:val="005D46EA"/>
    <w:rsid w:val="005D48FE"/>
    <w:rsid w:val="005D5135"/>
    <w:rsid w:val="005D5635"/>
    <w:rsid w:val="005D57CF"/>
    <w:rsid w:val="005D5EFE"/>
    <w:rsid w:val="005D60B1"/>
    <w:rsid w:val="005D615C"/>
    <w:rsid w:val="005D6D2D"/>
    <w:rsid w:val="005D6F13"/>
    <w:rsid w:val="005D7518"/>
    <w:rsid w:val="005D75C0"/>
    <w:rsid w:val="005D7AE6"/>
    <w:rsid w:val="005D7BE6"/>
    <w:rsid w:val="005D7D32"/>
    <w:rsid w:val="005D7FDD"/>
    <w:rsid w:val="005E0387"/>
    <w:rsid w:val="005E071B"/>
    <w:rsid w:val="005E089A"/>
    <w:rsid w:val="005E0A3E"/>
    <w:rsid w:val="005E0BAF"/>
    <w:rsid w:val="005E0C37"/>
    <w:rsid w:val="005E0C8A"/>
    <w:rsid w:val="005E1037"/>
    <w:rsid w:val="005E13F2"/>
    <w:rsid w:val="005E15C2"/>
    <w:rsid w:val="005E1CCA"/>
    <w:rsid w:val="005E1E0D"/>
    <w:rsid w:val="005E1F76"/>
    <w:rsid w:val="005E1F80"/>
    <w:rsid w:val="005E2622"/>
    <w:rsid w:val="005E26E2"/>
    <w:rsid w:val="005E271A"/>
    <w:rsid w:val="005E322C"/>
    <w:rsid w:val="005E4019"/>
    <w:rsid w:val="005E4267"/>
    <w:rsid w:val="005E42BB"/>
    <w:rsid w:val="005E42D3"/>
    <w:rsid w:val="005E44C8"/>
    <w:rsid w:val="005E44CA"/>
    <w:rsid w:val="005E462B"/>
    <w:rsid w:val="005E494A"/>
    <w:rsid w:val="005E4E85"/>
    <w:rsid w:val="005E556A"/>
    <w:rsid w:val="005E567D"/>
    <w:rsid w:val="005E57C3"/>
    <w:rsid w:val="005E5CFA"/>
    <w:rsid w:val="005E5D32"/>
    <w:rsid w:val="005E61BB"/>
    <w:rsid w:val="005E62B1"/>
    <w:rsid w:val="005E6BCB"/>
    <w:rsid w:val="005E769B"/>
    <w:rsid w:val="005E77FB"/>
    <w:rsid w:val="005F07D7"/>
    <w:rsid w:val="005F0897"/>
    <w:rsid w:val="005F0CCD"/>
    <w:rsid w:val="005F0F82"/>
    <w:rsid w:val="005F1937"/>
    <w:rsid w:val="005F208F"/>
    <w:rsid w:val="005F30C3"/>
    <w:rsid w:val="005F31EC"/>
    <w:rsid w:val="005F3577"/>
    <w:rsid w:val="005F3BCD"/>
    <w:rsid w:val="005F3FC2"/>
    <w:rsid w:val="005F402E"/>
    <w:rsid w:val="005F44C6"/>
    <w:rsid w:val="005F469A"/>
    <w:rsid w:val="005F47DB"/>
    <w:rsid w:val="005F49BA"/>
    <w:rsid w:val="005F527A"/>
    <w:rsid w:val="005F5929"/>
    <w:rsid w:val="005F59FB"/>
    <w:rsid w:val="005F5AA4"/>
    <w:rsid w:val="005F5C83"/>
    <w:rsid w:val="005F5FCD"/>
    <w:rsid w:val="005F62E5"/>
    <w:rsid w:val="005F6675"/>
    <w:rsid w:val="005F6D6F"/>
    <w:rsid w:val="005F6DCA"/>
    <w:rsid w:val="005F74B4"/>
    <w:rsid w:val="005F77C9"/>
    <w:rsid w:val="005F78F8"/>
    <w:rsid w:val="00600B92"/>
    <w:rsid w:val="00600EE5"/>
    <w:rsid w:val="00601610"/>
    <w:rsid w:val="00601AD5"/>
    <w:rsid w:val="00601E8B"/>
    <w:rsid w:val="00601F7B"/>
    <w:rsid w:val="00601FC5"/>
    <w:rsid w:val="00602C7B"/>
    <w:rsid w:val="00603841"/>
    <w:rsid w:val="00603D4C"/>
    <w:rsid w:val="00604055"/>
    <w:rsid w:val="00604321"/>
    <w:rsid w:val="00604796"/>
    <w:rsid w:val="00604F4D"/>
    <w:rsid w:val="00605B0C"/>
    <w:rsid w:val="00605BAF"/>
    <w:rsid w:val="006061E9"/>
    <w:rsid w:val="006065CB"/>
    <w:rsid w:val="006078B0"/>
    <w:rsid w:val="00610AC6"/>
    <w:rsid w:val="0061117A"/>
    <w:rsid w:val="00611484"/>
    <w:rsid w:val="0061199C"/>
    <w:rsid w:val="00611AC8"/>
    <w:rsid w:val="00611D28"/>
    <w:rsid w:val="0061203D"/>
    <w:rsid w:val="00612060"/>
    <w:rsid w:val="00612931"/>
    <w:rsid w:val="00612F2A"/>
    <w:rsid w:val="006137EB"/>
    <w:rsid w:val="00613B9C"/>
    <w:rsid w:val="00613C54"/>
    <w:rsid w:val="00614720"/>
    <w:rsid w:val="00614887"/>
    <w:rsid w:val="0061523D"/>
    <w:rsid w:val="00616457"/>
    <w:rsid w:val="0061694E"/>
    <w:rsid w:val="00616A8B"/>
    <w:rsid w:val="00617717"/>
    <w:rsid w:val="006179FF"/>
    <w:rsid w:val="00620925"/>
    <w:rsid w:val="0062132A"/>
    <w:rsid w:val="0062171A"/>
    <w:rsid w:val="00621800"/>
    <w:rsid w:val="00621D5C"/>
    <w:rsid w:val="006221B6"/>
    <w:rsid w:val="006228EC"/>
    <w:rsid w:val="00622F00"/>
    <w:rsid w:val="00624180"/>
    <w:rsid w:val="00624876"/>
    <w:rsid w:val="00624B08"/>
    <w:rsid w:val="00625134"/>
    <w:rsid w:val="00625255"/>
    <w:rsid w:val="00625427"/>
    <w:rsid w:val="00626186"/>
    <w:rsid w:val="00626259"/>
    <w:rsid w:val="00626322"/>
    <w:rsid w:val="006264FB"/>
    <w:rsid w:val="00626E6A"/>
    <w:rsid w:val="0062798A"/>
    <w:rsid w:val="0063081C"/>
    <w:rsid w:val="00630CC1"/>
    <w:rsid w:val="00631D70"/>
    <w:rsid w:val="00631D87"/>
    <w:rsid w:val="00632D6C"/>
    <w:rsid w:val="00633346"/>
    <w:rsid w:val="0063335B"/>
    <w:rsid w:val="0063357B"/>
    <w:rsid w:val="006348EE"/>
    <w:rsid w:val="006350B7"/>
    <w:rsid w:val="0063516F"/>
    <w:rsid w:val="006359A6"/>
    <w:rsid w:val="00636095"/>
    <w:rsid w:val="0063630D"/>
    <w:rsid w:val="006363BA"/>
    <w:rsid w:val="006363E5"/>
    <w:rsid w:val="00636A13"/>
    <w:rsid w:val="00636F8A"/>
    <w:rsid w:val="0063738B"/>
    <w:rsid w:val="006377A2"/>
    <w:rsid w:val="00637FCF"/>
    <w:rsid w:val="006401B8"/>
    <w:rsid w:val="006404C1"/>
    <w:rsid w:val="0064187F"/>
    <w:rsid w:val="006429A9"/>
    <w:rsid w:val="00643075"/>
    <w:rsid w:val="006430D3"/>
    <w:rsid w:val="006443E4"/>
    <w:rsid w:val="00644F67"/>
    <w:rsid w:val="00645C46"/>
    <w:rsid w:val="00646713"/>
    <w:rsid w:val="00646DAD"/>
    <w:rsid w:val="006474B9"/>
    <w:rsid w:val="006476C9"/>
    <w:rsid w:val="00647E19"/>
    <w:rsid w:val="006502BC"/>
    <w:rsid w:val="00650322"/>
    <w:rsid w:val="006506AF"/>
    <w:rsid w:val="00650B1B"/>
    <w:rsid w:val="00650E5B"/>
    <w:rsid w:val="00651874"/>
    <w:rsid w:val="00651990"/>
    <w:rsid w:val="00651E57"/>
    <w:rsid w:val="00651F73"/>
    <w:rsid w:val="00652094"/>
    <w:rsid w:val="006520D6"/>
    <w:rsid w:val="00652395"/>
    <w:rsid w:val="00652B3D"/>
    <w:rsid w:val="00652DA2"/>
    <w:rsid w:val="006531E8"/>
    <w:rsid w:val="00653EEE"/>
    <w:rsid w:val="00654138"/>
    <w:rsid w:val="0065435A"/>
    <w:rsid w:val="00654925"/>
    <w:rsid w:val="00654B62"/>
    <w:rsid w:val="00654D1D"/>
    <w:rsid w:val="006555EE"/>
    <w:rsid w:val="0065584D"/>
    <w:rsid w:val="00655F78"/>
    <w:rsid w:val="00656134"/>
    <w:rsid w:val="00656217"/>
    <w:rsid w:val="00656480"/>
    <w:rsid w:val="0065677D"/>
    <w:rsid w:val="006567D5"/>
    <w:rsid w:val="00656BBA"/>
    <w:rsid w:val="00656BC2"/>
    <w:rsid w:val="00656DE0"/>
    <w:rsid w:val="00657CD5"/>
    <w:rsid w:val="00660548"/>
    <w:rsid w:val="0066112B"/>
    <w:rsid w:val="00661440"/>
    <w:rsid w:val="00661A44"/>
    <w:rsid w:val="00661CC3"/>
    <w:rsid w:val="00661F91"/>
    <w:rsid w:val="00662119"/>
    <w:rsid w:val="006623E8"/>
    <w:rsid w:val="00662746"/>
    <w:rsid w:val="0066279D"/>
    <w:rsid w:val="00662991"/>
    <w:rsid w:val="0066339D"/>
    <w:rsid w:val="00663510"/>
    <w:rsid w:val="00663814"/>
    <w:rsid w:val="006638BA"/>
    <w:rsid w:val="00663D17"/>
    <w:rsid w:val="00663F57"/>
    <w:rsid w:val="0066420A"/>
    <w:rsid w:val="00664314"/>
    <w:rsid w:val="00664798"/>
    <w:rsid w:val="0066497A"/>
    <w:rsid w:val="00664CBD"/>
    <w:rsid w:val="006653B4"/>
    <w:rsid w:val="00665EEF"/>
    <w:rsid w:val="006662CD"/>
    <w:rsid w:val="00666B48"/>
    <w:rsid w:val="00667D22"/>
    <w:rsid w:val="0067037E"/>
    <w:rsid w:val="006704D8"/>
    <w:rsid w:val="0067071D"/>
    <w:rsid w:val="00670AF4"/>
    <w:rsid w:val="00672727"/>
    <w:rsid w:val="00673130"/>
    <w:rsid w:val="0067317A"/>
    <w:rsid w:val="00673AAA"/>
    <w:rsid w:val="006742A9"/>
    <w:rsid w:val="006745BF"/>
    <w:rsid w:val="00674879"/>
    <w:rsid w:val="0067513D"/>
    <w:rsid w:val="0067523F"/>
    <w:rsid w:val="00675333"/>
    <w:rsid w:val="00675806"/>
    <w:rsid w:val="00675A8D"/>
    <w:rsid w:val="00675BC7"/>
    <w:rsid w:val="00675FE3"/>
    <w:rsid w:val="006770AF"/>
    <w:rsid w:val="006775E7"/>
    <w:rsid w:val="00677E2F"/>
    <w:rsid w:val="00677F20"/>
    <w:rsid w:val="00680211"/>
    <w:rsid w:val="0068045E"/>
    <w:rsid w:val="00680863"/>
    <w:rsid w:val="00680877"/>
    <w:rsid w:val="00680A0F"/>
    <w:rsid w:val="00680F39"/>
    <w:rsid w:val="00681357"/>
    <w:rsid w:val="0068181F"/>
    <w:rsid w:val="00681F57"/>
    <w:rsid w:val="0068257A"/>
    <w:rsid w:val="006825BE"/>
    <w:rsid w:val="00682D42"/>
    <w:rsid w:val="00682F2C"/>
    <w:rsid w:val="00683024"/>
    <w:rsid w:val="006833A2"/>
    <w:rsid w:val="00683F7E"/>
    <w:rsid w:val="00684E78"/>
    <w:rsid w:val="00685B0E"/>
    <w:rsid w:val="00685F2D"/>
    <w:rsid w:val="006862F6"/>
    <w:rsid w:val="00686B1D"/>
    <w:rsid w:val="006878E7"/>
    <w:rsid w:val="006879F5"/>
    <w:rsid w:val="00687F6D"/>
    <w:rsid w:val="00690001"/>
    <w:rsid w:val="00690325"/>
    <w:rsid w:val="00690427"/>
    <w:rsid w:val="0069095A"/>
    <w:rsid w:val="0069137C"/>
    <w:rsid w:val="006915D2"/>
    <w:rsid w:val="0069187C"/>
    <w:rsid w:val="006927AC"/>
    <w:rsid w:val="006929D4"/>
    <w:rsid w:val="00692B62"/>
    <w:rsid w:val="00693683"/>
    <w:rsid w:val="00693B2D"/>
    <w:rsid w:val="00693D33"/>
    <w:rsid w:val="00694015"/>
    <w:rsid w:val="00694C30"/>
    <w:rsid w:val="006955DD"/>
    <w:rsid w:val="006958C0"/>
    <w:rsid w:val="00695F32"/>
    <w:rsid w:val="0069607E"/>
    <w:rsid w:val="006962E6"/>
    <w:rsid w:val="006963DA"/>
    <w:rsid w:val="0069698F"/>
    <w:rsid w:val="006970FA"/>
    <w:rsid w:val="006A0889"/>
    <w:rsid w:val="006A08AA"/>
    <w:rsid w:val="006A0AA2"/>
    <w:rsid w:val="006A0D56"/>
    <w:rsid w:val="006A1BE3"/>
    <w:rsid w:val="006A2047"/>
    <w:rsid w:val="006A28D6"/>
    <w:rsid w:val="006A2D3F"/>
    <w:rsid w:val="006A3222"/>
    <w:rsid w:val="006A3664"/>
    <w:rsid w:val="006A4344"/>
    <w:rsid w:val="006A4CDE"/>
    <w:rsid w:val="006A5199"/>
    <w:rsid w:val="006A6110"/>
    <w:rsid w:val="006A6C1E"/>
    <w:rsid w:val="006A705C"/>
    <w:rsid w:val="006A70EA"/>
    <w:rsid w:val="006A7146"/>
    <w:rsid w:val="006A741E"/>
    <w:rsid w:val="006A7571"/>
    <w:rsid w:val="006A762B"/>
    <w:rsid w:val="006A767E"/>
    <w:rsid w:val="006A7C44"/>
    <w:rsid w:val="006A7FFA"/>
    <w:rsid w:val="006B0425"/>
    <w:rsid w:val="006B1030"/>
    <w:rsid w:val="006B10FF"/>
    <w:rsid w:val="006B11EE"/>
    <w:rsid w:val="006B1203"/>
    <w:rsid w:val="006B205D"/>
    <w:rsid w:val="006B215F"/>
    <w:rsid w:val="006B2415"/>
    <w:rsid w:val="006B2E9F"/>
    <w:rsid w:val="006B2EF8"/>
    <w:rsid w:val="006B3638"/>
    <w:rsid w:val="006B37F2"/>
    <w:rsid w:val="006B3E6C"/>
    <w:rsid w:val="006B3FFB"/>
    <w:rsid w:val="006B443D"/>
    <w:rsid w:val="006B45AD"/>
    <w:rsid w:val="006B474C"/>
    <w:rsid w:val="006B4CBC"/>
    <w:rsid w:val="006B67EF"/>
    <w:rsid w:val="006B7036"/>
    <w:rsid w:val="006B7A07"/>
    <w:rsid w:val="006B7B7D"/>
    <w:rsid w:val="006C039F"/>
    <w:rsid w:val="006C0637"/>
    <w:rsid w:val="006C0D0F"/>
    <w:rsid w:val="006C0E47"/>
    <w:rsid w:val="006C1343"/>
    <w:rsid w:val="006C1C90"/>
    <w:rsid w:val="006C22AB"/>
    <w:rsid w:val="006C249C"/>
    <w:rsid w:val="006C3415"/>
    <w:rsid w:val="006C35EC"/>
    <w:rsid w:val="006C581E"/>
    <w:rsid w:val="006C6103"/>
    <w:rsid w:val="006C6193"/>
    <w:rsid w:val="006C68D5"/>
    <w:rsid w:val="006C6C85"/>
    <w:rsid w:val="006C6D60"/>
    <w:rsid w:val="006C7285"/>
    <w:rsid w:val="006C75D2"/>
    <w:rsid w:val="006C7749"/>
    <w:rsid w:val="006C77AB"/>
    <w:rsid w:val="006D08AB"/>
    <w:rsid w:val="006D0CB1"/>
    <w:rsid w:val="006D0CE6"/>
    <w:rsid w:val="006D0F4D"/>
    <w:rsid w:val="006D137F"/>
    <w:rsid w:val="006D1A40"/>
    <w:rsid w:val="006D1E1D"/>
    <w:rsid w:val="006D1F84"/>
    <w:rsid w:val="006D213C"/>
    <w:rsid w:val="006D21D0"/>
    <w:rsid w:val="006D2288"/>
    <w:rsid w:val="006D276F"/>
    <w:rsid w:val="006D3027"/>
    <w:rsid w:val="006D30E3"/>
    <w:rsid w:val="006D3409"/>
    <w:rsid w:val="006D3771"/>
    <w:rsid w:val="006D3B78"/>
    <w:rsid w:val="006D3D3F"/>
    <w:rsid w:val="006D3FD8"/>
    <w:rsid w:val="006D4533"/>
    <w:rsid w:val="006D4757"/>
    <w:rsid w:val="006D4927"/>
    <w:rsid w:val="006D49E3"/>
    <w:rsid w:val="006D50FA"/>
    <w:rsid w:val="006D5215"/>
    <w:rsid w:val="006D63E4"/>
    <w:rsid w:val="006D6E8B"/>
    <w:rsid w:val="006D7040"/>
    <w:rsid w:val="006D7315"/>
    <w:rsid w:val="006D7981"/>
    <w:rsid w:val="006E0825"/>
    <w:rsid w:val="006E1642"/>
    <w:rsid w:val="006E1711"/>
    <w:rsid w:val="006E195B"/>
    <w:rsid w:val="006E19A0"/>
    <w:rsid w:val="006E1E3B"/>
    <w:rsid w:val="006E2159"/>
    <w:rsid w:val="006E2238"/>
    <w:rsid w:val="006E22D0"/>
    <w:rsid w:val="006E22D9"/>
    <w:rsid w:val="006E2A1C"/>
    <w:rsid w:val="006E2C53"/>
    <w:rsid w:val="006E3326"/>
    <w:rsid w:val="006E3425"/>
    <w:rsid w:val="006E3872"/>
    <w:rsid w:val="006E4132"/>
    <w:rsid w:val="006E4762"/>
    <w:rsid w:val="006E4834"/>
    <w:rsid w:val="006E4BE2"/>
    <w:rsid w:val="006E4CCD"/>
    <w:rsid w:val="006E4CFD"/>
    <w:rsid w:val="006E5A9F"/>
    <w:rsid w:val="006E5FF5"/>
    <w:rsid w:val="006E62D7"/>
    <w:rsid w:val="006E6E3B"/>
    <w:rsid w:val="006E74CF"/>
    <w:rsid w:val="006E7A16"/>
    <w:rsid w:val="006F0083"/>
    <w:rsid w:val="006F078C"/>
    <w:rsid w:val="006F0B6A"/>
    <w:rsid w:val="006F11D7"/>
    <w:rsid w:val="006F11EC"/>
    <w:rsid w:val="006F125B"/>
    <w:rsid w:val="006F138C"/>
    <w:rsid w:val="006F2188"/>
    <w:rsid w:val="006F2902"/>
    <w:rsid w:val="006F29A9"/>
    <w:rsid w:val="006F35DD"/>
    <w:rsid w:val="006F3804"/>
    <w:rsid w:val="006F380D"/>
    <w:rsid w:val="006F39B1"/>
    <w:rsid w:val="006F42F4"/>
    <w:rsid w:val="006F4425"/>
    <w:rsid w:val="006F49F5"/>
    <w:rsid w:val="006F4AB4"/>
    <w:rsid w:val="006F4AF5"/>
    <w:rsid w:val="006F4F35"/>
    <w:rsid w:val="006F5250"/>
    <w:rsid w:val="006F5ECA"/>
    <w:rsid w:val="006F6AE5"/>
    <w:rsid w:val="006F7178"/>
    <w:rsid w:val="006F72BD"/>
    <w:rsid w:val="006F7300"/>
    <w:rsid w:val="006F7767"/>
    <w:rsid w:val="006F789D"/>
    <w:rsid w:val="0070029A"/>
    <w:rsid w:val="00700421"/>
    <w:rsid w:val="00701008"/>
    <w:rsid w:val="0070194E"/>
    <w:rsid w:val="00701A50"/>
    <w:rsid w:val="00701F66"/>
    <w:rsid w:val="00702659"/>
    <w:rsid w:val="00702676"/>
    <w:rsid w:val="00702696"/>
    <w:rsid w:val="00703002"/>
    <w:rsid w:val="0070316D"/>
    <w:rsid w:val="007031B0"/>
    <w:rsid w:val="0070419B"/>
    <w:rsid w:val="00704451"/>
    <w:rsid w:val="0070462E"/>
    <w:rsid w:val="00704BB1"/>
    <w:rsid w:val="00704E90"/>
    <w:rsid w:val="00705C87"/>
    <w:rsid w:val="00705F02"/>
    <w:rsid w:val="0070641B"/>
    <w:rsid w:val="007068CD"/>
    <w:rsid w:val="00706FBA"/>
    <w:rsid w:val="00707936"/>
    <w:rsid w:val="00707C0B"/>
    <w:rsid w:val="00707C5F"/>
    <w:rsid w:val="00707F84"/>
    <w:rsid w:val="00710049"/>
    <w:rsid w:val="00710060"/>
    <w:rsid w:val="0071019E"/>
    <w:rsid w:val="00710ADD"/>
    <w:rsid w:val="0071112B"/>
    <w:rsid w:val="007113AF"/>
    <w:rsid w:val="007120EA"/>
    <w:rsid w:val="00712B15"/>
    <w:rsid w:val="00712F90"/>
    <w:rsid w:val="00713095"/>
    <w:rsid w:val="00713557"/>
    <w:rsid w:val="00713FBC"/>
    <w:rsid w:val="007144F9"/>
    <w:rsid w:val="00714B63"/>
    <w:rsid w:val="00715549"/>
    <w:rsid w:val="007157E2"/>
    <w:rsid w:val="00715C54"/>
    <w:rsid w:val="00715C76"/>
    <w:rsid w:val="00715D69"/>
    <w:rsid w:val="00716606"/>
    <w:rsid w:val="00716888"/>
    <w:rsid w:val="00716989"/>
    <w:rsid w:val="00716D4E"/>
    <w:rsid w:val="00717BE6"/>
    <w:rsid w:val="00717DA8"/>
    <w:rsid w:val="0072022C"/>
    <w:rsid w:val="00720D80"/>
    <w:rsid w:val="00720E88"/>
    <w:rsid w:val="00720E8A"/>
    <w:rsid w:val="0072183B"/>
    <w:rsid w:val="007218BB"/>
    <w:rsid w:val="00721A9C"/>
    <w:rsid w:val="007228A4"/>
    <w:rsid w:val="007229D6"/>
    <w:rsid w:val="00722E60"/>
    <w:rsid w:val="007235F6"/>
    <w:rsid w:val="007239C1"/>
    <w:rsid w:val="0072408A"/>
    <w:rsid w:val="00724155"/>
    <w:rsid w:val="00724B96"/>
    <w:rsid w:val="00724C75"/>
    <w:rsid w:val="00724EA0"/>
    <w:rsid w:val="00725381"/>
    <w:rsid w:val="007254D2"/>
    <w:rsid w:val="00725CD2"/>
    <w:rsid w:val="00725E89"/>
    <w:rsid w:val="007260D9"/>
    <w:rsid w:val="007266BA"/>
    <w:rsid w:val="00726960"/>
    <w:rsid w:val="00726989"/>
    <w:rsid w:val="00726CD4"/>
    <w:rsid w:val="00727D74"/>
    <w:rsid w:val="00727F73"/>
    <w:rsid w:val="00730486"/>
    <w:rsid w:val="0073049A"/>
    <w:rsid w:val="00730506"/>
    <w:rsid w:val="00730716"/>
    <w:rsid w:val="00730CA7"/>
    <w:rsid w:val="00730CF0"/>
    <w:rsid w:val="00730D26"/>
    <w:rsid w:val="00730F76"/>
    <w:rsid w:val="007311ED"/>
    <w:rsid w:val="0073169A"/>
    <w:rsid w:val="007322AF"/>
    <w:rsid w:val="00732358"/>
    <w:rsid w:val="007326CB"/>
    <w:rsid w:val="007329C6"/>
    <w:rsid w:val="00732E31"/>
    <w:rsid w:val="00733D95"/>
    <w:rsid w:val="00733F32"/>
    <w:rsid w:val="007345D9"/>
    <w:rsid w:val="00734CD1"/>
    <w:rsid w:val="0073521C"/>
    <w:rsid w:val="0073527B"/>
    <w:rsid w:val="00735946"/>
    <w:rsid w:val="00735F55"/>
    <w:rsid w:val="00736251"/>
    <w:rsid w:val="007365AD"/>
    <w:rsid w:val="00736733"/>
    <w:rsid w:val="00736960"/>
    <w:rsid w:val="00736B33"/>
    <w:rsid w:val="00736BD3"/>
    <w:rsid w:val="00736DEC"/>
    <w:rsid w:val="00737452"/>
    <w:rsid w:val="00737AD7"/>
    <w:rsid w:val="00737C42"/>
    <w:rsid w:val="00737F6C"/>
    <w:rsid w:val="00737FD2"/>
    <w:rsid w:val="00740563"/>
    <w:rsid w:val="00740919"/>
    <w:rsid w:val="00740970"/>
    <w:rsid w:val="00740B7B"/>
    <w:rsid w:val="00740DFA"/>
    <w:rsid w:val="007415E9"/>
    <w:rsid w:val="007416D7"/>
    <w:rsid w:val="007417AE"/>
    <w:rsid w:val="007425CA"/>
    <w:rsid w:val="00742900"/>
    <w:rsid w:val="00742C79"/>
    <w:rsid w:val="00742EF2"/>
    <w:rsid w:val="0074370D"/>
    <w:rsid w:val="00743911"/>
    <w:rsid w:val="00743DDA"/>
    <w:rsid w:val="007441F7"/>
    <w:rsid w:val="007447AE"/>
    <w:rsid w:val="00744C81"/>
    <w:rsid w:val="00744E4A"/>
    <w:rsid w:val="00746095"/>
    <w:rsid w:val="00746675"/>
    <w:rsid w:val="00746DCF"/>
    <w:rsid w:val="00747034"/>
    <w:rsid w:val="007470CA"/>
    <w:rsid w:val="007474F2"/>
    <w:rsid w:val="00747AB3"/>
    <w:rsid w:val="00747E25"/>
    <w:rsid w:val="007505AF"/>
    <w:rsid w:val="00750F31"/>
    <w:rsid w:val="00751379"/>
    <w:rsid w:val="00751F60"/>
    <w:rsid w:val="0075210B"/>
    <w:rsid w:val="00752228"/>
    <w:rsid w:val="00752990"/>
    <w:rsid w:val="00752F5F"/>
    <w:rsid w:val="007532C3"/>
    <w:rsid w:val="007540EA"/>
    <w:rsid w:val="00754422"/>
    <w:rsid w:val="007546C7"/>
    <w:rsid w:val="00754E65"/>
    <w:rsid w:val="0075515C"/>
    <w:rsid w:val="0075584B"/>
    <w:rsid w:val="00755ABD"/>
    <w:rsid w:val="00755B41"/>
    <w:rsid w:val="00755FF6"/>
    <w:rsid w:val="00756379"/>
    <w:rsid w:val="00756EA9"/>
    <w:rsid w:val="00756FFB"/>
    <w:rsid w:val="0075732C"/>
    <w:rsid w:val="0075772E"/>
    <w:rsid w:val="00757AC7"/>
    <w:rsid w:val="00757DA3"/>
    <w:rsid w:val="00757EE1"/>
    <w:rsid w:val="00760E34"/>
    <w:rsid w:val="007613A6"/>
    <w:rsid w:val="00761559"/>
    <w:rsid w:val="00761C45"/>
    <w:rsid w:val="00761F5B"/>
    <w:rsid w:val="0076202F"/>
    <w:rsid w:val="0076207C"/>
    <w:rsid w:val="00762C19"/>
    <w:rsid w:val="0076303E"/>
    <w:rsid w:val="00763A53"/>
    <w:rsid w:val="00763A75"/>
    <w:rsid w:val="00763C99"/>
    <w:rsid w:val="00764645"/>
    <w:rsid w:val="0076495B"/>
    <w:rsid w:val="00764BB5"/>
    <w:rsid w:val="00764D27"/>
    <w:rsid w:val="00764FA1"/>
    <w:rsid w:val="007654B0"/>
    <w:rsid w:val="00765E65"/>
    <w:rsid w:val="00765F70"/>
    <w:rsid w:val="00766239"/>
    <w:rsid w:val="007667D4"/>
    <w:rsid w:val="0076684E"/>
    <w:rsid w:val="00767646"/>
    <w:rsid w:val="00767949"/>
    <w:rsid w:val="00767FB3"/>
    <w:rsid w:val="00770305"/>
    <w:rsid w:val="00770DF3"/>
    <w:rsid w:val="00770FA7"/>
    <w:rsid w:val="00770FB6"/>
    <w:rsid w:val="00771101"/>
    <w:rsid w:val="00771188"/>
    <w:rsid w:val="00771950"/>
    <w:rsid w:val="00771DF8"/>
    <w:rsid w:val="007728BC"/>
    <w:rsid w:val="00773553"/>
    <w:rsid w:val="0077388B"/>
    <w:rsid w:val="00773DD6"/>
    <w:rsid w:val="00773FF0"/>
    <w:rsid w:val="0077468C"/>
    <w:rsid w:val="0077473F"/>
    <w:rsid w:val="007759CA"/>
    <w:rsid w:val="00775F79"/>
    <w:rsid w:val="00776511"/>
    <w:rsid w:val="00776758"/>
    <w:rsid w:val="0077708D"/>
    <w:rsid w:val="00777A96"/>
    <w:rsid w:val="00777D15"/>
    <w:rsid w:val="007801AC"/>
    <w:rsid w:val="00781084"/>
    <w:rsid w:val="007811BA"/>
    <w:rsid w:val="007812D2"/>
    <w:rsid w:val="00781448"/>
    <w:rsid w:val="007823FE"/>
    <w:rsid w:val="00782422"/>
    <w:rsid w:val="00782772"/>
    <w:rsid w:val="00782F2E"/>
    <w:rsid w:val="00783755"/>
    <w:rsid w:val="00784012"/>
    <w:rsid w:val="007842CC"/>
    <w:rsid w:val="007843A4"/>
    <w:rsid w:val="00784FA5"/>
    <w:rsid w:val="007859F6"/>
    <w:rsid w:val="007862C9"/>
    <w:rsid w:val="007865BF"/>
    <w:rsid w:val="00786A22"/>
    <w:rsid w:val="00786E9D"/>
    <w:rsid w:val="00787079"/>
    <w:rsid w:val="0078735B"/>
    <w:rsid w:val="007875E1"/>
    <w:rsid w:val="007876A0"/>
    <w:rsid w:val="0078791B"/>
    <w:rsid w:val="00787C7F"/>
    <w:rsid w:val="007904E6"/>
    <w:rsid w:val="0079062B"/>
    <w:rsid w:val="0079075C"/>
    <w:rsid w:val="007908C5"/>
    <w:rsid w:val="00790DB3"/>
    <w:rsid w:val="00790EE9"/>
    <w:rsid w:val="0079104D"/>
    <w:rsid w:val="00792187"/>
    <w:rsid w:val="00792907"/>
    <w:rsid w:val="00792EBB"/>
    <w:rsid w:val="00793358"/>
    <w:rsid w:val="00793F0C"/>
    <w:rsid w:val="0079418D"/>
    <w:rsid w:val="00794243"/>
    <w:rsid w:val="0079426E"/>
    <w:rsid w:val="00794563"/>
    <w:rsid w:val="00794761"/>
    <w:rsid w:val="0079494D"/>
    <w:rsid w:val="00794C83"/>
    <w:rsid w:val="00795A9E"/>
    <w:rsid w:val="00795D59"/>
    <w:rsid w:val="00795E9F"/>
    <w:rsid w:val="007962BF"/>
    <w:rsid w:val="007963BA"/>
    <w:rsid w:val="00796488"/>
    <w:rsid w:val="0079707E"/>
    <w:rsid w:val="0079795C"/>
    <w:rsid w:val="007A01AD"/>
    <w:rsid w:val="007A06DC"/>
    <w:rsid w:val="007A0FF8"/>
    <w:rsid w:val="007A1296"/>
    <w:rsid w:val="007A2091"/>
    <w:rsid w:val="007A228D"/>
    <w:rsid w:val="007A2766"/>
    <w:rsid w:val="007A27B5"/>
    <w:rsid w:val="007A28E4"/>
    <w:rsid w:val="007A2D67"/>
    <w:rsid w:val="007A3FE5"/>
    <w:rsid w:val="007A4035"/>
    <w:rsid w:val="007A4142"/>
    <w:rsid w:val="007A4319"/>
    <w:rsid w:val="007A475B"/>
    <w:rsid w:val="007A484D"/>
    <w:rsid w:val="007A48C0"/>
    <w:rsid w:val="007A4EEF"/>
    <w:rsid w:val="007A532A"/>
    <w:rsid w:val="007A5A2F"/>
    <w:rsid w:val="007A5DE2"/>
    <w:rsid w:val="007A6903"/>
    <w:rsid w:val="007A6D46"/>
    <w:rsid w:val="007A6F6B"/>
    <w:rsid w:val="007A73B8"/>
    <w:rsid w:val="007A745F"/>
    <w:rsid w:val="007A761D"/>
    <w:rsid w:val="007A7703"/>
    <w:rsid w:val="007A7984"/>
    <w:rsid w:val="007A7A0A"/>
    <w:rsid w:val="007B0AE1"/>
    <w:rsid w:val="007B1708"/>
    <w:rsid w:val="007B17BA"/>
    <w:rsid w:val="007B23D3"/>
    <w:rsid w:val="007B2836"/>
    <w:rsid w:val="007B2A9D"/>
    <w:rsid w:val="007B2DA9"/>
    <w:rsid w:val="007B2FD7"/>
    <w:rsid w:val="007B31ED"/>
    <w:rsid w:val="007B45AA"/>
    <w:rsid w:val="007B4876"/>
    <w:rsid w:val="007B575A"/>
    <w:rsid w:val="007B5C83"/>
    <w:rsid w:val="007B665D"/>
    <w:rsid w:val="007B73F5"/>
    <w:rsid w:val="007B774C"/>
    <w:rsid w:val="007B7E6D"/>
    <w:rsid w:val="007B7F63"/>
    <w:rsid w:val="007C0057"/>
    <w:rsid w:val="007C05B6"/>
    <w:rsid w:val="007C063B"/>
    <w:rsid w:val="007C06FF"/>
    <w:rsid w:val="007C0C95"/>
    <w:rsid w:val="007C13F9"/>
    <w:rsid w:val="007C1757"/>
    <w:rsid w:val="007C19F4"/>
    <w:rsid w:val="007C1A55"/>
    <w:rsid w:val="007C1BA3"/>
    <w:rsid w:val="007C1C65"/>
    <w:rsid w:val="007C1D8E"/>
    <w:rsid w:val="007C22A8"/>
    <w:rsid w:val="007C26F8"/>
    <w:rsid w:val="007C283C"/>
    <w:rsid w:val="007C2A30"/>
    <w:rsid w:val="007C2D78"/>
    <w:rsid w:val="007C310B"/>
    <w:rsid w:val="007C33AC"/>
    <w:rsid w:val="007C3430"/>
    <w:rsid w:val="007C4B24"/>
    <w:rsid w:val="007C4F49"/>
    <w:rsid w:val="007C5076"/>
    <w:rsid w:val="007C5A46"/>
    <w:rsid w:val="007C5D83"/>
    <w:rsid w:val="007C6100"/>
    <w:rsid w:val="007C6637"/>
    <w:rsid w:val="007C6671"/>
    <w:rsid w:val="007C69E1"/>
    <w:rsid w:val="007C7DE4"/>
    <w:rsid w:val="007D017F"/>
    <w:rsid w:val="007D0412"/>
    <w:rsid w:val="007D0D94"/>
    <w:rsid w:val="007D0E79"/>
    <w:rsid w:val="007D108A"/>
    <w:rsid w:val="007D1150"/>
    <w:rsid w:val="007D133F"/>
    <w:rsid w:val="007D24F1"/>
    <w:rsid w:val="007D2C6E"/>
    <w:rsid w:val="007D2CD4"/>
    <w:rsid w:val="007D2EE1"/>
    <w:rsid w:val="007D3F7A"/>
    <w:rsid w:val="007D422B"/>
    <w:rsid w:val="007D4969"/>
    <w:rsid w:val="007D4E68"/>
    <w:rsid w:val="007D52CA"/>
    <w:rsid w:val="007D5B67"/>
    <w:rsid w:val="007D6853"/>
    <w:rsid w:val="007D714F"/>
    <w:rsid w:val="007D7782"/>
    <w:rsid w:val="007D77C9"/>
    <w:rsid w:val="007D790E"/>
    <w:rsid w:val="007D7999"/>
    <w:rsid w:val="007E05D9"/>
    <w:rsid w:val="007E0ED5"/>
    <w:rsid w:val="007E11B9"/>
    <w:rsid w:val="007E1242"/>
    <w:rsid w:val="007E1963"/>
    <w:rsid w:val="007E2393"/>
    <w:rsid w:val="007E246A"/>
    <w:rsid w:val="007E24CE"/>
    <w:rsid w:val="007E2CD6"/>
    <w:rsid w:val="007E38A7"/>
    <w:rsid w:val="007E3D14"/>
    <w:rsid w:val="007E40CC"/>
    <w:rsid w:val="007E49A8"/>
    <w:rsid w:val="007E4A5C"/>
    <w:rsid w:val="007E4E7B"/>
    <w:rsid w:val="007E53CF"/>
    <w:rsid w:val="007E549C"/>
    <w:rsid w:val="007E5D0A"/>
    <w:rsid w:val="007E5F92"/>
    <w:rsid w:val="007E61EA"/>
    <w:rsid w:val="007E6364"/>
    <w:rsid w:val="007E7139"/>
    <w:rsid w:val="007E73B3"/>
    <w:rsid w:val="007E7925"/>
    <w:rsid w:val="007F03F9"/>
    <w:rsid w:val="007F04CE"/>
    <w:rsid w:val="007F0700"/>
    <w:rsid w:val="007F0990"/>
    <w:rsid w:val="007F114E"/>
    <w:rsid w:val="007F190C"/>
    <w:rsid w:val="007F2181"/>
    <w:rsid w:val="007F2323"/>
    <w:rsid w:val="007F2485"/>
    <w:rsid w:val="007F2504"/>
    <w:rsid w:val="007F2521"/>
    <w:rsid w:val="007F2537"/>
    <w:rsid w:val="007F2763"/>
    <w:rsid w:val="007F2FA5"/>
    <w:rsid w:val="007F3F74"/>
    <w:rsid w:val="007F48F0"/>
    <w:rsid w:val="007F4A2B"/>
    <w:rsid w:val="007F4B92"/>
    <w:rsid w:val="007F53BE"/>
    <w:rsid w:val="007F5602"/>
    <w:rsid w:val="007F5914"/>
    <w:rsid w:val="007F623E"/>
    <w:rsid w:val="007F6492"/>
    <w:rsid w:val="007F669F"/>
    <w:rsid w:val="007F6A4E"/>
    <w:rsid w:val="007F6AC4"/>
    <w:rsid w:val="007F6B39"/>
    <w:rsid w:val="007F6C87"/>
    <w:rsid w:val="007F6CBC"/>
    <w:rsid w:val="007F6D35"/>
    <w:rsid w:val="007F7CE7"/>
    <w:rsid w:val="007F7D96"/>
    <w:rsid w:val="00800A6A"/>
    <w:rsid w:val="00800B86"/>
    <w:rsid w:val="008011D5"/>
    <w:rsid w:val="00801EF7"/>
    <w:rsid w:val="00801FED"/>
    <w:rsid w:val="008025CD"/>
    <w:rsid w:val="0080265B"/>
    <w:rsid w:val="00802669"/>
    <w:rsid w:val="00802BC3"/>
    <w:rsid w:val="00802DD7"/>
    <w:rsid w:val="00802E41"/>
    <w:rsid w:val="00803088"/>
    <w:rsid w:val="00803963"/>
    <w:rsid w:val="008039BB"/>
    <w:rsid w:val="00804A6D"/>
    <w:rsid w:val="00804FCF"/>
    <w:rsid w:val="00805AA2"/>
    <w:rsid w:val="00805DAD"/>
    <w:rsid w:val="0080675A"/>
    <w:rsid w:val="00806941"/>
    <w:rsid w:val="00806C44"/>
    <w:rsid w:val="00806EE3"/>
    <w:rsid w:val="00807A2C"/>
    <w:rsid w:val="00810786"/>
    <w:rsid w:val="00810C06"/>
    <w:rsid w:val="00810EF3"/>
    <w:rsid w:val="00810FE9"/>
    <w:rsid w:val="0081157B"/>
    <w:rsid w:val="0081158B"/>
    <w:rsid w:val="0081180D"/>
    <w:rsid w:val="00811A04"/>
    <w:rsid w:val="00811C60"/>
    <w:rsid w:val="00811E33"/>
    <w:rsid w:val="00811F14"/>
    <w:rsid w:val="0081237C"/>
    <w:rsid w:val="00812804"/>
    <w:rsid w:val="00812B1B"/>
    <w:rsid w:val="00812D79"/>
    <w:rsid w:val="00812F66"/>
    <w:rsid w:val="00812F88"/>
    <w:rsid w:val="0081314B"/>
    <w:rsid w:val="00813768"/>
    <w:rsid w:val="00813AF9"/>
    <w:rsid w:val="00813B92"/>
    <w:rsid w:val="0081410E"/>
    <w:rsid w:val="00814591"/>
    <w:rsid w:val="00814872"/>
    <w:rsid w:val="008150A8"/>
    <w:rsid w:val="00815135"/>
    <w:rsid w:val="00816284"/>
    <w:rsid w:val="00816912"/>
    <w:rsid w:val="00816EAE"/>
    <w:rsid w:val="008173BD"/>
    <w:rsid w:val="008174C6"/>
    <w:rsid w:val="00817785"/>
    <w:rsid w:val="00817932"/>
    <w:rsid w:val="00820397"/>
    <w:rsid w:val="00820C2C"/>
    <w:rsid w:val="00820D33"/>
    <w:rsid w:val="00821026"/>
    <w:rsid w:val="00821821"/>
    <w:rsid w:val="00821A1E"/>
    <w:rsid w:val="008227DF"/>
    <w:rsid w:val="00822F5F"/>
    <w:rsid w:val="0082315A"/>
    <w:rsid w:val="00823578"/>
    <w:rsid w:val="008235B0"/>
    <w:rsid w:val="00823664"/>
    <w:rsid w:val="0082390D"/>
    <w:rsid w:val="00823A93"/>
    <w:rsid w:val="00823CD8"/>
    <w:rsid w:val="00823D5F"/>
    <w:rsid w:val="00824108"/>
    <w:rsid w:val="00824550"/>
    <w:rsid w:val="00824CB6"/>
    <w:rsid w:val="00824E1C"/>
    <w:rsid w:val="0082642B"/>
    <w:rsid w:val="00826723"/>
    <w:rsid w:val="00826856"/>
    <w:rsid w:val="00826A4D"/>
    <w:rsid w:val="00826BCC"/>
    <w:rsid w:val="00827219"/>
    <w:rsid w:val="0082722D"/>
    <w:rsid w:val="008279C7"/>
    <w:rsid w:val="00827B4E"/>
    <w:rsid w:val="00827DE0"/>
    <w:rsid w:val="00827F1A"/>
    <w:rsid w:val="00830035"/>
    <w:rsid w:val="008301E5"/>
    <w:rsid w:val="00831800"/>
    <w:rsid w:val="00831BDE"/>
    <w:rsid w:val="00831F8F"/>
    <w:rsid w:val="00832A3F"/>
    <w:rsid w:val="00832BFD"/>
    <w:rsid w:val="00832F3B"/>
    <w:rsid w:val="00833515"/>
    <w:rsid w:val="00833BB4"/>
    <w:rsid w:val="00833F63"/>
    <w:rsid w:val="00834046"/>
    <w:rsid w:val="008340E4"/>
    <w:rsid w:val="0083478A"/>
    <w:rsid w:val="00834C86"/>
    <w:rsid w:val="00835372"/>
    <w:rsid w:val="00835483"/>
    <w:rsid w:val="00835E61"/>
    <w:rsid w:val="008364FA"/>
    <w:rsid w:val="008369CD"/>
    <w:rsid w:val="00837CC9"/>
    <w:rsid w:val="00837D2C"/>
    <w:rsid w:val="00840B88"/>
    <w:rsid w:val="00840D0D"/>
    <w:rsid w:val="0084133A"/>
    <w:rsid w:val="008415FB"/>
    <w:rsid w:val="008418BC"/>
    <w:rsid w:val="00841B76"/>
    <w:rsid w:val="00841D47"/>
    <w:rsid w:val="00842516"/>
    <w:rsid w:val="00843203"/>
    <w:rsid w:val="0084344D"/>
    <w:rsid w:val="0084361F"/>
    <w:rsid w:val="00843768"/>
    <w:rsid w:val="008437A1"/>
    <w:rsid w:val="008440CF"/>
    <w:rsid w:val="00844624"/>
    <w:rsid w:val="00844902"/>
    <w:rsid w:val="0084602C"/>
    <w:rsid w:val="00846751"/>
    <w:rsid w:val="008478E4"/>
    <w:rsid w:val="00847C0B"/>
    <w:rsid w:val="00847E23"/>
    <w:rsid w:val="0085006D"/>
    <w:rsid w:val="00850262"/>
    <w:rsid w:val="00850A09"/>
    <w:rsid w:val="00850B0B"/>
    <w:rsid w:val="00850D79"/>
    <w:rsid w:val="00851236"/>
    <w:rsid w:val="0085124F"/>
    <w:rsid w:val="00851325"/>
    <w:rsid w:val="00851AAC"/>
    <w:rsid w:val="00851D8F"/>
    <w:rsid w:val="008522E0"/>
    <w:rsid w:val="00852CAB"/>
    <w:rsid w:val="00852FF7"/>
    <w:rsid w:val="008531FD"/>
    <w:rsid w:val="00853356"/>
    <w:rsid w:val="00853C1F"/>
    <w:rsid w:val="008553A0"/>
    <w:rsid w:val="00855939"/>
    <w:rsid w:val="008559C8"/>
    <w:rsid w:val="00855AE7"/>
    <w:rsid w:val="00855CE4"/>
    <w:rsid w:val="008561BD"/>
    <w:rsid w:val="008564A8"/>
    <w:rsid w:val="00856A52"/>
    <w:rsid w:val="0085702D"/>
    <w:rsid w:val="00860041"/>
    <w:rsid w:val="008609BC"/>
    <w:rsid w:val="00860C23"/>
    <w:rsid w:val="00860E45"/>
    <w:rsid w:val="00860F85"/>
    <w:rsid w:val="00861083"/>
    <w:rsid w:val="008610B7"/>
    <w:rsid w:val="0086139F"/>
    <w:rsid w:val="0086148F"/>
    <w:rsid w:val="00861791"/>
    <w:rsid w:val="008619AD"/>
    <w:rsid w:val="00861C35"/>
    <w:rsid w:val="0086236C"/>
    <w:rsid w:val="00862461"/>
    <w:rsid w:val="00863014"/>
    <w:rsid w:val="00863266"/>
    <w:rsid w:val="008632D7"/>
    <w:rsid w:val="008634D5"/>
    <w:rsid w:val="00863698"/>
    <w:rsid w:val="0086377D"/>
    <w:rsid w:val="00863AFF"/>
    <w:rsid w:val="00863E27"/>
    <w:rsid w:val="00863EBD"/>
    <w:rsid w:val="0086404B"/>
    <w:rsid w:val="00864271"/>
    <w:rsid w:val="008642AD"/>
    <w:rsid w:val="008646CD"/>
    <w:rsid w:val="00864A9E"/>
    <w:rsid w:val="008659C8"/>
    <w:rsid w:val="00865CEE"/>
    <w:rsid w:val="00866219"/>
    <w:rsid w:val="00866552"/>
    <w:rsid w:val="00866940"/>
    <w:rsid w:val="00866A15"/>
    <w:rsid w:val="00866CB6"/>
    <w:rsid w:val="0086756F"/>
    <w:rsid w:val="00867B2A"/>
    <w:rsid w:val="00870454"/>
    <w:rsid w:val="0087048A"/>
    <w:rsid w:val="0087064E"/>
    <w:rsid w:val="00870B36"/>
    <w:rsid w:val="00870DEF"/>
    <w:rsid w:val="008715D7"/>
    <w:rsid w:val="00871906"/>
    <w:rsid w:val="00872221"/>
    <w:rsid w:val="00872948"/>
    <w:rsid w:val="0087322B"/>
    <w:rsid w:val="00873D0B"/>
    <w:rsid w:val="008749CA"/>
    <w:rsid w:val="008752A6"/>
    <w:rsid w:val="008752DD"/>
    <w:rsid w:val="00875466"/>
    <w:rsid w:val="008759DB"/>
    <w:rsid w:val="00876002"/>
    <w:rsid w:val="00876168"/>
    <w:rsid w:val="008761CC"/>
    <w:rsid w:val="0087665A"/>
    <w:rsid w:val="00876EBA"/>
    <w:rsid w:val="008777AE"/>
    <w:rsid w:val="00877A9B"/>
    <w:rsid w:val="00877BAB"/>
    <w:rsid w:val="00880021"/>
    <w:rsid w:val="0088009C"/>
    <w:rsid w:val="00880698"/>
    <w:rsid w:val="008807C0"/>
    <w:rsid w:val="00880DC2"/>
    <w:rsid w:val="008817B6"/>
    <w:rsid w:val="008819D5"/>
    <w:rsid w:val="00881B95"/>
    <w:rsid w:val="00881D5F"/>
    <w:rsid w:val="008829E7"/>
    <w:rsid w:val="00882C54"/>
    <w:rsid w:val="00883044"/>
    <w:rsid w:val="0088379A"/>
    <w:rsid w:val="0088395C"/>
    <w:rsid w:val="00884636"/>
    <w:rsid w:val="00884CCE"/>
    <w:rsid w:val="00885CEB"/>
    <w:rsid w:val="00885F1C"/>
    <w:rsid w:val="008863A5"/>
    <w:rsid w:val="008879E8"/>
    <w:rsid w:val="00890190"/>
    <w:rsid w:val="008903E2"/>
    <w:rsid w:val="00890B22"/>
    <w:rsid w:val="00890FA8"/>
    <w:rsid w:val="008910AD"/>
    <w:rsid w:val="00891261"/>
    <w:rsid w:val="00892EB7"/>
    <w:rsid w:val="00893053"/>
    <w:rsid w:val="00893217"/>
    <w:rsid w:val="008934F1"/>
    <w:rsid w:val="008937A2"/>
    <w:rsid w:val="0089384D"/>
    <w:rsid w:val="00894264"/>
    <w:rsid w:val="008947A6"/>
    <w:rsid w:val="00895529"/>
    <w:rsid w:val="00895864"/>
    <w:rsid w:val="0089590B"/>
    <w:rsid w:val="00895B25"/>
    <w:rsid w:val="00895D6E"/>
    <w:rsid w:val="00895FE9"/>
    <w:rsid w:val="008964BE"/>
    <w:rsid w:val="00896944"/>
    <w:rsid w:val="00896CB7"/>
    <w:rsid w:val="00897355"/>
    <w:rsid w:val="008976AA"/>
    <w:rsid w:val="0089771D"/>
    <w:rsid w:val="00897B1B"/>
    <w:rsid w:val="008A028B"/>
    <w:rsid w:val="008A05CB"/>
    <w:rsid w:val="008A0991"/>
    <w:rsid w:val="008A0A33"/>
    <w:rsid w:val="008A0ACB"/>
    <w:rsid w:val="008A0B25"/>
    <w:rsid w:val="008A0B40"/>
    <w:rsid w:val="008A0D20"/>
    <w:rsid w:val="008A0FD3"/>
    <w:rsid w:val="008A19C3"/>
    <w:rsid w:val="008A1ED1"/>
    <w:rsid w:val="008A2609"/>
    <w:rsid w:val="008A2726"/>
    <w:rsid w:val="008A2B01"/>
    <w:rsid w:val="008A3913"/>
    <w:rsid w:val="008A3A78"/>
    <w:rsid w:val="008A41AA"/>
    <w:rsid w:val="008A51C3"/>
    <w:rsid w:val="008A51F6"/>
    <w:rsid w:val="008A5988"/>
    <w:rsid w:val="008A5A12"/>
    <w:rsid w:val="008A5A7B"/>
    <w:rsid w:val="008A5D1C"/>
    <w:rsid w:val="008A63B2"/>
    <w:rsid w:val="008A6517"/>
    <w:rsid w:val="008A6931"/>
    <w:rsid w:val="008A762C"/>
    <w:rsid w:val="008A79AD"/>
    <w:rsid w:val="008A7AB9"/>
    <w:rsid w:val="008A7B24"/>
    <w:rsid w:val="008A7C6B"/>
    <w:rsid w:val="008A7FB8"/>
    <w:rsid w:val="008B049A"/>
    <w:rsid w:val="008B10E3"/>
    <w:rsid w:val="008B1498"/>
    <w:rsid w:val="008B18B9"/>
    <w:rsid w:val="008B2139"/>
    <w:rsid w:val="008B2A78"/>
    <w:rsid w:val="008B2D76"/>
    <w:rsid w:val="008B308B"/>
    <w:rsid w:val="008B3A89"/>
    <w:rsid w:val="008B3BBC"/>
    <w:rsid w:val="008B3CBF"/>
    <w:rsid w:val="008B3DB6"/>
    <w:rsid w:val="008B43D3"/>
    <w:rsid w:val="008B476F"/>
    <w:rsid w:val="008B4F1C"/>
    <w:rsid w:val="008B4F72"/>
    <w:rsid w:val="008B5408"/>
    <w:rsid w:val="008B56AB"/>
    <w:rsid w:val="008B5D4D"/>
    <w:rsid w:val="008B65E6"/>
    <w:rsid w:val="008B6B9A"/>
    <w:rsid w:val="008B6E95"/>
    <w:rsid w:val="008B703A"/>
    <w:rsid w:val="008B725D"/>
    <w:rsid w:val="008B78B3"/>
    <w:rsid w:val="008B7E08"/>
    <w:rsid w:val="008C027E"/>
    <w:rsid w:val="008C0331"/>
    <w:rsid w:val="008C078F"/>
    <w:rsid w:val="008C08D4"/>
    <w:rsid w:val="008C0B88"/>
    <w:rsid w:val="008C0BEB"/>
    <w:rsid w:val="008C1492"/>
    <w:rsid w:val="008C1C3C"/>
    <w:rsid w:val="008C1EDB"/>
    <w:rsid w:val="008C2A75"/>
    <w:rsid w:val="008C2B3E"/>
    <w:rsid w:val="008C3B74"/>
    <w:rsid w:val="008C3FFC"/>
    <w:rsid w:val="008C4039"/>
    <w:rsid w:val="008C477A"/>
    <w:rsid w:val="008C49AF"/>
    <w:rsid w:val="008C4D47"/>
    <w:rsid w:val="008C5142"/>
    <w:rsid w:val="008C523F"/>
    <w:rsid w:val="008C54F7"/>
    <w:rsid w:val="008C58AF"/>
    <w:rsid w:val="008C5A61"/>
    <w:rsid w:val="008C5A78"/>
    <w:rsid w:val="008C685C"/>
    <w:rsid w:val="008C68FD"/>
    <w:rsid w:val="008C701F"/>
    <w:rsid w:val="008C77F7"/>
    <w:rsid w:val="008C7946"/>
    <w:rsid w:val="008C7D41"/>
    <w:rsid w:val="008D00AB"/>
    <w:rsid w:val="008D0CF1"/>
    <w:rsid w:val="008D122A"/>
    <w:rsid w:val="008D187B"/>
    <w:rsid w:val="008D2B0F"/>
    <w:rsid w:val="008D3394"/>
    <w:rsid w:val="008D3AFB"/>
    <w:rsid w:val="008D3CF1"/>
    <w:rsid w:val="008D49A6"/>
    <w:rsid w:val="008D4A59"/>
    <w:rsid w:val="008D5AD2"/>
    <w:rsid w:val="008D5D97"/>
    <w:rsid w:val="008D5E2F"/>
    <w:rsid w:val="008D668B"/>
    <w:rsid w:val="008D6956"/>
    <w:rsid w:val="008D6F1F"/>
    <w:rsid w:val="008D7F31"/>
    <w:rsid w:val="008E0249"/>
    <w:rsid w:val="008E02AF"/>
    <w:rsid w:val="008E0754"/>
    <w:rsid w:val="008E0E82"/>
    <w:rsid w:val="008E15CB"/>
    <w:rsid w:val="008E1B06"/>
    <w:rsid w:val="008E297C"/>
    <w:rsid w:val="008E29B2"/>
    <w:rsid w:val="008E2A01"/>
    <w:rsid w:val="008E2EAE"/>
    <w:rsid w:val="008E318E"/>
    <w:rsid w:val="008E38DB"/>
    <w:rsid w:val="008E38DE"/>
    <w:rsid w:val="008E38E2"/>
    <w:rsid w:val="008E3976"/>
    <w:rsid w:val="008E3D27"/>
    <w:rsid w:val="008E41C6"/>
    <w:rsid w:val="008E4786"/>
    <w:rsid w:val="008E5643"/>
    <w:rsid w:val="008E577D"/>
    <w:rsid w:val="008E58CF"/>
    <w:rsid w:val="008E5E4D"/>
    <w:rsid w:val="008E6018"/>
    <w:rsid w:val="008E65A4"/>
    <w:rsid w:val="008E6BB4"/>
    <w:rsid w:val="008E6CA5"/>
    <w:rsid w:val="008E6EE7"/>
    <w:rsid w:val="008E71B8"/>
    <w:rsid w:val="008E7BB3"/>
    <w:rsid w:val="008F042F"/>
    <w:rsid w:val="008F14B2"/>
    <w:rsid w:val="008F15FD"/>
    <w:rsid w:val="008F171D"/>
    <w:rsid w:val="008F1882"/>
    <w:rsid w:val="008F2329"/>
    <w:rsid w:val="008F27DE"/>
    <w:rsid w:val="008F2B32"/>
    <w:rsid w:val="008F2FC7"/>
    <w:rsid w:val="008F3185"/>
    <w:rsid w:val="008F34B1"/>
    <w:rsid w:val="008F3841"/>
    <w:rsid w:val="008F38F9"/>
    <w:rsid w:val="008F39E6"/>
    <w:rsid w:val="008F44A4"/>
    <w:rsid w:val="008F46E0"/>
    <w:rsid w:val="008F4EBC"/>
    <w:rsid w:val="008F52D6"/>
    <w:rsid w:val="008F5F4F"/>
    <w:rsid w:val="008F6A14"/>
    <w:rsid w:val="008F75F0"/>
    <w:rsid w:val="008F7661"/>
    <w:rsid w:val="008F786A"/>
    <w:rsid w:val="008F7BD9"/>
    <w:rsid w:val="008F7F3E"/>
    <w:rsid w:val="00900AF1"/>
    <w:rsid w:val="00900C54"/>
    <w:rsid w:val="00900F7A"/>
    <w:rsid w:val="009010B4"/>
    <w:rsid w:val="0090149E"/>
    <w:rsid w:val="009017A9"/>
    <w:rsid w:val="00902465"/>
    <w:rsid w:val="00903006"/>
    <w:rsid w:val="00903062"/>
    <w:rsid w:val="00903078"/>
    <w:rsid w:val="0090310C"/>
    <w:rsid w:val="009033FC"/>
    <w:rsid w:val="00903448"/>
    <w:rsid w:val="0090387F"/>
    <w:rsid w:val="00903E07"/>
    <w:rsid w:val="00903FE1"/>
    <w:rsid w:val="0090499B"/>
    <w:rsid w:val="00904D94"/>
    <w:rsid w:val="00905C29"/>
    <w:rsid w:val="00905C34"/>
    <w:rsid w:val="00906510"/>
    <w:rsid w:val="0090651D"/>
    <w:rsid w:val="0090678B"/>
    <w:rsid w:val="00906B0A"/>
    <w:rsid w:val="00906C3F"/>
    <w:rsid w:val="0090744F"/>
    <w:rsid w:val="009077CF"/>
    <w:rsid w:val="00907C10"/>
    <w:rsid w:val="00910C69"/>
    <w:rsid w:val="00911078"/>
    <w:rsid w:val="009111B3"/>
    <w:rsid w:val="00911254"/>
    <w:rsid w:val="00913040"/>
    <w:rsid w:val="00913158"/>
    <w:rsid w:val="009145A2"/>
    <w:rsid w:val="0091607A"/>
    <w:rsid w:val="00916402"/>
    <w:rsid w:val="009165C1"/>
    <w:rsid w:val="0091679F"/>
    <w:rsid w:val="00916F19"/>
    <w:rsid w:val="00917166"/>
    <w:rsid w:val="00917A8D"/>
    <w:rsid w:val="00917D1C"/>
    <w:rsid w:val="009203C4"/>
    <w:rsid w:val="00920ACE"/>
    <w:rsid w:val="009211D6"/>
    <w:rsid w:val="0092143B"/>
    <w:rsid w:val="00921450"/>
    <w:rsid w:val="009215B4"/>
    <w:rsid w:val="00921618"/>
    <w:rsid w:val="0092184A"/>
    <w:rsid w:val="00921AFB"/>
    <w:rsid w:val="00921F66"/>
    <w:rsid w:val="00922658"/>
    <w:rsid w:val="00922843"/>
    <w:rsid w:val="00922F3B"/>
    <w:rsid w:val="0092328E"/>
    <w:rsid w:val="00923A40"/>
    <w:rsid w:val="00924BB5"/>
    <w:rsid w:val="00925CA0"/>
    <w:rsid w:val="00925FDD"/>
    <w:rsid w:val="00926689"/>
    <w:rsid w:val="00926725"/>
    <w:rsid w:val="00927150"/>
    <w:rsid w:val="00927FB0"/>
    <w:rsid w:val="009304B8"/>
    <w:rsid w:val="00930918"/>
    <w:rsid w:val="0093103F"/>
    <w:rsid w:val="00931C92"/>
    <w:rsid w:val="009325D6"/>
    <w:rsid w:val="009328B5"/>
    <w:rsid w:val="00932BE1"/>
    <w:rsid w:val="0093374C"/>
    <w:rsid w:val="009337A6"/>
    <w:rsid w:val="00933F90"/>
    <w:rsid w:val="00933FC5"/>
    <w:rsid w:val="00934085"/>
    <w:rsid w:val="00934A66"/>
    <w:rsid w:val="009351E2"/>
    <w:rsid w:val="0093522A"/>
    <w:rsid w:val="009358C3"/>
    <w:rsid w:val="00935B0C"/>
    <w:rsid w:val="0093605D"/>
    <w:rsid w:val="0093684D"/>
    <w:rsid w:val="0093693A"/>
    <w:rsid w:val="00936F82"/>
    <w:rsid w:val="0093704E"/>
    <w:rsid w:val="009370F8"/>
    <w:rsid w:val="0093718B"/>
    <w:rsid w:val="00937793"/>
    <w:rsid w:val="00937DF5"/>
    <w:rsid w:val="00937E62"/>
    <w:rsid w:val="00937EDC"/>
    <w:rsid w:val="00940785"/>
    <w:rsid w:val="00940D62"/>
    <w:rsid w:val="00940D9B"/>
    <w:rsid w:val="00941103"/>
    <w:rsid w:val="00941D3B"/>
    <w:rsid w:val="00941EC2"/>
    <w:rsid w:val="00941FD8"/>
    <w:rsid w:val="009423CC"/>
    <w:rsid w:val="009425FD"/>
    <w:rsid w:val="00943340"/>
    <w:rsid w:val="009435A2"/>
    <w:rsid w:val="009435C1"/>
    <w:rsid w:val="00943A95"/>
    <w:rsid w:val="00943DED"/>
    <w:rsid w:val="00943F65"/>
    <w:rsid w:val="009441D0"/>
    <w:rsid w:val="0094464B"/>
    <w:rsid w:val="00944D3F"/>
    <w:rsid w:val="00944F90"/>
    <w:rsid w:val="00945094"/>
    <w:rsid w:val="00945266"/>
    <w:rsid w:val="0094538F"/>
    <w:rsid w:val="00945704"/>
    <w:rsid w:val="00945946"/>
    <w:rsid w:val="00945F29"/>
    <w:rsid w:val="00945FB9"/>
    <w:rsid w:val="00946474"/>
    <w:rsid w:val="009464E1"/>
    <w:rsid w:val="0094686A"/>
    <w:rsid w:val="00946F6C"/>
    <w:rsid w:val="0094709B"/>
    <w:rsid w:val="009476A3"/>
    <w:rsid w:val="00947AB2"/>
    <w:rsid w:val="00947F65"/>
    <w:rsid w:val="00950773"/>
    <w:rsid w:val="00950B6E"/>
    <w:rsid w:val="00950D7B"/>
    <w:rsid w:val="00951004"/>
    <w:rsid w:val="00951049"/>
    <w:rsid w:val="00951339"/>
    <w:rsid w:val="009518A9"/>
    <w:rsid w:val="00951DB2"/>
    <w:rsid w:val="009522DC"/>
    <w:rsid w:val="0095293C"/>
    <w:rsid w:val="00952E95"/>
    <w:rsid w:val="0095386B"/>
    <w:rsid w:val="00953913"/>
    <w:rsid w:val="00953B07"/>
    <w:rsid w:val="00953D50"/>
    <w:rsid w:val="00953DB0"/>
    <w:rsid w:val="0095400B"/>
    <w:rsid w:val="00954052"/>
    <w:rsid w:val="009549F2"/>
    <w:rsid w:val="00954CC9"/>
    <w:rsid w:val="0095509A"/>
    <w:rsid w:val="009559B0"/>
    <w:rsid w:val="00955AF9"/>
    <w:rsid w:val="00956288"/>
    <w:rsid w:val="00956730"/>
    <w:rsid w:val="00956AC4"/>
    <w:rsid w:val="0095789C"/>
    <w:rsid w:val="00960413"/>
    <w:rsid w:val="009606C3"/>
    <w:rsid w:val="00960818"/>
    <w:rsid w:val="00961CAF"/>
    <w:rsid w:val="00961D70"/>
    <w:rsid w:val="00961E3C"/>
    <w:rsid w:val="00962DEF"/>
    <w:rsid w:val="00962E53"/>
    <w:rsid w:val="00962EC9"/>
    <w:rsid w:val="00962F4D"/>
    <w:rsid w:val="0096314B"/>
    <w:rsid w:val="00963403"/>
    <w:rsid w:val="00964078"/>
    <w:rsid w:val="00964371"/>
    <w:rsid w:val="0096440C"/>
    <w:rsid w:val="009653F2"/>
    <w:rsid w:val="00965814"/>
    <w:rsid w:val="00965E64"/>
    <w:rsid w:val="0096612D"/>
    <w:rsid w:val="00966426"/>
    <w:rsid w:val="009668BF"/>
    <w:rsid w:val="00966ADA"/>
    <w:rsid w:val="00967032"/>
    <w:rsid w:val="00967549"/>
    <w:rsid w:val="00967E2D"/>
    <w:rsid w:val="00970928"/>
    <w:rsid w:val="009709F5"/>
    <w:rsid w:val="00970B81"/>
    <w:rsid w:val="00970F30"/>
    <w:rsid w:val="009720BC"/>
    <w:rsid w:val="0097234C"/>
    <w:rsid w:val="00972A9F"/>
    <w:rsid w:val="009733DD"/>
    <w:rsid w:val="009734CA"/>
    <w:rsid w:val="00973DE4"/>
    <w:rsid w:val="00973E20"/>
    <w:rsid w:val="00974720"/>
    <w:rsid w:val="00974DC9"/>
    <w:rsid w:val="00975297"/>
    <w:rsid w:val="0097583F"/>
    <w:rsid w:val="009759C8"/>
    <w:rsid w:val="009766A8"/>
    <w:rsid w:val="00977AE8"/>
    <w:rsid w:val="00977E1B"/>
    <w:rsid w:val="00980014"/>
    <w:rsid w:val="00980096"/>
    <w:rsid w:val="009804F8"/>
    <w:rsid w:val="009806B6"/>
    <w:rsid w:val="00980CB1"/>
    <w:rsid w:val="00981092"/>
    <w:rsid w:val="00981277"/>
    <w:rsid w:val="009813E8"/>
    <w:rsid w:val="009814D0"/>
    <w:rsid w:val="00982338"/>
    <w:rsid w:val="0098250D"/>
    <w:rsid w:val="00982662"/>
    <w:rsid w:val="009827BF"/>
    <w:rsid w:val="00982895"/>
    <w:rsid w:val="0098444C"/>
    <w:rsid w:val="00984B02"/>
    <w:rsid w:val="009857E5"/>
    <w:rsid w:val="009857F6"/>
    <w:rsid w:val="00985EE2"/>
    <w:rsid w:val="0098676F"/>
    <w:rsid w:val="00986C42"/>
    <w:rsid w:val="00986FAB"/>
    <w:rsid w:val="00987AE2"/>
    <w:rsid w:val="0099041E"/>
    <w:rsid w:val="00990EBE"/>
    <w:rsid w:val="00991385"/>
    <w:rsid w:val="009916FD"/>
    <w:rsid w:val="0099198E"/>
    <w:rsid w:val="00991D43"/>
    <w:rsid w:val="00992BB2"/>
    <w:rsid w:val="00993077"/>
    <w:rsid w:val="009931AD"/>
    <w:rsid w:val="0099380E"/>
    <w:rsid w:val="00993BD8"/>
    <w:rsid w:val="00993C8A"/>
    <w:rsid w:val="00993F09"/>
    <w:rsid w:val="00993FA6"/>
    <w:rsid w:val="0099514F"/>
    <w:rsid w:val="009957A9"/>
    <w:rsid w:val="009958D5"/>
    <w:rsid w:val="00995D8B"/>
    <w:rsid w:val="0099678A"/>
    <w:rsid w:val="00996A40"/>
    <w:rsid w:val="009970F3"/>
    <w:rsid w:val="009974BB"/>
    <w:rsid w:val="0099760A"/>
    <w:rsid w:val="0099770F"/>
    <w:rsid w:val="009A0311"/>
    <w:rsid w:val="009A0571"/>
    <w:rsid w:val="009A0C8E"/>
    <w:rsid w:val="009A0D0B"/>
    <w:rsid w:val="009A0D33"/>
    <w:rsid w:val="009A0F12"/>
    <w:rsid w:val="009A0F8D"/>
    <w:rsid w:val="009A13F7"/>
    <w:rsid w:val="009A14D9"/>
    <w:rsid w:val="009A1B22"/>
    <w:rsid w:val="009A2626"/>
    <w:rsid w:val="009A26BA"/>
    <w:rsid w:val="009A2E44"/>
    <w:rsid w:val="009A35B0"/>
    <w:rsid w:val="009A40A6"/>
    <w:rsid w:val="009A4358"/>
    <w:rsid w:val="009A444F"/>
    <w:rsid w:val="009A4A0D"/>
    <w:rsid w:val="009A4B53"/>
    <w:rsid w:val="009A4BB6"/>
    <w:rsid w:val="009A5EFD"/>
    <w:rsid w:val="009A609B"/>
    <w:rsid w:val="009A6511"/>
    <w:rsid w:val="009A6520"/>
    <w:rsid w:val="009A677F"/>
    <w:rsid w:val="009A6F09"/>
    <w:rsid w:val="009A7E1E"/>
    <w:rsid w:val="009B01F4"/>
    <w:rsid w:val="009B12CA"/>
    <w:rsid w:val="009B1629"/>
    <w:rsid w:val="009B1911"/>
    <w:rsid w:val="009B1FFE"/>
    <w:rsid w:val="009B200B"/>
    <w:rsid w:val="009B20AF"/>
    <w:rsid w:val="009B2287"/>
    <w:rsid w:val="009B23BD"/>
    <w:rsid w:val="009B26BB"/>
    <w:rsid w:val="009B2BB7"/>
    <w:rsid w:val="009B337C"/>
    <w:rsid w:val="009B3550"/>
    <w:rsid w:val="009B3AD7"/>
    <w:rsid w:val="009B450E"/>
    <w:rsid w:val="009B491A"/>
    <w:rsid w:val="009B5696"/>
    <w:rsid w:val="009B56F6"/>
    <w:rsid w:val="009B5D1D"/>
    <w:rsid w:val="009B6346"/>
    <w:rsid w:val="009B6640"/>
    <w:rsid w:val="009B6D03"/>
    <w:rsid w:val="009B7FF1"/>
    <w:rsid w:val="009C02AE"/>
    <w:rsid w:val="009C05AD"/>
    <w:rsid w:val="009C0B44"/>
    <w:rsid w:val="009C0F1D"/>
    <w:rsid w:val="009C0F2C"/>
    <w:rsid w:val="009C0FCD"/>
    <w:rsid w:val="009C1230"/>
    <w:rsid w:val="009C243B"/>
    <w:rsid w:val="009C2741"/>
    <w:rsid w:val="009C3645"/>
    <w:rsid w:val="009C4222"/>
    <w:rsid w:val="009C462C"/>
    <w:rsid w:val="009C4837"/>
    <w:rsid w:val="009C490C"/>
    <w:rsid w:val="009C5671"/>
    <w:rsid w:val="009C582B"/>
    <w:rsid w:val="009C6466"/>
    <w:rsid w:val="009C6781"/>
    <w:rsid w:val="009C6F3C"/>
    <w:rsid w:val="009C77EA"/>
    <w:rsid w:val="009D0068"/>
    <w:rsid w:val="009D0723"/>
    <w:rsid w:val="009D0989"/>
    <w:rsid w:val="009D0E34"/>
    <w:rsid w:val="009D18D0"/>
    <w:rsid w:val="009D225C"/>
    <w:rsid w:val="009D2E24"/>
    <w:rsid w:val="009D383B"/>
    <w:rsid w:val="009D3979"/>
    <w:rsid w:val="009D3D7E"/>
    <w:rsid w:val="009D3E57"/>
    <w:rsid w:val="009D402C"/>
    <w:rsid w:val="009D45FD"/>
    <w:rsid w:val="009D4715"/>
    <w:rsid w:val="009D4D69"/>
    <w:rsid w:val="009D4E55"/>
    <w:rsid w:val="009D51D9"/>
    <w:rsid w:val="009D526D"/>
    <w:rsid w:val="009D5B43"/>
    <w:rsid w:val="009D6088"/>
    <w:rsid w:val="009D6209"/>
    <w:rsid w:val="009D6D4E"/>
    <w:rsid w:val="009D6F97"/>
    <w:rsid w:val="009D739B"/>
    <w:rsid w:val="009D7D2E"/>
    <w:rsid w:val="009D7EE2"/>
    <w:rsid w:val="009E00A8"/>
    <w:rsid w:val="009E0529"/>
    <w:rsid w:val="009E096F"/>
    <w:rsid w:val="009E0E37"/>
    <w:rsid w:val="009E1B1E"/>
    <w:rsid w:val="009E2183"/>
    <w:rsid w:val="009E275E"/>
    <w:rsid w:val="009E28C9"/>
    <w:rsid w:val="009E31EC"/>
    <w:rsid w:val="009E3A5B"/>
    <w:rsid w:val="009E44F4"/>
    <w:rsid w:val="009E49B6"/>
    <w:rsid w:val="009E52EF"/>
    <w:rsid w:val="009E5E3C"/>
    <w:rsid w:val="009E62AC"/>
    <w:rsid w:val="009E62C0"/>
    <w:rsid w:val="009E6498"/>
    <w:rsid w:val="009E7112"/>
    <w:rsid w:val="009E7200"/>
    <w:rsid w:val="009E731C"/>
    <w:rsid w:val="009E7320"/>
    <w:rsid w:val="009E7C51"/>
    <w:rsid w:val="009F01D9"/>
    <w:rsid w:val="009F0211"/>
    <w:rsid w:val="009F11DA"/>
    <w:rsid w:val="009F1491"/>
    <w:rsid w:val="009F1752"/>
    <w:rsid w:val="009F1F9B"/>
    <w:rsid w:val="009F2A9C"/>
    <w:rsid w:val="009F2C7A"/>
    <w:rsid w:val="009F31D2"/>
    <w:rsid w:val="009F31F6"/>
    <w:rsid w:val="009F3340"/>
    <w:rsid w:val="009F34F8"/>
    <w:rsid w:val="009F35F7"/>
    <w:rsid w:val="009F405D"/>
    <w:rsid w:val="009F42A3"/>
    <w:rsid w:val="009F496D"/>
    <w:rsid w:val="009F4CE6"/>
    <w:rsid w:val="009F5B12"/>
    <w:rsid w:val="009F5C31"/>
    <w:rsid w:val="009F6A12"/>
    <w:rsid w:val="009F6C0B"/>
    <w:rsid w:val="00A00A3B"/>
    <w:rsid w:val="00A00DA3"/>
    <w:rsid w:val="00A00EDA"/>
    <w:rsid w:val="00A01931"/>
    <w:rsid w:val="00A02881"/>
    <w:rsid w:val="00A02BC8"/>
    <w:rsid w:val="00A02DF2"/>
    <w:rsid w:val="00A02E87"/>
    <w:rsid w:val="00A037AD"/>
    <w:rsid w:val="00A049DA"/>
    <w:rsid w:val="00A0526B"/>
    <w:rsid w:val="00A05586"/>
    <w:rsid w:val="00A05E00"/>
    <w:rsid w:val="00A06F59"/>
    <w:rsid w:val="00A06FBD"/>
    <w:rsid w:val="00A074D9"/>
    <w:rsid w:val="00A078D9"/>
    <w:rsid w:val="00A07AF0"/>
    <w:rsid w:val="00A10CC1"/>
    <w:rsid w:val="00A10F37"/>
    <w:rsid w:val="00A10FD7"/>
    <w:rsid w:val="00A11F8A"/>
    <w:rsid w:val="00A121A7"/>
    <w:rsid w:val="00A13CD7"/>
    <w:rsid w:val="00A13D45"/>
    <w:rsid w:val="00A1480F"/>
    <w:rsid w:val="00A14AD7"/>
    <w:rsid w:val="00A14C4E"/>
    <w:rsid w:val="00A1501B"/>
    <w:rsid w:val="00A150BB"/>
    <w:rsid w:val="00A1577F"/>
    <w:rsid w:val="00A15D3B"/>
    <w:rsid w:val="00A16076"/>
    <w:rsid w:val="00A166DD"/>
    <w:rsid w:val="00A16C40"/>
    <w:rsid w:val="00A17041"/>
    <w:rsid w:val="00A1731D"/>
    <w:rsid w:val="00A17402"/>
    <w:rsid w:val="00A179EF"/>
    <w:rsid w:val="00A17A5E"/>
    <w:rsid w:val="00A17F02"/>
    <w:rsid w:val="00A202E7"/>
    <w:rsid w:val="00A20845"/>
    <w:rsid w:val="00A216E1"/>
    <w:rsid w:val="00A21903"/>
    <w:rsid w:val="00A21B59"/>
    <w:rsid w:val="00A2262E"/>
    <w:rsid w:val="00A226F2"/>
    <w:rsid w:val="00A234D9"/>
    <w:rsid w:val="00A238E4"/>
    <w:rsid w:val="00A239EA"/>
    <w:rsid w:val="00A23B99"/>
    <w:rsid w:val="00A23DE1"/>
    <w:rsid w:val="00A24250"/>
    <w:rsid w:val="00A24AE8"/>
    <w:rsid w:val="00A24DB1"/>
    <w:rsid w:val="00A24F9E"/>
    <w:rsid w:val="00A25A89"/>
    <w:rsid w:val="00A25F42"/>
    <w:rsid w:val="00A26EC5"/>
    <w:rsid w:val="00A27490"/>
    <w:rsid w:val="00A2759C"/>
    <w:rsid w:val="00A2770C"/>
    <w:rsid w:val="00A27848"/>
    <w:rsid w:val="00A27D5A"/>
    <w:rsid w:val="00A27DB8"/>
    <w:rsid w:val="00A27DBF"/>
    <w:rsid w:val="00A306C1"/>
    <w:rsid w:val="00A307B0"/>
    <w:rsid w:val="00A30923"/>
    <w:rsid w:val="00A30CD4"/>
    <w:rsid w:val="00A31B12"/>
    <w:rsid w:val="00A32580"/>
    <w:rsid w:val="00A329FD"/>
    <w:rsid w:val="00A338BC"/>
    <w:rsid w:val="00A33D4A"/>
    <w:rsid w:val="00A34133"/>
    <w:rsid w:val="00A3420A"/>
    <w:rsid w:val="00A3542B"/>
    <w:rsid w:val="00A3548F"/>
    <w:rsid w:val="00A35D9C"/>
    <w:rsid w:val="00A36706"/>
    <w:rsid w:val="00A36910"/>
    <w:rsid w:val="00A36C42"/>
    <w:rsid w:val="00A36F29"/>
    <w:rsid w:val="00A375AD"/>
    <w:rsid w:val="00A379F8"/>
    <w:rsid w:val="00A403FA"/>
    <w:rsid w:val="00A409D2"/>
    <w:rsid w:val="00A41079"/>
    <w:rsid w:val="00A413C7"/>
    <w:rsid w:val="00A41517"/>
    <w:rsid w:val="00A415BC"/>
    <w:rsid w:val="00A4178E"/>
    <w:rsid w:val="00A417DB"/>
    <w:rsid w:val="00A4186B"/>
    <w:rsid w:val="00A41DA4"/>
    <w:rsid w:val="00A41E33"/>
    <w:rsid w:val="00A420DB"/>
    <w:rsid w:val="00A425D9"/>
    <w:rsid w:val="00A42E33"/>
    <w:rsid w:val="00A42E85"/>
    <w:rsid w:val="00A43264"/>
    <w:rsid w:val="00A43317"/>
    <w:rsid w:val="00A436CA"/>
    <w:rsid w:val="00A43866"/>
    <w:rsid w:val="00A439D1"/>
    <w:rsid w:val="00A43A60"/>
    <w:rsid w:val="00A43BC7"/>
    <w:rsid w:val="00A43C42"/>
    <w:rsid w:val="00A441CF"/>
    <w:rsid w:val="00A44880"/>
    <w:rsid w:val="00A44980"/>
    <w:rsid w:val="00A4532F"/>
    <w:rsid w:val="00A456B7"/>
    <w:rsid w:val="00A45B1F"/>
    <w:rsid w:val="00A4633D"/>
    <w:rsid w:val="00A46859"/>
    <w:rsid w:val="00A46988"/>
    <w:rsid w:val="00A469DD"/>
    <w:rsid w:val="00A46A0E"/>
    <w:rsid w:val="00A46C13"/>
    <w:rsid w:val="00A4784A"/>
    <w:rsid w:val="00A47B60"/>
    <w:rsid w:val="00A47C34"/>
    <w:rsid w:val="00A47D97"/>
    <w:rsid w:val="00A47E37"/>
    <w:rsid w:val="00A47E4B"/>
    <w:rsid w:val="00A503E7"/>
    <w:rsid w:val="00A519F9"/>
    <w:rsid w:val="00A51B34"/>
    <w:rsid w:val="00A51C85"/>
    <w:rsid w:val="00A51DB9"/>
    <w:rsid w:val="00A51EA6"/>
    <w:rsid w:val="00A525B2"/>
    <w:rsid w:val="00A52C86"/>
    <w:rsid w:val="00A53224"/>
    <w:rsid w:val="00A5355E"/>
    <w:rsid w:val="00A536C2"/>
    <w:rsid w:val="00A541E1"/>
    <w:rsid w:val="00A54395"/>
    <w:rsid w:val="00A54679"/>
    <w:rsid w:val="00A5554B"/>
    <w:rsid w:val="00A55F7C"/>
    <w:rsid w:val="00A5650E"/>
    <w:rsid w:val="00A565DF"/>
    <w:rsid w:val="00A567AA"/>
    <w:rsid w:val="00A567D0"/>
    <w:rsid w:val="00A56B0C"/>
    <w:rsid w:val="00A56ECD"/>
    <w:rsid w:val="00A57B5B"/>
    <w:rsid w:val="00A57DB8"/>
    <w:rsid w:val="00A6061C"/>
    <w:rsid w:val="00A60993"/>
    <w:rsid w:val="00A60F3A"/>
    <w:rsid w:val="00A6127F"/>
    <w:rsid w:val="00A61598"/>
    <w:rsid w:val="00A61898"/>
    <w:rsid w:val="00A61B84"/>
    <w:rsid w:val="00A61BC5"/>
    <w:rsid w:val="00A61DA5"/>
    <w:rsid w:val="00A61F61"/>
    <w:rsid w:val="00A6241A"/>
    <w:rsid w:val="00A6283B"/>
    <w:rsid w:val="00A6311D"/>
    <w:rsid w:val="00A63C32"/>
    <w:rsid w:val="00A6428A"/>
    <w:rsid w:val="00A647C0"/>
    <w:rsid w:val="00A65120"/>
    <w:rsid w:val="00A65241"/>
    <w:rsid w:val="00A66559"/>
    <w:rsid w:val="00A667B1"/>
    <w:rsid w:val="00A66C32"/>
    <w:rsid w:val="00A66D39"/>
    <w:rsid w:val="00A671BF"/>
    <w:rsid w:val="00A6768E"/>
    <w:rsid w:val="00A6778B"/>
    <w:rsid w:val="00A70233"/>
    <w:rsid w:val="00A70489"/>
    <w:rsid w:val="00A7048C"/>
    <w:rsid w:val="00A7090B"/>
    <w:rsid w:val="00A70CD3"/>
    <w:rsid w:val="00A73018"/>
    <w:rsid w:val="00A73055"/>
    <w:rsid w:val="00A7311A"/>
    <w:rsid w:val="00A7353C"/>
    <w:rsid w:val="00A73ACD"/>
    <w:rsid w:val="00A73BC7"/>
    <w:rsid w:val="00A73DFE"/>
    <w:rsid w:val="00A73FE6"/>
    <w:rsid w:val="00A74639"/>
    <w:rsid w:val="00A74A06"/>
    <w:rsid w:val="00A74C28"/>
    <w:rsid w:val="00A75265"/>
    <w:rsid w:val="00A75301"/>
    <w:rsid w:val="00A75359"/>
    <w:rsid w:val="00A7562E"/>
    <w:rsid w:val="00A75AD5"/>
    <w:rsid w:val="00A75BF4"/>
    <w:rsid w:val="00A75C5F"/>
    <w:rsid w:val="00A75DA2"/>
    <w:rsid w:val="00A762DA"/>
    <w:rsid w:val="00A76647"/>
    <w:rsid w:val="00A767B6"/>
    <w:rsid w:val="00A76C94"/>
    <w:rsid w:val="00A77435"/>
    <w:rsid w:val="00A77B4A"/>
    <w:rsid w:val="00A77C8C"/>
    <w:rsid w:val="00A77CBA"/>
    <w:rsid w:val="00A80210"/>
    <w:rsid w:val="00A8037E"/>
    <w:rsid w:val="00A80910"/>
    <w:rsid w:val="00A80C18"/>
    <w:rsid w:val="00A80FBF"/>
    <w:rsid w:val="00A81545"/>
    <w:rsid w:val="00A81E23"/>
    <w:rsid w:val="00A82018"/>
    <w:rsid w:val="00A82306"/>
    <w:rsid w:val="00A824BE"/>
    <w:rsid w:val="00A82987"/>
    <w:rsid w:val="00A82AC5"/>
    <w:rsid w:val="00A83316"/>
    <w:rsid w:val="00A8398E"/>
    <w:rsid w:val="00A83FE7"/>
    <w:rsid w:val="00A8419F"/>
    <w:rsid w:val="00A84288"/>
    <w:rsid w:val="00A847B8"/>
    <w:rsid w:val="00A84E63"/>
    <w:rsid w:val="00A84E6C"/>
    <w:rsid w:val="00A85440"/>
    <w:rsid w:val="00A855AA"/>
    <w:rsid w:val="00A856D1"/>
    <w:rsid w:val="00A8627D"/>
    <w:rsid w:val="00A86B1B"/>
    <w:rsid w:val="00A86DE9"/>
    <w:rsid w:val="00A8740E"/>
    <w:rsid w:val="00A87860"/>
    <w:rsid w:val="00A90066"/>
    <w:rsid w:val="00A90601"/>
    <w:rsid w:val="00A909AF"/>
    <w:rsid w:val="00A90B5E"/>
    <w:rsid w:val="00A90C4F"/>
    <w:rsid w:val="00A91195"/>
    <w:rsid w:val="00A9121D"/>
    <w:rsid w:val="00A91281"/>
    <w:rsid w:val="00A91786"/>
    <w:rsid w:val="00A921B0"/>
    <w:rsid w:val="00A921B9"/>
    <w:rsid w:val="00A92320"/>
    <w:rsid w:val="00A926F1"/>
    <w:rsid w:val="00A92BCB"/>
    <w:rsid w:val="00A942F2"/>
    <w:rsid w:val="00A944AB"/>
    <w:rsid w:val="00A94D5C"/>
    <w:rsid w:val="00A952AC"/>
    <w:rsid w:val="00A9546B"/>
    <w:rsid w:val="00A95AAC"/>
    <w:rsid w:val="00A962AA"/>
    <w:rsid w:val="00A96CDE"/>
    <w:rsid w:val="00A972BA"/>
    <w:rsid w:val="00AA0373"/>
    <w:rsid w:val="00AA0467"/>
    <w:rsid w:val="00AA0C0F"/>
    <w:rsid w:val="00AA0DF3"/>
    <w:rsid w:val="00AA19F4"/>
    <w:rsid w:val="00AA1E37"/>
    <w:rsid w:val="00AA2666"/>
    <w:rsid w:val="00AA2FDB"/>
    <w:rsid w:val="00AA30F8"/>
    <w:rsid w:val="00AA3603"/>
    <w:rsid w:val="00AA44EE"/>
    <w:rsid w:val="00AA4A3E"/>
    <w:rsid w:val="00AA58BB"/>
    <w:rsid w:val="00AA651E"/>
    <w:rsid w:val="00AA6898"/>
    <w:rsid w:val="00AA6DF4"/>
    <w:rsid w:val="00AA6FC0"/>
    <w:rsid w:val="00AA720A"/>
    <w:rsid w:val="00AA741C"/>
    <w:rsid w:val="00AA758D"/>
    <w:rsid w:val="00AA78D8"/>
    <w:rsid w:val="00AB0530"/>
    <w:rsid w:val="00AB0685"/>
    <w:rsid w:val="00AB0D19"/>
    <w:rsid w:val="00AB11E8"/>
    <w:rsid w:val="00AB16CA"/>
    <w:rsid w:val="00AB1709"/>
    <w:rsid w:val="00AB1C51"/>
    <w:rsid w:val="00AB26B4"/>
    <w:rsid w:val="00AB276F"/>
    <w:rsid w:val="00AB2F57"/>
    <w:rsid w:val="00AB33B9"/>
    <w:rsid w:val="00AB3D38"/>
    <w:rsid w:val="00AB3E7E"/>
    <w:rsid w:val="00AB3F8E"/>
    <w:rsid w:val="00AB43F6"/>
    <w:rsid w:val="00AB5BE8"/>
    <w:rsid w:val="00AB5D7F"/>
    <w:rsid w:val="00AB5E43"/>
    <w:rsid w:val="00AB60D5"/>
    <w:rsid w:val="00AB678D"/>
    <w:rsid w:val="00AB6A0E"/>
    <w:rsid w:val="00AB6C79"/>
    <w:rsid w:val="00AB6C7F"/>
    <w:rsid w:val="00AB7833"/>
    <w:rsid w:val="00AB7BBB"/>
    <w:rsid w:val="00AC0174"/>
    <w:rsid w:val="00AC0200"/>
    <w:rsid w:val="00AC158C"/>
    <w:rsid w:val="00AC1B6F"/>
    <w:rsid w:val="00AC24A0"/>
    <w:rsid w:val="00AC3A53"/>
    <w:rsid w:val="00AC3AD5"/>
    <w:rsid w:val="00AC3C42"/>
    <w:rsid w:val="00AC3D98"/>
    <w:rsid w:val="00AC3F91"/>
    <w:rsid w:val="00AC400A"/>
    <w:rsid w:val="00AC4514"/>
    <w:rsid w:val="00AC4769"/>
    <w:rsid w:val="00AC4FF4"/>
    <w:rsid w:val="00AC50AC"/>
    <w:rsid w:val="00AC552B"/>
    <w:rsid w:val="00AC5611"/>
    <w:rsid w:val="00AC56CF"/>
    <w:rsid w:val="00AC5725"/>
    <w:rsid w:val="00AC57B6"/>
    <w:rsid w:val="00AC5E0C"/>
    <w:rsid w:val="00AC5E86"/>
    <w:rsid w:val="00AC6063"/>
    <w:rsid w:val="00AC6389"/>
    <w:rsid w:val="00AC67A0"/>
    <w:rsid w:val="00AC71B2"/>
    <w:rsid w:val="00AC7446"/>
    <w:rsid w:val="00AC7498"/>
    <w:rsid w:val="00AC7B30"/>
    <w:rsid w:val="00AC7DAF"/>
    <w:rsid w:val="00AD096A"/>
    <w:rsid w:val="00AD0987"/>
    <w:rsid w:val="00AD0EAD"/>
    <w:rsid w:val="00AD11D0"/>
    <w:rsid w:val="00AD143E"/>
    <w:rsid w:val="00AD162F"/>
    <w:rsid w:val="00AD221D"/>
    <w:rsid w:val="00AD240F"/>
    <w:rsid w:val="00AD282E"/>
    <w:rsid w:val="00AD2939"/>
    <w:rsid w:val="00AD2E70"/>
    <w:rsid w:val="00AD32DA"/>
    <w:rsid w:val="00AD33F0"/>
    <w:rsid w:val="00AD361A"/>
    <w:rsid w:val="00AD368C"/>
    <w:rsid w:val="00AD3C37"/>
    <w:rsid w:val="00AD40FB"/>
    <w:rsid w:val="00AD4666"/>
    <w:rsid w:val="00AD4965"/>
    <w:rsid w:val="00AD5AFE"/>
    <w:rsid w:val="00AD5F6B"/>
    <w:rsid w:val="00AD6424"/>
    <w:rsid w:val="00AD7798"/>
    <w:rsid w:val="00AD7D80"/>
    <w:rsid w:val="00AD7E67"/>
    <w:rsid w:val="00AD7FF5"/>
    <w:rsid w:val="00AE0075"/>
    <w:rsid w:val="00AE032D"/>
    <w:rsid w:val="00AE15E9"/>
    <w:rsid w:val="00AE1661"/>
    <w:rsid w:val="00AE1836"/>
    <w:rsid w:val="00AE1DF4"/>
    <w:rsid w:val="00AE1E73"/>
    <w:rsid w:val="00AE289C"/>
    <w:rsid w:val="00AE38B5"/>
    <w:rsid w:val="00AE3A7F"/>
    <w:rsid w:val="00AE3A9A"/>
    <w:rsid w:val="00AE3C73"/>
    <w:rsid w:val="00AE4785"/>
    <w:rsid w:val="00AE490B"/>
    <w:rsid w:val="00AE4BAC"/>
    <w:rsid w:val="00AE5003"/>
    <w:rsid w:val="00AE5117"/>
    <w:rsid w:val="00AE5287"/>
    <w:rsid w:val="00AE594A"/>
    <w:rsid w:val="00AE5952"/>
    <w:rsid w:val="00AE5AA4"/>
    <w:rsid w:val="00AE5EDE"/>
    <w:rsid w:val="00AE60A1"/>
    <w:rsid w:val="00AE688B"/>
    <w:rsid w:val="00AE6BA7"/>
    <w:rsid w:val="00AE703A"/>
    <w:rsid w:val="00AE72C4"/>
    <w:rsid w:val="00AE772D"/>
    <w:rsid w:val="00AE7859"/>
    <w:rsid w:val="00AE7F1F"/>
    <w:rsid w:val="00AE7FD2"/>
    <w:rsid w:val="00AF03D8"/>
    <w:rsid w:val="00AF048F"/>
    <w:rsid w:val="00AF090C"/>
    <w:rsid w:val="00AF0A10"/>
    <w:rsid w:val="00AF10E2"/>
    <w:rsid w:val="00AF1760"/>
    <w:rsid w:val="00AF1A4E"/>
    <w:rsid w:val="00AF2396"/>
    <w:rsid w:val="00AF25D4"/>
    <w:rsid w:val="00AF265C"/>
    <w:rsid w:val="00AF2D58"/>
    <w:rsid w:val="00AF2FFC"/>
    <w:rsid w:val="00AF3304"/>
    <w:rsid w:val="00AF34C9"/>
    <w:rsid w:val="00AF3C5E"/>
    <w:rsid w:val="00AF4179"/>
    <w:rsid w:val="00AF43F7"/>
    <w:rsid w:val="00AF445E"/>
    <w:rsid w:val="00AF527D"/>
    <w:rsid w:val="00AF5817"/>
    <w:rsid w:val="00AF650F"/>
    <w:rsid w:val="00AF6612"/>
    <w:rsid w:val="00AF6A6C"/>
    <w:rsid w:val="00AF7CA2"/>
    <w:rsid w:val="00B00C35"/>
    <w:rsid w:val="00B00DFE"/>
    <w:rsid w:val="00B00F5E"/>
    <w:rsid w:val="00B0191C"/>
    <w:rsid w:val="00B01B51"/>
    <w:rsid w:val="00B01C32"/>
    <w:rsid w:val="00B01D7F"/>
    <w:rsid w:val="00B02071"/>
    <w:rsid w:val="00B02E7F"/>
    <w:rsid w:val="00B02ECC"/>
    <w:rsid w:val="00B03118"/>
    <w:rsid w:val="00B032CB"/>
    <w:rsid w:val="00B03D05"/>
    <w:rsid w:val="00B03D5B"/>
    <w:rsid w:val="00B03DBC"/>
    <w:rsid w:val="00B0432E"/>
    <w:rsid w:val="00B048FF"/>
    <w:rsid w:val="00B05D05"/>
    <w:rsid w:val="00B05E41"/>
    <w:rsid w:val="00B0625F"/>
    <w:rsid w:val="00B06859"/>
    <w:rsid w:val="00B06CA0"/>
    <w:rsid w:val="00B06CAC"/>
    <w:rsid w:val="00B06E7E"/>
    <w:rsid w:val="00B073D1"/>
    <w:rsid w:val="00B0769B"/>
    <w:rsid w:val="00B07DE4"/>
    <w:rsid w:val="00B1025F"/>
    <w:rsid w:val="00B103E5"/>
    <w:rsid w:val="00B1050A"/>
    <w:rsid w:val="00B10B11"/>
    <w:rsid w:val="00B10D12"/>
    <w:rsid w:val="00B11071"/>
    <w:rsid w:val="00B11780"/>
    <w:rsid w:val="00B11B96"/>
    <w:rsid w:val="00B11E11"/>
    <w:rsid w:val="00B12A90"/>
    <w:rsid w:val="00B12E92"/>
    <w:rsid w:val="00B13542"/>
    <w:rsid w:val="00B13991"/>
    <w:rsid w:val="00B142A0"/>
    <w:rsid w:val="00B144D5"/>
    <w:rsid w:val="00B144E1"/>
    <w:rsid w:val="00B148F6"/>
    <w:rsid w:val="00B1543E"/>
    <w:rsid w:val="00B154BF"/>
    <w:rsid w:val="00B1571B"/>
    <w:rsid w:val="00B161D8"/>
    <w:rsid w:val="00B162D4"/>
    <w:rsid w:val="00B16849"/>
    <w:rsid w:val="00B16B93"/>
    <w:rsid w:val="00B17450"/>
    <w:rsid w:val="00B17739"/>
    <w:rsid w:val="00B17DA2"/>
    <w:rsid w:val="00B2034B"/>
    <w:rsid w:val="00B20409"/>
    <w:rsid w:val="00B2048C"/>
    <w:rsid w:val="00B20BD0"/>
    <w:rsid w:val="00B20D37"/>
    <w:rsid w:val="00B2101A"/>
    <w:rsid w:val="00B214D2"/>
    <w:rsid w:val="00B219C7"/>
    <w:rsid w:val="00B2202E"/>
    <w:rsid w:val="00B2283C"/>
    <w:rsid w:val="00B22F69"/>
    <w:rsid w:val="00B2379C"/>
    <w:rsid w:val="00B2407C"/>
    <w:rsid w:val="00B241E0"/>
    <w:rsid w:val="00B24814"/>
    <w:rsid w:val="00B24956"/>
    <w:rsid w:val="00B249E3"/>
    <w:rsid w:val="00B2542E"/>
    <w:rsid w:val="00B2545C"/>
    <w:rsid w:val="00B25B45"/>
    <w:rsid w:val="00B25B91"/>
    <w:rsid w:val="00B25BD9"/>
    <w:rsid w:val="00B25DA8"/>
    <w:rsid w:val="00B26B98"/>
    <w:rsid w:val="00B270A9"/>
    <w:rsid w:val="00B27272"/>
    <w:rsid w:val="00B276F8"/>
    <w:rsid w:val="00B30230"/>
    <w:rsid w:val="00B30EC7"/>
    <w:rsid w:val="00B30ED7"/>
    <w:rsid w:val="00B314ED"/>
    <w:rsid w:val="00B31B1A"/>
    <w:rsid w:val="00B320B5"/>
    <w:rsid w:val="00B32135"/>
    <w:rsid w:val="00B32214"/>
    <w:rsid w:val="00B329FD"/>
    <w:rsid w:val="00B330E3"/>
    <w:rsid w:val="00B33181"/>
    <w:rsid w:val="00B33B8D"/>
    <w:rsid w:val="00B33FEA"/>
    <w:rsid w:val="00B341DE"/>
    <w:rsid w:val="00B35251"/>
    <w:rsid w:val="00B35460"/>
    <w:rsid w:val="00B35610"/>
    <w:rsid w:val="00B35B4C"/>
    <w:rsid w:val="00B35C5B"/>
    <w:rsid w:val="00B35E56"/>
    <w:rsid w:val="00B35EEB"/>
    <w:rsid w:val="00B36B67"/>
    <w:rsid w:val="00B36EB8"/>
    <w:rsid w:val="00B3752D"/>
    <w:rsid w:val="00B376AA"/>
    <w:rsid w:val="00B37921"/>
    <w:rsid w:val="00B37C46"/>
    <w:rsid w:val="00B37FDA"/>
    <w:rsid w:val="00B403C6"/>
    <w:rsid w:val="00B40495"/>
    <w:rsid w:val="00B40A71"/>
    <w:rsid w:val="00B40ED9"/>
    <w:rsid w:val="00B411A8"/>
    <w:rsid w:val="00B41232"/>
    <w:rsid w:val="00B412D3"/>
    <w:rsid w:val="00B4151D"/>
    <w:rsid w:val="00B41B81"/>
    <w:rsid w:val="00B4242F"/>
    <w:rsid w:val="00B428DC"/>
    <w:rsid w:val="00B42F06"/>
    <w:rsid w:val="00B439EC"/>
    <w:rsid w:val="00B44500"/>
    <w:rsid w:val="00B446DD"/>
    <w:rsid w:val="00B44E64"/>
    <w:rsid w:val="00B44F9B"/>
    <w:rsid w:val="00B46628"/>
    <w:rsid w:val="00B46652"/>
    <w:rsid w:val="00B4676F"/>
    <w:rsid w:val="00B46D29"/>
    <w:rsid w:val="00B46EE2"/>
    <w:rsid w:val="00B47180"/>
    <w:rsid w:val="00B471B9"/>
    <w:rsid w:val="00B474DE"/>
    <w:rsid w:val="00B47F4D"/>
    <w:rsid w:val="00B5093E"/>
    <w:rsid w:val="00B50A7D"/>
    <w:rsid w:val="00B51009"/>
    <w:rsid w:val="00B51090"/>
    <w:rsid w:val="00B51598"/>
    <w:rsid w:val="00B51A33"/>
    <w:rsid w:val="00B51A59"/>
    <w:rsid w:val="00B51BD7"/>
    <w:rsid w:val="00B51CC9"/>
    <w:rsid w:val="00B523F6"/>
    <w:rsid w:val="00B52422"/>
    <w:rsid w:val="00B52F05"/>
    <w:rsid w:val="00B534D8"/>
    <w:rsid w:val="00B53CC9"/>
    <w:rsid w:val="00B5422E"/>
    <w:rsid w:val="00B54447"/>
    <w:rsid w:val="00B5511C"/>
    <w:rsid w:val="00B565E9"/>
    <w:rsid w:val="00B56C6C"/>
    <w:rsid w:val="00B56CA6"/>
    <w:rsid w:val="00B56D19"/>
    <w:rsid w:val="00B571C4"/>
    <w:rsid w:val="00B5734A"/>
    <w:rsid w:val="00B574EF"/>
    <w:rsid w:val="00B5759A"/>
    <w:rsid w:val="00B575D5"/>
    <w:rsid w:val="00B57811"/>
    <w:rsid w:val="00B5785C"/>
    <w:rsid w:val="00B5793D"/>
    <w:rsid w:val="00B57A0B"/>
    <w:rsid w:val="00B57B74"/>
    <w:rsid w:val="00B57B86"/>
    <w:rsid w:val="00B57F2A"/>
    <w:rsid w:val="00B6000E"/>
    <w:rsid w:val="00B61097"/>
    <w:rsid w:val="00B61524"/>
    <w:rsid w:val="00B61C73"/>
    <w:rsid w:val="00B624C3"/>
    <w:rsid w:val="00B62A3B"/>
    <w:rsid w:val="00B62BB5"/>
    <w:rsid w:val="00B63D58"/>
    <w:rsid w:val="00B648EB"/>
    <w:rsid w:val="00B651BF"/>
    <w:rsid w:val="00B657C1"/>
    <w:rsid w:val="00B65E73"/>
    <w:rsid w:val="00B665B3"/>
    <w:rsid w:val="00B665BD"/>
    <w:rsid w:val="00B66B1C"/>
    <w:rsid w:val="00B66BD7"/>
    <w:rsid w:val="00B67604"/>
    <w:rsid w:val="00B677B7"/>
    <w:rsid w:val="00B700D5"/>
    <w:rsid w:val="00B70542"/>
    <w:rsid w:val="00B705E9"/>
    <w:rsid w:val="00B70A51"/>
    <w:rsid w:val="00B70BBB"/>
    <w:rsid w:val="00B711A0"/>
    <w:rsid w:val="00B716D6"/>
    <w:rsid w:val="00B72222"/>
    <w:rsid w:val="00B7241F"/>
    <w:rsid w:val="00B72A7A"/>
    <w:rsid w:val="00B72C13"/>
    <w:rsid w:val="00B737CD"/>
    <w:rsid w:val="00B73F4D"/>
    <w:rsid w:val="00B74700"/>
    <w:rsid w:val="00B74766"/>
    <w:rsid w:val="00B7482E"/>
    <w:rsid w:val="00B7493D"/>
    <w:rsid w:val="00B74A49"/>
    <w:rsid w:val="00B74B3C"/>
    <w:rsid w:val="00B74C80"/>
    <w:rsid w:val="00B74F02"/>
    <w:rsid w:val="00B75266"/>
    <w:rsid w:val="00B755F8"/>
    <w:rsid w:val="00B763AD"/>
    <w:rsid w:val="00B77053"/>
    <w:rsid w:val="00B771B9"/>
    <w:rsid w:val="00B7723C"/>
    <w:rsid w:val="00B77836"/>
    <w:rsid w:val="00B77EEB"/>
    <w:rsid w:val="00B77EF9"/>
    <w:rsid w:val="00B80240"/>
    <w:rsid w:val="00B8031F"/>
    <w:rsid w:val="00B80573"/>
    <w:rsid w:val="00B8084A"/>
    <w:rsid w:val="00B81855"/>
    <w:rsid w:val="00B81DFE"/>
    <w:rsid w:val="00B820D0"/>
    <w:rsid w:val="00B831D0"/>
    <w:rsid w:val="00B833C0"/>
    <w:rsid w:val="00B835B8"/>
    <w:rsid w:val="00B83A52"/>
    <w:rsid w:val="00B83F0E"/>
    <w:rsid w:val="00B841C4"/>
    <w:rsid w:val="00B844B8"/>
    <w:rsid w:val="00B84AB7"/>
    <w:rsid w:val="00B84B9A"/>
    <w:rsid w:val="00B85344"/>
    <w:rsid w:val="00B859BA"/>
    <w:rsid w:val="00B85B2D"/>
    <w:rsid w:val="00B85F82"/>
    <w:rsid w:val="00B86145"/>
    <w:rsid w:val="00B865E6"/>
    <w:rsid w:val="00B86A7E"/>
    <w:rsid w:val="00B86C2E"/>
    <w:rsid w:val="00B86FDA"/>
    <w:rsid w:val="00B90A01"/>
    <w:rsid w:val="00B91330"/>
    <w:rsid w:val="00B9163A"/>
    <w:rsid w:val="00B91EF8"/>
    <w:rsid w:val="00B922B5"/>
    <w:rsid w:val="00B926D7"/>
    <w:rsid w:val="00B92E1A"/>
    <w:rsid w:val="00B931CD"/>
    <w:rsid w:val="00B939CB"/>
    <w:rsid w:val="00B94417"/>
    <w:rsid w:val="00B9457F"/>
    <w:rsid w:val="00B945C5"/>
    <w:rsid w:val="00B94700"/>
    <w:rsid w:val="00B94BA3"/>
    <w:rsid w:val="00B94C1C"/>
    <w:rsid w:val="00B94F21"/>
    <w:rsid w:val="00B95A63"/>
    <w:rsid w:val="00B95E10"/>
    <w:rsid w:val="00B96518"/>
    <w:rsid w:val="00B96726"/>
    <w:rsid w:val="00B96EF6"/>
    <w:rsid w:val="00B970B4"/>
    <w:rsid w:val="00B97724"/>
    <w:rsid w:val="00B97F2A"/>
    <w:rsid w:val="00BA0071"/>
    <w:rsid w:val="00BA04F5"/>
    <w:rsid w:val="00BA058E"/>
    <w:rsid w:val="00BA0624"/>
    <w:rsid w:val="00BA09C0"/>
    <w:rsid w:val="00BA0A5F"/>
    <w:rsid w:val="00BA0B3F"/>
    <w:rsid w:val="00BA0F63"/>
    <w:rsid w:val="00BA119E"/>
    <w:rsid w:val="00BA1A55"/>
    <w:rsid w:val="00BA1D4F"/>
    <w:rsid w:val="00BA24FB"/>
    <w:rsid w:val="00BA2ED6"/>
    <w:rsid w:val="00BA39EA"/>
    <w:rsid w:val="00BA3F78"/>
    <w:rsid w:val="00BA43F3"/>
    <w:rsid w:val="00BA48AE"/>
    <w:rsid w:val="00BA4C69"/>
    <w:rsid w:val="00BA578A"/>
    <w:rsid w:val="00BA586C"/>
    <w:rsid w:val="00BA59EA"/>
    <w:rsid w:val="00BA5F03"/>
    <w:rsid w:val="00BA630A"/>
    <w:rsid w:val="00BA6375"/>
    <w:rsid w:val="00BA6551"/>
    <w:rsid w:val="00BA6C2A"/>
    <w:rsid w:val="00BA6CF0"/>
    <w:rsid w:val="00BA6FAF"/>
    <w:rsid w:val="00BA7342"/>
    <w:rsid w:val="00BA7387"/>
    <w:rsid w:val="00BA7731"/>
    <w:rsid w:val="00BA7AD4"/>
    <w:rsid w:val="00BA7E4E"/>
    <w:rsid w:val="00BA7ED4"/>
    <w:rsid w:val="00BB0339"/>
    <w:rsid w:val="00BB068A"/>
    <w:rsid w:val="00BB0894"/>
    <w:rsid w:val="00BB0A1D"/>
    <w:rsid w:val="00BB0E85"/>
    <w:rsid w:val="00BB122A"/>
    <w:rsid w:val="00BB18D4"/>
    <w:rsid w:val="00BB1ADB"/>
    <w:rsid w:val="00BB1E77"/>
    <w:rsid w:val="00BB1E7F"/>
    <w:rsid w:val="00BB1F73"/>
    <w:rsid w:val="00BB238E"/>
    <w:rsid w:val="00BB25DD"/>
    <w:rsid w:val="00BB2614"/>
    <w:rsid w:val="00BB2671"/>
    <w:rsid w:val="00BB2C72"/>
    <w:rsid w:val="00BB2D77"/>
    <w:rsid w:val="00BB2D9E"/>
    <w:rsid w:val="00BB2E57"/>
    <w:rsid w:val="00BB3AED"/>
    <w:rsid w:val="00BB3BBA"/>
    <w:rsid w:val="00BB3F47"/>
    <w:rsid w:val="00BB4060"/>
    <w:rsid w:val="00BB40E7"/>
    <w:rsid w:val="00BB410A"/>
    <w:rsid w:val="00BB487F"/>
    <w:rsid w:val="00BB4972"/>
    <w:rsid w:val="00BB4D09"/>
    <w:rsid w:val="00BB533C"/>
    <w:rsid w:val="00BB58BA"/>
    <w:rsid w:val="00BB5D05"/>
    <w:rsid w:val="00BB5EF2"/>
    <w:rsid w:val="00BB664C"/>
    <w:rsid w:val="00BB6B1C"/>
    <w:rsid w:val="00BB6EC5"/>
    <w:rsid w:val="00BB7291"/>
    <w:rsid w:val="00BB7657"/>
    <w:rsid w:val="00BB7E0F"/>
    <w:rsid w:val="00BC0414"/>
    <w:rsid w:val="00BC077C"/>
    <w:rsid w:val="00BC07CB"/>
    <w:rsid w:val="00BC0A29"/>
    <w:rsid w:val="00BC12F8"/>
    <w:rsid w:val="00BC151A"/>
    <w:rsid w:val="00BC1CDC"/>
    <w:rsid w:val="00BC2167"/>
    <w:rsid w:val="00BC27A4"/>
    <w:rsid w:val="00BC297D"/>
    <w:rsid w:val="00BC3E4B"/>
    <w:rsid w:val="00BC3EE4"/>
    <w:rsid w:val="00BC3FBD"/>
    <w:rsid w:val="00BC41B5"/>
    <w:rsid w:val="00BC4D76"/>
    <w:rsid w:val="00BC5A9C"/>
    <w:rsid w:val="00BC5BD2"/>
    <w:rsid w:val="00BC5EAD"/>
    <w:rsid w:val="00BC6161"/>
    <w:rsid w:val="00BC6185"/>
    <w:rsid w:val="00BC675B"/>
    <w:rsid w:val="00BC6F78"/>
    <w:rsid w:val="00BC7688"/>
    <w:rsid w:val="00BC77CA"/>
    <w:rsid w:val="00BD01A0"/>
    <w:rsid w:val="00BD0675"/>
    <w:rsid w:val="00BD0B45"/>
    <w:rsid w:val="00BD1115"/>
    <w:rsid w:val="00BD1BF0"/>
    <w:rsid w:val="00BD2030"/>
    <w:rsid w:val="00BD2167"/>
    <w:rsid w:val="00BD22FF"/>
    <w:rsid w:val="00BD23F6"/>
    <w:rsid w:val="00BD24D5"/>
    <w:rsid w:val="00BD28C0"/>
    <w:rsid w:val="00BD2A35"/>
    <w:rsid w:val="00BD2F53"/>
    <w:rsid w:val="00BD313D"/>
    <w:rsid w:val="00BD3B70"/>
    <w:rsid w:val="00BD4005"/>
    <w:rsid w:val="00BD4069"/>
    <w:rsid w:val="00BD4577"/>
    <w:rsid w:val="00BD4833"/>
    <w:rsid w:val="00BD49A5"/>
    <w:rsid w:val="00BD4A9E"/>
    <w:rsid w:val="00BD4FFF"/>
    <w:rsid w:val="00BD5046"/>
    <w:rsid w:val="00BD53C8"/>
    <w:rsid w:val="00BD5492"/>
    <w:rsid w:val="00BD5513"/>
    <w:rsid w:val="00BD553F"/>
    <w:rsid w:val="00BD5751"/>
    <w:rsid w:val="00BD584E"/>
    <w:rsid w:val="00BD5A07"/>
    <w:rsid w:val="00BD6036"/>
    <w:rsid w:val="00BD6F9A"/>
    <w:rsid w:val="00BD74BC"/>
    <w:rsid w:val="00BD7C31"/>
    <w:rsid w:val="00BD7D90"/>
    <w:rsid w:val="00BD7E38"/>
    <w:rsid w:val="00BE02D8"/>
    <w:rsid w:val="00BE03B2"/>
    <w:rsid w:val="00BE0548"/>
    <w:rsid w:val="00BE155E"/>
    <w:rsid w:val="00BE1A86"/>
    <w:rsid w:val="00BE1DD5"/>
    <w:rsid w:val="00BE2098"/>
    <w:rsid w:val="00BE2452"/>
    <w:rsid w:val="00BE2575"/>
    <w:rsid w:val="00BE4201"/>
    <w:rsid w:val="00BE4D57"/>
    <w:rsid w:val="00BE51B2"/>
    <w:rsid w:val="00BE51FD"/>
    <w:rsid w:val="00BE545D"/>
    <w:rsid w:val="00BE55F4"/>
    <w:rsid w:val="00BE570D"/>
    <w:rsid w:val="00BE5764"/>
    <w:rsid w:val="00BE597D"/>
    <w:rsid w:val="00BE5D3F"/>
    <w:rsid w:val="00BE600D"/>
    <w:rsid w:val="00BE6435"/>
    <w:rsid w:val="00BE66DB"/>
    <w:rsid w:val="00BE67C3"/>
    <w:rsid w:val="00BE69AD"/>
    <w:rsid w:val="00BE6C80"/>
    <w:rsid w:val="00BE7096"/>
    <w:rsid w:val="00BE73EE"/>
    <w:rsid w:val="00BE74E8"/>
    <w:rsid w:val="00BE76A4"/>
    <w:rsid w:val="00BE7720"/>
    <w:rsid w:val="00BE794C"/>
    <w:rsid w:val="00BE79BC"/>
    <w:rsid w:val="00BE79CC"/>
    <w:rsid w:val="00BE7AD7"/>
    <w:rsid w:val="00BE7B6C"/>
    <w:rsid w:val="00BF0531"/>
    <w:rsid w:val="00BF053D"/>
    <w:rsid w:val="00BF054D"/>
    <w:rsid w:val="00BF057C"/>
    <w:rsid w:val="00BF071A"/>
    <w:rsid w:val="00BF0E28"/>
    <w:rsid w:val="00BF0FEE"/>
    <w:rsid w:val="00BF124F"/>
    <w:rsid w:val="00BF1368"/>
    <w:rsid w:val="00BF1C2C"/>
    <w:rsid w:val="00BF2348"/>
    <w:rsid w:val="00BF2DAD"/>
    <w:rsid w:val="00BF2EA6"/>
    <w:rsid w:val="00BF36C6"/>
    <w:rsid w:val="00BF36E2"/>
    <w:rsid w:val="00BF3C5A"/>
    <w:rsid w:val="00BF4EBB"/>
    <w:rsid w:val="00BF5038"/>
    <w:rsid w:val="00BF553D"/>
    <w:rsid w:val="00BF55B3"/>
    <w:rsid w:val="00BF5C5A"/>
    <w:rsid w:val="00BF607A"/>
    <w:rsid w:val="00BF724B"/>
    <w:rsid w:val="00BF7481"/>
    <w:rsid w:val="00BF7489"/>
    <w:rsid w:val="00BF74F5"/>
    <w:rsid w:val="00BF78A4"/>
    <w:rsid w:val="00BF7DD8"/>
    <w:rsid w:val="00BF7F13"/>
    <w:rsid w:val="00BF7F21"/>
    <w:rsid w:val="00C0083F"/>
    <w:rsid w:val="00C00DF8"/>
    <w:rsid w:val="00C010C8"/>
    <w:rsid w:val="00C01B85"/>
    <w:rsid w:val="00C021EC"/>
    <w:rsid w:val="00C02472"/>
    <w:rsid w:val="00C02750"/>
    <w:rsid w:val="00C02C1B"/>
    <w:rsid w:val="00C02F03"/>
    <w:rsid w:val="00C0301C"/>
    <w:rsid w:val="00C03295"/>
    <w:rsid w:val="00C036BF"/>
    <w:rsid w:val="00C0375F"/>
    <w:rsid w:val="00C03D0B"/>
    <w:rsid w:val="00C0401F"/>
    <w:rsid w:val="00C04BB4"/>
    <w:rsid w:val="00C04EA2"/>
    <w:rsid w:val="00C05225"/>
    <w:rsid w:val="00C05784"/>
    <w:rsid w:val="00C0654E"/>
    <w:rsid w:val="00C06ABA"/>
    <w:rsid w:val="00C06E7F"/>
    <w:rsid w:val="00C0724F"/>
    <w:rsid w:val="00C0763A"/>
    <w:rsid w:val="00C07BE4"/>
    <w:rsid w:val="00C10494"/>
    <w:rsid w:val="00C107DD"/>
    <w:rsid w:val="00C10BC4"/>
    <w:rsid w:val="00C1107C"/>
    <w:rsid w:val="00C110DD"/>
    <w:rsid w:val="00C11202"/>
    <w:rsid w:val="00C116A3"/>
    <w:rsid w:val="00C11CC8"/>
    <w:rsid w:val="00C12A41"/>
    <w:rsid w:val="00C12D78"/>
    <w:rsid w:val="00C13727"/>
    <w:rsid w:val="00C13867"/>
    <w:rsid w:val="00C13AC0"/>
    <w:rsid w:val="00C13B50"/>
    <w:rsid w:val="00C14175"/>
    <w:rsid w:val="00C142C3"/>
    <w:rsid w:val="00C14B09"/>
    <w:rsid w:val="00C15076"/>
    <w:rsid w:val="00C15108"/>
    <w:rsid w:val="00C1551E"/>
    <w:rsid w:val="00C15882"/>
    <w:rsid w:val="00C15D61"/>
    <w:rsid w:val="00C16069"/>
    <w:rsid w:val="00C16ABF"/>
    <w:rsid w:val="00C16EA4"/>
    <w:rsid w:val="00C1762E"/>
    <w:rsid w:val="00C206BD"/>
    <w:rsid w:val="00C20793"/>
    <w:rsid w:val="00C20A21"/>
    <w:rsid w:val="00C212DB"/>
    <w:rsid w:val="00C21665"/>
    <w:rsid w:val="00C21D58"/>
    <w:rsid w:val="00C220F7"/>
    <w:rsid w:val="00C2233F"/>
    <w:rsid w:val="00C235AD"/>
    <w:rsid w:val="00C23BE7"/>
    <w:rsid w:val="00C24149"/>
    <w:rsid w:val="00C244A0"/>
    <w:rsid w:val="00C24563"/>
    <w:rsid w:val="00C24CBA"/>
    <w:rsid w:val="00C2514D"/>
    <w:rsid w:val="00C25516"/>
    <w:rsid w:val="00C25D91"/>
    <w:rsid w:val="00C26FB0"/>
    <w:rsid w:val="00C273ED"/>
    <w:rsid w:val="00C27D39"/>
    <w:rsid w:val="00C27DC4"/>
    <w:rsid w:val="00C27DE5"/>
    <w:rsid w:val="00C27E08"/>
    <w:rsid w:val="00C300FF"/>
    <w:rsid w:val="00C3016B"/>
    <w:rsid w:val="00C3062F"/>
    <w:rsid w:val="00C306C9"/>
    <w:rsid w:val="00C30775"/>
    <w:rsid w:val="00C30F64"/>
    <w:rsid w:val="00C313DB"/>
    <w:rsid w:val="00C318EF"/>
    <w:rsid w:val="00C32CDF"/>
    <w:rsid w:val="00C32D76"/>
    <w:rsid w:val="00C32D9E"/>
    <w:rsid w:val="00C32EA9"/>
    <w:rsid w:val="00C33707"/>
    <w:rsid w:val="00C33A81"/>
    <w:rsid w:val="00C33C77"/>
    <w:rsid w:val="00C33D38"/>
    <w:rsid w:val="00C34AEA"/>
    <w:rsid w:val="00C34E6C"/>
    <w:rsid w:val="00C3519D"/>
    <w:rsid w:val="00C364AF"/>
    <w:rsid w:val="00C369C3"/>
    <w:rsid w:val="00C36A00"/>
    <w:rsid w:val="00C3712F"/>
    <w:rsid w:val="00C371DA"/>
    <w:rsid w:val="00C37261"/>
    <w:rsid w:val="00C3769E"/>
    <w:rsid w:val="00C379E1"/>
    <w:rsid w:val="00C40628"/>
    <w:rsid w:val="00C40A42"/>
    <w:rsid w:val="00C40ECE"/>
    <w:rsid w:val="00C4123E"/>
    <w:rsid w:val="00C4148B"/>
    <w:rsid w:val="00C41773"/>
    <w:rsid w:val="00C41F4E"/>
    <w:rsid w:val="00C42372"/>
    <w:rsid w:val="00C42A79"/>
    <w:rsid w:val="00C43D6D"/>
    <w:rsid w:val="00C43EEA"/>
    <w:rsid w:val="00C44E45"/>
    <w:rsid w:val="00C44F0F"/>
    <w:rsid w:val="00C44F96"/>
    <w:rsid w:val="00C45346"/>
    <w:rsid w:val="00C46240"/>
    <w:rsid w:val="00C464EF"/>
    <w:rsid w:val="00C46BA7"/>
    <w:rsid w:val="00C470EA"/>
    <w:rsid w:val="00C472AC"/>
    <w:rsid w:val="00C47D45"/>
    <w:rsid w:val="00C5005D"/>
    <w:rsid w:val="00C508F6"/>
    <w:rsid w:val="00C50F65"/>
    <w:rsid w:val="00C50FDF"/>
    <w:rsid w:val="00C5109B"/>
    <w:rsid w:val="00C5126E"/>
    <w:rsid w:val="00C5127C"/>
    <w:rsid w:val="00C512A0"/>
    <w:rsid w:val="00C51369"/>
    <w:rsid w:val="00C515ED"/>
    <w:rsid w:val="00C51641"/>
    <w:rsid w:val="00C51B39"/>
    <w:rsid w:val="00C51F0F"/>
    <w:rsid w:val="00C52070"/>
    <w:rsid w:val="00C52440"/>
    <w:rsid w:val="00C52644"/>
    <w:rsid w:val="00C52665"/>
    <w:rsid w:val="00C529A2"/>
    <w:rsid w:val="00C52E02"/>
    <w:rsid w:val="00C5310A"/>
    <w:rsid w:val="00C53842"/>
    <w:rsid w:val="00C53C8E"/>
    <w:rsid w:val="00C53D8D"/>
    <w:rsid w:val="00C54471"/>
    <w:rsid w:val="00C54759"/>
    <w:rsid w:val="00C54C26"/>
    <w:rsid w:val="00C5512E"/>
    <w:rsid w:val="00C557BE"/>
    <w:rsid w:val="00C5593B"/>
    <w:rsid w:val="00C560DD"/>
    <w:rsid w:val="00C56CB2"/>
    <w:rsid w:val="00C56D37"/>
    <w:rsid w:val="00C57096"/>
    <w:rsid w:val="00C57289"/>
    <w:rsid w:val="00C57A98"/>
    <w:rsid w:val="00C57EBE"/>
    <w:rsid w:val="00C57FA5"/>
    <w:rsid w:val="00C600DE"/>
    <w:rsid w:val="00C60197"/>
    <w:rsid w:val="00C60310"/>
    <w:rsid w:val="00C60604"/>
    <w:rsid w:val="00C6076E"/>
    <w:rsid w:val="00C60985"/>
    <w:rsid w:val="00C60991"/>
    <w:rsid w:val="00C60E4E"/>
    <w:rsid w:val="00C60FB9"/>
    <w:rsid w:val="00C6198C"/>
    <w:rsid w:val="00C61B92"/>
    <w:rsid w:val="00C61C52"/>
    <w:rsid w:val="00C6202F"/>
    <w:rsid w:val="00C62862"/>
    <w:rsid w:val="00C62D1C"/>
    <w:rsid w:val="00C6328D"/>
    <w:rsid w:val="00C63804"/>
    <w:rsid w:val="00C639EE"/>
    <w:rsid w:val="00C64810"/>
    <w:rsid w:val="00C648D4"/>
    <w:rsid w:val="00C651E3"/>
    <w:rsid w:val="00C65551"/>
    <w:rsid w:val="00C658A1"/>
    <w:rsid w:val="00C65C7D"/>
    <w:rsid w:val="00C65C82"/>
    <w:rsid w:val="00C66641"/>
    <w:rsid w:val="00C66695"/>
    <w:rsid w:val="00C667B2"/>
    <w:rsid w:val="00C66A9B"/>
    <w:rsid w:val="00C66B47"/>
    <w:rsid w:val="00C66DC2"/>
    <w:rsid w:val="00C673E0"/>
    <w:rsid w:val="00C67A95"/>
    <w:rsid w:val="00C67C94"/>
    <w:rsid w:val="00C67EB7"/>
    <w:rsid w:val="00C70AF8"/>
    <w:rsid w:val="00C71431"/>
    <w:rsid w:val="00C71AC0"/>
    <w:rsid w:val="00C71FDB"/>
    <w:rsid w:val="00C724C9"/>
    <w:rsid w:val="00C72550"/>
    <w:rsid w:val="00C7268C"/>
    <w:rsid w:val="00C729FD"/>
    <w:rsid w:val="00C72AE5"/>
    <w:rsid w:val="00C74414"/>
    <w:rsid w:val="00C74CDC"/>
    <w:rsid w:val="00C74CE4"/>
    <w:rsid w:val="00C74FF0"/>
    <w:rsid w:val="00C751CA"/>
    <w:rsid w:val="00C75A2C"/>
    <w:rsid w:val="00C75DCE"/>
    <w:rsid w:val="00C75FAB"/>
    <w:rsid w:val="00C766E4"/>
    <w:rsid w:val="00C7681A"/>
    <w:rsid w:val="00C76CC2"/>
    <w:rsid w:val="00C77303"/>
    <w:rsid w:val="00C77B43"/>
    <w:rsid w:val="00C77C11"/>
    <w:rsid w:val="00C803C1"/>
    <w:rsid w:val="00C808C6"/>
    <w:rsid w:val="00C80C82"/>
    <w:rsid w:val="00C80CB5"/>
    <w:rsid w:val="00C80E32"/>
    <w:rsid w:val="00C814A4"/>
    <w:rsid w:val="00C8150E"/>
    <w:rsid w:val="00C81CC7"/>
    <w:rsid w:val="00C81F6F"/>
    <w:rsid w:val="00C8311E"/>
    <w:rsid w:val="00C83570"/>
    <w:rsid w:val="00C835F7"/>
    <w:rsid w:val="00C836A5"/>
    <w:rsid w:val="00C83C5C"/>
    <w:rsid w:val="00C83E28"/>
    <w:rsid w:val="00C84066"/>
    <w:rsid w:val="00C843D9"/>
    <w:rsid w:val="00C84A0D"/>
    <w:rsid w:val="00C84FD1"/>
    <w:rsid w:val="00C85614"/>
    <w:rsid w:val="00C85D2A"/>
    <w:rsid w:val="00C85F29"/>
    <w:rsid w:val="00C86560"/>
    <w:rsid w:val="00C866DF"/>
    <w:rsid w:val="00C86A45"/>
    <w:rsid w:val="00C86B51"/>
    <w:rsid w:val="00C86B81"/>
    <w:rsid w:val="00C86F32"/>
    <w:rsid w:val="00C8761A"/>
    <w:rsid w:val="00C876AA"/>
    <w:rsid w:val="00C87A00"/>
    <w:rsid w:val="00C87C36"/>
    <w:rsid w:val="00C87F18"/>
    <w:rsid w:val="00C9005E"/>
    <w:rsid w:val="00C90AC2"/>
    <w:rsid w:val="00C91949"/>
    <w:rsid w:val="00C91BEC"/>
    <w:rsid w:val="00C9245A"/>
    <w:rsid w:val="00C92D9E"/>
    <w:rsid w:val="00C930EF"/>
    <w:rsid w:val="00C931CC"/>
    <w:rsid w:val="00C936E7"/>
    <w:rsid w:val="00C93A55"/>
    <w:rsid w:val="00C945D7"/>
    <w:rsid w:val="00C956AB"/>
    <w:rsid w:val="00C95852"/>
    <w:rsid w:val="00C9594B"/>
    <w:rsid w:val="00C959D8"/>
    <w:rsid w:val="00C95A49"/>
    <w:rsid w:val="00C966D1"/>
    <w:rsid w:val="00C96862"/>
    <w:rsid w:val="00C96CDC"/>
    <w:rsid w:val="00C96D35"/>
    <w:rsid w:val="00C96D7D"/>
    <w:rsid w:val="00C9748C"/>
    <w:rsid w:val="00C97C35"/>
    <w:rsid w:val="00CA0067"/>
    <w:rsid w:val="00CA0309"/>
    <w:rsid w:val="00CA070D"/>
    <w:rsid w:val="00CA0918"/>
    <w:rsid w:val="00CA0CE2"/>
    <w:rsid w:val="00CA1095"/>
    <w:rsid w:val="00CA10A6"/>
    <w:rsid w:val="00CA15C1"/>
    <w:rsid w:val="00CA17B4"/>
    <w:rsid w:val="00CA19BA"/>
    <w:rsid w:val="00CA1A69"/>
    <w:rsid w:val="00CA1D7E"/>
    <w:rsid w:val="00CA20CE"/>
    <w:rsid w:val="00CA2246"/>
    <w:rsid w:val="00CA291F"/>
    <w:rsid w:val="00CA2C9C"/>
    <w:rsid w:val="00CA2CD5"/>
    <w:rsid w:val="00CA33A7"/>
    <w:rsid w:val="00CA344A"/>
    <w:rsid w:val="00CA3DB7"/>
    <w:rsid w:val="00CA409F"/>
    <w:rsid w:val="00CA4104"/>
    <w:rsid w:val="00CA46E6"/>
    <w:rsid w:val="00CA47AA"/>
    <w:rsid w:val="00CA4AA4"/>
    <w:rsid w:val="00CA4ACB"/>
    <w:rsid w:val="00CA5860"/>
    <w:rsid w:val="00CA5A3B"/>
    <w:rsid w:val="00CA5E45"/>
    <w:rsid w:val="00CA69ED"/>
    <w:rsid w:val="00CA7252"/>
    <w:rsid w:val="00CA73C7"/>
    <w:rsid w:val="00CA744C"/>
    <w:rsid w:val="00CA7B25"/>
    <w:rsid w:val="00CB050A"/>
    <w:rsid w:val="00CB05BE"/>
    <w:rsid w:val="00CB08DC"/>
    <w:rsid w:val="00CB0A34"/>
    <w:rsid w:val="00CB0CDE"/>
    <w:rsid w:val="00CB1658"/>
    <w:rsid w:val="00CB2718"/>
    <w:rsid w:val="00CB2DBA"/>
    <w:rsid w:val="00CB2E4D"/>
    <w:rsid w:val="00CB30D3"/>
    <w:rsid w:val="00CB45EF"/>
    <w:rsid w:val="00CB4920"/>
    <w:rsid w:val="00CB492F"/>
    <w:rsid w:val="00CB4A60"/>
    <w:rsid w:val="00CB4AC9"/>
    <w:rsid w:val="00CB4E18"/>
    <w:rsid w:val="00CB5048"/>
    <w:rsid w:val="00CB5D8D"/>
    <w:rsid w:val="00CB5FA9"/>
    <w:rsid w:val="00CB6223"/>
    <w:rsid w:val="00CB6247"/>
    <w:rsid w:val="00CB640E"/>
    <w:rsid w:val="00CB6568"/>
    <w:rsid w:val="00CB6AD0"/>
    <w:rsid w:val="00CB6CF7"/>
    <w:rsid w:val="00CB7473"/>
    <w:rsid w:val="00CB7D3E"/>
    <w:rsid w:val="00CB7DC5"/>
    <w:rsid w:val="00CB7EAD"/>
    <w:rsid w:val="00CC0D39"/>
    <w:rsid w:val="00CC16A4"/>
    <w:rsid w:val="00CC1B44"/>
    <w:rsid w:val="00CC2344"/>
    <w:rsid w:val="00CC2AFD"/>
    <w:rsid w:val="00CC2CC2"/>
    <w:rsid w:val="00CC2D25"/>
    <w:rsid w:val="00CC3011"/>
    <w:rsid w:val="00CC36F6"/>
    <w:rsid w:val="00CC3EFD"/>
    <w:rsid w:val="00CC435D"/>
    <w:rsid w:val="00CC4438"/>
    <w:rsid w:val="00CC452D"/>
    <w:rsid w:val="00CC4CB2"/>
    <w:rsid w:val="00CC4CD5"/>
    <w:rsid w:val="00CC4F0F"/>
    <w:rsid w:val="00CC5C07"/>
    <w:rsid w:val="00CC5F36"/>
    <w:rsid w:val="00CC60EF"/>
    <w:rsid w:val="00CC6E6C"/>
    <w:rsid w:val="00CC7061"/>
    <w:rsid w:val="00CC73F7"/>
    <w:rsid w:val="00CC75E3"/>
    <w:rsid w:val="00CC7887"/>
    <w:rsid w:val="00CC7DC6"/>
    <w:rsid w:val="00CD03BB"/>
    <w:rsid w:val="00CD090B"/>
    <w:rsid w:val="00CD141B"/>
    <w:rsid w:val="00CD1438"/>
    <w:rsid w:val="00CD1EFD"/>
    <w:rsid w:val="00CD2425"/>
    <w:rsid w:val="00CD251B"/>
    <w:rsid w:val="00CD27C5"/>
    <w:rsid w:val="00CD2C10"/>
    <w:rsid w:val="00CD2C8F"/>
    <w:rsid w:val="00CD3472"/>
    <w:rsid w:val="00CD361A"/>
    <w:rsid w:val="00CD3E0C"/>
    <w:rsid w:val="00CD42CB"/>
    <w:rsid w:val="00CD4376"/>
    <w:rsid w:val="00CD4620"/>
    <w:rsid w:val="00CD480D"/>
    <w:rsid w:val="00CD57B2"/>
    <w:rsid w:val="00CD57D9"/>
    <w:rsid w:val="00CD5B09"/>
    <w:rsid w:val="00CD5B0D"/>
    <w:rsid w:val="00CD5DC5"/>
    <w:rsid w:val="00CD61AC"/>
    <w:rsid w:val="00CD623F"/>
    <w:rsid w:val="00CD658B"/>
    <w:rsid w:val="00CD6620"/>
    <w:rsid w:val="00CD693D"/>
    <w:rsid w:val="00CD7714"/>
    <w:rsid w:val="00CD77D8"/>
    <w:rsid w:val="00CD7AAF"/>
    <w:rsid w:val="00CE034F"/>
    <w:rsid w:val="00CE0A54"/>
    <w:rsid w:val="00CE0CD3"/>
    <w:rsid w:val="00CE1043"/>
    <w:rsid w:val="00CE1596"/>
    <w:rsid w:val="00CE1671"/>
    <w:rsid w:val="00CE18ED"/>
    <w:rsid w:val="00CE22B5"/>
    <w:rsid w:val="00CE2973"/>
    <w:rsid w:val="00CE3B91"/>
    <w:rsid w:val="00CE3E37"/>
    <w:rsid w:val="00CE402A"/>
    <w:rsid w:val="00CE44CD"/>
    <w:rsid w:val="00CE4EA1"/>
    <w:rsid w:val="00CE4F0C"/>
    <w:rsid w:val="00CE5ADB"/>
    <w:rsid w:val="00CE5BD8"/>
    <w:rsid w:val="00CE5F5E"/>
    <w:rsid w:val="00CE618D"/>
    <w:rsid w:val="00CE6232"/>
    <w:rsid w:val="00CE6323"/>
    <w:rsid w:val="00CE69E4"/>
    <w:rsid w:val="00CE7E4B"/>
    <w:rsid w:val="00CF0204"/>
    <w:rsid w:val="00CF0875"/>
    <w:rsid w:val="00CF1202"/>
    <w:rsid w:val="00CF16D2"/>
    <w:rsid w:val="00CF1C8B"/>
    <w:rsid w:val="00CF1CC0"/>
    <w:rsid w:val="00CF2160"/>
    <w:rsid w:val="00CF23C4"/>
    <w:rsid w:val="00CF2485"/>
    <w:rsid w:val="00CF2CC0"/>
    <w:rsid w:val="00CF31B4"/>
    <w:rsid w:val="00CF3EBE"/>
    <w:rsid w:val="00CF46E4"/>
    <w:rsid w:val="00CF4794"/>
    <w:rsid w:val="00CF498B"/>
    <w:rsid w:val="00CF4D42"/>
    <w:rsid w:val="00CF55A5"/>
    <w:rsid w:val="00CF5752"/>
    <w:rsid w:val="00CF6438"/>
    <w:rsid w:val="00CF645D"/>
    <w:rsid w:val="00CF6AC1"/>
    <w:rsid w:val="00CF6BD8"/>
    <w:rsid w:val="00CF7159"/>
    <w:rsid w:val="00CF72B2"/>
    <w:rsid w:val="00CF742E"/>
    <w:rsid w:val="00CF7945"/>
    <w:rsid w:val="00CF7F1A"/>
    <w:rsid w:val="00D001AC"/>
    <w:rsid w:val="00D00DF2"/>
    <w:rsid w:val="00D00EAC"/>
    <w:rsid w:val="00D00EE5"/>
    <w:rsid w:val="00D01170"/>
    <w:rsid w:val="00D01559"/>
    <w:rsid w:val="00D018F2"/>
    <w:rsid w:val="00D01FEA"/>
    <w:rsid w:val="00D020B8"/>
    <w:rsid w:val="00D0281E"/>
    <w:rsid w:val="00D02D14"/>
    <w:rsid w:val="00D032FF"/>
    <w:rsid w:val="00D03F04"/>
    <w:rsid w:val="00D041D2"/>
    <w:rsid w:val="00D0488D"/>
    <w:rsid w:val="00D048D3"/>
    <w:rsid w:val="00D04CBD"/>
    <w:rsid w:val="00D04E7A"/>
    <w:rsid w:val="00D053FD"/>
    <w:rsid w:val="00D05C50"/>
    <w:rsid w:val="00D05E2C"/>
    <w:rsid w:val="00D05E65"/>
    <w:rsid w:val="00D06435"/>
    <w:rsid w:val="00D06CBE"/>
    <w:rsid w:val="00D06E43"/>
    <w:rsid w:val="00D073B3"/>
    <w:rsid w:val="00D0746B"/>
    <w:rsid w:val="00D07C27"/>
    <w:rsid w:val="00D07F78"/>
    <w:rsid w:val="00D10C02"/>
    <w:rsid w:val="00D1177B"/>
    <w:rsid w:val="00D11B39"/>
    <w:rsid w:val="00D1215B"/>
    <w:rsid w:val="00D121B4"/>
    <w:rsid w:val="00D12DE3"/>
    <w:rsid w:val="00D131B2"/>
    <w:rsid w:val="00D13915"/>
    <w:rsid w:val="00D1391D"/>
    <w:rsid w:val="00D13DA7"/>
    <w:rsid w:val="00D145E2"/>
    <w:rsid w:val="00D148AB"/>
    <w:rsid w:val="00D14965"/>
    <w:rsid w:val="00D15F2C"/>
    <w:rsid w:val="00D161B4"/>
    <w:rsid w:val="00D162AD"/>
    <w:rsid w:val="00D16648"/>
    <w:rsid w:val="00D16A2C"/>
    <w:rsid w:val="00D16C6E"/>
    <w:rsid w:val="00D170A7"/>
    <w:rsid w:val="00D17370"/>
    <w:rsid w:val="00D17414"/>
    <w:rsid w:val="00D179A2"/>
    <w:rsid w:val="00D17DDF"/>
    <w:rsid w:val="00D2006E"/>
    <w:rsid w:val="00D201B7"/>
    <w:rsid w:val="00D2043F"/>
    <w:rsid w:val="00D2066B"/>
    <w:rsid w:val="00D206D4"/>
    <w:rsid w:val="00D209D2"/>
    <w:rsid w:val="00D20E50"/>
    <w:rsid w:val="00D21288"/>
    <w:rsid w:val="00D2150E"/>
    <w:rsid w:val="00D21571"/>
    <w:rsid w:val="00D215DC"/>
    <w:rsid w:val="00D21A61"/>
    <w:rsid w:val="00D21B0E"/>
    <w:rsid w:val="00D21C2D"/>
    <w:rsid w:val="00D221FA"/>
    <w:rsid w:val="00D22496"/>
    <w:rsid w:val="00D228D3"/>
    <w:rsid w:val="00D22922"/>
    <w:rsid w:val="00D22AA6"/>
    <w:rsid w:val="00D22D81"/>
    <w:rsid w:val="00D2345E"/>
    <w:rsid w:val="00D23F74"/>
    <w:rsid w:val="00D24112"/>
    <w:rsid w:val="00D252DC"/>
    <w:rsid w:val="00D25F82"/>
    <w:rsid w:val="00D26568"/>
    <w:rsid w:val="00D26E11"/>
    <w:rsid w:val="00D26FF7"/>
    <w:rsid w:val="00D27607"/>
    <w:rsid w:val="00D30142"/>
    <w:rsid w:val="00D303F7"/>
    <w:rsid w:val="00D304A0"/>
    <w:rsid w:val="00D30875"/>
    <w:rsid w:val="00D30BE4"/>
    <w:rsid w:val="00D30E32"/>
    <w:rsid w:val="00D31354"/>
    <w:rsid w:val="00D3171E"/>
    <w:rsid w:val="00D31BCC"/>
    <w:rsid w:val="00D31EB7"/>
    <w:rsid w:val="00D322E5"/>
    <w:rsid w:val="00D331D0"/>
    <w:rsid w:val="00D3391B"/>
    <w:rsid w:val="00D33D0F"/>
    <w:rsid w:val="00D34CCC"/>
    <w:rsid w:val="00D35363"/>
    <w:rsid w:val="00D3542B"/>
    <w:rsid w:val="00D35672"/>
    <w:rsid w:val="00D35DE6"/>
    <w:rsid w:val="00D35E2A"/>
    <w:rsid w:val="00D35F86"/>
    <w:rsid w:val="00D362E0"/>
    <w:rsid w:val="00D363C5"/>
    <w:rsid w:val="00D364CF"/>
    <w:rsid w:val="00D36740"/>
    <w:rsid w:val="00D367CE"/>
    <w:rsid w:val="00D367E1"/>
    <w:rsid w:val="00D36B33"/>
    <w:rsid w:val="00D371FA"/>
    <w:rsid w:val="00D37E3E"/>
    <w:rsid w:val="00D403C3"/>
    <w:rsid w:val="00D405D9"/>
    <w:rsid w:val="00D40CF1"/>
    <w:rsid w:val="00D41774"/>
    <w:rsid w:val="00D41D72"/>
    <w:rsid w:val="00D42EA3"/>
    <w:rsid w:val="00D43598"/>
    <w:rsid w:val="00D4362D"/>
    <w:rsid w:val="00D43A79"/>
    <w:rsid w:val="00D43EDB"/>
    <w:rsid w:val="00D4474A"/>
    <w:rsid w:val="00D449DC"/>
    <w:rsid w:val="00D44D56"/>
    <w:rsid w:val="00D452AD"/>
    <w:rsid w:val="00D45C32"/>
    <w:rsid w:val="00D45D72"/>
    <w:rsid w:val="00D45E3B"/>
    <w:rsid w:val="00D460C2"/>
    <w:rsid w:val="00D462C5"/>
    <w:rsid w:val="00D46786"/>
    <w:rsid w:val="00D4680D"/>
    <w:rsid w:val="00D471BE"/>
    <w:rsid w:val="00D47A13"/>
    <w:rsid w:val="00D5092F"/>
    <w:rsid w:val="00D50A43"/>
    <w:rsid w:val="00D50C3E"/>
    <w:rsid w:val="00D5101A"/>
    <w:rsid w:val="00D51061"/>
    <w:rsid w:val="00D51B51"/>
    <w:rsid w:val="00D51B61"/>
    <w:rsid w:val="00D51C2D"/>
    <w:rsid w:val="00D52671"/>
    <w:rsid w:val="00D52C2A"/>
    <w:rsid w:val="00D52CD0"/>
    <w:rsid w:val="00D52DD7"/>
    <w:rsid w:val="00D53008"/>
    <w:rsid w:val="00D53112"/>
    <w:rsid w:val="00D53171"/>
    <w:rsid w:val="00D53350"/>
    <w:rsid w:val="00D542AA"/>
    <w:rsid w:val="00D553B4"/>
    <w:rsid w:val="00D55405"/>
    <w:rsid w:val="00D571D8"/>
    <w:rsid w:val="00D57497"/>
    <w:rsid w:val="00D57911"/>
    <w:rsid w:val="00D608A6"/>
    <w:rsid w:val="00D6095A"/>
    <w:rsid w:val="00D60B3F"/>
    <w:rsid w:val="00D61093"/>
    <w:rsid w:val="00D616F8"/>
    <w:rsid w:val="00D618DD"/>
    <w:rsid w:val="00D61DB7"/>
    <w:rsid w:val="00D62325"/>
    <w:rsid w:val="00D6285C"/>
    <w:rsid w:val="00D62899"/>
    <w:rsid w:val="00D62AF9"/>
    <w:rsid w:val="00D62E15"/>
    <w:rsid w:val="00D6386C"/>
    <w:rsid w:val="00D64AC8"/>
    <w:rsid w:val="00D65A42"/>
    <w:rsid w:val="00D66079"/>
    <w:rsid w:val="00D6609B"/>
    <w:rsid w:val="00D6650D"/>
    <w:rsid w:val="00D66951"/>
    <w:rsid w:val="00D66CF5"/>
    <w:rsid w:val="00D66DE5"/>
    <w:rsid w:val="00D66E19"/>
    <w:rsid w:val="00D6707B"/>
    <w:rsid w:val="00D677FE"/>
    <w:rsid w:val="00D70465"/>
    <w:rsid w:val="00D7080A"/>
    <w:rsid w:val="00D70B5C"/>
    <w:rsid w:val="00D71144"/>
    <w:rsid w:val="00D71E8D"/>
    <w:rsid w:val="00D71FA3"/>
    <w:rsid w:val="00D74299"/>
    <w:rsid w:val="00D74383"/>
    <w:rsid w:val="00D743E4"/>
    <w:rsid w:val="00D74A9F"/>
    <w:rsid w:val="00D74DB3"/>
    <w:rsid w:val="00D75341"/>
    <w:rsid w:val="00D762B2"/>
    <w:rsid w:val="00D762FF"/>
    <w:rsid w:val="00D76520"/>
    <w:rsid w:val="00D76CA4"/>
    <w:rsid w:val="00D773CF"/>
    <w:rsid w:val="00D77A28"/>
    <w:rsid w:val="00D77DD0"/>
    <w:rsid w:val="00D77E17"/>
    <w:rsid w:val="00D804C4"/>
    <w:rsid w:val="00D804C7"/>
    <w:rsid w:val="00D80795"/>
    <w:rsid w:val="00D8093B"/>
    <w:rsid w:val="00D8097B"/>
    <w:rsid w:val="00D80CF1"/>
    <w:rsid w:val="00D81034"/>
    <w:rsid w:val="00D811A1"/>
    <w:rsid w:val="00D82765"/>
    <w:rsid w:val="00D82D62"/>
    <w:rsid w:val="00D837A2"/>
    <w:rsid w:val="00D83CC4"/>
    <w:rsid w:val="00D8407A"/>
    <w:rsid w:val="00D8441A"/>
    <w:rsid w:val="00D84BAD"/>
    <w:rsid w:val="00D84CBB"/>
    <w:rsid w:val="00D84F59"/>
    <w:rsid w:val="00D850F9"/>
    <w:rsid w:val="00D85416"/>
    <w:rsid w:val="00D85987"/>
    <w:rsid w:val="00D85A80"/>
    <w:rsid w:val="00D85F8D"/>
    <w:rsid w:val="00D85FB8"/>
    <w:rsid w:val="00D86843"/>
    <w:rsid w:val="00D868BA"/>
    <w:rsid w:val="00D86B38"/>
    <w:rsid w:val="00D870A9"/>
    <w:rsid w:val="00D87176"/>
    <w:rsid w:val="00D873A0"/>
    <w:rsid w:val="00D876D1"/>
    <w:rsid w:val="00D87978"/>
    <w:rsid w:val="00D90298"/>
    <w:rsid w:val="00D903FC"/>
    <w:rsid w:val="00D90448"/>
    <w:rsid w:val="00D904F8"/>
    <w:rsid w:val="00D90E3A"/>
    <w:rsid w:val="00D90E89"/>
    <w:rsid w:val="00D90F3D"/>
    <w:rsid w:val="00D91DAB"/>
    <w:rsid w:val="00D91E53"/>
    <w:rsid w:val="00D91EAC"/>
    <w:rsid w:val="00D926CD"/>
    <w:rsid w:val="00D92789"/>
    <w:rsid w:val="00D927BA"/>
    <w:rsid w:val="00D92EC0"/>
    <w:rsid w:val="00D93120"/>
    <w:rsid w:val="00D934CE"/>
    <w:rsid w:val="00D93902"/>
    <w:rsid w:val="00D93C5B"/>
    <w:rsid w:val="00D9484F"/>
    <w:rsid w:val="00D94A99"/>
    <w:rsid w:val="00D94AF4"/>
    <w:rsid w:val="00D94CED"/>
    <w:rsid w:val="00D9575F"/>
    <w:rsid w:val="00D95B45"/>
    <w:rsid w:val="00D95C00"/>
    <w:rsid w:val="00D96470"/>
    <w:rsid w:val="00D965F0"/>
    <w:rsid w:val="00D966D3"/>
    <w:rsid w:val="00D968E1"/>
    <w:rsid w:val="00D96B4E"/>
    <w:rsid w:val="00D96F01"/>
    <w:rsid w:val="00D97125"/>
    <w:rsid w:val="00D9740F"/>
    <w:rsid w:val="00D974C2"/>
    <w:rsid w:val="00D97776"/>
    <w:rsid w:val="00D978ED"/>
    <w:rsid w:val="00D97C6C"/>
    <w:rsid w:val="00D97C93"/>
    <w:rsid w:val="00DA2A54"/>
    <w:rsid w:val="00DA2AC2"/>
    <w:rsid w:val="00DA2B5D"/>
    <w:rsid w:val="00DA2B71"/>
    <w:rsid w:val="00DA2C3C"/>
    <w:rsid w:val="00DA2D51"/>
    <w:rsid w:val="00DA2E34"/>
    <w:rsid w:val="00DA3009"/>
    <w:rsid w:val="00DA3338"/>
    <w:rsid w:val="00DA3587"/>
    <w:rsid w:val="00DA37A8"/>
    <w:rsid w:val="00DA3BAF"/>
    <w:rsid w:val="00DA3DE2"/>
    <w:rsid w:val="00DA4FC4"/>
    <w:rsid w:val="00DA5145"/>
    <w:rsid w:val="00DA6465"/>
    <w:rsid w:val="00DA696E"/>
    <w:rsid w:val="00DA707A"/>
    <w:rsid w:val="00DA7391"/>
    <w:rsid w:val="00DA740A"/>
    <w:rsid w:val="00DB01CB"/>
    <w:rsid w:val="00DB0B1D"/>
    <w:rsid w:val="00DB0D08"/>
    <w:rsid w:val="00DB0F09"/>
    <w:rsid w:val="00DB1027"/>
    <w:rsid w:val="00DB18BD"/>
    <w:rsid w:val="00DB25B2"/>
    <w:rsid w:val="00DB26E2"/>
    <w:rsid w:val="00DB2957"/>
    <w:rsid w:val="00DB47B6"/>
    <w:rsid w:val="00DB48C0"/>
    <w:rsid w:val="00DB4DEE"/>
    <w:rsid w:val="00DB521A"/>
    <w:rsid w:val="00DB578D"/>
    <w:rsid w:val="00DB5954"/>
    <w:rsid w:val="00DB5B29"/>
    <w:rsid w:val="00DB5D51"/>
    <w:rsid w:val="00DB62FF"/>
    <w:rsid w:val="00DB6756"/>
    <w:rsid w:val="00DB6933"/>
    <w:rsid w:val="00DB7239"/>
    <w:rsid w:val="00DB7389"/>
    <w:rsid w:val="00DB7A6C"/>
    <w:rsid w:val="00DB7C31"/>
    <w:rsid w:val="00DB7F32"/>
    <w:rsid w:val="00DC0106"/>
    <w:rsid w:val="00DC01C2"/>
    <w:rsid w:val="00DC0574"/>
    <w:rsid w:val="00DC09AE"/>
    <w:rsid w:val="00DC0D94"/>
    <w:rsid w:val="00DC11D4"/>
    <w:rsid w:val="00DC1490"/>
    <w:rsid w:val="00DC1B12"/>
    <w:rsid w:val="00DC20F3"/>
    <w:rsid w:val="00DC2611"/>
    <w:rsid w:val="00DC3EC6"/>
    <w:rsid w:val="00DC5B36"/>
    <w:rsid w:val="00DC6163"/>
    <w:rsid w:val="00DC6294"/>
    <w:rsid w:val="00DC6423"/>
    <w:rsid w:val="00DC6BB1"/>
    <w:rsid w:val="00DC6ED7"/>
    <w:rsid w:val="00DC7B12"/>
    <w:rsid w:val="00DC7C6F"/>
    <w:rsid w:val="00DD02D5"/>
    <w:rsid w:val="00DD071E"/>
    <w:rsid w:val="00DD12DB"/>
    <w:rsid w:val="00DD1E77"/>
    <w:rsid w:val="00DD27AB"/>
    <w:rsid w:val="00DD2862"/>
    <w:rsid w:val="00DD28D4"/>
    <w:rsid w:val="00DD2A61"/>
    <w:rsid w:val="00DD3861"/>
    <w:rsid w:val="00DD3F1E"/>
    <w:rsid w:val="00DD4310"/>
    <w:rsid w:val="00DD457F"/>
    <w:rsid w:val="00DD48CF"/>
    <w:rsid w:val="00DD4C8E"/>
    <w:rsid w:val="00DD58FB"/>
    <w:rsid w:val="00DD5DFD"/>
    <w:rsid w:val="00DD61A8"/>
    <w:rsid w:val="00DD648B"/>
    <w:rsid w:val="00DD689D"/>
    <w:rsid w:val="00DD691F"/>
    <w:rsid w:val="00DD6B0D"/>
    <w:rsid w:val="00DD6CE1"/>
    <w:rsid w:val="00DD7192"/>
    <w:rsid w:val="00DD7194"/>
    <w:rsid w:val="00DD7267"/>
    <w:rsid w:val="00DD7540"/>
    <w:rsid w:val="00DD754A"/>
    <w:rsid w:val="00DD7D9E"/>
    <w:rsid w:val="00DE018F"/>
    <w:rsid w:val="00DE06A8"/>
    <w:rsid w:val="00DE134A"/>
    <w:rsid w:val="00DE17B5"/>
    <w:rsid w:val="00DE1BAB"/>
    <w:rsid w:val="00DE28DD"/>
    <w:rsid w:val="00DE2911"/>
    <w:rsid w:val="00DE2A93"/>
    <w:rsid w:val="00DE2DAE"/>
    <w:rsid w:val="00DE30F9"/>
    <w:rsid w:val="00DE31A1"/>
    <w:rsid w:val="00DE3A37"/>
    <w:rsid w:val="00DE3D84"/>
    <w:rsid w:val="00DE418C"/>
    <w:rsid w:val="00DE4200"/>
    <w:rsid w:val="00DE452E"/>
    <w:rsid w:val="00DE45E2"/>
    <w:rsid w:val="00DE469B"/>
    <w:rsid w:val="00DE4A5A"/>
    <w:rsid w:val="00DE5201"/>
    <w:rsid w:val="00DE5240"/>
    <w:rsid w:val="00DE5E3C"/>
    <w:rsid w:val="00DE63B1"/>
    <w:rsid w:val="00DE6651"/>
    <w:rsid w:val="00DE6C64"/>
    <w:rsid w:val="00DE6F47"/>
    <w:rsid w:val="00DE73C1"/>
    <w:rsid w:val="00DE7488"/>
    <w:rsid w:val="00DE7D02"/>
    <w:rsid w:val="00DE7DF0"/>
    <w:rsid w:val="00DF03CC"/>
    <w:rsid w:val="00DF0E38"/>
    <w:rsid w:val="00DF1335"/>
    <w:rsid w:val="00DF13FF"/>
    <w:rsid w:val="00DF1710"/>
    <w:rsid w:val="00DF1B1C"/>
    <w:rsid w:val="00DF1E7B"/>
    <w:rsid w:val="00DF1EAB"/>
    <w:rsid w:val="00DF1EFB"/>
    <w:rsid w:val="00DF2015"/>
    <w:rsid w:val="00DF2205"/>
    <w:rsid w:val="00DF225E"/>
    <w:rsid w:val="00DF229E"/>
    <w:rsid w:val="00DF244A"/>
    <w:rsid w:val="00DF263D"/>
    <w:rsid w:val="00DF2C23"/>
    <w:rsid w:val="00DF2EED"/>
    <w:rsid w:val="00DF3325"/>
    <w:rsid w:val="00DF37EA"/>
    <w:rsid w:val="00DF43A9"/>
    <w:rsid w:val="00DF4CFB"/>
    <w:rsid w:val="00DF4E11"/>
    <w:rsid w:val="00DF5346"/>
    <w:rsid w:val="00DF53CC"/>
    <w:rsid w:val="00DF5BFA"/>
    <w:rsid w:val="00DF6675"/>
    <w:rsid w:val="00DF6E0A"/>
    <w:rsid w:val="00DF7301"/>
    <w:rsid w:val="00DF7FCC"/>
    <w:rsid w:val="00E0033E"/>
    <w:rsid w:val="00E0046B"/>
    <w:rsid w:val="00E00C0A"/>
    <w:rsid w:val="00E01136"/>
    <w:rsid w:val="00E0118F"/>
    <w:rsid w:val="00E01294"/>
    <w:rsid w:val="00E01B15"/>
    <w:rsid w:val="00E01DAC"/>
    <w:rsid w:val="00E01EB4"/>
    <w:rsid w:val="00E02D56"/>
    <w:rsid w:val="00E02D71"/>
    <w:rsid w:val="00E03137"/>
    <w:rsid w:val="00E03258"/>
    <w:rsid w:val="00E033A9"/>
    <w:rsid w:val="00E0374C"/>
    <w:rsid w:val="00E03A6A"/>
    <w:rsid w:val="00E03D0B"/>
    <w:rsid w:val="00E03E69"/>
    <w:rsid w:val="00E04115"/>
    <w:rsid w:val="00E045C9"/>
    <w:rsid w:val="00E046B6"/>
    <w:rsid w:val="00E04966"/>
    <w:rsid w:val="00E04B06"/>
    <w:rsid w:val="00E05164"/>
    <w:rsid w:val="00E053A2"/>
    <w:rsid w:val="00E054E3"/>
    <w:rsid w:val="00E0574F"/>
    <w:rsid w:val="00E06893"/>
    <w:rsid w:val="00E06FD2"/>
    <w:rsid w:val="00E074DF"/>
    <w:rsid w:val="00E07807"/>
    <w:rsid w:val="00E07928"/>
    <w:rsid w:val="00E07E7C"/>
    <w:rsid w:val="00E07F45"/>
    <w:rsid w:val="00E1017D"/>
    <w:rsid w:val="00E1017F"/>
    <w:rsid w:val="00E10880"/>
    <w:rsid w:val="00E10E0D"/>
    <w:rsid w:val="00E11479"/>
    <w:rsid w:val="00E12459"/>
    <w:rsid w:val="00E13510"/>
    <w:rsid w:val="00E1351B"/>
    <w:rsid w:val="00E140F2"/>
    <w:rsid w:val="00E1448F"/>
    <w:rsid w:val="00E14D34"/>
    <w:rsid w:val="00E14ED1"/>
    <w:rsid w:val="00E1588C"/>
    <w:rsid w:val="00E15FDE"/>
    <w:rsid w:val="00E16CF7"/>
    <w:rsid w:val="00E17221"/>
    <w:rsid w:val="00E17C39"/>
    <w:rsid w:val="00E17EB0"/>
    <w:rsid w:val="00E20AAB"/>
    <w:rsid w:val="00E20BBA"/>
    <w:rsid w:val="00E20C84"/>
    <w:rsid w:val="00E20FB2"/>
    <w:rsid w:val="00E21304"/>
    <w:rsid w:val="00E215F3"/>
    <w:rsid w:val="00E216E1"/>
    <w:rsid w:val="00E21A17"/>
    <w:rsid w:val="00E21A46"/>
    <w:rsid w:val="00E22736"/>
    <w:rsid w:val="00E22C8D"/>
    <w:rsid w:val="00E2309F"/>
    <w:rsid w:val="00E236D7"/>
    <w:rsid w:val="00E242CD"/>
    <w:rsid w:val="00E248C8"/>
    <w:rsid w:val="00E24ACA"/>
    <w:rsid w:val="00E24C94"/>
    <w:rsid w:val="00E24D91"/>
    <w:rsid w:val="00E25168"/>
    <w:rsid w:val="00E25A37"/>
    <w:rsid w:val="00E25C4D"/>
    <w:rsid w:val="00E267EC"/>
    <w:rsid w:val="00E26DA3"/>
    <w:rsid w:val="00E27A1B"/>
    <w:rsid w:val="00E27F30"/>
    <w:rsid w:val="00E27F73"/>
    <w:rsid w:val="00E30294"/>
    <w:rsid w:val="00E30D4E"/>
    <w:rsid w:val="00E30D7A"/>
    <w:rsid w:val="00E31E63"/>
    <w:rsid w:val="00E31EE0"/>
    <w:rsid w:val="00E32744"/>
    <w:rsid w:val="00E32E1A"/>
    <w:rsid w:val="00E33A55"/>
    <w:rsid w:val="00E33A82"/>
    <w:rsid w:val="00E33EA4"/>
    <w:rsid w:val="00E3450E"/>
    <w:rsid w:val="00E3451B"/>
    <w:rsid w:val="00E34A73"/>
    <w:rsid w:val="00E34BD5"/>
    <w:rsid w:val="00E34E9D"/>
    <w:rsid w:val="00E35120"/>
    <w:rsid w:val="00E35E65"/>
    <w:rsid w:val="00E36950"/>
    <w:rsid w:val="00E36DFE"/>
    <w:rsid w:val="00E41DAF"/>
    <w:rsid w:val="00E41FAB"/>
    <w:rsid w:val="00E4269C"/>
    <w:rsid w:val="00E42825"/>
    <w:rsid w:val="00E43291"/>
    <w:rsid w:val="00E43B33"/>
    <w:rsid w:val="00E445B7"/>
    <w:rsid w:val="00E4484A"/>
    <w:rsid w:val="00E44D22"/>
    <w:rsid w:val="00E4505C"/>
    <w:rsid w:val="00E450B0"/>
    <w:rsid w:val="00E45370"/>
    <w:rsid w:val="00E45983"/>
    <w:rsid w:val="00E46CE1"/>
    <w:rsid w:val="00E46E19"/>
    <w:rsid w:val="00E474D6"/>
    <w:rsid w:val="00E47696"/>
    <w:rsid w:val="00E47B2C"/>
    <w:rsid w:val="00E50508"/>
    <w:rsid w:val="00E50C6E"/>
    <w:rsid w:val="00E50F17"/>
    <w:rsid w:val="00E50F23"/>
    <w:rsid w:val="00E50FC1"/>
    <w:rsid w:val="00E513DD"/>
    <w:rsid w:val="00E51B5B"/>
    <w:rsid w:val="00E52300"/>
    <w:rsid w:val="00E52B60"/>
    <w:rsid w:val="00E52CD2"/>
    <w:rsid w:val="00E53E80"/>
    <w:rsid w:val="00E53F0A"/>
    <w:rsid w:val="00E5441A"/>
    <w:rsid w:val="00E54749"/>
    <w:rsid w:val="00E54807"/>
    <w:rsid w:val="00E548DA"/>
    <w:rsid w:val="00E54AF4"/>
    <w:rsid w:val="00E54D75"/>
    <w:rsid w:val="00E5523C"/>
    <w:rsid w:val="00E55854"/>
    <w:rsid w:val="00E55C72"/>
    <w:rsid w:val="00E55FC9"/>
    <w:rsid w:val="00E560C2"/>
    <w:rsid w:val="00E5679C"/>
    <w:rsid w:val="00E56A7A"/>
    <w:rsid w:val="00E573C0"/>
    <w:rsid w:val="00E5782F"/>
    <w:rsid w:val="00E57911"/>
    <w:rsid w:val="00E579F8"/>
    <w:rsid w:val="00E60009"/>
    <w:rsid w:val="00E6025E"/>
    <w:rsid w:val="00E60A3E"/>
    <w:rsid w:val="00E60AA2"/>
    <w:rsid w:val="00E60E8D"/>
    <w:rsid w:val="00E61556"/>
    <w:rsid w:val="00E61C7D"/>
    <w:rsid w:val="00E61E2A"/>
    <w:rsid w:val="00E61FE9"/>
    <w:rsid w:val="00E6299A"/>
    <w:rsid w:val="00E6305A"/>
    <w:rsid w:val="00E6317C"/>
    <w:rsid w:val="00E63370"/>
    <w:rsid w:val="00E63496"/>
    <w:rsid w:val="00E638DC"/>
    <w:rsid w:val="00E63938"/>
    <w:rsid w:val="00E639D7"/>
    <w:rsid w:val="00E63D90"/>
    <w:rsid w:val="00E63EB2"/>
    <w:rsid w:val="00E63F7E"/>
    <w:rsid w:val="00E64695"/>
    <w:rsid w:val="00E65768"/>
    <w:rsid w:val="00E6584C"/>
    <w:rsid w:val="00E66463"/>
    <w:rsid w:val="00E66AF2"/>
    <w:rsid w:val="00E66B17"/>
    <w:rsid w:val="00E66D98"/>
    <w:rsid w:val="00E67D37"/>
    <w:rsid w:val="00E67E95"/>
    <w:rsid w:val="00E7020A"/>
    <w:rsid w:val="00E7040C"/>
    <w:rsid w:val="00E70FAE"/>
    <w:rsid w:val="00E70FCE"/>
    <w:rsid w:val="00E71146"/>
    <w:rsid w:val="00E714E5"/>
    <w:rsid w:val="00E71A8D"/>
    <w:rsid w:val="00E71BE7"/>
    <w:rsid w:val="00E7240B"/>
    <w:rsid w:val="00E72796"/>
    <w:rsid w:val="00E7294B"/>
    <w:rsid w:val="00E72A77"/>
    <w:rsid w:val="00E73222"/>
    <w:rsid w:val="00E73317"/>
    <w:rsid w:val="00E73A01"/>
    <w:rsid w:val="00E73BEB"/>
    <w:rsid w:val="00E73D07"/>
    <w:rsid w:val="00E73FB6"/>
    <w:rsid w:val="00E74457"/>
    <w:rsid w:val="00E74A29"/>
    <w:rsid w:val="00E74A2F"/>
    <w:rsid w:val="00E74B4C"/>
    <w:rsid w:val="00E74B76"/>
    <w:rsid w:val="00E74E1C"/>
    <w:rsid w:val="00E74E35"/>
    <w:rsid w:val="00E75113"/>
    <w:rsid w:val="00E75AC8"/>
    <w:rsid w:val="00E75F47"/>
    <w:rsid w:val="00E76064"/>
    <w:rsid w:val="00E76085"/>
    <w:rsid w:val="00E76099"/>
    <w:rsid w:val="00E76450"/>
    <w:rsid w:val="00E76E76"/>
    <w:rsid w:val="00E77849"/>
    <w:rsid w:val="00E80585"/>
    <w:rsid w:val="00E808C0"/>
    <w:rsid w:val="00E80A4A"/>
    <w:rsid w:val="00E8148F"/>
    <w:rsid w:val="00E814DD"/>
    <w:rsid w:val="00E81AC0"/>
    <w:rsid w:val="00E82552"/>
    <w:rsid w:val="00E82A93"/>
    <w:rsid w:val="00E83C9F"/>
    <w:rsid w:val="00E83E63"/>
    <w:rsid w:val="00E846BF"/>
    <w:rsid w:val="00E84961"/>
    <w:rsid w:val="00E84A90"/>
    <w:rsid w:val="00E84CA4"/>
    <w:rsid w:val="00E85804"/>
    <w:rsid w:val="00E85BC8"/>
    <w:rsid w:val="00E85E2D"/>
    <w:rsid w:val="00E86C5F"/>
    <w:rsid w:val="00E874B9"/>
    <w:rsid w:val="00E87CD1"/>
    <w:rsid w:val="00E87EE7"/>
    <w:rsid w:val="00E90A77"/>
    <w:rsid w:val="00E90BAB"/>
    <w:rsid w:val="00E91116"/>
    <w:rsid w:val="00E91A4D"/>
    <w:rsid w:val="00E91C69"/>
    <w:rsid w:val="00E921AC"/>
    <w:rsid w:val="00E922BE"/>
    <w:rsid w:val="00E923D4"/>
    <w:rsid w:val="00E923E0"/>
    <w:rsid w:val="00E92645"/>
    <w:rsid w:val="00E92882"/>
    <w:rsid w:val="00E92A87"/>
    <w:rsid w:val="00E92EF0"/>
    <w:rsid w:val="00E937CA"/>
    <w:rsid w:val="00E93850"/>
    <w:rsid w:val="00E94803"/>
    <w:rsid w:val="00E94DFC"/>
    <w:rsid w:val="00E94E6A"/>
    <w:rsid w:val="00E951FF"/>
    <w:rsid w:val="00E95513"/>
    <w:rsid w:val="00E95A4B"/>
    <w:rsid w:val="00E95FA0"/>
    <w:rsid w:val="00E964EB"/>
    <w:rsid w:val="00E966FB"/>
    <w:rsid w:val="00E96C44"/>
    <w:rsid w:val="00E97101"/>
    <w:rsid w:val="00E9796D"/>
    <w:rsid w:val="00EA00A8"/>
    <w:rsid w:val="00EA085D"/>
    <w:rsid w:val="00EA0CE1"/>
    <w:rsid w:val="00EA0F39"/>
    <w:rsid w:val="00EA1D6B"/>
    <w:rsid w:val="00EA1D86"/>
    <w:rsid w:val="00EA20B4"/>
    <w:rsid w:val="00EA2258"/>
    <w:rsid w:val="00EA2B56"/>
    <w:rsid w:val="00EA2C22"/>
    <w:rsid w:val="00EA32B6"/>
    <w:rsid w:val="00EA33D6"/>
    <w:rsid w:val="00EA3410"/>
    <w:rsid w:val="00EA3CFD"/>
    <w:rsid w:val="00EA3FD7"/>
    <w:rsid w:val="00EA4ED7"/>
    <w:rsid w:val="00EA5083"/>
    <w:rsid w:val="00EA5110"/>
    <w:rsid w:val="00EA5118"/>
    <w:rsid w:val="00EA564D"/>
    <w:rsid w:val="00EA569D"/>
    <w:rsid w:val="00EA606D"/>
    <w:rsid w:val="00EA60BC"/>
    <w:rsid w:val="00EA63FF"/>
    <w:rsid w:val="00EA6474"/>
    <w:rsid w:val="00EA6AF1"/>
    <w:rsid w:val="00EA6E60"/>
    <w:rsid w:val="00EA6F09"/>
    <w:rsid w:val="00EA7240"/>
    <w:rsid w:val="00EA7ABB"/>
    <w:rsid w:val="00EA7E1B"/>
    <w:rsid w:val="00EB0046"/>
    <w:rsid w:val="00EB0257"/>
    <w:rsid w:val="00EB02CA"/>
    <w:rsid w:val="00EB0437"/>
    <w:rsid w:val="00EB0C87"/>
    <w:rsid w:val="00EB0D84"/>
    <w:rsid w:val="00EB0E2D"/>
    <w:rsid w:val="00EB0FD8"/>
    <w:rsid w:val="00EB15E1"/>
    <w:rsid w:val="00EB1644"/>
    <w:rsid w:val="00EB2274"/>
    <w:rsid w:val="00EB2320"/>
    <w:rsid w:val="00EB245C"/>
    <w:rsid w:val="00EB2494"/>
    <w:rsid w:val="00EB2C04"/>
    <w:rsid w:val="00EB3278"/>
    <w:rsid w:val="00EB3562"/>
    <w:rsid w:val="00EB426C"/>
    <w:rsid w:val="00EB4473"/>
    <w:rsid w:val="00EB4582"/>
    <w:rsid w:val="00EB46E1"/>
    <w:rsid w:val="00EB4726"/>
    <w:rsid w:val="00EB47A5"/>
    <w:rsid w:val="00EB4B56"/>
    <w:rsid w:val="00EB4D38"/>
    <w:rsid w:val="00EB513D"/>
    <w:rsid w:val="00EB5C4D"/>
    <w:rsid w:val="00EB5EC3"/>
    <w:rsid w:val="00EB639F"/>
    <w:rsid w:val="00EB7026"/>
    <w:rsid w:val="00EB7503"/>
    <w:rsid w:val="00EC049E"/>
    <w:rsid w:val="00EC0CA1"/>
    <w:rsid w:val="00EC20ED"/>
    <w:rsid w:val="00EC24C7"/>
    <w:rsid w:val="00EC2587"/>
    <w:rsid w:val="00EC280C"/>
    <w:rsid w:val="00EC2E5A"/>
    <w:rsid w:val="00EC2FFB"/>
    <w:rsid w:val="00EC31A1"/>
    <w:rsid w:val="00EC3645"/>
    <w:rsid w:val="00EC386D"/>
    <w:rsid w:val="00EC3A4A"/>
    <w:rsid w:val="00EC3DC5"/>
    <w:rsid w:val="00EC3E26"/>
    <w:rsid w:val="00EC3F03"/>
    <w:rsid w:val="00EC42A5"/>
    <w:rsid w:val="00EC4437"/>
    <w:rsid w:val="00EC44CB"/>
    <w:rsid w:val="00EC45F7"/>
    <w:rsid w:val="00EC4DF5"/>
    <w:rsid w:val="00EC4E01"/>
    <w:rsid w:val="00EC4E73"/>
    <w:rsid w:val="00EC568F"/>
    <w:rsid w:val="00EC5899"/>
    <w:rsid w:val="00EC5A2D"/>
    <w:rsid w:val="00EC5B29"/>
    <w:rsid w:val="00EC5E51"/>
    <w:rsid w:val="00EC6263"/>
    <w:rsid w:val="00EC68CF"/>
    <w:rsid w:val="00EC72F0"/>
    <w:rsid w:val="00EC782F"/>
    <w:rsid w:val="00EC7BCB"/>
    <w:rsid w:val="00EC7D70"/>
    <w:rsid w:val="00ED0627"/>
    <w:rsid w:val="00ED07EC"/>
    <w:rsid w:val="00ED082A"/>
    <w:rsid w:val="00ED1056"/>
    <w:rsid w:val="00ED141F"/>
    <w:rsid w:val="00ED1446"/>
    <w:rsid w:val="00ED17CE"/>
    <w:rsid w:val="00ED188C"/>
    <w:rsid w:val="00ED1C96"/>
    <w:rsid w:val="00ED20E6"/>
    <w:rsid w:val="00ED29CE"/>
    <w:rsid w:val="00ED2B8D"/>
    <w:rsid w:val="00ED3263"/>
    <w:rsid w:val="00ED34B2"/>
    <w:rsid w:val="00ED3B61"/>
    <w:rsid w:val="00ED3C26"/>
    <w:rsid w:val="00ED3E91"/>
    <w:rsid w:val="00ED427D"/>
    <w:rsid w:val="00ED43CF"/>
    <w:rsid w:val="00ED4CA7"/>
    <w:rsid w:val="00ED6222"/>
    <w:rsid w:val="00ED6631"/>
    <w:rsid w:val="00ED6D81"/>
    <w:rsid w:val="00ED7464"/>
    <w:rsid w:val="00ED74CF"/>
    <w:rsid w:val="00EE06B2"/>
    <w:rsid w:val="00EE0F09"/>
    <w:rsid w:val="00EE1011"/>
    <w:rsid w:val="00EE186D"/>
    <w:rsid w:val="00EE1ADD"/>
    <w:rsid w:val="00EE1CCD"/>
    <w:rsid w:val="00EE210B"/>
    <w:rsid w:val="00EE22AF"/>
    <w:rsid w:val="00EE2329"/>
    <w:rsid w:val="00EE29E3"/>
    <w:rsid w:val="00EE2A30"/>
    <w:rsid w:val="00EE308D"/>
    <w:rsid w:val="00EE30BB"/>
    <w:rsid w:val="00EE3311"/>
    <w:rsid w:val="00EE36A7"/>
    <w:rsid w:val="00EE413B"/>
    <w:rsid w:val="00EE53BE"/>
    <w:rsid w:val="00EE5879"/>
    <w:rsid w:val="00EE5AD6"/>
    <w:rsid w:val="00EE5DB1"/>
    <w:rsid w:val="00EE5DDE"/>
    <w:rsid w:val="00EE639D"/>
    <w:rsid w:val="00EE6703"/>
    <w:rsid w:val="00EE69D0"/>
    <w:rsid w:val="00EE6EC0"/>
    <w:rsid w:val="00EE7409"/>
    <w:rsid w:val="00EE756E"/>
    <w:rsid w:val="00EE7882"/>
    <w:rsid w:val="00EE7E0C"/>
    <w:rsid w:val="00EE7F03"/>
    <w:rsid w:val="00EF05A6"/>
    <w:rsid w:val="00EF236E"/>
    <w:rsid w:val="00EF290E"/>
    <w:rsid w:val="00EF29A3"/>
    <w:rsid w:val="00EF33CF"/>
    <w:rsid w:val="00EF38E2"/>
    <w:rsid w:val="00EF3C18"/>
    <w:rsid w:val="00EF3F4F"/>
    <w:rsid w:val="00EF4182"/>
    <w:rsid w:val="00EF429E"/>
    <w:rsid w:val="00EF4741"/>
    <w:rsid w:val="00EF4A09"/>
    <w:rsid w:val="00EF4ADC"/>
    <w:rsid w:val="00EF4CEF"/>
    <w:rsid w:val="00EF5269"/>
    <w:rsid w:val="00EF567D"/>
    <w:rsid w:val="00EF5A1C"/>
    <w:rsid w:val="00EF650B"/>
    <w:rsid w:val="00EF6B28"/>
    <w:rsid w:val="00EF6F42"/>
    <w:rsid w:val="00EF7398"/>
    <w:rsid w:val="00EF75B0"/>
    <w:rsid w:val="00EF7EC6"/>
    <w:rsid w:val="00EF7F8A"/>
    <w:rsid w:val="00EF7FC4"/>
    <w:rsid w:val="00F0079C"/>
    <w:rsid w:val="00F00F5B"/>
    <w:rsid w:val="00F0107A"/>
    <w:rsid w:val="00F0218D"/>
    <w:rsid w:val="00F02358"/>
    <w:rsid w:val="00F02361"/>
    <w:rsid w:val="00F036FB"/>
    <w:rsid w:val="00F037AE"/>
    <w:rsid w:val="00F03A47"/>
    <w:rsid w:val="00F03C19"/>
    <w:rsid w:val="00F03E72"/>
    <w:rsid w:val="00F04328"/>
    <w:rsid w:val="00F04752"/>
    <w:rsid w:val="00F047ED"/>
    <w:rsid w:val="00F04950"/>
    <w:rsid w:val="00F04A72"/>
    <w:rsid w:val="00F0534E"/>
    <w:rsid w:val="00F05B75"/>
    <w:rsid w:val="00F05ED7"/>
    <w:rsid w:val="00F067E9"/>
    <w:rsid w:val="00F06878"/>
    <w:rsid w:val="00F0687C"/>
    <w:rsid w:val="00F06BF8"/>
    <w:rsid w:val="00F073C4"/>
    <w:rsid w:val="00F07FD0"/>
    <w:rsid w:val="00F101B7"/>
    <w:rsid w:val="00F10AA9"/>
    <w:rsid w:val="00F10DEC"/>
    <w:rsid w:val="00F111C0"/>
    <w:rsid w:val="00F11202"/>
    <w:rsid w:val="00F11387"/>
    <w:rsid w:val="00F11557"/>
    <w:rsid w:val="00F11998"/>
    <w:rsid w:val="00F11FE3"/>
    <w:rsid w:val="00F1272B"/>
    <w:rsid w:val="00F13082"/>
    <w:rsid w:val="00F13572"/>
    <w:rsid w:val="00F13897"/>
    <w:rsid w:val="00F13F37"/>
    <w:rsid w:val="00F149E6"/>
    <w:rsid w:val="00F14CA6"/>
    <w:rsid w:val="00F14F81"/>
    <w:rsid w:val="00F1545D"/>
    <w:rsid w:val="00F15AB2"/>
    <w:rsid w:val="00F15E51"/>
    <w:rsid w:val="00F1666D"/>
    <w:rsid w:val="00F16A57"/>
    <w:rsid w:val="00F16D9C"/>
    <w:rsid w:val="00F177B2"/>
    <w:rsid w:val="00F178FE"/>
    <w:rsid w:val="00F2068C"/>
    <w:rsid w:val="00F20845"/>
    <w:rsid w:val="00F208FA"/>
    <w:rsid w:val="00F21069"/>
    <w:rsid w:val="00F21219"/>
    <w:rsid w:val="00F221B9"/>
    <w:rsid w:val="00F2246D"/>
    <w:rsid w:val="00F228C0"/>
    <w:rsid w:val="00F232C8"/>
    <w:rsid w:val="00F2346B"/>
    <w:rsid w:val="00F2354E"/>
    <w:rsid w:val="00F241B3"/>
    <w:rsid w:val="00F243C7"/>
    <w:rsid w:val="00F248EB"/>
    <w:rsid w:val="00F2516E"/>
    <w:rsid w:val="00F256EA"/>
    <w:rsid w:val="00F25F6C"/>
    <w:rsid w:val="00F26299"/>
    <w:rsid w:val="00F264D9"/>
    <w:rsid w:val="00F26F63"/>
    <w:rsid w:val="00F27534"/>
    <w:rsid w:val="00F27938"/>
    <w:rsid w:val="00F27C95"/>
    <w:rsid w:val="00F27CB8"/>
    <w:rsid w:val="00F305DC"/>
    <w:rsid w:val="00F306DD"/>
    <w:rsid w:val="00F3077B"/>
    <w:rsid w:val="00F30975"/>
    <w:rsid w:val="00F30CC4"/>
    <w:rsid w:val="00F31544"/>
    <w:rsid w:val="00F31554"/>
    <w:rsid w:val="00F3160D"/>
    <w:rsid w:val="00F32FA0"/>
    <w:rsid w:val="00F3319D"/>
    <w:rsid w:val="00F333BB"/>
    <w:rsid w:val="00F3397D"/>
    <w:rsid w:val="00F339A4"/>
    <w:rsid w:val="00F33ADA"/>
    <w:rsid w:val="00F33CAF"/>
    <w:rsid w:val="00F33FEB"/>
    <w:rsid w:val="00F34444"/>
    <w:rsid w:val="00F345FF"/>
    <w:rsid w:val="00F34652"/>
    <w:rsid w:val="00F34F3C"/>
    <w:rsid w:val="00F354B7"/>
    <w:rsid w:val="00F35A5B"/>
    <w:rsid w:val="00F35C9F"/>
    <w:rsid w:val="00F366CA"/>
    <w:rsid w:val="00F36B42"/>
    <w:rsid w:val="00F3718D"/>
    <w:rsid w:val="00F371C3"/>
    <w:rsid w:val="00F37724"/>
    <w:rsid w:val="00F37AC5"/>
    <w:rsid w:val="00F37CB6"/>
    <w:rsid w:val="00F37E1E"/>
    <w:rsid w:val="00F40030"/>
    <w:rsid w:val="00F40777"/>
    <w:rsid w:val="00F40D88"/>
    <w:rsid w:val="00F40DDB"/>
    <w:rsid w:val="00F41676"/>
    <w:rsid w:val="00F41961"/>
    <w:rsid w:val="00F41CF1"/>
    <w:rsid w:val="00F42557"/>
    <w:rsid w:val="00F42FFD"/>
    <w:rsid w:val="00F43261"/>
    <w:rsid w:val="00F4334A"/>
    <w:rsid w:val="00F43BBE"/>
    <w:rsid w:val="00F4403B"/>
    <w:rsid w:val="00F4428E"/>
    <w:rsid w:val="00F445C5"/>
    <w:rsid w:val="00F44D11"/>
    <w:rsid w:val="00F45751"/>
    <w:rsid w:val="00F459E6"/>
    <w:rsid w:val="00F45EE7"/>
    <w:rsid w:val="00F46087"/>
    <w:rsid w:val="00F46100"/>
    <w:rsid w:val="00F47281"/>
    <w:rsid w:val="00F47CA3"/>
    <w:rsid w:val="00F47E58"/>
    <w:rsid w:val="00F50856"/>
    <w:rsid w:val="00F509CF"/>
    <w:rsid w:val="00F50D61"/>
    <w:rsid w:val="00F515CC"/>
    <w:rsid w:val="00F518BA"/>
    <w:rsid w:val="00F52120"/>
    <w:rsid w:val="00F524CD"/>
    <w:rsid w:val="00F525AF"/>
    <w:rsid w:val="00F53776"/>
    <w:rsid w:val="00F54245"/>
    <w:rsid w:val="00F5439B"/>
    <w:rsid w:val="00F54418"/>
    <w:rsid w:val="00F54E6D"/>
    <w:rsid w:val="00F54EB6"/>
    <w:rsid w:val="00F5529A"/>
    <w:rsid w:val="00F55398"/>
    <w:rsid w:val="00F555C3"/>
    <w:rsid w:val="00F559E1"/>
    <w:rsid w:val="00F55D06"/>
    <w:rsid w:val="00F5631F"/>
    <w:rsid w:val="00F5641E"/>
    <w:rsid w:val="00F56E72"/>
    <w:rsid w:val="00F5706F"/>
    <w:rsid w:val="00F570AF"/>
    <w:rsid w:val="00F57713"/>
    <w:rsid w:val="00F6004D"/>
    <w:rsid w:val="00F60E09"/>
    <w:rsid w:val="00F60F6A"/>
    <w:rsid w:val="00F6109D"/>
    <w:rsid w:val="00F612DF"/>
    <w:rsid w:val="00F617E2"/>
    <w:rsid w:val="00F6254C"/>
    <w:rsid w:val="00F62595"/>
    <w:rsid w:val="00F63374"/>
    <w:rsid w:val="00F634BB"/>
    <w:rsid w:val="00F63951"/>
    <w:rsid w:val="00F63BBB"/>
    <w:rsid w:val="00F63CE0"/>
    <w:rsid w:val="00F63FEE"/>
    <w:rsid w:val="00F6417E"/>
    <w:rsid w:val="00F646D0"/>
    <w:rsid w:val="00F646E0"/>
    <w:rsid w:val="00F64785"/>
    <w:rsid w:val="00F6483D"/>
    <w:rsid w:val="00F65B13"/>
    <w:rsid w:val="00F65CE2"/>
    <w:rsid w:val="00F65FBD"/>
    <w:rsid w:val="00F662FE"/>
    <w:rsid w:val="00F6668E"/>
    <w:rsid w:val="00F6722D"/>
    <w:rsid w:val="00F674DB"/>
    <w:rsid w:val="00F67865"/>
    <w:rsid w:val="00F67D21"/>
    <w:rsid w:val="00F67D46"/>
    <w:rsid w:val="00F700EF"/>
    <w:rsid w:val="00F701EB"/>
    <w:rsid w:val="00F70B3A"/>
    <w:rsid w:val="00F71556"/>
    <w:rsid w:val="00F71583"/>
    <w:rsid w:val="00F71708"/>
    <w:rsid w:val="00F7306B"/>
    <w:rsid w:val="00F731B6"/>
    <w:rsid w:val="00F73251"/>
    <w:rsid w:val="00F732FC"/>
    <w:rsid w:val="00F736D3"/>
    <w:rsid w:val="00F7397C"/>
    <w:rsid w:val="00F74027"/>
    <w:rsid w:val="00F7420A"/>
    <w:rsid w:val="00F746AE"/>
    <w:rsid w:val="00F747B6"/>
    <w:rsid w:val="00F74A7B"/>
    <w:rsid w:val="00F75062"/>
    <w:rsid w:val="00F76CBD"/>
    <w:rsid w:val="00F76DF8"/>
    <w:rsid w:val="00F7717C"/>
    <w:rsid w:val="00F77626"/>
    <w:rsid w:val="00F77DAF"/>
    <w:rsid w:val="00F804A8"/>
    <w:rsid w:val="00F808EC"/>
    <w:rsid w:val="00F815AF"/>
    <w:rsid w:val="00F820D7"/>
    <w:rsid w:val="00F82695"/>
    <w:rsid w:val="00F82706"/>
    <w:rsid w:val="00F827F5"/>
    <w:rsid w:val="00F831AB"/>
    <w:rsid w:val="00F83361"/>
    <w:rsid w:val="00F83824"/>
    <w:rsid w:val="00F83ED7"/>
    <w:rsid w:val="00F8497E"/>
    <w:rsid w:val="00F854C0"/>
    <w:rsid w:val="00F8583E"/>
    <w:rsid w:val="00F85F64"/>
    <w:rsid w:val="00F86B74"/>
    <w:rsid w:val="00F86E59"/>
    <w:rsid w:val="00F87052"/>
    <w:rsid w:val="00F870A5"/>
    <w:rsid w:val="00F87182"/>
    <w:rsid w:val="00F90065"/>
    <w:rsid w:val="00F923B8"/>
    <w:rsid w:val="00F92585"/>
    <w:rsid w:val="00F9343F"/>
    <w:rsid w:val="00F9376F"/>
    <w:rsid w:val="00F937CF"/>
    <w:rsid w:val="00F9403E"/>
    <w:rsid w:val="00F9414D"/>
    <w:rsid w:val="00F943EC"/>
    <w:rsid w:val="00F94DBE"/>
    <w:rsid w:val="00F951A1"/>
    <w:rsid w:val="00F951CF"/>
    <w:rsid w:val="00F95637"/>
    <w:rsid w:val="00F9567E"/>
    <w:rsid w:val="00F959A9"/>
    <w:rsid w:val="00F9659F"/>
    <w:rsid w:val="00F97162"/>
    <w:rsid w:val="00F97390"/>
    <w:rsid w:val="00F97872"/>
    <w:rsid w:val="00F97BA9"/>
    <w:rsid w:val="00FA0C04"/>
    <w:rsid w:val="00FA0C88"/>
    <w:rsid w:val="00FA163F"/>
    <w:rsid w:val="00FA1E13"/>
    <w:rsid w:val="00FA20B0"/>
    <w:rsid w:val="00FA2148"/>
    <w:rsid w:val="00FA237F"/>
    <w:rsid w:val="00FA2E02"/>
    <w:rsid w:val="00FA47F5"/>
    <w:rsid w:val="00FA60C2"/>
    <w:rsid w:val="00FA672D"/>
    <w:rsid w:val="00FA6A36"/>
    <w:rsid w:val="00FA70D4"/>
    <w:rsid w:val="00FA70D5"/>
    <w:rsid w:val="00FA77F7"/>
    <w:rsid w:val="00FA7804"/>
    <w:rsid w:val="00FA786B"/>
    <w:rsid w:val="00FA7C53"/>
    <w:rsid w:val="00FA7E36"/>
    <w:rsid w:val="00FB0D6C"/>
    <w:rsid w:val="00FB0DB4"/>
    <w:rsid w:val="00FB1020"/>
    <w:rsid w:val="00FB172E"/>
    <w:rsid w:val="00FB1D80"/>
    <w:rsid w:val="00FB28DA"/>
    <w:rsid w:val="00FB355D"/>
    <w:rsid w:val="00FB3939"/>
    <w:rsid w:val="00FB4271"/>
    <w:rsid w:val="00FB429F"/>
    <w:rsid w:val="00FB43CE"/>
    <w:rsid w:val="00FB474C"/>
    <w:rsid w:val="00FB4D28"/>
    <w:rsid w:val="00FB510B"/>
    <w:rsid w:val="00FB5E13"/>
    <w:rsid w:val="00FB625D"/>
    <w:rsid w:val="00FB6831"/>
    <w:rsid w:val="00FB6AB3"/>
    <w:rsid w:val="00FB6C5E"/>
    <w:rsid w:val="00FB6EA8"/>
    <w:rsid w:val="00FB7074"/>
    <w:rsid w:val="00FB749E"/>
    <w:rsid w:val="00FB7F51"/>
    <w:rsid w:val="00FC0588"/>
    <w:rsid w:val="00FC0D41"/>
    <w:rsid w:val="00FC13EC"/>
    <w:rsid w:val="00FC1B1B"/>
    <w:rsid w:val="00FC1C84"/>
    <w:rsid w:val="00FC1D18"/>
    <w:rsid w:val="00FC1EE5"/>
    <w:rsid w:val="00FC2A02"/>
    <w:rsid w:val="00FC2B5C"/>
    <w:rsid w:val="00FC2F65"/>
    <w:rsid w:val="00FC2FDF"/>
    <w:rsid w:val="00FC31F9"/>
    <w:rsid w:val="00FC3675"/>
    <w:rsid w:val="00FC38D6"/>
    <w:rsid w:val="00FC3B52"/>
    <w:rsid w:val="00FC3C51"/>
    <w:rsid w:val="00FC3D2F"/>
    <w:rsid w:val="00FC3DEC"/>
    <w:rsid w:val="00FC3E9F"/>
    <w:rsid w:val="00FC45DD"/>
    <w:rsid w:val="00FC4B13"/>
    <w:rsid w:val="00FC5150"/>
    <w:rsid w:val="00FC5A0F"/>
    <w:rsid w:val="00FC5ACA"/>
    <w:rsid w:val="00FC5E04"/>
    <w:rsid w:val="00FC6D29"/>
    <w:rsid w:val="00FC722D"/>
    <w:rsid w:val="00FC72B5"/>
    <w:rsid w:val="00FC73FD"/>
    <w:rsid w:val="00FD06FC"/>
    <w:rsid w:val="00FD08A4"/>
    <w:rsid w:val="00FD0BAD"/>
    <w:rsid w:val="00FD1112"/>
    <w:rsid w:val="00FD1995"/>
    <w:rsid w:val="00FD1BF9"/>
    <w:rsid w:val="00FD3044"/>
    <w:rsid w:val="00FD3187"/>
    <w:rsid w:val="00FD32FE"/>
    <w:rsid w:val="00FD3411"/>
    <w:rsid w:val="00FD3450"/>
    <w:rsid w:val="00FD3521"/>
    <w:rsid w:val="00FD35AF"/>
    <w:rsid w:val="00FD3AEA"/>
    <w:rsid w:val="00FD3B0C"/>
    <w:rsid w:val="00FD3B0E"/>
    <w:rsid w:val="00FD3B58"/>
    <w:rsid w:val="00FD3F1C"/>
    <w:rsid w:val="00FD42C2"/>
    <w:rsid w:val="00FD42E1"/>
    <w:rsid w:val="00FD4B6B"/>
    <w:rsid w:val="00FD514F"/>
    <w:rsid w:val="00FD55D2"/>
    <w:rsid w:val="00FD5799"/>
    <w:rsid w:val="00FD6049"/>
    <w:rsid w:val="00FD60C2"/>
    <w:rsid w:val="00FD65EA"/>
    <w:rsid w:val="00FD69F9"/>
    <w:rsid w:val="00FD6AEA"/>
    <w:rsid w:val="00FD6DA4"/>
    <w:rsid w:val="00FD70C8"/>
    <w:rsid w:val="00FE00EF"/>
    <w:rsid w:val="00FE04B8"/>
    <w:rsid w:val="00FE052B"/>
    <w:rsid w:val="00FE064E"/>
    <w:rsid w:val="00FE0ADE"/>
    <w:rsid w:val="00FE20D0"/>
    <w:rsid w:val="00FE20F8"/>
    <w:rsid w:val="00FE2253"/>
    <w:rsid w:val="00FE228C"/>
    <w:rsid w:val="00FE22D4"/>
    <w:rsid w:val="00FE2952"/>
    <w:rsid w:val="00FE2CEB"/>
    <w:rsid w:val="00FE349C"/>
    <w:rsid w:val="00FE3895"/>
    <w:rsid w:val="00FE3968"/>
    <w:rsid w:val="00FE3A30"/>
    <w:rsid w:val="00FE3BCB"/>
    <w:rsid w:val="00FE3E07"/>
    <w:rsid w:val="00FE3E57"/>
    <w:rsid w:val="00FE41AF"/>
    <w:rsid w:val="00FE427A"/>
    <w:rsid w:val="00FE52B5"/>
    <w:rsid w:val="00FE55A3"/>
    <w:rsid w:val="00FE5A4D"/>
    <w:rsid w:val="00FE5A50"/>
    <w:rsid w:val="00FE65DD"/>
    <w:rsid w:val="00FE6846"/>
    <w:rsid w:val="00FE6DD9"/>
    <w:rsid w:val="00FE7393"/>
    <w:rsid w:val="00FE7A56"/>
    <w:rsid w:val="00FE7F0B"/>
    <w:rsid w:val="00FF046A"/>
    <w:rsid w:val="00FF0848"/>
    <w:rsid w:val="00FF165D"/>
    <w:rsid w:val="00FF2354"/>
    <w:rsid w:val="00FF2895"/>
    <w:rsid w:val="00FF28C8"/>
    <w:rsid w:val="00FF28F0"/>
    <w:rsid w:val="00FF2A57"/>
    <w:rsid w:val="00FF377A"/>
    <w:rsid w:val="00FF38A6"/>
    <w:rsid w:val="00FF4A11"/>
    <w:rsid w:val="00FF4AC4"/>
    <w:rsid w:val="00FF4B27"/>
    <w:rsid w:val="00FF504E"/>
    <w:rsid w:val="00FF5148"/>
    <w:rsid w:val="00FF5700"/>
    <w:rsid w:val="00FF5F02"/>
    <w:rsid w:val="00FF650A"/>
    <w:rsid w:val="00FF6AA9"/>
    <w:rsid w:val="00FF7AC0"/>
    <w:rsid w:val="00FF7BB2"/>
    <w:rsid w:val="01304C10"/>
    <w:rsid w:val="018A58CB"/>
    <w:rsid w:val="02F23728"/>
    <w:rsid w:val="03E7312B"/>
    <w:rsid w:val="04020B6B"/>
    <w:rsid w:val="05F75071"/>
    <w:rsid w:val="05F9572F"/>
    <w:rsid w:val="0A062771"/>
    <w:rsid w:val="0A0B244E"/>
    <w:rsid w:val="0AA34B75"/>
    <w:rsid w:val="0CA23AC9"/>
    <w:rsid w:val="0CDA0A12"/>
    <w:rsid w:val="0EBB3BA7"/>
    <w:rsid w:val="0FEE613F"/>
    <w:rsid w:val="10F176DA"/>
    <w:rsid w:val="136F7F1D"/>
    <w:rsid w:val="139D38DB"/>
    <w:rsid w:val="14F17F0E"/>
    <w:rsid w:val="1536087D"/>
    <w:rsid w:val="15B040AA"/>
    <w:rsid w:val="16290DB7"/>
    <w:rsid w:val="16291D9F"/>
    <w:rsid w:val="16B767FB"/>
    <w:rsid w:val="172A72BF"/>
    <w:rsid w:val="18172DB1"/>
    <w:rsid w:val="18F25DD8"/>
    <w:rsid w:val="1AC37EF8"/>
    <w:rsid w:val="1AF23E6D"/>
    <w:rsid w:val="1B356450"/>
    <w:rsid w:val="1CA53161"/>
    <w:rsid w:val="1CFD2F9D"/>
    <w:rsid w:val="1D9E652E"/>
    <w:rsid w:val="1E08381E"/>
    <w:rsid w:val="1E0A7A03"/>
    <w:rsid w:val="1E2D340E"/>
    <w:rsid w:val="1EB87F46"/>
    <w:rsid w:val="2168529F"/>
    <w:rsid w:val="21785077"/>
    <w:rsid w:val="21ED3D22"/>
    <w:rsid w:val="22D211DF"/>
    <w:rsid w:val="244C2893"/>
    <w:rsid w:val="24B25A93"/>
    <w:rsid w:val="24F9229C"/>
    <w:rsid w:val="24FC6683"/>
    <w:rsid w:val="25A33D2E"/>
    <w:rsid w:val="25DD396C"/>
    <w:rsid w:val="25E20F82"/>
    <w:rsid w:val="277F117F"/>
    <w:rsid w:val="27BA3F65"/>
    <w:rsid w:val="28B5472C"/>
    <w:rsid w:val="2BB4516F"/>
    <w:rsid w:val="2C484235"/>
    <w:rsid w:val="2FF85DA6"/>
    <w:rsid w:val="2FF96416"/>
    <w:rsid w:val="305D4040"/>
    <w:rsid w:val="3097211B"/>
    <w:rsid w:val="325D50A9"/>
    <w:rsid w:val="32B75C71"/>
    <w:rsid w:val="332F639F"/>
    <w:rsid w:val="3375761E"/>
    <w:rsid w:val="351B1B2E"/>
    <w:rsid w:val="35C041C1"/>
    <w:rsid w:val="361C1552"/>
    <w:rsid w:val="363F7B7D"/>
    <w:rsid w:val="36E455B0"/>
    <w:rsid w:val="37927387"/>
    <w:rsid w:val="37E5315E"/>
    <w:rsid w:val="38B4055C"/>
    <w:rsid w:val="38EA415C"/>
    <w:rsid w:val="39511B2A"/>
    <w:rsid w:val="3A196C1F"/>
    <w:rsid w:val="3ABD5CA2"/>
    <w:rsid w:val="3AE41C46"/>
    <w:rsid w:val="3B391573"/>
    <w:rsid w:val="3BDD4B1A"/>
    <w:rsid w:val="3C013F3E"/>
    <w:rsid w:val="3CD8066F"/>
    <w:rsid w:val="3E554590"/>
    <w:rsid w:val="3EAB3F9A"/>
    <w:rsid w:val="3F5341AF"/>
    <w:rsid w:val="40272437"/>
    <w:rsid w:val="407F4BE6"/>
    <w:rsid w:val="4125649B"/>
    <w:rsid w:val="41601281"/>
    <w:rsid w:val="41C64192"/>
    <w:rsid w:val="422B4A4B"/>
    <w:rsid w:val="42CD2946"/>
    <w:rsid w:val="44937BC0"/>
    <w:rsid w:val="457C0654"/>
    <w:rsid w:val="46277F1D"/>
    <w:rsid w:val="46803624"/>
    <w:rsid w:val="469D4D26"/>
    <w:rsid w:val="46E07E03"/>
    <w:rsid w:val="49595020"/>
    <w:rsid w:val="49CB1BAA"/>
    <w:rsid w:val="4A1F1633"/>
    <w:rsid w:val="4AFD4400"/>
    <w:rsid w:val="4BE144EE"/>
    <w:rsid w:val="4ED5067D"/>
    <w:rsid w:val="4F071BC5"/>
    <w:rsid w:val="4FFF435B"/>
    <w:rsid w:val="50163700"/>
    <w:rsid w:val="50A8054F"/>
    <w:rsid w:val="50BB4726"/>
    <w:rsid w:val="50C87F00"/>
    <w:rsid w:val="519A0DF5"/>
    <w:rsid w:val="5241155C"/>
    <w:rsid w:val="5288730B"/>
    <w:rsid w:val="52962A45"/>
    <w:rsid w:val="538250B1"/>
    <w:rsid w:val="54085ED4"/>
    <w:rsid w:val="57572CCF"/>
    <w:rsid w:val="57CE2F91"/>
    <w:rsid w:val="588E57F6"/>
    <w:rsid w:val="58D565A1"/>
    <w:rsid w:val="5A11594E"/>
    <w:rsid w:val="5A6B40AA"/>
    <w:rsid w:val="5A8B544D"/>
    <w:rsid w:val="5B0664B5"/>
    <w:rsid w:val="5C804955"/>
    <w:rsid w:val="5CCA40BB"/>
    <w:rsid w:val="5D327B1E"/>
    <w:rsid w:val="5DC643CD"/>
    <w:rsid w:val="5F0A3B7A"/>
    <w:rsid w:val="5F3A1F9A"/>
    <w:rsid w:val="613E1478"/>
    <w:rsid w:val="619743F4"/>
    <w:rsid w:val="624F0299"/>
    <w:rsid w:val="637803AD"/>
    <w:rsid w:val="64202DC6"/>
    <w:rsid w:val="65D976D1"/>
    <w:rsid w:val="67564D51"/>
    <w:rsid w:val="67564FC7"/>
    <w:rsid w:val="69CA10DE"/>
    <w:rsid w:val="69E302E0"/>
    <w:rsid w:val="6A5A63E0"/>
    <w:rsid w:val="6B036F9E"/>
    <w:rsid w:val="6BF65EA5"/>
    <w:rsid w:val="6E153270"/>
    <w:rsid w:val="6E697118"/>
    <w:rsid w:val="6F633369"/>
    <w:rsid w:val="70952446"/>
    <w:rsid w:val="71D21478"/>
    <w:rsid w:val="7215037F"/>
    <w:rsid w:val="72EF28C9"/>
    <w:rsid w:val="731A4E85"/>
    <w:rsid w:val="742D1D9A"/>
    <w:rsid w:val="75666614"/>
    <w:rsid w:val="75AD3A28"/>
    <w:rsid w:val="77811976"/>
    <w:rsid w:val="78915BE9"/>
    <w:rsid w:val="793531BF"/>
    <w:rsid w:val="79FA5A10"/>
    <w:rsid w:val="7A1E525A"/>
    <w:rsid w:val="7AA11299"/>
    <w:rsid w:val="7AB86E66"/>
    <w:rsid w:val="7B2F3497"/>
    <w:rsid w:val="7BDD74ED"/>
    <w:rsid w:val="7D9D0B8C"/>
    <w:rsid w:val="7F1A64F1"/>
    <w:rsid w:val="7FC95E61"/>
    <w:rsid w:val="7FEA2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仿宋_GB2312" w:hAnsi="Times New Roman" w:eastAsia="宋体" w:cs="Times New Roman"/>
      <w:color w:val="000000"/>
      <w:sz w:val="24"/>
      <w:szCs w:val="32"/>
      <w:lang w:val="en-US" w:eastAsia="zh-CN" w:bidi="ar-SA"/>
    </w:rPr>
  </w:style>
  <w:style w:type="paragraph" w:styleId="2">
    <w:name w:val="heading 1"/>
    <w:basedOn w:val="3"/>
    <w:next w:val="1"/>
    <w:link w:val="44"/>
    <w:qFormat/>
    <w:uiPriority w:val="9"/>
    <w:pPr>
      <w:pageBreakBefore/>
      <w:numPr>
        <w:ilvl w:val="0"/>
        <w:numId w:val="1"/>
      </w:numPr>
      <w:spacing w:after="240" w:afterLines="100"/>
      <w:ind w:firstLineChars="0"/>
      <w:jc w:val="center"/>
      <w:outlineLvl w:val="0"/>
    </w:pPr>
    <w:rPr>
      <w:rFonts w:ascii="黑体" w:hAnsi="黑体" w:eastAsia="黑体"/>
      <w:b/>
      <w:bCs/>
      <w:color w:val="000000" w:themeColor="text1"/>
      <w:sz w:val="36"/>
      <w14:textFill>
        <w14:solidFill>
          <w14:schemeClr w14:val="tx1"/>
        </w14:solidFill>
      </w14:textFill>
    </w:rPr>
  </w:style>
  <w:style w:type="paragraph" w:styleId="4">
    <w:name w:val="heading 2"/>
    <w:basedOn w:val="2"/>
    <w:next w:val="1"/>
    <w:link w:val="45"/>
    <w:unhideWhenUsed/>
    <w:qFormat/>
    <w:uiPriority w:val="9"/>
    <w:pPr>
      <w:pageBreakBefore w:val="0"/>
      <w:numPr>
        <w:ilvl w:val="1"/>
      </w:numPr>
      <w:spacing w:before="120" w:beforeLines="50" w:after="120" w:afterLines="50"/>
      <w:outlineLvl w:val="1"/>
    </w:pPr>
    <w:rPr>
      <w:rFonts w:ascii="Times New Roman" w:hAnsi="Times New Roman"/>
      <w:b w:val="0"/>
      <w:sz w:val="24"/>
      <w:szCs w:val="24"/>
    </w:rPr>
  </w:style>
  <w:style w:type="paragraph" w:styleId="5">
    <w:name w:val="heading 3"/>
    <w:basedOn w:val="1"/>
    <w:next w:val="1"/>
    <w:link w:val="46"/>
    <w:unhideWhenUsed/>
    <w:qFormat/>
    <w:uiPriority w:val="9"/>
    <w:pPr>
      <w:numPr>
        <w:ilvl w:val="2"/>
        <w:numId w:val="1"/>
      </w:numPr>
      <w:ind w:firstLineChars="0"/>
      <w:jc w:val="center"/>
      <w:outlineLvl w:val="2"/>
    </w:pPr>
    <w:rPr>
      <w:rFonts w:ascii="Times New Roman"/>
      <w:b/>
      <w:szCs w:val="28"/>
    </w:rPr>
  </w:style>
  <w:style w:type="paragraph" w:styleId="6">
    <w:name w:val="heading 4"/>
    <w:basedOn w:val="1"/>
    <w:next w:val="1"/>
    <w:link w:val="47"/>
    <w:unhideWhenUsed/>
    <w:qFormat/>
    <w:uiPriority w:val="9"/>
    <w:pPr>
      <w:numPr>
        <w:ilvl w:val="3"/>
        <w:numId w:val="1"/>
      </w:numPr>
      <w:ind w:left="0" w:firstLine="0" w:firstLineChars="0"/>
      <w:jc w:val="center"/>
      <w:outlineLvl w:val="3"/>
    </w:pPr>
    <w:rPr>
      <w:rFonts w:ascii="Times New Roman"/>
      <w:b/>
      <w:bCs/>
    </w:rPr>
  </w:style>
  <w:style w:type="paragraph" w:styleId="7">
    <w:name w:val="heading 5"/>
    <w:basedOn w:val="1"/>
    <w:next w:val="1"/>
    <w:link w:val="48"/>
    <w:unhideWhenUsed/>
    <w:qFormat/>
    <w:uiPriority w:val="9"/>
    <w:pPr>
      <w:ind w:firstLine="482"/>
      <w:outlineLvl w:val="4"/>
    </w:pPr>
    <w:rPr>
      <w:b/>
      <w:bCs/>
    </w:rPr>
  </w:style>
  <w:style w:type="paragraph" w:styleId="8">
    <w:name w:val="heading 6"/>
    <w:basedOn w:val="1"/>
    <w:next w:val="1"/>
    <w:link w:val="49"/>
    <w:unhideWhenUsed/>
    <w:qFormat/>
    <w:uiPriority w:val="9"/>
    <w:pPr>
      <w:keepNext/>
      <w:keepLines/>
      <w:spacing w:before="240" w:after="64" w:line="320" w:lineRule="auto"/>
      <w:outlineLvl w:val="5"/>
    </w:pPr>
    <w:rPr>
      <w:rFonts w:ascii="宋体" w:hAnsi="宋体" w:cs="宋体"/>
      <w:b/>
      <w:bCs/>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4"/>
    <w:pPr>
      <w:ind w:firstLine="420"/>
    </w:pPr>
  </w:style>
  <w:style w:type="paragraph" w:styleId="9">
    <w:name w:val="toc 7"/>
    <w:basedOn w:val="1"/>
    <w:next w:val="1"/>
    <w:unhideWhenUsed/>
    <w:qFormat/>
    <w:uiPriority w:val="39"/>
    <w:pPr>
      <w:ind w:left="2520" w:leftChars="1200" w:firstLine="0" w:firstLineChars="0"/>
    </w:pPr>
    <w:rPr>
      <w:rFonts w:ascii="宋体" w:hAnsi="宋体"/>
    </w:rPr>
  </w:style>
  <w:style w:type="paragraph" w:styleId="10">
    <w:name w:val="caption"/>
    <w:basedOn w:val="1"/>
    <w:next w:val="1"/>
    <w:link w:val="50"/>
    <w:unhideWhenUsed/>
    <w:qFormat/>
    <w:uiPriority w:val="35"/>
    <w:pPr>
      <w:spacing w:after="50"/>
      <w:ind w:firstLine="0" w:firstLineChars="0"/>
      <w:jc w:val="center"/>
    </w:pPr>
    <w:rPr>
      <w:rFonts w:ascii="Times New Roman" w:eastAsiaTheme="minorEastAsia"/>
      <w:szCs w:val="20"/>
    </w:rPr>
  </w:style>
  <w:style w:type="paragraph" w:styleId="11">
    <w:name w:val="annotation text"/>
    <w:basedOn w:val="1"/>
    <w:link w:val="51"/>
    <w:unhideWhenUsed/>
    <w:qFormat/>
    <w:uiPriority w:val="99"/>
    <w:pPr>
      <w:jc w:val="left"/>
    </w:pPr>
  </w:style>
  <w:style w:type="paragraph" w:styleId="12">
    <w:name w:val="Body Text"/>
    <w:basedOn w:val="1"/>
    <w:link w:val="104"/>
    <w:semiHidden/>
    <w:unhideWhenUsed/>
    <w:qFormat/>
    <w:uiPriority w:val="99"/>
  </w:style>
  <w:style w:type="paragraph" w:styleId="13">
    <w:name w:val="Body Text Indent"/>
    <w:basedOn w:val="1"/>
    <w:link w:val="87"/>
    <w:semiHidden/>
    <w:unhideWhenUsed/>
    <w:qFormat/>
    <w:uiPriority w:val="99"/>
    <w:pPr>
      <w:ind w:left="420" w:leftChars="200"/>
    </w:pPr>
  </w:style>
  <w:style w:type="paragraph" w:styleId="14">
    <w:name w:val="toc 5"/>
    <w:basedOn w:val="1"/>
    <w:next w:val="1"/>
    <w:unhideWhenUsed/>
    <w:qFormat/>
    <w:uiPriority w:val="39"/>
    <w:pPr>
      <w:tabs>
        <w:tab w:val="right" w:leader="dot" w:pos="8296"/>
      </w:tabs>
      <w:ind w:left="945" w:leftChars="450" w:firstLine="0" w:firstLineChars="0"/>
    </w:pPr>
  </w:style>
  <w:style w:type="paragraph" w:styleId="15">
    <w:name w:val="toc 3"/>
    <w:basedOn w:val="1"/>
    <w:next w:val="1"/>
    <w:unhideWhenUsed/>
    <w:qFormat/>
    <w:uiPriority w:val="39"/>
    <w:pPr>
      <w:tabs>
        <w:tab w:val="right" w:leader="dot" w:pos="8296"/>
      </w:tabs>
      <w:spacing w:before="30" w:beforeLines="30" w:after="30" w:afterLines="30" w:line="400" w:lineRule="exact"/>
      <w:ind w:left="150" w:leftChars="150" w:firstLine="0" w:firstLineChars="0"/>
    </w:pPr>
    <w:rPr>
      <w:rFonts w:ascii="Times New Roman"/>
    </w:rPr>
  </w:style>
  <w:style w:type="paragraph" w:styleId="16">
    <w:name w:val="toc 8"/>
    <w:basedOn w:val="1"/>
    <w:next w:val="1"/>
    <w:unhideWhenUsed/>
    <w:qFormat/>
    <w:uiPriority w:val="39"/>
    <w:pPr>
      <w:ind w:left="2940" w:leftChars="1400" w:firstLine="0" w:firstLineChars="0"/>
    </w:pPr>
    <w:rPr>
      <w:rFonts w:ascii="宋体" w:hAnsi="宋体"/>
    </w:rPr>
  </w:style>
  <w:style w:type="paragraph" w:styleId="17">
    <w:name w:val="Date"/>
    <w:basedOn w:val="1"/>
    <w:next w:val="1"/>
    <w:link w:val="52"/>
    <w:semiHidden/>
    <w:unhideWhenUsed/>
    <w:qFormat/>
    <w:uiPriority w:val="99"/>
    <w:pPr>
      <w:ind w:left="100" w:leftChars="2500"/>
    </w:pPr>
  </w:style>
  <w:style w:type="paragraph" w:styleId="18">
    <w:name w:val="Body Text Indent 2"/>
    <w:basedOn w:val="1"/>
    <w:link w:val="93"/>
    <w:unhideWhenUsed/>
    <w:qFormat/>
    <w:uiPriority w:val="99"/>
    <w:pPr>
      <w:spacing w:line="480" w:lineRule="auto"/>
      <w:ind w:left="420" w:leftChars="200"/>
    </w:pPr>
    <w:rPr>
      <w:rFonts w:eastAsia="仿宋"/>
      <w:color w:val="auto"/>
      <w:kern w:val="2"/>
      <w:szCs w:val="24"/>
    </w:rPr>
  </w:style>
  <w:style w:type="paragraph" w:styleId="19">
    <w:name w:val="Balloon Text"/>
    <w:basedOn w:val="1"/>
    <w:link w:val="53"/>
    <w:semiHidden/>
    <w:unhideWhenUsed/>
    <w:qFormat/>
    <w:uiPriority w:val="99"/>
    <w:rPr>
      <w:sz w:val="18"/>
      <w:szCs w:val="18"/>
    </w:rPr>
  </w:style>
  <w:style w:type="paragraph" w:styleId="20">
    <w:name w:val="footer"/>
    <w:basedOn w:val="1"/>
    <w:link w:val="54"/>
    <w:unhideWhenUsed/>
    <w:qFormat/>
    <w:uiPriority w:val="99"/>
    <w:pPr>
      <w:tabs>
        <w:tab w:val="center" w:pos="4153"/>
        <w:tab w:val="right" w:pos="8306"/>
      </w:tabs>
      <w:snapToGrid w:val="0"/>
      <w:spacing w:line="240" w:lineRule="atLeast"/>
      <w:jc w:val="left"/>
    </w:pPr>
    <w:rPr>
      <w:sz w:val="18"/>
      <w:szCs w:val="18"/>
    </w:rPr>
  </w:style>
  <w:style w:type="paragraph" w:styleId="21">
    <w:name w:val="header"/>
    <w:basedOn w:val="1"/>
    <w:link w:val="55"/>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2">
    <w:name w:val="toc 1"/>
    <w:basedOn w:val="1"/>
    <w:next w:val="1"/>
    <w:unhideWhenUsed/>
    <w:qFormat/>
    <w:uiPriority w:val="39"/>
    <w:pPr>
      <w:tabs>
        <w:tab w:val="right" w:leader="dot" w:pos="8296"/>
      </w:tabs>
      <w:ind w:firstLine="0" w:firstLineChars="0"/>
    </w:pPr>
    <w:rPr>
      <w:rFonts w:ascii="Times New Roman"/>
      <w14:ligatures w14:val="standardContextual"/>
    </w:rPr>
  </w:style>
  <w:style w:type="paragraph" w:styleId="23">
    <w:name w:val="toc 4"/>
    <w:basedOn w:val="1"/>
    <w:next w:val="1"/>
    <w:unhideWhenUsed/>
    <w:qFormat/>
    <w:uiPriority w:val="39"/>
    <w:pPr>
      <w:tabs>
        <w:tab w:val="right" w:leader="dot" w:pos="8296"/>
      </w:tabs>
      <w:ind w:left="735" w:leftChars="350" w:firstLine="0" w:firstLineChars="0"/>
    </w:pPr>
  </w:style>
  <w:style w:type="paragraph" w:styleId="24">
    <w:name w:val="Subtitle"/>
    <w:basedOn w:val="1"/>
    <w:next w:val="1"/>
    <w:link w:val="56"/>
    <w:qFormat/>
    <w:uiPriority w:val="11"/>
    <w:pPr>
      <w:spacing w:before="240" w:after="60" w:line="312" w:lineRule="auto"/>
      <w:jc w:val="center"/>
      <w:outlineLvl w:val="1"/>
    </w:pPr>
    <w:rPr>
      <w:rFonts w:ascii="宋体" w:hAnsi="宋体" w:cs="宋体"/>
      <w:b/>
      <w:bCs/>
      <w:kern w:val="28"/>
    </w:rPr>
  </w:style>
  <w:style w:type="paragraph" w:styleId="25">
    <w:name w:val="footnote text"/>
    <w:basedOn w:val="1"/>
    <w:link w:val="57"/>
    <w:qFormat/>
    <w:uiPriority w:val="0"/>
    <w:pPr>
      <w:snapToGrid w:val="0"/>
      <w:spacing w:line="360" w:lineRule="exact"/>
      <w:ind w:firstLine="420"/>
    </w:pPr>
    <w:rPr>
      <w:sz w:val="18"/>
      <w:szCs w:val="18"/>
    </w:rPr>
  </w:style>
  <w:style w:type="paragraph" w:styleId="26">
    <w:name w:val="toc 6"/>
    <w:basedOn w:val="1"/>
    <w:next w:val="1"/>
    <w:unhideWhenUsed/>
    <w:qFormat/>
    <w:uiPriority w:val="39"/>
    <w:pPr>
      <w:ind w:left="2100" w:leftChars="1000" w:firstLine="0" w:firstLineChars="0"/>
    </w:pPr>
    <w:rPr>
      <w:rFonts w:ascii="宋体" w:hAnsi="宋体"/>
    </w:rPr>
  </w:style>
  <w:style w:type="paragraph" w:styleId="27">
    <w:name w:val="table of figures"/>
    <w:basedOn w:val="1"/>
    <w:next w:val="1"/>
    <w:unhideWhenUsed/>
    <w:qFormat/>
    <w:uiPriority w:val="99"/>
    <w:pPr>
      <w:ind w:left="200" w:leftChars="200" w:hanging="200" w:hangingChars="200"/>
    </w:pPr>
  </w:style>
  <w:style w:type="paragraph" w:styleId="28">
    <w:name w:val="toc 2"/>
    <w:basedOn w:val="1"/>
    <w:next w:val="1"/>
    <w:unhideWhenUsed/>
    <w:qFormat/>
    <w:uiPriority w:val="39"/>
    <w:pPr>
      <w:tabs>
        <w:tab w:val="right" w:leader="dot" w:pos="8296"/>
      </w:tabs>
      <w:ind w:left="150" w:leftChars="150" w:firstLine="0" w:firstLineChars="0"/>
    </w:pPr>
    <w:rPr>
      <w:rFonts w:ascii="Times New Roman"/>
    </w:rPr>
  </w:style>
  <w:style w:type="paragraph" w:styleId="29">
    <w:name w:val="toc 9"/>
    <w:basedOn w:val="1"/>
    <w:next w:val="1"/>
    <w:unhideWhenUsed/>
    <w:qFormat/>
    <w:uiPriority w:val="39"/>
    <w:pPr>
      <w:ind w:left="3360" w:leftChars="1600" w:firstLine="0" w:firstLineChars="0"/>
    </w:pPr>
    <w:rPr>
      <w:rFonts w:ascii="宋体" w:hAnsi="宋体"/>
    </w:rPr>
  </w:style>
  <w:style w:type="paragraph" w:styleId="30">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color w:val="auto"/>
      <w:szCs w:val="24"/>
    </w:rPr>
  </w:style>
  <w:style w:type="paragraph" w:styleId="31">
    <w:name w:val="Title"/>
    <w:basedOn w:val="1"/>
    <w:next w:val="1"/>
    <w:link w:val="58"/>
    <w:qFormat/>
    <w:uiPriority w:val="10"/>
    <w:pPr>
      <w:ind w:firstLine="0" w:firstLineChars="0"/>
      <w:jc w:val="center"/>
    </w:pPr>
    <w:rPr>
      <w:rFonts w:ascii="黑体" w:hAnsi="黑体" w:eastAsia="黑体"/>
      <w:b/>
      <w:bCs/>
      <w:sz w:val="36"/>
    </w:rPr>
  </w:style>
  <w:style w:type="paragraph" w:styleId="32">
    <w:name w:val="annotation subject"/>
    <w:basedOn w:val="11"/>
    <w:next w:val="11"/>
    <w:link w:val="59"/>
    <w:semiHidden/>
    <w:unhideWhenUsed/>
    <w:qFormat/>
    <w:uiPriority w:val="99"/>
    <w:rPr>
      <w:b/>
      <w:bCs/>
    </w:rPr>
  </w:style>
  <w:style w:type="table" w:styleId="34">
    <w:name w:val="Table Grid"/>
    <w:basedOn w:val="3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bCs/>
    </w:rPr>
  </w:style>
  <w:style w:type="character" w:styleId="37">
    <w:name w:val="page number"/>
    <w:basedOn w:val="35"/>
    <w:qFormat/>
    <w:uiPriority w:val="0"/>
  </w:style>
  <w:style w:type="character" w:styleId="38">
    <w:name w:val="FollowedHyperlink"/>
    <w:basedOn w:val="35"/>
    <w:semiHidden/>
    <w:unhideWhenUsed/>
    <w:qFormat/>
    <w:uiPriority w:val="99"/>
    <w:rPr>
      <w:color w:val="800080"/>
      <w:u w:val="single"/>
    </w:rPr>
  </w:style>
  <w:style w:type="character" w:styleId="39">
    <w:name w:val="Emphasis"/>
    <w:basedOn w:val="35"/>
    <w:qFormat/>
    <w:uiPriority w:val="0"/>
    <w:rPr>
      <w:i/>
    </w:rPr>
  </w:style>
  <w:style w:type="character" w:styleId="40">
    <w:name w:val="Hyperlink"/>
    <w:basedOn w:val="35"/>
    <w:unhideWhenUsed/>
    <w:qFormat/>
    <w:uiPriority w:val="99"/>
    <w:rPr>
      <w:color w:val="0563C1" w:themeColor="hyperlink"/>
      <w:u w:val="single"/>
      <w14:textFill>
        <w14:solidFill>
          <w14:schemeClr w14:val="hlink"/>
        </w14:solidFill>
      </w14:textFill>
    </w:rPr>
  </w:style>
  <w:style w:type="character" w:styleId="41">
    <w:name w:val="annotation reference"/>
    <w:basedOn w:val="35"/>
    <w:semiHidden/>
    <w:unhideWhenUsed/>
    <w:qFormat/>
    <w:uiPriority w:val="99"/>
    <w:rPr>
      <w:sz w:val="21"/>
      <w:szCs w:val="21"/>
    </w:rPr>
  </w:style>
  <w:style w:type="character" w:styleId="42">
    <w:name w:val="footnote reference"/>
    <w:basedOn w:val="35"/>
    <w:semiHidden/>
    <w:unhideWhenUsed/>
    <w:qFormat/>
    <w:uiPriority w:val="99"/>
    <w:rPr>
      <w:vertAlign w:val="superscript"/>
    </w:rPr>
  </w:style>
  <w:style w:type="paragraph" w:customStyle="1" w:styleId="43">
    <w:name w:val="标题1"/>
    <w:basedOn w:val="31"/>
    <w:qFormat/>
    <w:uiPriority w:val="0"/>
    <w:pPr>
      <w:widowControl/>
      <w:numPr>
        <w:ilvl w:val="0"/>
        <w:numId w:val="2"/>
      </w:numPr>
      <w:adjustRightInd w:val="0"/>
      <w:jc w:val="both"/>
      <w:textAlignment w:val="baseline"/>
    </w:pPr>
    <w:rPr>
      <w:color w:val="auto"/>
      <w:szCs w:val="36"/>
    </w:rPr>
  </w:style>
  <w:style w:type="character" w:customStyle="1" w:styleId="44">
    <w:name w:val="标题 1 字符"/>
    <w:basedOn w:val="35"/>
    <w:link w:val="2"/>
    <w:qFormat/>
    <w:uiPriority w:val="9"/>
    <w:rPr>
      <w:rFonts w:ascii="黑体" w:hAnsi="黑体" w:eastAsia="黑体"/>
      <w:b/>
      <w:bCs/>
      <w:color w:val="000000" w:themeColor="text1"/>
      <w:sz w:val="36"/>
      <w:szCs w:val="32"/>
      <w14:textFill>
        <w14:solidFill>
          <w14:schemeClr w14:val="tx1"/>
        </w14:solidFill>
      </w14:textFill>
    </w:rPr>
  </w:style>
  <w:style w:type="character" w:customStyle="1" w:styleId="45">
    <w:name w:val="标题 2 字符"/>
    <w:basedOn w:val="35"/>
    <w:link w:val="4"/>
    <w:qFormat/>
    <w:uiPriority w:val="9"/>
    <w:rPr>
      <w:rFonts w:eastAsia="黑体"/>
      <w:bCs/>
      <w:color w:val="000000" w:themeColor="text1"/>
      <w:sz w:val="24"/>
      <w:szCs w:val="24"/>
      <w14:textFill>
        <w14:solidFill>
          <w14:schemeClr w14:val="tx1"/>
        </w14:solidFill>
      </w14:textFill>
    </w:rPr>
  </w:style>
  <w:style w:type="character" w:customStyle="1" w:styleId="46">
    <w:name w:val="标题 3 字符"/>
    <w:basedOn w:val="35"/>
    <w:link w:val="5"/>
    <w:qFormat/>
    <w:uiPriority w:val="9"/>
    <w:rPr>
      <w:b/>
      <w:color w:val="000000"/>
      <w:sz w:val="24"/>
      <w:szCs w:val="28"/>
    </w:rPr>
  </w:style>
  <w:style w:type="character" w:customStyle="1" w:styleId="47">
    <w:name w:val="标题 4 字符"/>
    <w:basedOn w:val="35"/>
    <w:link w:val="6"/>
    <w:qFormat/>
    <w:uiPriority w:val="9"/>
    <w:rPr>
      <w:b/>
      <w:bCs/>
      <w:color w:val="000000"/>
      <w:sz w:val="24"/>
      <w:szCs w:val="32"/>
    </w:rPr>
  </w:style>
  <w:style w:type="character" w:customStyle="1" w:styleId="48">
    <w:name w:val="标题 5 字符"/>
    <w:basedOn w:val="35"/>
    <w:link w:val="7"/>
    <w:qFormat/>
    <w:uiPriority w:val="9"/>
    <w:rPr>
      <w:rFonts w:ascii="仿宋" w:hAnsi="仿宋" w:cs="Times New Roman"/>
      <w:b/>
      <w:bCs/>
      <w:color w:val="000000"/>
      <w:sz w:val="24"/>
      <w:szCs w:val="28"/>
    </w:rPr>
  </w:style>
  <w:style w:type="character" w:customStyle="1" w:styleId="49">
    <w:name w:val="标题 6 字符"/>
    <w:basedOn w:val="35"/>
    <w:link w:val="8"/>
    <w:qFormat/>
    <w:uiPriority w:val="9"/>
    <w:rPr>
      <w:rFonts w:ascii="宋体" w:hAnsi="宋体" w:eastAsia="宋体" w:cs="宋体"/>
      <w:b/>
      <w:bCs/>
      <w:sz w:val="24"/>
      <w:szCs w:val="24"/>
    </w:rPr>
  </w:style>
  <w:style w:type="character" w:customStyle="1" w:styleId="50">
    <w:name w:val="题注 字符"/>
    <w:link w:val="10"/>
    <w:qFormat/>
    <w:uiPriority w:val="35"/>
    <w:rPr>
      <w:rFonts w:eastAsiaTheme="minorEastAsia"/>
      <w:color w:val="000000"/>
      <w:sz w:val="24"/>
    </w:rPr>
  </w:style>
  <w:style w:type="character" w:customStyle="1" w:styleId="51">
    <w:name w:val="批注文字 字符"/>
    <w:basedOn w:val="35"/>
    <w:link w:val="11"/>
    <w:qFormat/>
    <w:uiPriority w:val="99"/>
    <w:rPr>
      <w:rFonts w:ascii="Times New Roman" w:hAnsi="Times New Roman"/>
    </w:rPr>
  </w:style>
  <w:style w:type="character" w:customStyle="1" w:styleId="52">
    <w:name w:val="日期 字符"/>
    <w:basedOn w:val="35"/>
    <w:link w:val="17"/>
    <w:semiHidden/>
    <w:qFormat/>
    <w:uiPriority w:val="99"/>
    <w:rPr>
      <w:rFonts w:ascii="Times New Roman" w:hAnsi="Times New Roman"/>
    </w:rPr>
  </w:style>
  <w:style w:type="character" w:customStyle="1" w:styleId="53">
    <w:name w:val="批注框文本 字符"/>
    <w:basedOn w:val="35"/>
    <w:link w:val="19"/>
    <w:semiHidden/>
    <w:qFormat/>
    <w:uiPriority w:val="99"/>
    <w:rPr>
      <w:rFonts w:ascii="Times New Roman" w:hAnsi="Times New Roman"/>
      <w:sz w:val="18"/>
      <w:szCs w:val="18"/>
    </w:rPr>
  </w:style>
  <w:style w:type="character" w:customStyle="1" w:styleId="54">
    <w:name w:val="页脚 字符"/>
    <w:basedOn w:val="35"/>
    <w:link w:val="20"/>
    <w:qFormat/>
    <w:uiPriority w:val="99"/>
    <w:rPr>
      <w:rFonts w:ascii="Times New Roman" w:hAnsi="Times New Roman"/>
      <w:sz w:val="18"/>
      <w:szCs w:val="18"/>
    </w:rPr>
  </w:style>
  <w:style w:type="character" w:customStyle="1" w:styleId="55">
    <w:name w:val="页眉 字符"/>
    <w:basedOn w:val="35"/>
    <w:link w:val="21"/>
    <w:qFormat/>
    <w:uiPriority w:val="0"/>
    <w:rPr>
      <w:rFonts w:ascii="Times New Roman" w:hAnsi="Times New Roman"/>
      <w:sz w:val="18"/>
      <w:szCs w:val="18"/>
    </w:rPr>
  </w:style>
  <w:style w:type="character" w:customStyle="1" w:styleId="56">
    <w:name w:val="副标题 字符"/>
    <w:basedOn w:val="35"/>
    <w:link w:val="24"/>
    <w:qFormat/>
    <w:uiPriority w:val="11"/>
    <w:rPr>
      <w:rFonts w:ascii="宋体" w:hAnsi="宋体" w:eastAsia="宋体" w:cs="宋体"/>
      <w:b/>
      <w:bCs/>
      <w:kern w:val="28"/>
      <w:sz w:val="32"/>
      <w:szCs w:val="32"/>
    </w:rPr>
  </w:style>
  <w:style w:type="character" w:customStyle="1" w:styleId="57">
    <w:name w:val="脚注文本 字符"/>
    <w:basedOn w:val="35"/>
    <w:link w:val="25"/>
    <w:qFormat/>
    <w:uiPriority w:val="0"/>
    <w:rPr>
      <w:rFonts w:ascii="Times New Roman" w:hAnsi="Times New Roman" w:cs="Times New Roman"/>
      <w:color w:val="000000"/>
      <w:sz w:val="18"/>
      <w:szCs w:val="18"/>
    </w:rPr>
  </w:style>
  <w:style w:type="character" w:customStyle="1" w:styleId="58">
    <w:name w:val="标题 字符"/>
    <w:basedOn w:val="35"/>
    <w:link w:val="31"/>
    <w:qFormat/>
    <w:uiPriority w:val="10"/>
    <w:rPr>
      <w:rFonts w:ascii="黑体" w:hAnsi="黑体" w:eastAsia="黑体"/>
      <w:b/>
      <w:bCs/>
      <w:color w:val="000000"/>
      <w:sz w:val="36"/>
      <w:szCs w:val="32"/>
    </w:rPr>
  </w:style>
  <w:style w:type="character" w:customStyle="1" w:styleId="59">
    <w:name w:val="批注主题 字符"/>
    <w:basedOn w:val="51"/>
    <w:link w:val="32"/>
    <w:semiHidden/>
    <w:qFormat/>
    <w:uiPriority w:val="99"/>
    <w:rPr>
      <w:rFonts w:ascii="Times New Roman" w:hAnsi="Times New Roman"/>
      <w:b/>
      <w:bCs/>
    </w:rPr>
  </w:style>
  <w:style w:type="character" w:styleId="60">
    <w:name w:val="Placeholder Text"/>
    <w:basedOn w:val="35"/>
    <w:semiHidden/>
    <w:qFormat/>
    <w:uiPriority w:val="99"/>
    <w:rPr>
      <w:color w:val="808080"/>
    </w:rPr>
  </w:style>
  <w:style w:type="paragraph" w:customStyle="1" w:styleId="61">
    <w:name w:val="TOC 标题1"/>
    <w:basedOn w:val="2"/>
    <w:next w:val="1"/>
    <w:unhideWhenUsed/>
    <w:qFormat/>
    <w:uiPriority w:val="39"/>
    <w:pPr>
      <w:keepNext/>
      <w:keepLines/>
      <w:spacing w:before="240" w:line="259" w:lineRule="auto"/>
      <w:outlineLvl w:val="9"/>
    </w:pPr>
    <w:rPr>
      <w:rFonts w:ascii="宋体" w:hAnsi="宋体" w:eastAsia="宋体" w:cs="宋体"/>
      <w:b w:val="0"/>
      <w:color w:val="2E75B6" w:themeColor="accent1" w:themeShade="BF"/>
    </w:rPr>
  </w:style>
  <w:style w:type="paragraph" w:customStyle="1" w:styleId="62">
    <w:name w:val="表内容"/>
    <w:basedOn w:val="1"/>
    <w:qFormat/>
    <w:uiPriority w:val="0"/>
    <w:pPr>
      <w:widowControl/>
      <w:spacing w:line="240" w:lineRule="auto"/>
      <w:ind w:firstLine="0" w:firstLineChars="0"/>
      <w:jc w:val="center"/>
    </w:pPr>
  </w:style>
  <w:style w:type="table" w:customStyle="1" w:styleId="63">
    <w:name w:val="网格型1"/>
    <w:basedOn w:val="33"/>
    <w:qFormat/>
    <w:uiPriority w:val="0"/>
    <w:pPr>
      <w:spacing w:line="288" w:lineRule="auto"/>
    </w:pPr>
    <w:rPr>
      <w:rFonts w:ascii="Times" w:hAnsi="Tim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中文表题"/>
    <w:basedOn w:val="1"/>
    <w:qFormat/>
    <w:uiPriority w:val="0"/>
    <w:pPr>
      <w:widowControl/>
      <w:overflowPunct w:val="0"/>
      <w:autoSpaceDE w:val="0"/>
      <w:autoSpaceDN w:val="0"/>
      <w:adjustRightInd w:val="0"/>
      <w:spacing w:line="380" w:lineRule="exact"/>
      <w:ind w:left="227" w:right="227" w:firstLine="0" w:firstLineChars="0"/>
      <w:textAlignment w:val="baseline"/>
    </w:pPr>
    <w:rPr>
      <w:spacing w:val="6"/>
      <w:sz w:val="22"/>
      <w:szCs w:val="20"/>
    </w:rPr>
  </w:style>
  <w:style w:type="paragraph" w:customStyle="1" w:styleId="65">
    <w:name w:val="表标题"/>
    <w:basedOn w:val="64"/>
    <w:qFormat/>
    <w:uiPriority w:val="0"/>
    <w:pPr>
      <w:spacing w:before="80" w:beforeLines="80" w:line="240" w:lineRule="auto"/>
      <w:ind w:left="0" w:right="0"/>
      <w:jc w:val="center"/>
    </w:pPr>
    <w:rPr>
      <w:spacing w:val="0"/>
      <w:sz w:val="28"/>
      <w:szCs w:val="28"/>
    </w:rPr>
  </w:style>
  <w:style w:type="paragraph" w:customStyle="1" w:styleId="66">
    <w:name w:val="图标题"/>
    <w:basedOn w:val="1"/>
    <w:link w:val="67"/>
    <w:qFormat/>
    <w:uiPriority w:val="0"/>
    <w:pPr>
      <w:widowControl/>
      <w:overflowPunct w:val="0"/>
      <w:autoSpaceDE w:val="0"/>
      <w:autoSpaceDN w:val="0"/>
      <w:adjustRightInd w:val="0"/>
      <w:snapToGrid w:val="0"/>
      <w:spacing w:before="80" w:beforeLines="80" w:after="80" w:afterLines="80" w:line="240" w:lineRule="auto"/>
      <w:ind w:firstLine="0" w:firstLineChars="0"/>
      <w:jc w:val="center"/>
      <w:textAlignment w:val="baseline"/>
    </w:pPr>
    <w:rPr>
      <w:color w:val="auto"/>
      <w:spacing w:val="6"/>
      <w:szCs w:val="24"/>
    </w:rPr>
  </w:style>
  <w:style w:type="character" w:customStyle="1" w:styleId="67">
    <w:name w:val="图标题 字符"/>
    <w:basedOn w:val="35"/>
    <w:link w:val="66"/>
    <w:qFormat/>
    <w:uiPriority w:val="0"/>
    <w:rPr>
      <w:rFonts w:ascii="Times New Roman" w:hAnsi="Times New Roman" w:eastAsia="宋体" w:cs="Times New Roman"/>
      <w:spacing w:val="6"/>
      <w:sz w:val="24"/>
      <w:szCs w:val="24"/>
    </w:rPr>
  </w:style>
  <w:style w:type="paragraph" w:customStyle="1" w:styleId="68">
    <w:name w:val="段落"/>
    <w:basedOn w:val="1"/>
    <w:qFormat/>
    <w:uiPriority w:val="0"/>
    <w:pPr>
      <w:widowControl/>
      <w:adjustRightInd w:val="0"/>
      <w:spacing w:line="420" w:lineRule="exact"/>
      <w:ind w:firstLine="520"/>
      <w:textAlignment w:val="baseline"/>
    </w:pPr>
    <w:rPr>
      <w:color w:val="auto"/>
      <w:spacing w:val="10"/>
      <w:szCs w:val="20"/>
    </w:rPr>
  </w:style>
  <w:style w:type="paragraph" w:customStyle="1" w:styleId="69">
    <w:name w:val="修订1"/>
    <w:hidden/>
    <w:semiHidden/>
    <w:qFormat/>
    <w:uiPriority w:val="99"/>
    <w:rPr>
      <w:rFonts w:ascii="Times New Roman" w:hAnsi="Times New Roman" w:eastAsia="宋体" w:cs="Times New Roman"/>
      <w:color w:val="000000"/>
      <w:sz w:val="24"/>
      <w:szCs w:val="24"/>
      <w:lang w:val="en-US" w:eastAsia="zh-CN" w:bidi="ar-SA"/>
    </w:rPr>
  </w:style>
  <w:style w:type="character" w:customStyle="1" w:styleId="70">
    <w:name w:val="脚注文本 字符1"/>
    <w:basedOn w:val="35"/>
    <w:semiHidden/>
    <w:qFormat/>
    <w:uiPriority w:val="99"/>
    <w:rPr>
      <w:rFonts w:ascii="Times New Roman" w:hAnsi="Times New Roman" w:eastAsia="宋体" w:cs="Times New Roman"/>
      <w:color w:val="000000"/>
      <w:kern w:val="0"/>
      <w:sz w:val="18"/>
      <w:szCs w:val="18"/>
    </w:rPr>
  </w:style>
  <w:style w:type="paragraph" w:customStyle="1" w:styleId="71">
    <w:name w:val="标题 61"/>
    <w:basedOn w:val="1"/>
    <w:next w:val="1"/>
    <w:unhideWhenUsed/>
    <w:qFormat/>
    <w:uiPriority w:val="9"/>
    <w:pPr>
      <w:keepNext/>
      <w:keepLines/>
      <w:spacing w:before="240" w:after="64" w:line="320" w:lineRule="auto"/>
      <w:outlineLvl w:val="5"/>
    </w:pPr>
    <w:rPr>
      <w:rFonts w:ascii="Calibri Light" w:hAnsi="Calibri Light"/>
      <w:b/>
      <w:bCs/>
    </w:rPr>
  </w:style>
  <w:style w:type="character" w:customStyle="1" w:styleId="72">
    <w:name w:val="超链接1"/>
    <w:basedOn w:val="35"/>
    <w:unhideWhenUsed/>
    <w:qFormat/>
    <w:uiPriority w:val="99"/>
    <w:rPr>
      <w:color w:val="0563C1"/>
      <w:u w:val="single"/>
    </w:rPr>
  </w:style>
  <w:style w:type="paragraph" w:customStyle="1" w:styleId="73">
    <w:name w:val="TOC 标题11"/>
    <w:basedOn w:val="2"/>
    <w:next w:val="1"/>
    <w:unhideWhenUsed/>
    <w:qFormat/>
    <w:uiPriority w:val="39"/>
    <w:pPr>
      <w:keepNext/>
      <w:keepLines/>
      <w:spacing w:before="240" w:line="259" w:lineRule="auto"/>
      <w:ind w:left="624" w:firstLine="480" w:firstLineChars="200"/>
      <w:outlineLvl w:val="9"/>
    </w:pPr>
    <w:rPr>
      <w:rFonts w:ascii="Calibri Light" w:hAnsi="Calibri Light" w:eastAsia="宋体"/>
      <w:b w:val="0"/>
      <w:color w:val="2E74B5"/>
    </w:rPr>
  </w:style>
  <w:style w:type="paragraph" w:customStyle="1" w:styleId="74">
    <w:name w:val="目录 31"/>
    <w:basedOn w:val="1"/>
    <w:next w:val="1"/>
    <w:unhideWhenUsed/>
    <w:qFormat/>
    <w:uiPriority w:val="39"/>
    <w:pPr>
      <w:tabs>
        <w:tab w:val="right" w:leader="dot" w:pos="8296"/>
      </w:tabs>
      <w:ind w:left="360" w:leftChars="150"/>
    </w:pPr>
  </w:style>
  <w:style w:type="paragraph" w:customStyle="1" w:styleId="75">
    <w:name w:val="目录 61"/>
    <w:basedOn w:val="1"/>
    <w:next w:val="1"/>
    <w:unhideWhenUsed/>
    <w:qFormat/>
    <w:uiPriority w:val="39"/>
    <w:pPr>
      <w:ind w:left="2100" w:leftChars="1000"/>
    </w:pPr>
    <w:rPr>
      <w:rFonts w:ascii="Calibri" w:hAnsi="Calibri"/>
    </w:rPr>
  </w:style>
  <w:style w:type="paragraph" w:customStyle="1" w:styleId="76">
    <w:name w:val="目录 71"/>
    <w:basedOn w:val="1"/>
    <w:next w:val="1"/>
    <w:unhideWhenUsed/>
    <w:qFormat/>
    <w:uiPriority w:val="39"/>
    <w:pPr>
      <w:ind w:left="2520" w:leftChars="1200"/>
    </w:pPr>
    <w:rPr>
      <w:rFonts w:ascii="Calibri" w:hAnsi="Calibri"/>
    </w:rPr>
  </w:style>
  <w:style w:type="paragraph" w:customStyle="1" w:styleId="77">
    <w:name w:val="目录 81"/>
    <w:basedOn w:val="1"/>
    <w:next w:val="1"/>
    <w:unhideWhenUsed/>
    <w:qFormat/>
    <w:uiPriority w:val="39"/>
    <w:pPr>
      <w:ind w:left="2940" w:leftChars="1400"/>
    </w:pPr>
    <w:rPr>
      <w:rFonts w:ascii="Calibri" w:hAnsi="Calibri"/>
    </w:rPr>
  </w:style>
  <w:style w:type="paragraph" w:customStyle="1" w:styleId="78">
    <w:name w:val="目录 91"/>
    <w:basedOn w:val="1"/>
    <w:next w:val="1"/>
    <w:unhideWhenUsed/>
    <w:qFormat/>
    <w:uiPriority w:val="39"/>
    <w:pPr>
      <w:ind w:left="3360" w:leftChars="1600"/>
    </w:pPr>
    <w:rPr>
      <w:rFonts w:ascii="Calibri" w:hAnsi="Calibri"/>
    </w:rPr>
  </w:style>
  <w:style w:type="paragraph" w:customStyle="1" w:styleId="79">
    <w:name w:val="副标题1"/>
    <w:basedOn w:val="1"/>
    <w:next w:val="1"/>
    <w:qFormat/>
    <w:uiPriority w:val="11"/>
    <w:pPr>
      <w:spacing w:before="240" w:after="60" w:line="312" w:lineRule="auto"/>
      <w:jc w:val="center"/>
      <w:outlineLvl w:val="1"/>
    </w:pPr>
    <w:rPr>
      <w:rFonts w:ascii="Calibri Light" w:hAnsi="Calibri Light"/>
      <w:b/>
      <w:bCs/>
      <w:kern w:val="28"/>
    </w:rPr>
  </w:style>
  <w:style w:type="character" w:customStyle="1" w:styleId="80">
    <w:name w:val="标题 6 字符1"/>
    <w:basedOn w:val="35"/>
    <w:semiHidden/>
    <w:qFormat/>
    <w:uiPriority w:val="9"/>
    <w:rPr>
      <w:rFonts w:ascii="宋体" w:hAnsi="宋体" w:eastAsia="宋体"/>
      <w:sz w:val="24"/>
      <w:szCs w:val="24"/>
    </w:rPr>
  </w:style>
  <w:style w:type="character" w:customStyle="1" w:styleId="81">
    <w:name w:val="副标题 字符1"/>
    <w:basedOn w:val="35"/>
    <w:qFormat/>
    <w:uiPriority w:val="11"/>
    <w:rPr>
      <w:rFonts w:ascii="宋体" w:hAnsi="宋体" w:eastAsia="宋体" w:cs="宋体"/>
      <w:kern w:val="28"/>
      <w:sz w:val="32"/>
      <w:szCs w:val="32"/>
    </w:rPr>
  </w:style>
  <w:style w:type="paragraph" w:customStyle="1" w:styleId="82">
    <w:name w:val="标题4"/>
    <w:basedOn w:val="31"/>
    <w:qFormat/>
    <w:uiPriority w:val="0"/>
    <w:pPr>
      <w:widowControl/>
      <w:adjustRightInd w:val="0"/>
      <w:spacing w:before="240" w:after="360" w:line="420" w:lineRule="exact"/>
      <w:textAlignment w:val="baseline"/>
    </w:pPr>
    <w:rPr>
      <w:rFonts w:ascii="Arial" w:hAnsi="Arial" w:eastAsia="宋体"/>
      <w:color w:val="auto"/>
      <w:sz w:val="30"/>
      <w:szCs w:val="20"/>
    </w:rPr>
  </w:style>
  <w:style w:type="character" w:customStyle="1" w:styleId="83">
    <w:name w:val="未处理的提及1"/>
    <w:basedOn w:val="35"/>
    <w:semiHidden/>
    <w:unhideWhenUsed/>
    <w:qFormat/>
    <w:uiPriority w:val="99"/>
    <w:rPr>
      <w:color w:val="605E5C"/>
      <w:shd w:val="clear" w:color="auto" w:fill="E1DFDD"/>
    </w:rPr>
  </w:style>
  <w:style w:type="paragraph" w:customStyle="1" w:styleId="84">
    <w:name w:val="图表名称"/>
    <w:basedOn w:val="1"/>
    <w:link w:val="85"/>
    <w:qFormat/>
    <w:uiPriority w:val="0"/>
    <w:pPr>
      <w:spacing w:line="520" w:lineRule="exact"/>
      <w:ind w:firstLine="0" w:firstLineChars="0"/>
      <w:jc w:val="center"/>
    </w:pPr>
    <w:rPr>
      <w:rFonts w:eastAsia="仿宋"/>
      <w:b/>
      <w:iCs/>
      <w:color w:val="000000" w:themeColor="text1"/>
      <w:kern w:val="2"/>
      <w:szCs w:val="24"/>
      <w14:textFill>
        <w14:solidFill>
          <w14:schemeClr w14:val="tx1"/>
        </w14:solidFill>
      </w14:textFill>
    </w:rPr>
  </w:style>
  <w:style w:type="character" w:customStyle="1" w:styleId="85">
    <w:name w:val="图表名称 Char"/>
    <w:basedOn w:val="35"/>
    <w:link w:val="84"/>
    <w:qFormat/>
    <w:uiPriority w:val="0"/>
    <w:rPr>
      <w:rFonts w:ascii="Times New Roman" w:hAnsi="Times New Roman" w:eastAsia="仿宋" w:cs="Times New Roman"/>
      <w:b/>
      <w:iCs/>
      <w:color w:val="000000" w:themeColor="text1"/>
      <w:kern w:val="2"/>
      <w:sz w:val="24"/>
      <w:szCs w:val="24"/>
      <w14:textFill>
        <w14:solidFill>
          <w14:schemeClr w14:val="tx1"/>
        </w14:solidFill>
      </w14:textFill>
    </w:rPr>
  </w:style>
  <w:style w:type="paragraph" w:customStyle="1" w:styleId="86">
    <w:name w:val="表格内容"/>
    <w:basedOn w:val="13"/>
    <w:link w:val="88"/>
    <w:qFormat/>
    <w:uiPriority w:val="0"/>
    <w:pPr>
      <w:spacing w:line="240" w:lineRule="auto"/>
      <w:ind w:left="0" w:leftChars="0" w:firstLine="0" w:firstLineChars="0"/>
      <w:jc w:val="center"/>
      <w:textAlignment w:val="baseline"/>
    </w:pPr>
    <w:rPr>
      <w:color w:val="auto"/>
      <w:sz w:val="15"/>
      <w:szCs w:val="18"/>
    </w:rPr>
  </w:style>
  <w:style w:type="character" w:customStyle="1" w:styleId="87">
    <w:name w:val="正文文本缩进 字符"/>
    <w:basedOn w:val="35"/>
    <w:link w:val="13"/>
    <w:semiHidden/>
    <w:qFormat/>
    <w:uiPriority w:val="99"/>
    <w:rPr>
      <w:rFonts w:ascii="仿宋" w:hAnsi="仿宋" w:cs="Times New Roman"/>
      <w:color w:val="000000"/>
      <w:sz w:val="24"/>
      <w:szCs w:val="28"/>
    </w:rPr>
  </w:style>
  <w:style w:type="character" w:customStyle="1" w:styleId="88">
    <w:name w:val="表格内容 字符"/>
    <w:basedOn w:val="35"/>
    <w:link w:val="86"/>
    <w:qFormat/>
    <w:uiPriority w:val="0"/>
    <w:rPr>
      <w:rFonts w:ascii="Times New Roman" w:hAnsi="Times New Roman" w:eastAsia="宋体" w:cs="Times New Roman"/>
      <w:sz w:val="15"/>
      <w:szCs w:val="18"/>
    </w:rPr>
  </w:style>
  <w:style w:type="table" w:customStyle="1" w:styleId="89">
    <w:name w:val="网格表 2 - 着色 31"/>
    <w:basedOn w:val="33"/>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customStyle="1" w:styleId="90">
    <w:name w:val="contentfont"/>
    <w:basedOn w:val="1"/>
    <w:qFormat/>
    <w:uiPriority w:val="0"/>
    <w:pPr>
      <w:widowControl/>
      <w:spacing w:before="100" w:beforeAutospacing="1" w:after="100" w:afterAutospacing="1" w:line="240" w:lineRule="auto"/>
      <w:ind w:firstLine="0" w:firstLineChars="0"/>
      <w:jc w:val="left"/>
    </w:pPr>
    <w:rPr>
      <w:rFonts w:ascii="宋体" w:hAnsi="宋体" w:cs="宋体"/>
      <w:color w:val="auto"/>
      <w:szCs w:val="24"/>
    </w:rPr>
  </w:style>
  <w:style w:type="paragraph" w:customStyle="1" w:styleId="91">
    <w:name w:val="表格样式"/>
    <w:basedOn w:val="1"/>
    <w:qFormat/>
    <w:uiPriority w:val="0"/>
    <w:pPr>
      <w:spacing w:line="240" w:lineRule="auto"/>
      <w:ind w:firstLine="0" w:firstLineChars="0"/>
      <w:jc w:val="center"/>
    </w:pPr>
    <w:rPr>
      <w:rFonts w:eastAsia="仿宋" w:cs="宋体"/>
      <w:color w:val="auto"/>
      <w:kern w:val="2"/>
      <w:szCs w:val="24"/>
    </w:rPr>
  </w:style>
  <w:style w:type="paragraph" w:customStyle="1" w:styleId="92">
    <w:name w:val="文本表题"/>
    <w:basedOn w:val="1"/>
    <w:qFormat/>
    <w:uiPriority w:val="0"/>
    <w:pPr>
      <w:spacing w:line="240" w:lineRule="auto"/>
      <w:ind w:firstLine="0" w:firstLineChars="0"/>
      <w:jc w:val="center"/>
    </w:pPr>
    <w:rPr>
      <w:rFonts w:eastAsia="仿宋"/>
      <w:color w:val="auto"/>
      <w:kern w:val="2"/>
      <w:szCs w:val="24"/>
    </w:rPr>
  </w:style>
  <w:style w:type="character" w:customStyle="1" w:styleId="93">
    <w:name w:val="正文文本缩进 2 字符"/>
    <w:basedOn w:val="35"/>
    <w:link w:val="18"/>
    <w:qFormat/>
    <w:uiPriority w:val="99"/>
    <w:rPr>
      <w:rFonts w:ascii="Times New Roman" w:hAnsi="Times New Roman" w:eastAsia="仿宋" w:cs="Times New Roman"/>
      <w:kern w:val="2"/>
      <w:sz w:val="28"/>
      <w:szCs w:val="24"/>
    </w:rPr>
  </w:style>
  <w:style w:type="paragraph" w:customStyle="1" w:styleId="94">
    <w:name w:val="表名图名"/>
    <w:basedOn w:val="1"/>
    <w:link w:val="95"/>
    <w:qFormat/>
    <w:uiPriority w:val="0"/>
    <w:pPr>
      <w:ind w:firstLine="0" w:firstLineChars="0"/>
      <w:jc w:val="center"/>
    </w:pPr>
    <w:rPr>
      <w:rFonts w:hAnsi="宋体"/>
      <w:b/>
      <w:bCs/>
      <w:color w:val="auto"/>
      <w:kern w:val="2"/>
      <w:sz w:val="21"/>
      <w:szCs w:val="20"/>
      <w:lang w:val="zh-CN"/>
    </w:rPr>
  </w:style>
  <w:style w:type="character" w:customStyle="1" w:styleId="95">
    <w:name w:val="表名图名 Char"/>
    <w:link w:val="94"/>
    <w:qFormat/>
    <w:uiPriority w:val="0"/>
    <w:rPr>
      <w:rFonts w:ascii="Times New Roman" w:hAnsi="宋体" w:eastAsia="宋体" w:cs="Times New Roman"/>
      <w:b/>
      <w:bCs/>
      <w:kern w:val="2"/>
      <w:sz w:val="21"/>
      <w:lang w:val="zh-CN"/>
    </w:rPr>
  </w:style>
  <w:style w:type="table" w:customStyle="1" w:styleId="96">
    <w:name w:val="网格型9"/>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修订2"/>
    <w:hidden/>
    <w:semiHidden/>
    <w:qFormat/>
    <w:uiPriority w:val="99"/>
    <w:rPr>
      <w:rFonts w:ascii="仿宋" w:hAnsi="仿宋" w:cs="Times New Roman" w:eastAsiaTheme="minorEastAsia"/>
      <w:color w:val="000000"/>
      <w:sz w:val="24"/>
      <w:szCs w:val="28"/>
      <w:lang w:val="en-US" w:eastAsia="zh-CN" w:bidi="ar-SA"/>
    </w:rPr>
  </w:style>
  <w:style w:type="table" w:customStyle="1" w:styleId="98">
    <w:name w:val="网格表 1 浅色1"/>
    <w:basedOn w:val="3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99">
    <w:name w:val="未处理的提及2"/>
    <w:basedOn w:val="35"/>
    <w:semiHidden/>
    <w:unhideWhenUsed/>
    <w:qFormat/>
    <w:uiPriority w:val="99"/>
    <w:rPr>
      <w:color w:val="605E5C"/>
      <w:shd w:val="clear" w:color="auto" w:fill="E1DFDD"/>
    </w:rPr>
  </w:style>
  <w:style w:type="paragraph" w:customStyle="1" w:styleId="100">
    <w:name w:val="图题"/>
    <w:basedOn w:val="1"/>
    <w:link w:val="101"/>
    <w:qFormat/>
    <w:uiPriority w:val="0"/>
    <w:pPr>
      <w:widowControl/>
      <w:overflowPunct w:val="0"/>
      <w:autoSpaceDE w:val="0"/>
      <w:autoSpaceDN w:val="0"/>
      <w:adjustRightInd w:val="0"/>
      <w:spacing w:after="240" w:line="380" w:lineRule="exact"/>
      <w:ind w:left="567" w:right="567" w:firstLine="0" w:firstLineChars="0"/>
      <w:textAlignment w:val="baseline"/>
    </w:pPr>
    <w:rPr>
      <w:rFonts w:ascii="仿宋" w:hAnsi="仿宋"/>
      <w:color w:val="auto"/>
      <w:spacing w:val="6"/>
      <w:sz w:val="22"/>
      <w:szCs w:val="20"/>
    </w:rPr>
  </w:style>
  <w:style w:type="character" w:customStyle="1" w:styleId="101">
    <w:name w:val="图题 字符"/>
    <w:basedOn w:val="35"/>
    <w:link w:val="100"/>
    <w:qFormat/>
    <w:uiPriority w:val="0"/>
    <w:rPr>
      <w:rFonts w:ascii="仿宋" w:hAnsi="仿宋" w:cs="Times New Roman"/>
      <w:spacing w:val="6"/>
      <w:sz w:val="22"/>
    </w:rPr>
  </w:style>
  <w:style w:type="character" w:customStyle="1" w:styleId="102">
    <w:name w:val="未处理的提及3"/>
    <w:basedOn w:val="35"/>
    <w:semiHidden/>
    <w:unhideWhenUsed/>
    <w:qFormat/>
    <w:uiPriority w:val="99"/>
    <w:rPr>
      <w:color w:val="605E5C"/>
      <w:shd w:val="clear" w:color="auto" w:fill="E1DFDD"/>
    </w:rPr>
  </w:style>
  <w:style w:type="paragraph" w:customStyle="1" w:styleId="103">
    <w:name w:val="修订3"/>
    <w:hidden/>
    <w:semiHidden/>
    <w:qFormat/>
    <w:uiPriority w:val="99"/>
    <w:rPr>
      <w:rFonts w:ascii="仿宋_GB2312" w:hAnsi="Times New Roman" w:eastAsia="宋体" w:cs="Times New Roman"/>
      <w:color w:val="000000"/>
      <w:sz w:val="32"/>
      <w:szCs w:val="32"/>
      <w:lang w:val="en-US" w:eastAsia="zh-CN" w:bidi="ar-SA"/>
    </w:rPr>
  </w:style>
  <w:style w:type="character" w:customStyle="1" w:styleId="104">
    <w:name w:val="正文文本 字符"/>
    <w:basedOn w:val="35"/>
    <w:link w:val="12"/>
    <w:semiHidden/>
    <w:qFormat/>
    <w:uiPriority w:val="99"/>
    <w:rPr>
      <w:rFonts w:ascii="仿宋_GB2312"/>
      <w:color w:val="000000"/>
      <w:sz w:val="28"/>
      <w:szCs w:val="32"/>
    </w:rPr>
  </w:style>
  <w:style w:type="character" w:customStyle="1" w:styleId="105">
    <w:name w:val="未处理的提及4"/>
    <w:basedOn w:val="35"/>
    <w:semiHidden/>
    <w:unhideWhenUsed/>
    <w:qFormat/>
    <w:uiPriority w:val="99"/>
    <w:rPr>
      <w:color w:val="605E5C"/>
      <w:shd w:val="clear" w:color="auto" w:fill="E1DFDD"/>
    </w:rPr>
  </w:style>
  <w:style w:type="paragraph" w:customStyle="1" w:styleId="106">
    <w:name w:val="修订4"/>
    <w:hidden/>
    <w:semiHidden/>
    <w:qFormat/>
    <w:uiPriority w:val="99"/>
    <w:rPr>
      <w:rFonts w:ascii="仿宋_GB2312" w:hAnsi="Times New Roman" w:eastAsia="宋体" w:cs="Times New Roman"/>
      <w:color w:val="000000"/>
      <w:sz w:val="28"/>
      <w:szCs w:val="32"/>
      <w:lang w:val="en-US" w:eastAsia="zh-CN" w:bidi="ar-SA"/>
    </w:rPr>
  </w:style>
  <w:style w:type="paragraph" w:customStyle="1" w:styleId="107">
    <w:name w:val="修订5"/>
    <w:hidden/>
    <w:semiHidden/>
    <w:qFormat/>
    <w:uiPriority w:val="99"/>
    <w:rPr>
      <w:rFonts w:ascii="仿宋_GB2312" w:hAnsi="Times New Roman" w:eastAsia="宋体" w:cs="Times New Roman"/>
      <w:color w:val="000000"/>
      <w:sz w:val="28"/>
      <w:szCs w:val="32"/>
      <w:lang w:val="en-US" w:eastAsia="zh-CN" w:bidi="ar-SA"/>
    </w:rPr>
  </w:style>
  <w:style w:type="paragraph" w:customStyle="1" w:styleId="108">
    <w:name w:val="专栏性文字"/>
    <w:basedOn w:val="1"/>
    <w:qFormat/>
    <w:uiPriority w:val="0"/>
    <w:pPr>
      <w:ind w:firstLine="480"/>
    </w:pPr>
    <w:rPr>
      <w:rFonts w:ascii="楷体_GB2312" w:eastAsia="楷体_GB2312"/>
    </w:rPr>
  </w:style>
  <w:style w:type="character" w:customStyle="1" w:styleId="109">
    <w:name w:val="font51"/>
    <w:basedOn w:val="35"/>
    <w:qFormat/>
    <w:uiPriority w:val="0"/>
    <w:rPr>
      <w:rFonts w:hint="default" w:ascii="Times New Roman" w:hAnsi="Times New Roman" w:cs="Times New Roman"/>
      <w:color w:val="000000"/>
      <w:sz w:val="20"/>
      <w:szCs w:val="20"/>
      <w:u w:val="none"/>
    </w:rPr>
  </w:style>
  <w:style w:type="character" w:customStyle="1" w:styleId="110">
    <w:name w:val="font11"/>
    <w:basedOn w:val="35"/>
    <w:qFormat/>
    <w:uiPriority w:val="0"/>
    <w:rPr>
      <w:rFonts w:hint="eastAsia" w:ascii="宋体" w:hAnsi="宋体" w:eastAsia="宋体" w:cs="宋体"/>
      <w:color w:val="000000"/>
      <w:sz w:val="20"/>
      <w:szCs w:val="20"/>
      <w:u w:val="none"/>
    </w:rPr>
  </w:style>
  <w:style w:type="paragraph" w:customStyle="1" w:styleId="111">
    <w:name w:val="Revision"/>
    <w:hidden/>
    <w:unhideWhenUsed/>
    <w:qFormat/>
    <w:uiPriority w:val="99"/>
    <w:rPr>
      <w:rFonts w:ascii="仿宋_GB2312" w:hAnsi="Times New Roman" w:eastAsia="宋体" w:cs="Times New Roman"/>
      <w:color w:val="000000"/>
      <w:sz w:val="24"/>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qw\Documents\&#33258;&#23450;&#20041;%20Office%20&#27169;&#26495;\&#26085;&#2412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B5FD85-49D6-4451-9320-6023A8E4F881}">
  <ds:schemaRefs/>
</ds:datastoreItem>
</file>

<file path=docProps/app.xml><?xml version="1.0" encoding="utf-8"?>
<Properties xmlns="http://schemas.openxmlformats.org/officeDocument/2006/extended-properties" xmlns:vt="http://schemas.openxmlformats.org/officeDocument/2006/docPropsVTypes">
  <Template>日常模板.dotx</Template>
  <Pages>56</Pages>
  <Words>5609</Words>
  <Characters>31973</Characters>
  <Lines>266</Lines>
  <Paragraphs>75</Paragraphs>
  <TotalTime>0</TotalTime>
  <ScaleCrop>false</ScaleCrop>
  <LinksUpToDate>false</LinksUpToDate>
  <CharactersWithSpaces>37507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2023-12-04T02:38:00Z</dcterms:created>
  <dc:creator>曹祺文</dc:creator>
  <cp:lastModifiedBy>Administrator</cp:lastModifiedBy>
  <cp:lastPrinted>2023-11-13T03:03:00Z</cp:lastPrinted>
  <dcterms:modified xsi:type="dcterms:W3CDTF">2023-12-04T08:04:01Z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7AA1C7DC4A9641058DBD2E1B1CD2D682_13</vt:lpwstr>
  </property>
</Properties>
</file>